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tiff" ContentType="image/tiff"/>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4EABFB91" w14:textId="2E3A4524" w:rsidR="00CE4DAF" w:rsidRPr="00E30DA3" w:rsidRDefault="004B0D7B" w:rsidP="00CE4DAF">
      <w:pPr>
        <w:pStyle w:val="Reporttitle-H1"/>
        <w:rPr>
          <w:sz w:val="80"/>
          <w:szCs w:val="80"/>
        </w:rPr>
      </w:pPr>
      <w:bookmarkStart w:id="0" w:name="_Toc127870707"/>
      <w:r>
        <w:rPr>
          <w:sz w:val="80"/>
          <w:szCs w:val="80"/>
        </w:rPr>
        <w:t xml:space="preserve">Next </w:t>
      </w:r>
      <w:r w:rsidR="00653CC1">
        <w:rPr>
          <w:sz w:val="80"/>
          <w:szCs w:val="80"/>
        </w:rPr>
        <w:t>S</w:t>
      </w:r>
      <w:r>
        <w:rPr>
          <w:sz w:val="80"/>
          <w:szCs w:val="80"/>
        </w:rPr>
        <w:t>teps:</w:t>
      </w:r>
      <w:r w:rsidR="00383E13">
        <w:rPr>
          <w:sz w:val="80"/>
          <w:szCs w:val="80"/>
        </w:rPr>
        <w:t xml:space="preserve"> </w:t>
      </w:r>
      <w:bookmarkEnd w:id="0"/>
      <w:r w:rsidR="00653CC1">
        <w:rPr>
          <w:sz w:val="80"/>
          <w:szCs w:val="80"/>
        </w:rPr>
        <w:t xml:space="preserve">regulation </w:t>
      </w:r>
      <w:r w:rsidR="00F724B7">
        <w:rPr>
          <w:sz w:val="80"/>
          <w:szCs w:val="80"/>
        </w:rPr>
        <w:t xml:space="preserve">for in-home </w:t>
      </w:r>
      <w:r w:rsidR="0056583E">
        <w:rPr>
          <w:sz w:val="80"/>
          <w:szCs w:val="80"/>
        </w:rPr>
        <w:t>and housing supports</w:t>
      </w:r>
    </w:p>
    <w:p w14:paraId="36DEB9ED" w14:textId="774C889F" w:rsidR="00CE4DAF" w:rsidRPr="00072B7E" w:rsidRDefault="0056583E" w:rsidP="00072B7E">
      <w:pPr>
        <w:pStyle w:val="Reportsubtitle"/>
      </w:pPr>
      <w:r>
        <w:t>Insights Report</w:t>
      </w:r>
    </w:p>
    <w:p w14:paraId="198F812E" w14:textId="356A3A1B" w:rsidR="00CE4DAF" w:rsidRPr="00740BA1" w:rsidRDefault="0056583E" w:rsidP="00072B7E">
      <w:pPr>
        <w:pStyle w:val="Reportversionordate"/>
        <w:sectPr w:rsidR="00CE4DAF" w:rsidRPr="00740BA1" w:rsidSect="00740BA1">
          <w:headerReference w:type="default" r:id="rId11"/>
          <w:footerReference w:type="default" r:id="rId12"/>
          <w:headerReference w:type="first" r:id="rId13"/>
          <w:footerReference w:type="first" r:id="rId14"/>
          <w:type w:val="continuous"/>
          <w:pgSz w:w="11906" w:h="16838" w:code="9"/>
          <w:pgMar w:top="1440" w:right="1440" w:bottom="1440" w:left="1440" w:header="284" w:footer="397" w:gutter="0"/>
          <w:cols w:space="340"/>
          <w:titlePg/>
          <w:docGrid w:linePitch="360"/>
        </w:sectPr>
      </w:pPr>
      <w:r>
        <w:t>December</w:t>
      </w:r>
      <w:r w:rsidR="001F32E1">
        <w:t xml:space="preserve"> 202</w:t>
      </w:r>
      <w:r>
        <w:t>4</w:t>
      </w:r>
    </w:p>
    <w:tbl>
      <w:tblPr>
        <w:tblStyle w:val="TableGrid"/>
        <w:tblpPr w:leftFromText="181" w:rightFromText="181" w:vertAnchor="text" w:horzAnchor="margin" w:tblpXSpec="center" w:tblpY="-186"/>
        <w:tblW w:w="0" w:type="auto"/>
        <w:shd w:val="clear" w:color="auto" w:fill="FFFFFF" w:themeFill="background1"/>
        <w:tblLook w:val="04A0" w:firstRow="1" w:lastRow="0" w:firstColumn="1" w:lastColumn="0" w:noHBand="0" w:noVBand="1"/>
      </w:tblPr>
      <w:tblGrid>
        <w:gridCol w:w="5821"/>
      </w:tblGrid>
      <w:tr w:rsidR="000C039E" w14:paraId="3A33F763" w14:textId="77777777" w:rsidTr="001C4C4B">
        <w:trPr>
          <w:trHeight w:val="3088"/>
        </w:trPr>
        <w:tc>
          <w:tcPr>
            <w:tcW w:w="5821" w:type="dxa"/>
            <w:shd w:val="clear" w:color="auto" w:fill="FFFFFF" w:themeFill="background1"/>
            <w:vAlign w:val="center"/>
          </w:tcPr>
          <w:bookmarkStart w:id="1" w:name="_Toc183692051" w:displacedByCustomXml="next"/>
          <w:bookmarkStart w:id="2" w:name="_Hlk184210741" w:displacedByCustomXml="next"/>
          <w:bookmarkStart w:id="3" w:name="_Toc122366269" w:displacedByCustomXml="next"/>
          <w:bookmarkStart w:id="4" w:name="_Toc122366104" w:displacedByCustomXml="next"/>
          <w:bookmarkStart w:id="5" w:name="_Toc120596561" w:displacedByCustomXml="next"/>
          <w:bookmarkStart w:id="6" w:name="_Toc120595869" w:displacedByCustomXml="next"/>
          <w:sdt>
            <w:sdtPr>
              <w:rPr>
                <w:rFonts w:eastAsia="Calibri"/>
                <w:b w:val="0"/>
                <w:color w:val="000000"/>
                <w:sz w:val="22"/>
                <w:szCs w:val="20"/>
                <w:shd w:val="clear" w:color="auto" w:fill="E6E6E6"/>
              </w:rPr>
              <w:id w:val="2000536443"/>
              <w:docPartObj>
                <w:docPartGallery w:val="Watermarks"/>
              </w:docPartObj>
            </w:sdtPr>
            <w:sdtEndPr>
              <w:rPr>
                <w:color w:val="000000" w:themeColor="text1"/>
                <w:szCs w:val="22"/>
              </w:rPr>
            </w:sdtEndPr>
            <w:sdtContent>
              <w:p w14:paraId="7ED43474" w14:textId="77777777" w:rsidR="000C039E" w:rsidRPr="00DC208D" w:rsidRDefault="000C039E" w:rsidP="001C4C4B">
                <w:pPr>
                  <w:pStyle w:val="Heading1"/>
                  <w:jc w:val="center"/>
                </w:pPr>
                <w:r>
                  <w:t>Acknowledgement of Country</w:t>
                </w:r>
                <w:bookmarkEnd w:id="1"/>
              </w:p>
              <w:p w14:paraId="2DED3569" w14:textId="77777777" w:rsidR="000C039E" w:rsidRDefault="000C039E" w:rsidP="001C4C4B">
                <w:pPr>
                  <w:jc w:val="center"/>
                </w:pPr>
                <w:r>
                  <w:t xml:space="preserve">The NDIS Quality and Safeguards Commission acknowledges the traditional custodians of the land on which we live and work. We pay our respects to their Elders past, present and emerging as well as any First Nations People reading this paper. </w:t>
                </w:r>
              </w:p>
            </w:sdtContent>
          </w:sdt>
          <w:p w14:paraId="0026CCF3" w14:textId="77777777" w:rsidR="000C039E" w:rsidRDefault="000C039E" w:rsidP="001C4C4B">
            <w:pPr>
              <w:jc w:val="center"/>
            </w:pPr>
            <w:r>
              <w:t>It is our hope that as Australians we can work together to make a meaningful difference for a more inclusive and respectful society for all.</w:t>
            </w:r>
          </w:p>
          <w:p w14:paraId="6B91248C" w14:textId="77777777" w:rsidR="000C039E" w:rsidRDefault="000C039E" w:rsidP="001C4C4B">
            <w:pPr>
              <w:jc w:val="center"/>
            </w:pPr>
            <w:r>
              <w:t>Artwork by Presten Warren</w:t>
            </w:r>
          </w:p>
        </w:tc>
      </w:tr>
    </w:tbl>
    <w:bookmarkEnd w:id="2"/>
    <w:p w14:paraId="609FA4DC" w14:textId="7FE23F59" w:rsidR="000C039E" w:rsidRDefault="000C039E">
      <w:pPr>
        <w:suppressAutoHyphens w:val="0"/>
        <w:spacing w:before="0" w:after="0" w:line="240" w:lineRule="auto"/>
      </w:pPr>
      <w:r>
        <w:rPr>
          <w:noProof/>
          <w:color w:val="2B579A"/>
          <w:shd w:val="clear" w:color="auto" w:fill="E6E6E6"/>
        </w:rPr>
        <w:drawing>
          <wp:anchor distT="0" distB="0" distL="114300" distR="114300" simplePos="0" relativeHeight="251396097" behindDoc="1" locked="0" layoutInCell="0" allowOverlap="1" wp14:anchorId="60BA913D" wp14:editId="029C5674">
            <wp:simplePos x="0" y="0"/>
            <wp:positionH relativeFrom="margin">
              <wp:posOffset>-2141220</wp:posOffset>
            </wp:positionH>
            <wp:positionV relativeFrom="margin">
              <wp:posOffset>-1609725</wp:posOffset>
            </wp:positionV>
            <wp:extent cx="9645650" cy="18726150"/>
            <wp:effectExtent l="0" t="0" r="0" b="0"/>
            <wp:wrapNone/>
            <wp:docPr id="1635619766"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619766" name="Picture 1">
                      <a:extLst>
                        <a:ext uri="{C183D7F6-B498-43B3-948B-1728B52AA6E4}">
                          <adec:decorative xmlns:adec="http://schemas.microsoft.com/office/drawing/2017/decorative" val="1"/>
                        </a:ext>
                      </a:extLst>
                    </pic:cNvP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9645650" cy="187261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254AC37" w14:textId="77777777" w:rsidR="000C039E" w:rsidRDefault="000C039E">
      <w:pPr>
        <w:suppressAutoHyphens w:val="0"/>
        <w:spacing w:before="0" w:after="0" w:line="240" w:lineRule="auto"/>
        <w:rPr>
          <w:highlight w:val="yellow"/>
        </w:rPr>
      </w:pPr>
      <w:r>
        <w:rPr>
          <w:highlight w:val="yellow"/>
        </w:rPr>
        <w:br w:type="page"/>
      </w:r>
    </w:p>
    <w:p w14:paraId="061C1436" w14:textId="77777777" w:rsidR="00BE2F49" w:rsidRDefault="00BE2F49">
      <w:pPr>
        <w:suppressAutoHyphens w:val="0"/>
        <w:spacing w:before="0" w:after="0" w:line="240" w:lineRule="auto"/>
        <w:rPr>
          <w:highlight w:val="yellow"/>
        </w:rPr>
        <w:sectPr w:rsidR="00BE2F49" w:rsidSect="003378E5">
          <w:headerReference w:type="default" r:id="rId16"/>
          <w:footerReference w:type="default" r:id="rId17"/>
          <w:headerReference w:type="first" r:id="rId18"/>
          <w:footerReference w:type="first" r:id="rId19"/>
          <w:pgSz w:w="11906" w:h="16838" w:code="9"/>
          <w:pgMar w:top="1440" w:right="1440" w:bottom="1440" w:left="1440" w:header="284" w:footer="397" w:gutter="0"/>
          <w:cols w:space="340"/>
          <w:titlePg/>
          <w:docGrid w:linePitch="360"/>
        </w:sectPr>
      </w:pPr>
    </w:p>
    <w:p w14:paraId="5DF8734B" w14:textId="7F31ECE2" w:rsidR="0087626D" w:rsidRDefault="00CC1779">
      <w:pPr>
        <w:suppressAutoHyphens w:val="0"/>
        <w:spacing w:before="0" w:after="0" w:line="240" w:lineRule="auto"/>
      </w:pPr>
      <w:r>
        <w:rPr>
          <w:noProof/>
        </w:rPr>
        <w:lastRenderedPageBreak/>
        <mc:AlternateContent>
          <mc:Choice Requires="wpg">
            <w:drawing>
              <wp:anchor distT="0" distB="0" distL="114300" distR="114300" simplePos="0" relativeHeight="252169218" behindDoc="0" locked="0" layoutInCell="1" allowOverlap="1" wp14:anchorId="39599E5A" wp14:editId="53F4DBC4">
                <wp:simplePos x="0" y="0"/>
                <wp:positionH relativeFrom="column">
                  <wp:posOffset>-414870</wp:posOffset>
                </wp:positionH>
                <wp:positionV relativeFrom="paragraph">
                  <wp:posOffset>3175847</wp:posOffset>
                </wp:positionV>
                <wp:extent cx="3539067" cy="1159933"/>
                <wp:effectExtent l="0" t="0" r="4445" b="2540"/>
                <wp:wrapNone/>
                <wp:docPr id="1936599335" name="Group 2" descr="A decorative shape that looks like an uneven green oval - sitting behind the title on the page. The title reads 'Table of Contents' "/>
                <wp:cNvGraphicFramePr/>
                <a:graphic xmlns:a="http://schemas.openxmlformats.org/drawingml/2006/main">
                  <a:graphicData uri="http://schemas.microsoft.com/office/word/2010/wordprocessingGroup">
                    <wpg:wgp>
                      <wpg:cNvGrpSpPr/>
                      <wpg:grpSpPr>
                        <a:xfrm>
                          <a:off x="0" y="0"/>
                          <a:ext cx="3539067" cy="1159933"/>
                          <a:chOff x="237067" y="0"/>
                          <a:chExt cx="2735582" cy="1136650"/>
                        </a:xfrm>
                      </wpg:grpSpPr>
                      <wps:wsp>
                        <wps:cNvPr id="1502641818" name="Oval 9"/>
                        <wps:cNvSpPr>
                          <a:spLocks noChangeAspect="1"/>
                        </wps:cNvSpPr>
                        <wps:spPr>
                          <a:xfrm rot="10800000">
                            <a:off x="237067" y="0"/>
                            <a:ext cx="2735580" cy="1136650"/>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9728035" name="Oval 9"/>
                        <wps:cNvSpPr>
                          <a:spLocks noChangeAspect="1"/>
                        </wps:cNvSpPr>
                        <wps:spPr>
                          <a:xfrm rot="10800000">
                            <a:off x="237069" y="0"/>
                            <a:ext cx="2735580" cy="1136650"/>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275D3A">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B4D345A" id="Group 2" o:spid="_x0000_s1026" alt="A decorative shape that looks like an uneven green oval - sitting behind the title on the page. The title reads 'Table of Contents' " style="position:absolute;margin-left:-32.65pt;margin-top:250.05pt;width:278.65pt;height:91.35pt;z-index:252169218;mso-width-relative:margin;mso-height-relative:margin" coordorigin="2370" coordsize="27355,11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">
                <v:shape id="Oval 9" o:spid="_x0000_s1027" style="position:absolute;left:2370;width:27356;height:11366;rotation:180;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white [3212]" stroked="f" strokeweight="1pt">
                  <v:stroke joinstyle="miter"/>
                  <v:path arrowok="t" o:connecttype="custom" o:connectlocs="602952,32846;1242637,0;1857385,52832;2373628,57857;2615867,147358;2734786,547904;2597132,893228;2199780,1128643;1335391,1043357;483313,1050287;112830,872247;417,547700;149635,186775;602952,32846" o:connectangles="0,0,0,0,0,0,0,0,0,0,0,0,0,0"/>
                  <o:lock v:ext="edit" aspectratio="t"/>
                </v:shape>
                <v:shape id="Oval 9" o:spid="_x0000_s1028" style="position:absolute;left:2370;width:27356;height:11366;rotation:180;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275d3a" stroked="f" strokeweight="1pt">
                  <v:fill opacity="16448f"/>
                  <v:stroke joinstyle="miter"/>
                  <v:path arrowok="t" o:connecttype="custom" o:connectlocs="602952,32846;1242637,0;1857385,52832;2373628,57857;2615867,147358;2734786,547904;2597132,893228;2199780,1128643;1335391,1043357;483313,1050287;112830,872247;417,547700;149635,186775;602952,32846" o:connectangles="0,0,0,0,0,0,0,0,0,0,0,0,0,0"/>
                  <o:lock v:ext="edit" aspectratio="t"/>
                </v:shape>
              </v:group>
            </w:pict>
          </mc:Fallback>
        </mc:AlternateContent>
      </w:r>
      <w:r>
        <w:rPr>
          <w:noProof/>
        </w:rPr>
        <mc:AlternateContent>
          <mc:Choice Requires="wps">
            <w:drawing>
              <wp:anchor distT="0" distB="0" distL="114300" distR="114300" simplePos="0" relativeHeight="252170242" behindDoc="0" locked="0" layoutInCell="1" allowOverlap="1" wp14:anchorId="6C2906B7" wp14:editId="2CD09164">
                <wp:simplePos x="0" y="0"/>
                <wp:positionH relativeFrom="column">
                  <wp:posOffset>-133350</wp:posOffset>
                </wp:positionH>
                <wp:positionV relativeFrom="paragraph">
                  <wp:posOffset>3175232</wp:posOffset>
                </wp:positionV>
                <wp:extent cx="2821940" cy="1136851"/>
                <wp:effectExtent l="0" t="0" r="0" b="0"/>
                <wp:wrapNone/>
                <wp:docPr id="1612318684" name="Rectangle 4">
                  <a:extLst xmlns:a="http://schemas.openxmlformats.org/drawingml/2006/main">
                    <a:ext uri="{FF2B5EF4-FFF2-40B4-BE49-F238E27FC236}">
                      <a16:creationId xmlns:a16="http://schemas.microsoft.com/office/drawing/2014/main" id="{2C938404-88F2-75E6-E088-754CDB8E6E6A}"/>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2821940" cy="1136851"/>
                        </a:xfrm>
                        <a:prstGeom prst="roundRect">
                          <a:avLst/>
                        </a:prstGeom>
                        <a:noFill/>
                        <a:ln w="76200">
                          <a:noFill/>
                          <a:prstDash val="sysDot"/>
                          <a:extLst>
                            <a:ext uri="{C807C97D-BFC1-408E-A445-0C87EB9F89A2}">
                              <ask:lineSketchStyleProps xmlns:ask="http://schemas.microsoft.com/office/drawing/2018/sketchyshapes" sd="292547711">
                                <a:custGeom>
                                  <a:avLst/>
                                  <a:gdLst>
                                    <a:gd name="connsiteX0" fmla="*/ 0 w 4168140"/>
                                    <a:gd name="connsiteY0" fmla="*/ 0 h 838200"/>
                                    <a:gd name="connsiteX1" fmla="*/ 4168140 w 4168140"/>
                                    <a:gd name="connsiteY1" fmla="*/ 0 h 838200"/>
                                    <a:gd name="connsiteX2" fmla="*/ 4168140 w 4168140"/>
                                    <a:gd name="connsiteY2" fmla="*/ 838200 h 838200"/>
                                    <a:gd name="connsiteX3" fmla="*/ 0 w 4168140"/>
                                    <a:gd name="connsiteY3" fmla="*/ 838200 h 838200"/>
                                    <a:gd name="connsiteX4" fmla="*/ 0 w 4168140"/>
                                    <a:gd name="connsiteY4" fmla="*/ 0 h 838200"/>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168140" h="838200" fill="none" extrusionOk="0">
                                      <a:moveTo>
                                        <a:pt x="0" y="0"/>
                                      </a:moveTo>
                                      <a:cubicBezTo>
                                        <a:pt x="1907004" y="-146619"/>
                                        <a:pt x="3664683" y="148879"/>
                                        <a:pt x="4168140" y="0"/>
                                      </a:cubicBezTo>
                                      <a:cubicBezTo>
                                        <a:pt x="4143421" y="112218"/>
                                        <a:pt x="4174824" y="624388"/>
                                        <a:pt x="4168140" y="838200"/>
                                      </a:cubicBezTo>
                                      <a:cubicBezTo>
                                        <a:pt x="2449670" y="730566"/>
                                        <a:pt x="1535073" y="751848"/>
                                        <a:pt x="0" y="838200"/>
                                      </a:cubicBezTo>
                                      <a:cubicBezTo>
                                        <a:pt x="-67728" y="675760"/>
                                        <a:pt x="10481" y="391373"/>
                                        <a:pt x="0" y="0"/>
                                      </a:cubicBezTo>
                                      <a:close/>
                                    </a:path>
                                    <a:path w="4168140" h="838200" stroke="0" extrusionOk="0">
                                      <a:moveTo>
                                        <a:pt x="0" y="0"/>
                                      </a:moveTo>
                                      <a:cubicBezTo>
                                        <a:pt x="1923845" y="-32578"/>
                                        <a:pt x="2310346" y="24339"/>
                                        <a:pt x="4168140" y="0"/>
                                      </a:cubicBezTo>
                                      <a:cubicBezTo>
                                        <a:pt x="4183561" y="201670"/>
                                        <a:pt x="4096935" y="688895"/>
                                        <a:pt x="4168140" y="838200"/>
                                      </a:cubicBezTo>
                                      <a:cubicBezTo>
                                        <a:pt x="2534320" y="893116"/>
                                        <a:pt x="1915623" y="799657"/>
                                        <a:pt x="0" y="838200"/>
                                      </a:cubicBezTo>
                                      <a:cubicBezTo>
                                        <a:pt x="-4200" y="639957"/>
                                        <a:pt x="-68573" y="193887"/>
                                        <a:pt x="0" y="0"/>
                                      </a:cubicBezTo>
                                      <a:close/>
                                    </a:path>
                                  </a:pathLst>
                                </a:custGeom>
                                <ask:type>
                                  <ask:lineSketchNone/>
                                </ask:type>
                              </ask:lineSketchStyleProps>
                            </a:ext>
                          </a:extLst>
                        </a:ln>
                      </wps:spPr>
                      <wps:style>
                        <a:lnRef idx="2">
                          <a:schemeClr val="accent6"/>
                        </a:lnRef>
                        <a:fillRef idx="1">
                          <a:schemeClr val="lt1"/>
                        </a:fillRef>
                        <a:effectRef idx="0">
                          <a:schemeClr val="accent6"/>
                        </a:effectRef>
                        <a:fontRef idx="minor">
                          <a:schemeClr val="dk1"/>
                        </a:fontRef>
                      </wps:style>
                      <wps:txbx>
                        <w:txbxContent>
                          <w:p w14:paraId="468C7598" w14:textId="77777777" w:rsidR="003E1B69" w:rsidRPr="00CC1779" w:rsidRDefault="003E1B69" w:rsidP="00FD1DAB">
                            <w:pPr>
                              <w:spacing w:before="0" w:after="0" w:line="240" w:lineRule="auto"/>
                              <w:jc w:val="center"/>
                              <w:rPr>
                                <w:rFonts w:asciiTheme="minorHAnsi" w:eastAsia="Times New Roman"/>
                                <w:b/>
                                <w:bCs/>
                                <w:color w:val="275D3A"/>
                                <w:sz w:val="40"/>
                                <w:szCs w:val="40"/>
                              </w:rPr>
                            </w:pPr>
                            <w:r w:rsidRPr="00CC1779">
                              <w:rPr>
                                <w:rFonts w:asciiTheme="minorHAnsi" w:eastAsia="Times New Roman"/>
                                <w:b/>
                                <w:bCs/>
                                <w:color w:val="275D3A"/>
                                <w:sz w:val="40"/>
                                <w:szCs w:val="40"/>
                              </w:rPr>
                              <w:t>Table of Contents</w:t>
                            </w:r>
                          </w:p>
                        </w:txbxContent>
                      </wps:txbx>
                      <wps:bodyPr rot="0" spcFirstLastPara="0" vert="horz" wrap="square" lIns="36000" tIns="144000" rIns="36000" bIns="144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C2906B7" id="Rectangle 4" o:spid="_x0000_s1026" alt="&quot;&quot;" style="position:absolute;margin-left:-10.5pt;margin-top:250pt;width:222.2pt;height:89.5pt;z-index:252170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" filled="f" stroked="f" strokeweight="6pt">
                <v:stroke dashstyle="1 1" joinstyle="miter"/>
                <v:textbox inset="1mm,4mm,1mm,4mm">
                  <w:txbxContent>
                    <w:p w14:paraId="468C7598" w14:textId="77777777" w:rsidR="003E1B69" w:rsidRPr="00CC1779" w:rsidRDefault="003E1B69" w:rsidP="00FD1DAB">
                      <w:pPr>
                        <w:spacing w:before="0" w:after="0" w:line="240" w:lineRule="auto"/>
                        <w:jc w:val="center"/>
                        <w:rPr>
                          <w:rFonts w:asciiTheme="minorHAnsi" w:eastAsia="Times New Roman"/>
                          <w:b/>
                          <w:bCs/>
                          <w:color w:val="275D3A"/>
                          <w:sz w:val="40"/>
                          <w:szCs w:val="40"/>
                        </w:rPr>
                      </w:pPr>
                      <w:r w:rsidRPr="00CC1779">
                        <w:rPr>
                          <w:rFonts w:asciiTheme="minorHAnsi" w:eastAsia="Times New Roman"/>
                          <w:b/>
                          <w:bCs/>
                          <w:color w:val="275D3A"/>
                          <w:sz w:val="40"/>
                          <w:szCs w:val="40"/>
                        </w:rPr>
                        <w:t>Table of Contents</w:t>
                      </w:r>
                    </w:p>
                  </w:txbxContent>
                </v:textbox>
              </v:roundrect>
            </w:pict>
          </mc:Fallback>
        </mc:AlternateContent>
      </w:r>
      <w:r w:rsidR="00D10375" w:rsidRPr="0087626D">
        <w:rPr>
          <w:noProof/>
        </w:rPr>
        <w:drawing>
          <wp:anchor distT="0" distB="0" distL="114300" distR="114300" simplePos="0" relativeHeight="251394301" behindDoc="0" locked="0" layoutInCell="1" allowOverlap="1" wp14:anchorId="7E03B5C8" wp14:editId="51A6AF35">
            <wp:simplePos x="0" y="0"/>
            <wp:positionH relativeFrom="column">
              <wp:posOffset>-50165</wp:posOffset>
            </wp:positionH>
            <wp:positionV relativeFrom="paragraph">
              <wp:posOffset>85825</wp:posOffset>
            </wp:positionV>
            <wp:extent cx="5831840" cy="3662680"/>
            <wp:effectExtent l="19050" t="0" r="16510" b="1042670"/>
            <wp:wrapSquare wrapText="bothSides"/>
            <wp:docPr id="1232152413" name="Pictur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152413" name="Picture 3">
                      <a:extLst>
                        <a:ext uri="{C183D7F6-B498-43B3-948B-1728B52AA6E4}">
                          <adec:decorative xmlns:adec="http://schemas.microsoft.com/office/drawing/2017/decorative" val="1"/>
                        </a:ext>
                      </a:extLst>
                    </pic:cNvPr>
                    <pic:cNvPicPr>
                      <a:picLocks noChangeAspect="1"/>
                    </pic:cNvPicPr>
                  </pic:nvPicPr>
                  <pic:blipFill rotWithShape="1">
                    <a:blip r:embed="rId20" cstate="print">
                      <a:extLst>
                        <a:ext uri="{28A0092B-C50C-407E-A947-70E740481C1C}">
                          <a14:useLocalDpi xmlns:a14="http://schemas.microsoft.com/office/drawing/2010/main" val="0"/>
                        </a:ext>
                      </a:extLst>
                    </a:blip>
                    <a:srcRect b="5793"/>
                    <a:stretch/>
                  </pic:blipFill>
                  <pic:spPr>
                    <a:xfrm>
                      <a:off x="0" y="0"/>
                      <a:ext cx="5831840" cy="36626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tbl>
      <w:tblPr>
        <w:tblW w:w="0" w:type="auto"/>
        <w:tblLook w:val="04A0" w:firstRow="1" w:lastRow="0" w:firstColumn="1" w:lastColumn="0" w:noHBand="0" w:noVBand="1"/>
      </w:tblPr>
      <w:tblGrid>
        <w:gridCol w:w="7872"/>
        <w:gridCol w:w="440"/>
      </w:tblGrid>
      <w:tr w:rsidR="001D068D" w14:paraId="28E932DC" w14:textId="77777777" w:rsidTr="0016151A">
        <w:trPr>
          <w:trHeight w:val="337"/>
        </w:trPr>
        <w:tc>
          <w:tcPr>
            <w:tcW w:w="7872" w:type="dxa"/>
          </w:tcPr>
          <w:p w14:paraId="6BDD2B9D" w14:textId="002C5F8B" w:rsidR="001D068D" w:rsidRDefault="001D068D" w:rsidP="00770B69">
            <w:pPr>
              <w:suppressAutoHyphens w:val="0"/>
              <w:spacing w:before="0" w:line="240" w:lineRule="auto"/>
            </w:pPr>
            <w:r>
              <w:t>Executive Summary</w:t>
            </w:r>
          </w:p>
        </w:tc>
        <w:tc>
          <w:tcPr>
            <w:tcW w:w="440" w:type="dxa"/>
          </w:tcPr>
          <w:p w14:paraId="6E5E0B6C" w14:textId="3F121890" w:rsidR="001D068D" w:rsidRDefault="001D068D" w:rsidP="00770B69">
            <w:pPr>
              <w:suppressAutoHyphens w:val="0"/>
              <w:spacing w:before="0" w:line="240" w:lineRule="auto"/>
              <w:jc w:val="center"/>
            </w:pPr>
            <w:r>
              <w:t>4</w:t>
            </w:r>
          </w:p>
        </w:tc>
      </w:tr>
      <w:tr w:rsidR="001D068D" w14:paraId="6C0C8B4F" w14:textId="77777777" w:rsidTr="0016151A">
        <w:tc>
          <w:tcPr>
            <w:tcW w:w="7872" w:type="dxa"/>
          </w:tcPr>
          <w:p w14:paraId="1550E8E2" w14:textId="1BC109AC" w:rsidR="001D068D" w:rsidRDefault="001D068D" w:rsidP="00770B69">
            <w:pPr>
              <w:suppressAutoHyphens w:val="0"/>
              <w:spacing w:before="0" w:line="240" w:lineRule="auto"/>
            </w:pPr>
            <w:r>
              <w:t>Background</w:t>
            </w:r>
          </w:p>
        </w:tc>
        <w:tc>
          <w:tcPr>
            <w:tcW w:w="440" w:type="dxa"/>
          </w:tcPr>
          <w:p w14:paraId="7475F388" w14:textId="1F694C0B" w:rsidR="001D068D" w:rsidRDefault="001D068D" w:rsidP="00770B69">
            <w:pPr>
              <w:suppressAutoHyphens w:val="0"/>
              <w:spacing w:before="0" w:line="240" w:lineRule="auto"/>
              <w:jc w:val="center"/>
            </w:pPr>
            <w:r>
              <w:t>6</w:t>
            </w:r>
          </w:p>
        </w:tc>
      </w:tr>
      <w:tr w:rsidR="001D068D" w14:paraId="3E9E32D2" w14:textId="77777777" w:rsidTr="0016151A">
        <w:tc>
          <w:tcPr>
            <w:tcW w:w="7872" w:type="dxa"/>
          </w:tcPr>
          <w:p w14:paraId="38494CE9" w14:textId="170EF525" w:rsidR="001D068D" w:rsidRDefault="006046FA" w:rsidP="00770B69">
            <w:pPr>
              <w:suppressAutoHyphens w:val="0"/>
              <w:spacing w:before="0" w:line="240" w:lineRule="auto"/>
            </w:pPr>
            <w:r>
              <w:t>Review of</w:t>
            </w:r>
            <w:r w:rsidR="001D068D">
              <w:t xml:space="preserve"> the NDIS Practice Standards</w:t>
            </w:r>
            <w:r w:rsidR="001D068D">
              <w:tab/>
            </w:r>
          </w:p>
        </w:tc>
        <w:tc>
          <w:tcPr>
            <w:tcW w:w="440" w:type="dxa"/>
          </w:tcPr>
          <w:p w14:paraId="152EC73D" w14:textId="6B1F17D1" w:rsidR="001D068D" w:rsidRDefault="001D068D" w:rsidP="00770B69">
            <w:pPr>
              <w:suppressAutoHyphens w:val="0"/>
              <w:spacing w:before="0" w:line="240" w:lineRule="auto"/>
              <w:jc w:val="center"/>
            </w:pPr>
            <w:r>
              <w:t>8</w:t>
            </w:r>
          </w:p>
        </w:tc>
      </w:tr>
      <w:tr w:rsidR="001D068D" w14:paraId="78AE27CF" w14:textId="77777777" w:rsidTr="0016151A">
        <w:tc>
          <w:tcPr>
            <w:tcW w:w="7872" w:type="dxa"/>
          </w:tcPr>
          <w:p w14:paraId="2B0D3B61" w14:textId="1D9310C0" w:rsidR="001D068D" w:rsidRDefault="006046FA" w:rsidP="00770B69">
            <w:pPr>
              <w:suppressAutoHyphens w:val="0"/>
              <w:spacing w:before="0" w:line="240" w:lineRule="auto"/>
            </w:pPr>
            <w:r>
              <w:t xml:space="preserve">Developing new </w:t>
            </w:r>
            <w:r w:rsidR="001D068D">
              <w:t xml:space="preserve">Practice Standards </w:t>
            </w:r>
            <w:r>
              <w:t>specific</w:t>
            </w:r>
            <w:r w:rsidR="004E67B4">
              <w:t xml:space="preserve"> </w:t>
            </w:r>
            <w:r w:rsidR="004D5266">
              <w:t>to</w:t>
            </w:r>
            <w:r w:rsidR="001D068D">
              <w:t xml:space="preserve"> Supported Independent Living</w:t>
            </w:r>
          </w:p>
        </w:tc>
        <w:tc>
          <w:tcPr>
            <w:tcW w:w="440" w:type="dxa"/>
          </w:tcPr>
          <w:p w14:paraId="1BBB3A09" w14:textId="414ED0FB" w:rsidR="001D068D" w:rsidRDefault="001D068D" w:rsidP="00770B69">
            <w:pPr>
              <w:suppressAutoHyphens w:val="0"/>
              <w:spacing w:before="0" w:line="240" w:lineRule="auto"/>
              <w:jc w:val="center"/>
            </w:pPr>
            <w:r>
              <w:t>1</w:t>
            </w:r>
            <w:r w:rsidR="00DA055E">
              <w:t>1</w:t>
            </w:r>
          </w:p>
        </w:tc>
      </w:tr>
      <w:tr w:rsidR="001D068D" w14:paraId="3B9D4315" w14:textId="77777777" w:rsidTr="0016151A">
        <w:tc>
          <w:tcPr>
            <w:tcW w:w="7872" w:type="dxa"/>
          </w:tcPr>
          <w:p w14:paraId="64867752" w14:textId="7C5A3D3D" w:rsidR="001D068D" w:rsidRDefault="00F362BB" w:rsidP="00770B69">
            <w:pPr>
              <w:suppressAutoHyphens w:val="0"/>
              <w:spacing w:before="0" w:line="240" w:lineRule="auto"/>
            </w:pPr>
            <w:r w:rsidRPr="00F362BB">
              <w:t>Reviewing proposed options for the legal and practical separation of SIL and SDA</w:t>
            </w:r>
          </w:p>
        </w:tc>
        <w:tc>
          <w:tcPr>
            <w:tcW w:w="440" w:type="dxa"/>
          </w:tcPr>
          <w:p w14:paraId="2B06B6BD" w14:textId="211F3B9D" w:rsidR="001D068D" w:rsidRDefault="001D068D" w:rsidP="00770B69">
            <w:pPr>
              <w:suppressAutoHyphens w:val="0"/>
              <w:spacing w:before="0" w:line="240" w:lineRule="auto"/>
            </w:pPr>
            <w:r>
              <w:t>1</w:t>
            </w:r>
            <w:r w:rsidR="00DA055E">
              <w:t>6</w:t>
            </w:r>
          </w:p>
        </w:tc>
      </w:tr>
      <w:tr w:rsidR="001D068D" w14:paraId="00C4EA86" w14:textId="77777777" w:rsidTr="0016151A">
        <w:tc>
          <w:tcPr>
            <w:tcW w:w="7872" w:type="dxa"/>
          </w:tcPr>
          <w:p w14:paraId="148457AC" w14:textId="0AAA5E1D" w:rsidR="001D068D" w:rsidRDefault="00770B69" w:rsidP="00770B69">
            <w:pPr>
              <w:suppressAutoHyphens w:val="0"/>
              <w:spacing w:before="0" w:line="240" w:lineRule="auto"/>
            </w:pPr>
            <w:r>
              <w:t>Next steps</w:t>
            </w:r>
          </w:p>
        </w:tc>
        <w:tc>
          <w:tcPr>
            <w:tcW w:w="440" w:type="dxa"/>
          </w:tcPr>
          <w:p w14:paraId="6630FF74" w14:textId="56A18065" w:rsidR="001D068D" w:rsidRDefault="00DA055E" w:rsidP="00770B69">
            <w:pPr>
              <w:suppressAutoHyphens w:val="0"/>
              <w:spacing w:before="0" w:line="240" w:lineRule="auto"/>
            </w:pPr>
            <w:r>
              <w:t>21</w:t>
            </w:r>
          </w:p>
        </w:tc>
      </w:tr>
      <w:tr w:rsidR="001D068D" w14:paraId="3A9EEE32" w14:textId="77777777" w:rsidTr="0016151A">
        <w:tc>
          <w:tcPr>
            <w:tcW w:w="7872" w:type="dxa"/>
          </w:tcPr>
          <w:p w14:paraId="5A20218D" w14:textId="5410BD34" w:rsidR="001D068D" w:rsidRDefault="00770B69" w:rsidP="00770B69">
            <w:pPr>
              <w:suppressAutoHyphens w:val="0"/>
              <w:spacing w:before="0" w:line="240" w:lineRule="auto"/>
            </w:pPr>
            <w:r>
              <w:t>Appendices</w:t>
            </w:r>
          </w:p>
        </w:tc>
        <w:tc>
          <w:tcPr>
            <w:tcW w:w="440" w:type="dxa"/>
          </w:tcPr>
          <w:p w14:paraId="1E3A38BA" w14:textId="5C93D87B" w:rsidR="001D068D" w:rsidRDefault="001D068D" w:rsidP="00770B69">
            <w:pPr>
              <w:suppressAutoHyphens w:val="0"/>
              <w:spacing w:before="0" w:line="240" w:lineRule="auto"/>
            </w:pPr>
            <w:r>
              <w:t>2</w:t>
            </w:r>
            <w:r w:rsidR="00DA055E">
              <w:t>4</w:t>
            </w:r>
          </w:p>
        </w:tc>
      </w:tr>
      <w:tr w:rsidR="001D068D" w14:paraId="0AC9BF6F" w14:textId="77777777" w:rsidTr="0016151A">
        <w:tc>
          <w:tcPr>
            <w:tcW w:w="7872" w:type="dxa"/>
          </w:tcPr>
          <w:p w14:paraId="250786E3" w14:textId="5CF39764" w:rsidR="001D068D" w:rsidRDefault="00770B69" w:rsidP="00770B69">
            <w:pPr>
              <w:suppressAutoHyphens w:val="0"/>
              <w:spacing w:before="0" w:line="240" w:lineRule="auto"/>
              <w:ind w:left="720"/>
            </w:pPr>
            <w:r>
              <w:t>Appendix A: Methodology</w:t>
            </w:r>
          </w:p>
        </w:tc>
        <w:tc>
          <w:tcPr>
            <w:tcW w:w="440" w:type="dxa"/>
          </w:tcPr>
          <w:p w14:paraId="2CCE8B7B" w14:textId="1BA8E49A" w:rsidR="001D068D" w:rsidRDefault="001D068D" w:rsidP="00770B69">
            <w:pPr>
              <w:suppressAutoHyphens w:val="0"/>
              <w:spacing w:before="0" w:line="240" w:lineRule="auto"/>
            </w:pPr>
            <w:r>
              <w:t>2</w:t>
            </w:r>
            <w:r w:rsidR="00DA055E">
              <w:t>5</w:t>
            </w:r>
          </w:p>
        </w:tc>
      </w:tr>
      <w:tr w:rsidR="001D068D" w14:paraId="0EE6440F" w14:textId="77777777" w:rsidTr="0016151A">
        <w:tc>
          <w:tcPr>
            <w:tcW w:w="7872" w:type="dxa"/>
          </w:tcPr>
          <w:p w14:paraId="073EFB66" w14:textId="526A11B3" w:rsidR="001D068D" w:rsidRDefault="00770B69" w:rsidP="00770B69">
            <w:pPr>
              <w:suppressAutoHyphens w:val="0"/>
              <w:spacing w:before="0" w:line="240" w:lineRule="auto"/>
              <w:ind w:left="720"/>
            </w:pPr>
            <w:r>
              <w:t>Appendix B: NDIS Commission regulatory campaign case studies</w:t>
            </w:r>
          </w:p>
        </w:tc>
        <w:tc>
          <w:tcPr>
            <w:tcW w:w="440" w:type="dxa"/>
          </w:tcPr>
          <w:p w14:paraId="163F211E" w14:textId="75DACFA3" w:rsidR="001D068D" w:rsidRDefault="00DA055E" w:rsidP="00770B69">
            <w:pPr>
              <w:suppressAutoHyphens w:val="0"/>
              <w:spacing w:before="0" w:line="240" w:lineRule="auto"/>
            </w:pPr>
            <w:r>
              <w:t>27</w:t>
            </w:r>
          </w:p>
        </w:tc>
      </w:tr>
      <w:tr w:rsidR="001D068D" w14:paraId="54C0730E" w14:textId="77777777" w:rsidTr="0016151A">
        <w:trPr>
          <w:trHeight w:val="71"/>
        </w:trPr>
        <w:tc>
          <w:tcPr>
            <w:tcW w:w="7872" w:type="dxa"/>
          </w:tcPr>
          <w:p w14:paraId="1015A071" w14:textId="5D4764CC" w:rsidR="001D068D" w:rsidRPr="00C47342" w:rsidRDefault="00770B69" w:rsidP="00C47342">
            <w:pPr>
              <w:suppressAutoHyphens w:val="0"/>
              <w:spacing w:before="0" w:line="240" w:lineRule="auto"/>
              <w:ind w:left="720"/>
            </w:pPr>
            <w:r w:rsidRPr="00C47342">
              <w:t>Appendix C: Glossary</w:t>
            </w:r>
          </w:p>
        </w:tc>
        <w:tc>
          <w:tcPr>
            <w:tcW w:w="440" w:type="dxa"/>
          </w:tcPr>
          <w:p w14:paraId="28B8CDEB" w14:textId="520631F8" w:rsidR="001D068D" w:rsidRDefault="00DA055E" w:rsidP="00770B69">
            <w:pPr>
              <w:suppressAutoHyphens w:val="0"/>
              <w:spacing w:before="0" w:line="240" w:lineRule="auto"/>
            </w:pPr>
            <w:r>
              <w:t>30</w:t>
            </w:r>
          </w:p>
        </w:tc>
      </w:tr>
    </w:tbl>
    <w:p w14:paraId="3DCF3DD4" w14:textId="1EF35307" w:rsidR="00414064" w:rsidRDefault="00414064" w:rsidP="00414064"/>
    <w:p w14:paraId="53420FB0" w14:textId="3F8C31C7" w:rsidR="00BB5CDC" w:rsidRDefault="009B13D0" w:rsidP="00BB5CDC">
      <w:r w:rsidRPr="009B13D0">
        <w:rPr>
          <w:noProof/>
        </w:rPr>
        <w:lastRenderedPageBreak/>
        <mc:AlternateContent>
          <mc:Choice Requires="wpg">
            <w:drawing>
              <wp:anchor distT="0" distB="0" distL="114300" distR="114300" simplePos="0" relativeHeight="251765762" behindDoc="0" locked="0" layoutInCell="1" allowOverlap="1" wp14:anchorId="5623B2DF" wp14:editId="3E5C43F1">
                <wp:simplePos x="0" y="0"/>
                <wp:positionH relativeFrom="column">
                  <wp:posOffset>-655320</wp:posOffset>
                </wp:positionH>
                <wp:positionV relativeFrom="paragraph">
                  <wp:posOffset>-177963</wp:posOffset>
                </wp:positionV>
                <wp:extent cx="6580505" cy="1303020"/>
                <wp:effectExtent l="0" t="114300" r="0" b="0"/>
                <wp:wrapNone/>
                <wp:docPr id="65" name="Group 64">
                  <a:extLst xmlns:a="http://schemas.openxmlformats.org/drawingml/2006/main">
                    <a:ext uri="{FF2B5EF4-FFF2-40B4-BE49-F238E27FC236}">
                      <a16:creationId xmlns:a16="http://schemas.microsoft.com/office/drawing/2014/main" id="{1EEED89E-6E1F-A54B-1A0F-48827A10BD18}"/>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80505" cy="1303020"/>
                          <a:chOff x="0" y="0"/>
                          <a:chExt cx="6581167" cy="1303568"/>
                        </a:xfrm>
                      </wpg:grpSpPr>
                      <wpg:grpSp>
                        <wpg:cNvPr id="86373825" name="Group 86373825">
                          <a:extLst>
                            <a:ext uri="{FF2B5EF4-FFF2-40B4-BE49-F238E27FC236}">
                              <a16:creationId xmlns:a16="http://schemas.microsoft.com/office/drawing/2014/main" id="{B05E9579-023C-7712-5540-66A4CB4F95B3}"/>
                            </a:ext>
                          </a:extLst>
                        </wpg:cNvPr>
                        <wpg:cNvGrpSpPr/>
                        <wpg:grpSpPr>
                          <a:xfrm>
                            <a:off x="0" y="0"/>
                            <a:ext cx="711902" cy="1303568"/>
                            <a:chOff x="0" y="0"/>
                            <a:chExt cx="711902" cy="1303568"/>
                          </a:xfrm>
                        </wpg:grpSpPr>
                        <wps:wsp>
                          <wps:cNvPr id="1546079054" name="Oval 12">
                            <a:extLst>
                              <a:ext uri="{FF2B5EF4-FFF2-40B4-BE49-F238E27FC236}">
                                <a16:creationId xmlns:a16="http://schemas.microsoft.com/office/drawing/2014/main" id="{E84DB1BD-D6BC-0336-FFF7-85AFD8668093}"/>
                              </a:ext>
                            </a:extLst>
                          </wps:cNvPr>
                          <wps:cNvSpPr/>
                          <wps:spPr>
                            <a:xfrm rot="1972886">
                              <a:off x="28218"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46327523" name="Oval 12">
                            <a:extLst>
                              <a:ext uri="{FF2B5EF4-FFF2-40B4-BE49-F238E27FC236}">
                                <a16:creationId xmlns:a16="http://schemas.microsoft.com/office/drawing/2014/main" id="{7009AD6C-90E3-07F5-3DAE-18AF095D3D8F}"/>
                              </a:ext>
                            </a:extLst>
                          </wps:cNvPr>
                          <wps:cNvSpPr>
                            <a:spLocks noChangeAspect="1"/>
                          </wps:cNvSpPr>
                          <wps:spPr>
                            <a:xfrm rot="913946">
                              <a:off x="321045" y="35951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66863582" name="Oval 12">
                            <a:extLst>
                              <a:ext uri="{FF2B5EF4-FFF2-40B4-BE49-F238E27FC236}">
                                <a16:creationId xmlns:a16="http://schemas.microsoft.com/office/drawing/2014/main" id="{187A39A0-AD3C-AF22-6581-05A2F2B4DDFA}"/>
                              </a:ext>
                            </a:extLst>
                          </wps:cNvPr>
                          <wps:cNvSpPr>
                            <a:spLocks noChangeAspect="1"/>
                          </wps:cNvSpPr>
                          <wps:spPr>
                            <a:xfrm rot="20141678">
                              <a:off x="292796" y="792168"/>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7773789" name="Oval 12">
                            <a:extLst>
                              <a:ext uri="{FF2B5EF4-FFF2-40B4-BE49-F238E27FC236}">
                                <a16:creationId xmlns:a16="http://schemas.microsoft.com/office/drawing/2014/main" id="{CB07251B-616A-51AA-D79B-C56026B5E8DC}"/>
                              </a:ext>
                            </a:extLst>
                          </wps:cNvPr>
                          <wps:cNvSpPr>
                            <a:spLocks noChangeAspect="1"/>
                          </wps:cNvSpPr>
                          <wps:spPr>
                            <a:xfrm rot="17643863">
                              <a:off x="246837" y="1016968"/>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5175192" name="Oval 12">
                            <a:extLst>
                              <a:ext uri="{FF2B5EF4-FFF2-40B4-BE49-F238E27FC236}">
                                <a16:creationId xmlns:a16="http://schemas.microsoft.com/office/drawing/2014/main" id="{2E7B6AE1-9527-2A2C-39D8-EC2618BC7438}"/>
                              </a:ext>
                            </a:extLst>
                          </wps:cNvPr>
                          <wps:cNvSpPr/>
                          <wps:spPr>
                            <a:xfrm rot="21527436">
                              <a:off x="0" y="506216"/>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848058880" name="Oval 9">
                          <a:extLst>
                            <a:ext uri="{FF2B5EF4-FFF2-40B4-BE49-F238E27FC236}">
                              <a16:creationId xmlns:a16="http://schemas.microsoft.com/office/drawing/2014/main" id="{E2A22ABF-19D8-3D7F-56C8-3F3A9728728A}"/>
                            </a:ext>
                          </a:extLst>
                        </wps:cNvPr>
                        <wps:cNvSpPr>
                          <a:spLocks noChangeAspect="1"/>
                        </wps:cNvSpPr>
                        <wps:spPr>
                          <a:xfrm>
                            <a:off x="617087" y="63574"/>
                            <a:ext cx="596408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612C69">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690FAB3" id="Group 64" o:spid="_x0000_s1026" alt="&quot;&quot;" style="position:absolute;margin-left:-51.6pt;margin-top:-14pt;width:518.15pt;height:102.6pt;z-index:251765762;mso-width-relative:margin;mso-height-relative:margin" coordsize="65811,1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">
                <v:group id="Group 86373825" o:spid="_x0000_s1027" style="position:absolute;width:7119;height:13035" coordsize="7119,1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">
                  <v:shape id="Oval 12" o:spid="_x0000_s1028" style="position:absolute;left:282;width:6837;height:2091;rotation:215491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32896f"/>
                    <v:stroke joinstyle="miter"/>
                    <v:path arrowok="t" o:connecttype="custom" o:connectlocs="5183,140190;65381,30310;368667,2982;666252,86757;582916,192042;330727,201748;151402,205492;5183,140190" o:connectangles="0,0,0,0,0,0,0,0"/>
                  </v:shape>
                  <v:shape id="Oval 12" o:spid="_x0000_s1029" style="position:absolute;left:3210;top:3595;width:1970;height:1040;rotation:998273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2927;top:7921;width:2422;height:1171;rotation:-1592877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468;top:10169;width:4260;height:1472;rotation:-432115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62;width:5858;height:2001;rotation:-79259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70;top:635;width:59641;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612c69" stroked="f" strokeweight="1pt">
                  <v:fill opacity="16448f"/>
                  <v:stroke joinstyle="miter"/>
                  <v:path arrowok="t" o:connecttype="custom" o:connectlocs="1314549,33757;2709183,0;4049450,54297;5174956,59462;5703083,151445;5962348,563100;5662238,918003;4795935,1159947;2911404,1072296;1053713,1079417;245991,896440;909,562891;326232,191956;1314549,33757" o:connectangles="0,0,0,0,0,0,0,0,0,0,0,0,0,0"/>
                  <o:lock v:ext="edit" aspectratio="t"/>
                </v:shape>
              </v:group>
            </w:pict>
          </mc:Fallback>
        </mc:AlternateContent>
      </w:r>
      <w:r w:rsidRPr="009B13D0">
        <w:rPr>
          <w:noProof/>
        </w:rPr>
        <mc:AlternateContent>
          <mc:Choice Requires="wps">
            <w:drawing>
              <wp:anchor distT="0" distB="0" distL="114300" distR="114300" simplePos="0" relativeHeight="251766786" behindDoc="0" locked="0" layoutInCell="1" allowOverlap="1" wp14:anchorId="277025BC" wp14:editId="74A73BBB">
                <wp:simplePos x="0" y="0"/>
                <wp:positionH relativeFrom="column">
                  <wp:posOffset>448945</wp:posOffset>
                </wp:positionH>
                <wp:positionV relativeFrom="paragraph">
                  <wp:posOffset>200188</wp:posOffset>
                </wp:positionV>
                <wp:extent cx="5003165" cy="400050"/>
                <wp:effectExtent l="0" t="0" r="0" b="0"/>
                <wp:wrapNone/>
                <wp:docPr id="72" name="TextBox 71">
                  <a:extLst xmlns:a="http://schemas.openxmlformats.org/drawingml/2006/main">
                    <a:ext uri="{FF2B5EF4-FFF2-40B4-BE49-F238E27FC236}">
                      <a16:creationId xmlns:a16="http://schemas.microsoft.com/office/drawing/2014/main" id="{805BC1F9-869E-80BB-BFBD-785195525F57}"/>
                    </a:ext>
                  </a:extLst>
                </wp:docPr>
                <wp:cNvGraphicFramePr/>
                <a:graphic xmlns:a="http://schemas.openxmlformats.org/drawingml/2006/main">
                  <a:graphicData uri="http://schemas.microsoft.com/office/word/2010/wordprocessingShape">
                    <wps:wsp>
                      <wps:cNvSpPr txBox="1"/>
                      <wps:spPr>
                        <a:xfrm>
                          <a:off x="0" y="0"/>
                          <a:ext cx="5003165" cy="400050"/>
                        </a:xfrm>
                        <a:prstGeom prst="rect">
                          <a:avLst/>
                        </a:prstGeom>
                        <a:noFill/>
                      </wps:spPr>
                      <wps:txbx>
                        <w:txbxContent>
                          <w:p w14:paraId="35548A4E" w14:textId="22B6C3CF" w:rsidR="009B13D0" w:rsidRDefault="009B13D0" w:rsidP="009B13D0">
                            <w:pPr>
                              <w:spacing w:before="0" w:after="0"/>
                              <w:ind w:left="720"/>
                              <w:rPr>
                                <w:color w:val="612C69"/>
                                <w:sz w:val="40"/>
                                <w:szCs w:val="40"/>
                              </w:rPr>
                            </w:pPr>
                            <w:r>
                              <w:rPr>
                                <w:rFonts w:eastAsia="Times New Roman"/>
                                <w:b/>
                                <w:bCs/>
                                <w:color w:val="612C69"/>
                                <w:sz w:val="40"/>
                                <w:szCs w:val="40"/>
                              </w:rPr>
                              <w:t>Executive Summary</w:t>
                            </w:r>
                          </w:p>
                        </w:txbxContent>
                      </wps:txbx>
                      <wps:bodyPr wrap="square">
                        <a:spAutoFit/>
                      </wps:bodyPr>
                    </wps:wsp>
                  </a:graphicData>
                </a:graphic>
              </wp:anchor>
            </w:drawing>
          </mc:Choice>
          <mc:Fallback>
            <w:pict>
              <v:shapetype w14:anchorId="277025BC" id="_x0000_t202" coordsize="21600,21600" o:spt="202" path="m,l,21600r21600,l21600,xe">
                <v:stroke joinstyle="miter"/>
                <v:path gradientshapeok="t" o:connecttype="rect"/>
              </v:shapetype>
              <v:shape id="TextBox 71" o:spid="_x0000_s1027" type="#_x0000_t202" style="position:absolute;margin-left:35.35pt;margin-top:15.75pt;width:393.95pt;height:31.5pt;z-index:25176678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" filled="f" stroked="f">
                <v:textbox style="mso-fit-shape-to-text:t">
                  <w:txbxContent>
                    <w:p w14:paraId="35548A4E" w14:textId="22B6C3CF" w:rsidR="009B13D0" w:rsidRDefault="009B13D0" w:rsidP="009B13D0">
                      <w:pPr>
                        <w:spacing w:before="0" w:after="0"/>
                        <w:ind w:left="720"/>
                        <w:rPr>
                          <w:color w:val="612C69"/>
                          <w:sz w:val="40"/>
                          <w:szCs w:val="40"/>
                        </w:rPr>
                      </w:pPr>
                      <w:r>
                        <w:rPr>
                          <w:rFonts w:eastAsia="Times New Roman"/>
                          <w:b/>
                          <w:bCs/>
                          <w:color w:val="612C69"/>
                          <w:sz w:val="40"/>
                          <w:szCs w:val="40"/>
                        </w:rPr>
                        <w:t>Executive Summary</w:t>
                      </w:r>
                    </w:p>
                  </w:txbxContent>
                </v:textbox>
              </v:shape>
            </w:pict>
          </mc:Fallback>
        </mc:AlternateContent>
      </w:r>
    </w:p>
    <w:p w14:paraId="3D4300D8" w14:textId="1D241707" w:rsidR="00414064" w:rsidRDefault="00414064" w:rsidP="009B13D0">
      <w:pPr>
        <w:pStyle w:val="Heading1"/>
      </w:pPr>
      <w:bookmarkStart w:id="7" w:name="_Toc184403596"/>
    </w:p>
    <w:p w14:paraId="7E519F63" w14:textId="77777777" w:rsidR="009B13D0" w:rsidRDefault="009B13D0" w:rsidP="00E35A05">
      <w:pPr>
        <w:spacing w:line="480" w:lineRule="auto"/>
      </w:pPr>
    </w:p>
    <w:p w14:paraId="50879651" w14:textId="753D9298" w:rsidR="00A91281" w:rsidRDefault="00A91281" w:rsidP="00A91281">
      <w:pPr>
        <w:pStyle w:val="Bullet1"/>
        <w:numPr>
          <w:ilvl w:val="0"/>
          <w:numId w:val="0"/>
        </w:numPr>
      </w:pPr>
      <w:r>
        <w:t>Reviews have highlighted that in-home and housing support for people with disability with higher support needs remain heavily reliant on delivering supports in congregate arrangements such as group homes. The NDIS Review found housing and living supports, such as Supported Independent Living (SIL) and Specialist Disability Accommodation (SDA) continue to follow congregate delivery models, with only pockets of innovation.</w:t>
      </w:r>
    </w:p>
    <w:p w14:paraId="3F7A660A" w14:textId="77777777" w:rsidR="00660042" w:rsidRDefault="00660042" w:rsidP="00660042">
      <w:r>
        <w:t>In 2023, the</w:t>
      </w:r>
      <w:r w:rsidRPr="00801B4B">
        <w:t xml:space="preserve"> </w:t>
      </w:r>
      <w:r>
        <w:t>NDIS Quality and Safeguards Commission (</w:t>
      </w:r>
      <w:r w:rsidRPr="00991E06">
        <w:t>NDIS Commission</w:t>
      </w:r>
      <w:r>
        <w:t xml:space="preserve">) created an </w:t>
      </w:r>
      <w:hyperlink r:id="rId21" w:anchor="paragraph-id-8897">
        <w:r>
          <w:rPr>
            <w:rStyle w:val="Hyperlink"/>
          </w:rPr>
          <w:t>A</w:t>
        </w:r>
        <w:r w:rsidRPr="363641B6">
          <w:rPr>
            <w:rStyle w:val="Hyperlink"/>
          </w:rPr>
          <w:t xml:space="preserve">ction </w:t>
        </w:r>
        <w:r>
          <w:rPr>
            <w:rStyle w:val="Hyperlink"/>
          </w:rPr>
          <w:t>P</w:t>
        </w:r>
        <w:r w:rsidRPr="363641B6">
          <w:rPr>
            <w:rStyle w:val="Hyperlink"/>
          </w:rPr>
          <w:t>lan</w:t>
        </w:r>
      </w:hyperlink>
      <w:r>
        <w:t xml:space="preserve"> to respond to the NDIS Commissioner’s </w:t>
      </w:r>
      <w:hyperlink r:id="rId22" w:anchor="paragraph-id-8908">
        <w:r w:rsidRPr="363641B6">
          <w:rPr>
            <w:rStyle w:val="Hyperlink"/>
          </w:rPr>
          <w:t>Own Motion Inquiry into Aspects of Supported Accommodation</w:t>
        </w:r>
      </w:hyperlink>
      <w:r>
        <w:t xml:space="preserve"> (the Inquiry). The Inquiry found gaps in oversight and the need for specific regulation</w:t>
      </w:r>
      <w:r w:rsidRPr="00886C17">
        <w:t xml:space="preserve"> </w:t>
      </w:r>
      <w:r>
        <w:t>for supported accommodation</w:t>
      </w:r>
      <w:r>
        <w:rPr>
          <w:rStyle w:val="FootnoteReference"/>
        </w:rPr>
        <w:footnoteReference w:id="2"/>
      </w:r>
      <w:r>
        <w:t xml:space="preserve"> to improve the quality and safety of supports </w:t>
      </w:r>
      <w:r w:rsidRPr="00DE21CC">
        <w:t>to achieve better outcomes for people with disabilities</w:t>
      </w:r>
      <w:r>
        <w:t xml:space="preserve">. </w:t>
      </w:r>
    </w:p>
    <w:p w14:paraId="6AB745A9" w14:textId="77777777" w:rsidR="00A91281" w:rsidRDefault="00A91281" w:rsidP="00A91281">
      <w:pPr>
        <w:pStyle w:val="Bullet1"/>
        <w:numPr>
          <w:ilvl w:val="0"/>
          <w:numId w:val="0"/>
        </w:numPr>
      </w:pPr>
      <w:r>
        <w:t xml:space="preserve">Since the action plan release, the NDIS Review, the Royal Commission into Violence, Abuse, Neglect, and Exploitation of People with Disability (DRC), and the NDIS Provider and Worker Review Taskforce (the Taskforce) have each delivered their final reports and recommendations. All reviews have identified factors that expose people with disability to poor quality and unsafe supports. </w:t>
      </w:r>
    </w:p>
    <w:p w14:paraId="13F85850" w14:textId="77777777" w:rsidR="00A91281" w:rsidRDefault="00A91281" w:rsidP="00A91281">
      <w:pPr>
        <w:pStyle w:val="Bullet1"/>
        <w:numPr>
          <w:ilvl w:val="0"/>
          <w:numId w:val="0"/>
        </w:numPr>
      </w:pPr>
      <w:r>
        <w:t>In 2023, the NDIS Commission consulted with people with disability to strengthen the quality and safety of supports and identify what participants want housing and living support regulation to deliver. These consultations found people with disability want supports that are participant centred, focused on human rights, respect, privacy, are delivered by workers who are suitable, have the right training and create a harmonious and safe home</w:t>
      </w:r>
    </w:p>
    <w:p w14:paraId="503B35F1" w14:textId="77777777" w:rsidR="00A91281" w:rsidRDefault="00A91281" w:rsidP="00A91281">
      <w:pPr>
        <w:pStyle w:val="Bullet1"/>
        <w:numPr>
          <w:ilvl w:val="0"/>
          <w:numId w:val="0"/>
        </w:numPr>
      </w:pPr>
      <w:r>
        <w:t xml:space="preserve">To make changes that improve the quality and safety of support, between August and October 2024, the NDIS Commission conducted a second round of extensive consultations focused on sector stakeholders to inform how these changes are progressed. These consultations engaged over 800 stakeholders through online and in-person sessions across Australia, including providers, workers, auditors, advocacy groups, industry representatives and subject matter experts. The consultation focused on: </w:t>
      </w:r>
    </w:p>
    <w:p w14:paraId="5A63F30F" w14:textId="72DE2B97" w:rsidR="00BB2828" w:rsidRDefault="00BB2828" w:rsidP="00A91281">
      <w:pPr>
        <w:pStyle w:val="Bullet1"/>
        <w:numPr>
          <w:ilvl w:val="0"/>
          <w:numId w:val="15"/>
        </w:numPr>
        <w:ind w:left="852"/>
      </w:pPr>
      <w:r>
        <w:t>A review of the NDIS Practice Standards</w:t>
      </w:r>
    </w:p>
    <w:p w14:paraId="4770780A" w14:textId="77777777" w:rsidR="00BB2828" w:rsidRDefault="00BB2828" w:rsidP="00BB2828">
      <w:pPr>
        <w:pStyle w:val="Bullet1"/>
        <w:numPr>
          <w:ilvl w:val="0"/>
          <w:numId w:val="15"/>
        </w:numPr>
        <w:ind w:left="852"/>
      </w:pPr>
      <w:r>
        <w:t>Developing new Practice Standards specific to Supported Independent Living</w:t>
      </w:r>
    </w:p>
    <w:p w14:paraId="40B9FF8F" w14:textId="77777777" w:rsidR="00BB2828" w:rsidRDefault="00BB2828" w:rsidP="00BB2828">
      <w:pPr>
        <w:pStyle w:val="Bullet1"/>
        <w:numPr>
          <w:ilvl w:val="0"/>
          <w:numId w:val="15"/>
        </w:numPr>
        <w:ind w:left="852"/>
      </w:pPr>
      <w:r>
        <w:t>Reviewing proposed options for the legal and practical separation of SIL and SDA.</w:t>
      </w:r>
    </w:p>
    <w:p w14:paraId="3A8DE851" w14:textId="63D0621D" w:rsidR="00BB2828" w:rsidRDefault="00BB2828" w:rsidP="00BB2828">
      <w:pPr>
        <w:pStyle w:val="Bullet1"/>
        <w:numPr>
          <w:ilvl w:val="0"/>
          <w:numId w:val="0"/>
        </w:numPr>
      </w:pPr>
      <w:r w:rsidRPr="002A21C4">
        <w:t xml:space="preserve">The methodology for the consultation approach can be found at </w:t>
      </w:r>
      <w:hyperlink w:anchor="_Appendix_A:_Methodology" w:history="1">
        <w:r w:rsidRPr="363641B6">
          <w:rPr>
            <w:rStyle w:val="Hyperlink"/>
          </w:rPr>
          <w:t>Appendix A</w:t>
        </w:r>
      </w:hyperlink>
      <w:r>
        <w:t>.</w:t>
      </w:r>
    </w:p>
    <w:p w14:paraId="72DE0049" w14:textId="04B10B7A" w:rsidR="00D10375" w:rsidRDefault="00D10375">
      <w:pPr>
        <w:suppressAutoHyphens w:val="0"/>
        <w:spacing w:before="0" w:after="0" w:line="240" w:lineRule="auto"/>
        <w:rPr>
          <w:rFonts w:eastAsia="Times New Roman"/>
          <w:b/>
          <w:color w:val="5F2E74"/>
          <w:sz w:val="26"/>
          <w:szCs w:val="24"/>
        </w:rPr>
      </w:pPr>
      <w:r>
        <w:br w:type="page"/>
      </w:r>
    </w:p>
    <w:p w14:paraId="2E0ADE83" w14:textId="34FC1293" w:rsidR="000D53DD" w:rsidRDefault="000D53DD" w:rsidP="000D53DD">
      <w:pPr>
        <w:pStyle w:val="Heading3"/>
      </w:pPr>
      <w:r>
        <w:lastRenderedPageBreak/>
        <w:t>Key findings</w:t>
      </w:r>
      <w:bookmarkEnd w:id="7"/>
    </w:p>
    <w:tbl>
      <w:tblPr>
        <w:tblW w:w="0" w:type="auto"/>
        <w:tblInd w:w="-426" w:type="dxa"/>
        <w:tblLook w:val="04A0" w:firstRow="1" w:lastRow="0" w:firstColumn="1" w:lastColumn="0" w:noHBand="0" w:noVBand="1"/>
      </w:tblPr>
      <w:tblGrid>
        <w:gridCol w:w="3403"/>
        <w:gridCol w:w="6039"/>
      </w:tblGrid>
      <w:tr w:rsidR="00D10375" w14:paraId="18EFF4AC" w14:textId="77777777" w:rsidTr="004F7C22">
        <w:trPr>
          <w:trHeight w:val="3027"/>
        </w:trPr>
        <w:tc>
          <w:tcPr>
            <w:tcW w:w="3403" w:type="dxa"/>
          </w:tcPr>
          <w:p w14:paraId="2BB1D000" w14:textId="03FECF12" w:rsidR="00D10375" w:rsidRDefault="004F7C22" w:rsidP="00D10375">
            <w:r w:rsidRPr="004F7C22">
              <w:rPr>
                <w:noProof/>
              </w:rPr>
              <mc:AlternateContent>
                <mc:Choice Requires="wpg">
                  <w:drawing>
                    <wp:anchor distT="0" distB="0" distL="114300" distR="114300" simplePos="0" relativeHeight="251806722" behindDoc="0" locked="0" layoutInCell="1" allowOverlap="1" wp14:anchorId="490244F8" wp14:editId="0974A706">
                      <wp:simplePos x="0" y="0"/>
                      <wp:positionH relativeFrom="column">
                        <wp:posOffset>-36609</wp:posOffset>
                      </wp:positionH>
                      <wp:positionV relativeFrom="paragraph">
                        <wp:posOffset>99088</wp:posOffset>
                      </wp:positionV>
                      <wp:extent cx="2036519" cy="1759176"/>
                      <wp:effectExtent l="0" t="0" r="1905" b="0"/>
                      <wp:wrapNone/>
                      <wp:docPr id="306900735"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36519" cy="1759176"/>
                                <a:chOff x="-36000" y="32322"/>
                                <a:chExt cx="2036519" cy="1759176"/>
                              </a:xfrm>
                            </wpg:grpSpPr>
                            <wpg:grpSp>
                              <wpg:cNvPr id="705164932" name="Group 705164932"/>
                              <wpg:cNvGrpSpPr/>
                              <wpg:grpSpPr>
                                <a:xfrm>
                                  <a:off x="1306084" y="32322"/>
                                  <a:ext cx="694435" cy="1512001"/>
                                  <a:chOff x="1306084" y="32321"/>
                                  <a:chExt cx="694435" cy="1287210"/>
                                </a:xfrm>
                              </wpg:grpSpPr>
                              <wps:wsp>
                                <wps:cNvPr id="1863190430" name="Oval 12"/>
                                <wps:cNvSpPr/>
                                <wps:spPr>
                                  <a:xfrm rot="12740746">
                                    <a:off x="1306084" y="1125456"/>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7780433" name="Oval 12"/>
                                <wps:cNvSpPr>
                                  <a:spLocks noChangeAspect="1"/>
                                </wps:cNvSpPr>
                                <wps:spPr>
                                  <a:xfrm rot="11747794">
                                    <a:off x="1464283" y="898160"/>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4722681" name="Oval 12"/>
                                <wps:cNvSpPr>
                                  <a:spLocks noChangeAspect="1"/>
                                </wps:cNvSpPr>
                                <wps:spPr>
                                  <a:xfrm rot="9744998">
                                    <a:off x="1454920" y="432718"/>
                                    <a:ext cx="357085"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4490537" name="Oval 12"/>
                                <wps:cNvSpPr>
                                  <a:spLocks noChangeAspect="1"/>
                                </wps:cNvSpPr>
                                <wps:spPr>
                                  <a:xfrm rot="7340746">
                                    <a:off x="1404841" y="161660"/>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02687769" name="Oval 12"/>
                                <wps:cNvSpPr/>
                                <wps:spPr>
                                  <a:xfrm rot="10671589">
                                    <a:off x="1456898" y="63591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790290320" name="Rectangle 5"/>
                              <wps:cNvSpPr>
                                <a:spLocks noChangeAspect="1"/>
                              </wps:cNvSpPr>
                              <wps:spPr>
                                <a:xfrm rot="5400000">
                                  <a:off x="-114902" y="128597"/>
                                  <a:ext cx="1741803"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275D3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191443199" name="Group 1191443199"/>
                              <wpg:cNvGrpSpPr/>
                              <wpg:grpSpPr>
                                <a:xfrm>
                                  <a:off x="90724" y="163439"/>
                                  <a:ext cx="1330960" cy="1492190"/>
                                  <a:chOff x="75532" y="163439"/>
                                  <a:chExt cx="2501684" cy="2804734"/>
                                </a:xfrm>
                              </wpg:grpSpPr>
                              <wps:wsp>
                                <wps:cNvPr id="1253722974" name="TextBox 8"/>
                                <wps:cNvSpPr txBox="1"/>
                                <wps:spPr>
                                  <a:xfrm>
                                    <a:off x="75532" y="1572911"/>
                                    <a:ext cx="2501684" cy="1395262"/>
                                  </a:xfrm>
                                  <a:prstGeom prst="rect">
                                    <a:avLst/>
                                  </a:prstGeom>
                                  <a:noFill/>
                                </wps:spPr>
                                <wps:txbx>
                                  <w:txbxContent>
                                    <w:p w14:paraId="4CEC874C" w14:textId="77777777" w:rsidR="004F7C22" w:rsidRPr="004F7C22" w:rsidRDefault="004F7C22" w:rsidP="004F7C22">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Review of the NDIS Practice Standards</w:t>
                                      </w:r>
                                    </w:p>
                                  </w:txbxContent>
                                </wps:txbx>
                                <wps:bodyPr wrap="square">
                                  <a:spAutoFit/>
                                </wps:bodyPr>
                              </wps:wsp>
                              <wps:wsp>
                                <wps:cNvPr id="584427788" name="Oval 584427788"/>
                                <wps:cNvSpPr>
                                  <a:spLocks noChangeAspect="1"/>
                                </wps:cNvSpPr>
                                <wps:spPr>
                                  <a:xfrm>
                                    <a:off x="642354" y="163439"/>
                                    <a:ext cx="1368090" cy="1368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513994538" name="Picture 1513994538" descr="A circular arrow with a gear in center&#10;&#10;Description automatically generated with medium confidence"/>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751197" y="388438"/>
                                    <a:ext cx="1150405" cy="918001"/>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490244F8" id="Group 48" o:spid="_x0000_s1028" alt="&quot;&quot;" style="position:absolute;margin-left:-2.9pt;margin-top:7.8pt;width:160.35pt;height:138.5pt;z-index:251806722;mso-width-relative:margin;mso-height-relative:margin" coordorigin="-360,323" coordsize="20365,17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">
                      <v:group id="Group 705164932" o:spid="_x0000_s1029" style="position:absolute;left:13060;top:323;width:6945;height:15120" coordorigin="13060,323" coordsize="6944,1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">
                        <v:shape id="Oval 12" o:spid="_x0000_s1030" style="position:absolute;left:13060;top:11254;width:5829;height:1941;rotation:-967666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62c8b" stroked="f" strokeweight="1pt">
                          <v:stroke joinstyle="miter"/>
                          <v:path arrowok="t" o:connecttype="custom" o:connectlocs="4419,130094;55743,28127;314324,2768;568043,80509;496992,178212;281977,187219;129085,190694;4419,130094" o:connectangles="0,0,0,0,0,0,0,0"/>
                        </v:shape>
                        <v:shape id="Oval 12" o:spid="_x0000_s1031" style="position:absolute;left:14642;top:8981;width:3613;height:966;rotation:-1076123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62c8b" stroked="f" strokeweight="1pt">
                          <v:stroke joinstyle="miter"/>
                          <v:path arrowok="t" o:connecttype="custom" o:connectlocs="3368,62554;42489,8341;234815,2450;344415,25697;317467,85966;214932,92926;98392,94773;3368,62554" o:connectangles="0,0,0,0,0,0,0,0"/>
                          <o:lock v:ext="edit" aspectratio="t"/>
                        </v:shape>
                        <v:shape id="Oval 12" o:spid="_x0000_s1032" style="position:absolute;left:14549;top:4327;width:3571;height:1086;rotation:10644136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" path="m6218,335729c-12914,241211,5245,95006,159228,31741,313211,-31524,485225,16594,650149,32803v164924,16209,367384,-25510,498623,96191c1280011,250695,1296782,460650,1140914,506806,985046,552962,902456,561996,775946,559960,649436,557924,402309,636221,274021,598849,145733,561477,25350,430247,6218,335729xe" fillcolor="#962c8b" stroked="f" strokeweight="1pt">
                          <v:stroke joinstyle="miter"/>
                          <v:path arrowok="t" o:connecttype="custom" o:connectlocs="1773,59874;45394,5661;185351,5850;327503,23005;325263,90384;221214,99864;78121,106799;1773,59874" o:connectangles="0,0,0,0,0,0,0,0"/>
                          <o:lock v:ext="edit" aspectratio="t"/>
                        </v:shape>
                        <v:shape id="Oval 12" o:spid="_x0000_s1033" style="position:absolute;left:14048;top:1616;width:3953;height:1367;rotation:8018052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62c8b" stroked="f" strokeweight="1pt">
                          <v:stroke joinstyle="miter"/>
                          <v:path arrowok="t" o:connecttype="custom" o:connectlocs="10750,8190;144713,2168;278341,24106;382044,57349;368209,123335;303120,132814;41322,124887;10750,8190" o:connectangles="0,0,0,0,0,0,0,0"/>
                          <o:lock v:ext="edit" aspectratio="t"/>
                        </v:shape>
                        <v:shape id="Oval 12" o:spid="_x0000_s1034" style="position:absolute;left:14568;top:6359;width:5437;height:1857;rotation:11656221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" path="m3093,343593c9375,263538,-9960,118988,144023,55723,298006,-7542,549002,-11652,785406,17097v236404,28749,645803,89417,777042,211118c1693687,349916,1583187,458584,1427319,504740v-155868,46156,-591190,43636,-717700,41600c583109,544304,224084,569844,106330,536053,-11424,502262,-3189,423648,3093,343593xe" fillcolor="#962c8b" stroked="f" strokeweight="1pt">
                          <v:stroke joinstyle="miter"/>
                          <v:path arrowok="t" o:connecttype="custom" o:connectlocs="1037,115252;48310,18691;263451,5735;524096,76551;478769,169307;238029,183261;35667,179810;1037,115252" o:connectangles="0,0,0,0,0,0,0,0"/>
                        </v:shape>
                      </v:group>
                      <v:shape id="_x0000_s1035" style="position:absolute;left:-1149;top:1285;width:17418;height:15840;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275d3a" stroked="f" strokeweight="1pt">
                        <v:stroke joinstyle="miter"/>
                        <v:path arrowok="t" o:connecttype="custom" o:connectlocs="680,218268;227722,4900;1409744,274;1740109,205767;1714860,1321032;1409744,1553695;209188,1545529;2024,1151220;680,218268" o:connectangles="0,0,0,0,0,0,0,0,0"/>
                        <o:lock v:ext="edit" aspectratio="t"/>
                      </v:shape>
                      <v:group id="Group 1191443199" o:spid="_x0000_s1036" style="position:absolute;left:907;top:1634;width:13309;height:14922" coordorigin="755,1634" coordsize="25016,280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">
                        <v:shape id="TextBox 8" o:spid="_x0000_s1037" type="#_x0000_t202" style="position:absolute;left:755;top:15729;width:25017;height:139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" filled="f" stroked="f">
                          <v:textbox style="mso-fit-shape-to-text:t">
                            <w:txbxContent>
                              <w:p w14:paraId="4CEC874C" w14:textId="77777777" w:rsidR="004F7C22" w:rsidRPr="004F7C22" w:rsidRDefault="004F7C22" w:rsidP="004F7C22">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Review of the NDIS Practice Standards</w:t>
                                </w:r>
                              </w:p>
                            </w:txbxContent>
                          </v:textbox>
                        </v:shape>
                        <v:oval id="Oval 584427788" o:spid="_x0000_s1038" style="position:absolute;left:6423;top:1634;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" fillcolor="white [3212]" strokecolor="white [3201]" strokeweight="1pt">
                          <v:stroke joinstyle="miter"/>
                          <v:path arrowok="t"/>
                          <o:lock v:ext="edit" aspectratio="t"/>
                        </v:oval>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13994538" o:spid="_x0000_s1039" type="#_x0000_t75" alt="A circular arrow with a gear in center&#10;&#10;Description automatically generated with medium confidence" style="position:absolute;left:7511;top:3884;width:11505;height:9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">
                          <v:imagedata r:id="rId24" o:title="A circular arrow with a gear in center&#10;&#10;Description automatically generated with medium confidence"/>
                        </v:shape>
                      </v:group>
                    </v:group>
                  </w:pict>
                </mc:Fallback>
              </mc:AlternateContent>
            </w:r>
          </w:p>
        </w:tc>
        <w:tc>
          <w:tcPr>
            <w:tcW w:w="6039" w:type="dxa"/>
          </w:tcPr>
          <w:p w14:paraId="6E3B2191" w14:textId="36F3BFBB" w:rsidR="00D10375" w:rsidRPr="00720FAD" w:rsidRDefault="00D10375" w:rsidP="00D10375">
            <w:pPr>
              <w:rPr>
                <w:b/>
                <w:bCs/>
              </w:rPr>
            </w:pPr>
            <w:r w:rsidRPr="00720FAD">
              <w:rPr>
                <w:b/>
                <w:bCs/>
              </w:rPr>
              <w:t xml:space="preserve">Review of the </w:t>
            </w:r>
            <w:r w:rsidRPr="00720FAD">
              <w:rPr>
                <w:b/>
              </w:rPr>
              <w:t>NDIS Practice Standards</w:t>
            </w:r>
          </w:p>
          <w:p w14:paraId="1E4CAD0C" w14:textId="77777777" w:rsidR="000B1DCA" w:rsidRDefault="000B1DCA" w:rsidP="000B1DCA">
            <w:r>
              <w:t xml:space="preserve">The consultation found that the way NDIS Practice Standards are monitored and assessed needs to be improved to advance the quality and safety of supports. Stakeholders </w:t>
            </w:r>
            <w:r w:rsidRPr="00FC4309">
              <w:t xml:space="preserve">identified </w:t>
            </w:r>
            <w:r>
              <w:t xml:space="preserve">the </w:t>
            </w:r>
            <w:r w:rsidRPr="00FC4309">
              <w:t>need for simpler terminology, improved guidance materials</w:t>
            </w:r>
            <w:r>
              <w:t xml:space="preserve"> and changes to the way audits are undertaken and shared</w:t>
            </w:r>
            <w:r w:rsidRPr="00FC4309">
              <w:t>.</w:t>
            </w:r>
          </w:p>
          <w:p w14:paraId="5F8553E2" w14:textId="69E200FC" w:rsidR="00D10375" w:rsidRDefault="00D10375" w:rsidP="00D10375"/>
        </w:tc>
      </w:tr>
      <w:tr w:rsidR="00D10375" w14:paraId="0123B482" w14:textId="77777777" w:rsidTr="004F7C22">
        <w:tc>
          <w:tcPr>
            <w:tcW w:w="3403" w:type="dxa"/>
          </w:tcPr>
          <w:p w14:paraId="0E75E6D1" w14:textId="13E52019" w:rsidR="00D10375" w:rsidRDefault="004F7C22" w:rsidP="00D10375">
            <w:r w:rsidRPr="00BF5E51">
              <w:rPr>
                <w:noProof/>
              </w:rPr>
              <w:drawing>
                <wp:anchor distT="0" distB="0" distL="114300" distR="114300" simplePos="0" relativeHeight="251809794" behindDoc="0" locked="0" layoutInCell="1" allowOverlap="1" wp14:anchorId="16534B23" wp14:editId="1AA2DC34">
                  <wp:simplePos x="0" y="0"/>
                  <wp:positionH relativeFrom="column">
                    <wp:posOffset>599440</wp:posOffset>
                  </wp:positionH>
                  <wp:positionV relativeFrom="paragraph">
                    <wp:posOffset>364904</wp:posOffset>
                  </wp:positionV>
                  <wp:extent cx="430530" cy="488315"/>
                  <wp:effectExtent l="0" t="0" r="7620" b="6985"/>
                  <wp:wrapTight wrapText="bothSides">
                    <wp:wrapPolygon edited="0">
                      <wp:start x="4779" y="0"/>
                      <wp:lineTo x="0" y="843"/>
                      <wp:lineTo x="0" y="21066"/>
                      <wp:lineTo x="21027" y="21066"/>
                      <wp:lineTo x="21027" y="1685"/>
                      <wp:lineTo x="13381" y="0"/>
                      <wp:lineTo x="4779" y="0"/>
                    </wp:wrapPolygon>
                  </wp:wrapTight>
                  <wp:docPr id="26" name="Picture 25">
                    <a:extLst xmlns:a="http://schemas.openxmlformats.org/drawingml/2006/main">
                      <a:ext uri="{FF2B5EF4-FFF2-40B4-BE49-F238E27FC236}">
                        <a16:creationId xmlns:a16="http://schemas.microsoft.com/office/drawing/2014/main" id="{0DADFF07-0C71-76C4-2A9E-964F4A75AE40}"/>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5">
                            <a:extLst>
                              <a:ext uri="{FF2B5EF4-FFF2-40B4-BE49-F238E27FC236}">
                                <a16:creationId xmlns:a16="http://schemas.microsoft.com/office/drawing/2014/main" id="{0DADFF07-0C71-76C4-2A9E-964F4A75AE40}"/>
                              </a:ext>
                              <a:ext uri="{C183D7F6-B498-43B3-948B-1728B52AA6E4}">
                                <adec:decorative xmlns:adec="http://schemas.microsoft.com/office/drawing/2017/decorative" val="1"/>
                              </a:ext>
                            </a:extLst>
                          </pic:cNvPr>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0530" cy="488315"/>
                          </a:xfrm>
                          <a:prstGeom prst="rect">
                            <a:avLst/>
                          </a:prstGeom>
                        </pic:spPr>
                      </pic:pic>
                    </a:graphicData>
                  </a:graphic>
                </wp:anchor>
              </w:drawing>
            </w:r>
            <w:r w:rsidRPr="004F7C22">
              <w:rPr>
                <w:noProof/>
              </w:rPr>
              <mc:AlternateContent>
                <mc:Choice Requires="wpg">
                  <w:drawing>
                    <wp:anchor distT="0" distB="0" distL="114300" distR="114300" simplePos="0" relativeHeight="251808770" behindDoc="0" locked="0" layoutInCell="1" allowOverlap="1" wp14:anchorId="2B700F7F" wp14:editId="5B3851B1">
                      <wp:simplePos x="0" y="0"/>
                      <wp:positionH relativeFrom="column">
                        <wp:posOffset>13087</wp:posOffset>
                      </wp:positionH>
                      <wp:positionV relativeFrom="paragraph">
                        <wp:posOffset>134951</wp:posOffset>
                      </wp:positionV>
                      <wp:extent cx="2028899" cy="1759176"/>
                      <wp:effectExtent l="0" t="0" r="9525" b="0"/>
                      <wp:wrapNone/>
                      <wp:docPr id="472131972"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8899" cy="1759176"/>
                                <a:chOff x="-28380" y="32322"/>
                                <a:chExt cx="2028899" cy="1759176"/>
                              </a:xfrm>
                            </wpg:grpSpPr>
                            <wpg:grpSp>
                              <wpg:cNvPr id="2004259649" name="Group 2004259649"/>
                              <wpg:cNvGrpSpPr/>
                              <wpg:grpSpPr>
                                <a:xfrm>
                                  <a:off x="1306084" y="32322"/>
                                  <a:ext cx="694435" cy="1512001"/>
                                  <a:chOff x="1306084" y="32321"/>
                                  <a:chExt cx="694435" cy="1287210"/>
                                </a:xfrm>
                              </wpg:grpSpPr>
                              <wps:wsp>
                                <wps:cNvPr id="795319882" name="Oval 12"/>
                                <wps:cNvSpPr/>
                                <wps:spPr>
                                  <a:xfrm rot="12740746">
                                    <a:off x="1306084" y="1125456"/>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0120713" name="Oval 12"/>
                                <wps:cNvSpPr>
                                  <a:spLocks noChangeAspect="1"/>
                                </wps:cNvSpPr>
                                <wps:spPr>
                                  <a:xfrm rot="11747794">
                                    <a:off x="1464283" y="898160"/>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18964309" name="Oval 12"/>
                                <wps:cNvSpPr>
                                  <a:spLocks noChangeAspect="1"/>
                                </wps:cNvSpPr>
                                <wps:spPr>
                                  <a:xfrm rot="9744998">
                                    <a:off x="1454920" y="432718"/>
                                    <a:ext cx="357085"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0305770" name="Oval 12"/>
                                <wps:cNvSpPr>
                                  <a:spLocks noChangeAspect="1"/>
                                </wps:cNvSpPr>
                                <wps:spPr>
                                  <a:xfrm rot="7340746">
                                    <a:off x="1404841" y="161660"/>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09014451" name="Oval 12"/>
                                <wps:cNvSpPr/>
                                <wps:spPr>
                                  <a:xfrm rot="10671589">
                                    <a:off x="1456898" y="63591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796787874" name="Rectangle 5"/>
                              <wps:cNvSpPr>
                                <a:spLocks noChangeAspect="1"/>
                              </wps:cNvSpPr>
                              <wps:spPr>
                                <a:xfrm rot="5400000">
                                  <a:off x="-107282" y="128597"/>
                                  <a:ext cx="1741803"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98C11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946195472" name="Group 946195472"/>
                              <wpg:cNvGrpSpPr/>
                              <wpg:grpSpPr>
                                <a:xfrm>
                                  <a:off x="7785" y="163439"/>
                                  <a:ext cx="1512425" cy="1502148"/>
                                  <a:chOff x="-80363" y="163439"/>
                                  <a:chExt cx="2842768" cy="2823451"/>
                                </a:xfrm>
                              </wpg:grpSpPr>
                              <wps:wsp>
                                <wps:cNvPr id="986460358" name="TextBox 8"/>
                                <wps:cNvSpPr txBox="1"/>
                                <wps:spPr>
                                  <a:xfrm>
                                    <a:off x="-80363" y="1628168"/>
                                    <a:ext cx="2842768" cy="1358722"/>
                                  </a:xfrm>
                                  <a:prstGeom prst="rect">
                                    <a:avLst/>
                                  </a:prstGeom>
                                  <a:noFill/>
                                </wps:spPr>
                                <wps:txbx>
                                  <w:txbxContent>
                                    <w:p w14:paraId="4C2EA584" w14:textId="165BE98F" w:rsidR="004F7C22" w:rsidRPr="004F7C22" w:rsidRDefault="004F7C22" w:rsidP="004F7C22">
                                      <w:pPr>
                                        <w:spacing w:before="0" w:after="0" w:line="240" w:lineRule="auto"/>
                                        <w:jc w:val="center"/>
                                        <w:rPr>
                                          <w:rFonts w:asciiTheme="minorHAnsi" w:hAnsiTheme="minorHAnsi" w:cstheme="minorHAnsi"/>
                                          <w:b/>
                                          <w:bCs/>
                                          <w:color w:val="auto"/>
                                          <w:kern w:val="24"/>
                                          <w:sz w:val="32"/>
                                          <w:szCs w:val="32"/>
                                        </w:rPr>
                                      </w:pPr>
                                      <w:r w:rsidRPr="004F7C22">
                                        <w:rPr>
                                          <w:rFonts w:asciiTheme="minorHAnsi" w:hAnsiTheme="minorHAnsi" w:cstheme="minorHAnsi"/>
                                          <w:b/>
                                          <w:bCs/>
                                          <w:color w:val="auto"/>
                                          <w:kern w:val="24"/>
                                          <w:sz w:val="28"/>
                                          <w:szCs w:val="24"/>
                                        </w:rPr>
                                        <w:t>Developing new Practice Standards specific to SIL</w:t>
                                      </w:r>
                                    </w:p>
                                  </w:txbxContent>
                                </wps:txbx>
                                <wps:bodyPr wrap="square" lIns="72000" tIns="36000" rIns="72000" bIns="36000">
                                  <a:spAutoFit/>
                                </wps:bodyPr>
                              </wps:wsp>
                              <wps:wsp>
                                <wps:cNvPr id="677551607" name="Oval 677551607"/>
                                <wps:cNvSpPr>
                                  <a:spLocks noChangeAspect="1"/>
                                </wps:cNvSpPr>
                                <wps:spPr>
                                  <a:xfrm>
                                    <a:off x="642353" y="163439"/>
                                    <a:ext cx="1368090" cy="1368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2B700F7F" id="_x0000_s1040" alt="&quot;&quot;" style="position:absolute;margin-left:1.05pt;margin-top:10.65pt;width:159.75pt;height:138.5pt;z-index:251808770;mso-width-relative:margin;mso-height-relative:margin" coordorigin="-283,323" coordsize="20288,175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">
                      <v:group id="Group 2004259649" o:spid="_x0000_s1041" style="position:absolute;left:13060;top:323;width:6945;height:15120" coordorigin="13060,323" coordsize="6944,1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">
                        <v:shape id="Oval 12" o:spid="_x0000_s1042" style="position:absolute;left:13060;top:11254;width:5829;height:1941;rotation:-967666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62c8b" stroked="f" strokeweight="1pt">
                          <v:stroke joinstyle="miter"/>
                          <v:path arrowok="t" o:connecttype="custom" o:connectlocs="4419,130094;55743,28127;314324,2768;568043,80509;496992,178212;281977,187219;129085,190694;4419,130094" o:connectangles="0,0,0,0,0,0,0,0"/>
                        </v:shape>
                        <v:shape id="Oval 12" o:spid="_x0000_s1043" style="position:absolute;left:14642;top:8981;width:3613;height:966;rotation:-1076123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62c8b" stroked="f" strokeweight="1pt">
                          <v:stroke joinstyle="miter"/>
                          <v:path arrowok="t" o:connecttype="custom" o:connectlocs="3368,62554;42489,8341;234815,2450;344415,25697;317467,85966;214932,92926;98392,94773;3368,62554" o:connectangles="0,0,0,0,0,0,0,0"/>
                          <o:lock v:ext="edit" aspectratio="t"/>
                        </v:shape>
                        <v:shape id="Oval 12" o:spid="_x0000_s1044" style="position:absolute;left:14549;top:4327;width:3571;height:1086;rotation:10644136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" path="m6218,335729c-12914,241211,5245,95006,159228,31741,313211,-31524,485225,16594,650149,32803v164924,16209,367384,-25510,498623,96191c1280011,250695,1296782,460650,1140914,506806,985046,552962,902456,561996,775946,559960,649436,557924,402309,636221,274021,598849,145733,561477,25350,430247,6218,335729xe" fillcolor="#962c8b" stroked="f" strokeweight="1pt">
                          <v:stroke joinstyle="miter"/>
                          <v:path arrowok="t" o:connecttype="custom" o:connectlocs="1773,59874;45394,5661;185351,5850;327503,23005;325263,90384;221214,99864;78121,106799;1773,59874" o:connectangles="0,0,0,0,0,0,0,0"/>
                          <o:lock v:ext="edit" aspectratio="t"/>
                        </v:shape>
                        <v:shape id="Oval 12" o:spid="_x0000_s1045" style="position:absolute;left:14048;top:1616;width:3953;height:1367;rotation:8018052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62c8b" stroked="f" strokeweight="1pt">
                          <v:stroke joinstyle="miter"/>
                          <v:path arrowok="t" o:connecttype="custom" o:connectlocs="10750,8190;144713,2168;278341,24106;382044,57349;368209,123335;303120,132814;41322,124887;10750,8190" o:connectangles="0,0,0,0,0,0,0,0"/>
                          <o:lock v:ext="edit" aspectratio="t"/>
                        </v:shape>
                        <v:shape id="Oval 12" o:spid="_x0000_s1046" style="position:absolute;left:14568;top:6359;width:5437;height:1857;rotation:11656221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" path="m3093,343593c9375,263538,-9960,118988,144023,55723,298006,-7542,549002,-11652,785406,17097v236404,28749,645803,89417,777042,211118c1693687,349916,1583187,458584,1427319,504740v-155868,46156,-591190,43636,-717700,41600c583109,544304,224084,569844,106330,536053,-11424,502262,-3189,423648,3093,343593xe" fillcolor="#962c8b" stroked="f" strokeweight="1pt">
                          <v:stroke joinstyle="miter"/>
                          <v:path arrowok="t" o:connecttype="custom" o:connectlocs="1037,115252;48310,18691;263451,5735;524096,76551;478769,169307;238029,183261;35667,179810;1037,115252" o:connectangles="0,0,0,0,0,0,0,0"/>
                        </v:shape>
                      </v:group>
                      <v:shape id="_x0000_s1047" style="position:absolute;left:-1072;top:1285;width:17418;height:15839;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98c11d" stroked="f" strokeweight="1pt">
                        <v:stroke joinstyle="miter"/>
                        <v:path arrowok="t" o:connecttype="custom" o:connectlocs="680,218268;227722,4900;1409744,274;1740109,205767;1714860,1321032;1409744,1553695;209188,1545529;2024,1151220;680,218268" o:connectangles="0,0,0,0,0,0,0,0,0"/>
                        <o:lock v:ext="edit" aspectratio="t"/>
                      </v:shape>
                      <v:group id="Group 946195472" o:spid="_x0000_s1048" style="position:absolute;left:77;top:1634;width:15125;height:15021" coordorigin="-803,1634" coordsize="28427,28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">
                        <v:shape id="TextBox 8" o:spid="_x0000_s1049" type="#_x0000_t202" style="position:absolute;left:-803;top:16281;width:28427;height:1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" filled="f" stroked="f">
                          <v:textbox style="mso-fit-shape-to-text:t" inset="2mm,1mm,2mm,1mm">
                            <w:txbxContent>
                              <w:p w14:paraId="4C2EA584" w14:textId="165BE98F" w:rsidR="004F7C22" w:rsidRPr="004F7C22" w:rsidRDefault="004F7C22" w:rsidP="004F7C22">
                                <w:pPr>
                                  <w:spacing w:before="0" w:after="0" w:line="240" w:lineRule="auto"/>
                                  <w:jc w:val="center"/>
                                  <w:rPr>
                                    <w:rFonts w:asciiTheme="minorHAnsi" w:hAnsiTheme="minorHAnsi" w:cstheme="minorHAnsi"/>
                                    <w:b/>
                                    <w:bCs/>
                                    <w:color w:val="auto"/>
                                    <w:kern w:val="24"/>
                                    <w:sz w:val="32"/>
                                    <w:szCs w:val="32"/>
                                  </w:rPr>
                                </w:pPr>
                                <w:r w:rsidRPr="004F7C22">
                                  <w:rPr>
                                    <w:rFonts w:asciiTheme="minorHAnsi" w:hAnsiTheme="minorHAnsi" w:cstheme="minorHAnsi"/>
                                    <w:b/>
                                    <w:bCs/>
                                    <w:color w:val="auto"/>
                                    <w:kern w:val="24"/>
                                    <w:sz w:val="28"/>
                                    <w:szCs w:val="24"/>
                                  </w:rPr>
                                  <w:t>Developing new Practice Standards specific to SIL</w:t>
                                </w:r>
                              </w:p>
                            </w:txbxContent>
                          </v:textbox>
                        </v:shape>
                        <v:oval id="Oval 677551607" o:spid="_x0000_s1050" style="position:absolute;left:6423;top:1634;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" fillcolor="white [3212]" strokecolor="white [3201]" strokeweight="1pt">
                          <v:stroke joinstyle="miter"/>
                          <v:path arrowok="t"/>
                          <o:lock v:ext="edit" aspectratio="t"/>
                        </v:oval>
                      </v:group>
                    </v:group>
                  </w:pict>
                </mc:Fallback>
              </mc:AlternateContent>
            </w:r>
          </w:p>
        </w:tc>
        <w:tc>
          <w:tcPr>
            <w:tcW w:w="6039" w:type="dxa"/>
          </w:tcPr>
          <w:p w14:paraId="2B135904" w14:textId="7FFF6626" w:rsidR="00C6627C" w:rsidRPr="005208FC" w:rsidRDefault="00C6627C" w:rsidP="00C6627C">
            <w:pPr>
              <w:rPr>
                <w:b/>
                <w:bCs/>
              </w:rPr>
            </w:pPr>
            <w:r w:rsidRPr="005208FC">
              <w:rPr>
                <w:b/>
                <w:bCs/>
              </w:rPr>
              <w:t xml:space="preserve">Developing new Practice Standards specific to </w:t>
            </w:r>
            <w:r>
              <w:rPr>
                <w:b/>
                <w:bCs/>
              </w:rPr>
              <w:t>SIL</w:t>
            </w:r>
          </w:p>
          <w:p w14:paraId="5C248C35" w14:textId="7C7E49E0" w:rsidR="00D10375" w:rsidRDefault="00370253" w:rsidP="00D10375">
            <w:r w:rsidRPr="00B56F28">
              <w:t xml:space="preserve">Consultation identified comprehensive guidance, improved worker training and changes to the way audits are conducted as key enablers to support </w:t>
            </w:r>
            <w:r>
              <w:t xml:space="preserve">the </w:t>
            </w:r>
            <w:r w:rsidRPr="00B56F28">
              <w:t>development of SIL practice standards. Stakeholders identified a range of challenges they believed need to be considered when introducing new SIL NDIS Practice Standards. Stakeholders raised workforce capability gaps, funding constraints and difficulties when working with multiple stakeholders</w:t>
            </w:r>
            <w:r>
              <w:t>.</w:t>
            </w:r>
          </w:p>
        </w:tc>
      </w:tr>
      <w:tr w:rsidR="00D10375" w14:paraId="4BF957BF" w14:textId="77777777" w:rsidTr="004F7C22">
        <w:tc>
          <w:tcPr>
            <w:tcW w:w="3403" w:type="dxa"/>
          </w:tcPr>
          <w:p w14:paraId="5D8E5ED4" w14:textId="5E20B42F" w:rsidR="00D10375" w:rsidRDefault="004F7C22" w:rsidP="00D10375">
            <w:r>
              <w:rPr>
                <w:noProof/>
              </w:rPr>
              <mc:AlternateContent>
                <mc:Choice Requires="wpg">
                  <w:drawing>
                    <wp:anchor distT="0" distB="0" distL="114300" distR="114300" simplePos="0" relativeHeight="251813890" behindDoc="0" locked="0" layoutInCell="1" allowOverlap="1" wp14:anchorId="27AD47CB" wp14:editId="74E675C1">
                      <wp:simplePos x="0" y="0"/>
                      <wp:positionH relativeFrom="column">
                        <wp:posOffset>3147</wp:posOffset>
                      </wp:positionH>
                      <wp:positionV relativeFrom="paragraph">
                        <wp:posOffset>161456</wp:posOffset>
                      </wp:positionV>
                      <wp:extent cx="2028899" cy="1759176"/>
                      <wp:effectExtent l="0" t="0" r="9525" b="0"/>
                      <wp:wrapNone/>
                      <wp:docPr id="2065724861"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028899" cy="1759176"/>
                                <a:chOff x="0" y="0"/>
                                <a:chExt cx="2028899" cy="1759176"/>
                              </a:xfrm>
                            </wpg:grpSpPr>
                            <wpg:grpSp>
                              <wpg:cNvPr id="127845196" name="Group 48"/>
                              <wpg:cNvGrpSpPr/>
                              <wpg:grpSpPr>
                                <a:xfrm>
                                  <a:off x="0" y="0"/>
                                  <a:ext cx="2028899" cy="1759176"/>
                                  <a:chOff x="-28380" y="32322"/>
                                  <a:chExt cx="2028899" cy="1759176"/>
                                </a:xfrm>
                              </wpg:grpSpPr>
                              <wpg:grpSp>
                                <wpg:cNvPr id="2108193434" name="Group 2108193434"/>
                                <wpg:cNvGrpSpPr/>
                                <wpg:grpSpPr>
                                  <a:xfrm>
                                    <a:off x="1306084" y="32322"/>
                                    <a:ext cx="694435" cy="1512001"/>
                                    <a:chOff x="1306084" y="32321"/>
                                    <a:chExt cx="694435" cy="1287210"/>
                                  </a:xfrm>
                                </wpg:grpSpPr>
                                <wps:wsp>
                                  <wps:cNvPr id="316848264" name="Oval 12"/>
                                  <wps:cNvSpPr/>
                                  <wps:spPr>
                                    <a:xfrm rot="12740746">
                                      <a:off x="1306084" y="1125456"/>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6744901" name="Oval 12"/>
                                  <wps:cNvSpPr>
                                    <a:spLocks noChangeAspect="1"/>
                                  </wps:cNvSpPr>
                                  <wps:spPr>
                                    <a:xfrm rot="11747794">
                                      <a:off x="1464283" y="898160"/>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16616736" name="Oval 12"/>
                                  <wps:cNvSpPr>
                                    <a:spLocks noChangeAspect="1"/>
                                  </wps:cNvSpPr>
                                  <wps:spPr>
                                    <a:xfrm rot="9744998">
                                      <a:off x="1454920" y="432718"/>
                                      <a:ext cx="357085"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60769326" name="Oval 12"/>
                                  <wps:cNvSpPr>
                                    <a:spLocks noChangeAspect="1"/>
                                  </wps:cNvSpPr>
                                  <wps:spPr>
                                    <a:xfrm rot="7340746">
                                      <a:off x="1404841" y="161660"/>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8525418" name="Oval 12"/>
                                  <wps:cNvSpPr/>
                                  <wps:spPr>
                                    <a:xfrm rot="10671589">
                                      <a:off x="1456898" y="63591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62C8B"/>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783400761" name="Rectangle 5"/>
                                <wps:cNvSpPr>
                                  <a:spLocks noChangeAspect="1"/>
                                </wps:cNvSpPr>
                                <wps:spPr>
                                  <a:xfrm rot="5400000">
                                    <a:off x="-107282" y="128597"/>
                                    <a:ext cx="1741803"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02833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761149315" name="Group 761149315"/>
                                <wpg:cNvGrpSpPr/>
                                <wpg:grpSpPr>
                                  <a:xfrm>
                                    <a:off x="7783" y="163439"/>
                                    <a:ext cx="1512425" cy="1521455"/>
                                    <a:chOff x="-80367" y="163439"/>
                                    <a:chExt cx="2842768" cy="2859739"/>
                                  </a:xfrm>
                                </wpg:grpSpPr>
                                <wps:wsp>
                                  <wps:cNvPr id="1327928849" name="TextBox 8"/>
                                  <wps:cNvSpPr txBox="1"/>
                                  <wps:spPr>
                                    <a:xfrm>
                                      <a:off x="-80367" y="1664456"/>
                                      <a:ext cx="2842768" cy="1358722"/>
                                    </a:xfrm>
                                    <a:prstGeom prst="rect">
                                      <a:avLst/>
                                    </a:prstGeom>
                                    <a:noFill/>
                                  </wps:spPr>
                                  <wps:txbx>
                                    <w:txbxContent>
                                      <w:p w14:paraId="61CDC103" w14:textId="1150B8F7" w:rsidR="004F7C22" w:rsidRPr="004F7C22" w:rsidRDefault="004F7C22" w:rsidP="004F7C22">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Options for the separation of SIL and SDA</w:t>
                                        </w:r>
                                      </w:p>
                                    </w:txbxContent>
                                  </wps:txbx>
                                  <wps:bodyPr wrap="square" lIns="72000" tIns="36000" rIns="72000" bIns="36000">
                                    <a:spAutoFit/>
                                  </wps:bodyPr>
                                </wps:wsp>
                                <wps:wsp>
                                  <wps:cNvPr id="328072749" name="Oval 328072749"/>
                                  <wps:cNvSpPr>
                                    <a:spLocks noChangeAspect="1"/>
                                  </wps:cNvSpPr>
                                  <wps:spPr>
                                    <a:xfrm>
                                      <a:off x="642353" y="163439"/>
                                      <a:ext cx="1368090" cy="1368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g:grpSp>
                            <pic:pic xmlns:pic="http://schemas.openxmlformats.org/drawingml/2006/picture">
                              <pic:nvPicPr>
                                <pic:cNvPr id="280278295" name="Picture 7">
                                  <a:extLst>
                                    <a:ext uri="{FF2B5EF4-FFF2-40B4-BE49-F238E27FC236}">
                                      <a16:creationId xmlns:a16="http://schemas.microsoft.com/office/drawing/2014/main" id="{AF000C6E-78AA-C118-6216-43FC4FD3AAFD}"/>
                                    </a:ext>
                                    <a:ext uri="{C183D7F6-B498-43B3-948B-1728B52AA6E4}">
                                      <adec:decorative xmlns:adec="http://schemas.microsoft.com/office/drawing/2017/decorative" val="1"/>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526774" y="238539"/>
                                  <a:ext cx="525780" cy="488315"/>
                                </a:xfrm>
                                <a:prstGeom prst="rect">
                                  <a:avLst/>
                                </a:prstGeom>
                              </pic:spPr>
                            </pic:pic>
                          </wpg:wgp>
                        </a:graphicData>
                      </a:graphic>
                    </wp:anchor>
                  </w:drawing>
                </mc:Choice>
                <mc:Fallback>
                  <w:pict>
                    <v:group w14:anchorId="27AD47CB" id="Group 12" o:spid="_x0000_s1051" alt="&quot;&quot;" style="position:absolute;margin-left:.25pt;margin-top:12.7pt;width:159.75pt;height:138.5pt;z-index:251813890" coordsize="20288,175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">
                      <v:group id="_x0000_s1052" style="position:absolute;width:20288;height:17591" coordorigin="-283,323" coordsize="20288,175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">
                        <v:group id="Group 2108193434" o:spid="_x0000_s1053" style="position:absolute;left:13060;top:323;width:6945;height:15120" coordorigin="13060,323" coordsize="6944,128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">
                          <v:shape id="Oval 12" o:spid="_x0000_s1054" style="position:absolute;left:13060;top:11254;width:5829;height:1941;rotation:-967666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62c8b" stroked="f" strokeweight="1pt">
                            <v:stroke joinstyle="miter"/>
                            <v:path arrowok="t" o:connecttype="custom" o:connectlocs="4419,130094;55743,28127;314324,2768;568043,80509;496992,178212;281977,187219;129085,190694;4419,130094" o:connectangles="0,0,0,0,0,0,0,0"/>
                          </v:shape>
                          <v:shape id="Oval 12" o:spid="_x0000_s1055" style="position:absolute;left:14642;top:8981;width:3613;height:966;rotation:-1076123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62c8b" stroked="f" strokeweight="1pt">
                            <v:stroke joinstyle="miter"/>
                            <v:path arrowok="t" o:connecttype="custom" o:connectlocs="3368,62554;42489,8341;234815,2450;344415,25697;317467,85966;214932,92926;98392,94773;3368,62554" o:connectangles="0,0,0,0,0,0,0,0"/>
                            <o:lock v:ext="edit" aspectratio="t"/>
                          </v:shape>
                          <v:shape id="Oval 12" o:spid="_x0000_s1056" style="position:absolute;left:14549;top:4327;width:3571;height:1086;rotation:10644136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962c8b" stroked="f" strokeweight="1pt">
                            <v:stroke joinstyle="miter"/>
                            <v:path arrowok="t" o:connecttype="custom" o:connectlocs="1773,59874;45394,5661;185351,5850;327503,23005;325263,90384;221214,99864;78121,106799;1773,59874" o:connectangles="0,0,0,0,0,0,0,0"/>
                            <o:lock v:ext="edit" aspectratio="t"/>
                          </v:shape>
                          <v:shape id="Oval 12" o:spid="_x0000_s1057" style="position:absolute;left:14048;top:1616;width:3953;height:1367;rotation:8018052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62c8b" stroked="f" strokeweight="1pt">
                            <v:stroke joinstyle="miter"/>
                            <v:path arrowok="t" o:connecttype="custom" o:connectlocs="10750,8190;144713,2168;278341,24106;382044,57349;368209,123335;303120,132814;41322,124887;10750,8190" o:connectangles="0,0,0,0,0,0,0,0"/>
                            <o:lock v:ext="edit" aspectratio="t"/>
                          </v:shape>
                          <v:shape id="Oval 12" o:spid="_x0000_s1058" style="position:absolute;left:14568;top:6359;width:5437;height:1857;rotation:11656221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" path="m3093,343593c9375,263538,-9960,118988,144023,55723,298006,-7542,549002,-11652,785406,17097v236404,28749,645803,89417,777042,211118c1693687,349916,1583187,458584,1427319,504740v-155868,46156,-591190,43636,-717700,41600c583109,544304,224084,569844,106330,536053,-11424,502262,-3189,423648,3093,343593xe" fillcolor="#962c8b" stroked="f" strokeweight="1pt">
                            <v:stroke joinstyle="miter"/>
                            <v:path arrowok="t" o:connecttype="custom" o:connectlocs="1037,115252;48310,18691;263451,5735;524096,76551;478769,169307;238029,183261;35667,179810;1037,115252" o:connectangles="0,0,0,0,0,0,0,0"/>
                          </v:shape>
                        </v:group>
                        <v:shape id="_x0000_s1059" style="position:absolute;left:-1072;top:1285;width:17418;height:15839;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02833f" stroked="f" strokeweight="1pt">
                          <v:stroke joinstyle="miter"/>
                          <v:path arrowok="t" o:connecttype="custom" o:connectlocs="680,218268;227722,4900;1409744,274;1740109,205767;1714860,1321032;1409744,1553695;209188,1545529;2024,1151220;680,218268" o:connectangles="0,0,0,0,0,0,0,0,0"/>
                          <o:lock v:ext="edit" aspectratio="t"/>
                        </v:shape>
                        <v:group id="Group 761149315" o:spid="_x0000_s1060" style="position:absolute;left:77;top:1634;width:15125;height:15214" coordorigin="-803,1634" coordsize="28427,285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">
                          <v:shape id="TextBox 8" o:spid="_x0000_s1061" type="#_x0000_t202" style="position:absolute;left:-803;top:16644;width:28427;height:135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" filled="f" stroked="f">
                            <v:textbox style="mso-fit-shape-to-text:t" inset="2mm,1mm,2mm,1mm">
                              <w:txbxContent>
                                <w:p w14:paraId="61CDC103" w14:textId="1150B8F7" w:rsidR="004F7C22" w:rsidRPr="004F7C22" w:rsidRDefault="004F7C22" w:rsidP="004F7C22">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Options for the separation of SIL and SDA</w:t>
                                  </w:r>
                                </w:p>
                              </w:txbxContent>
                            </v:textbox>
                          </v:shape>
                          <v:oval id="Oval 328072749" o:spid="_x0000_s1062" style="position:absolute;left:6423;top:1634;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" fillcolor="white [3212]" strokecolor="white [3201]" strokeweight="1pt">
                            <v:stroke joinstyle="miter"/>
                            <v:path arrowok="t"/>
                            <o:lock v:ext="edit" aspectratio="t"/>
                          </v:oval>
                        </v:group>
                      </v:group>
                      <v:shape id="Picture 7" o:spid="_x0000_s1063" type="#_x0000_t75" alt="&quot;&quot;" style="position:absolute;left:5267;top:2385;width:5258;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">
                        <v:imagedata r:id="rId27" o:title=""/>
                      </v:shape>
                    </v:group>
                  </w:pict>
                </mc:Fallback>
              </mc:AlternateContent>
            </w:r>
          </w:p>
        </w:tc>
        <w:tc>
          <w:tcPr>
            <w:tcW w:w="6039" w:type="dxa"/>
          </w:tcPr>
          <w:p w14:paraId="7D6EBA8D" w14:textId="31F4A1E2" w:rsidR="00C6627C" w:rsidRPr="00700AF6" w:rsidRDefault="00C6627C" w:rsidP="00C6627C">
            <w:pPr>
              <w:rPr>
                <w:b/>
                <w:bCs/>
              </w:rPr>
            </w:pPr>
            <w:r w:rsidRPr="00700AF6">
              <w:rPr>
                <w:b/>
                <w:bCs/>
              </w:rPr>
              <w:t>Options for the legal and practical separation of SIL and SDA</w:t>
            </w:r>
          </w:p>
          <w:p w14:paraId="39D8C48E" w14:textId="593F107E" w:rsidR="00D10375" w:rsidRDefault="00B543D5" w:rsidP="00D10375">
            <w:r>
              <w:t xml:space="preserve">Stakeholders expressed varying opinions on the approach to the legal and practical separation of SIL and SDA, although there was a stronger preference for complete separation, where a </w:t>
            </w:r>
            <w:r w:rsidRPr="008935E4">
              <w:t>provide</w:t>
            </w:r>
            <w:r>
              <w:t>r could only deliver</w:t>
            </w:r>
            <w:r w:rsidRPr="008935E4">
              <w:t xml:space="preserve"> either SIL or SDA</w:t>
            </w:r>
            <w:r>
              <w:t xml:space="preserve">, but not both. Stakeholders recognised that implementing this separation would pose </w:t>
            </w:r>
            <w:r w:rsidRPr="004A3DA5">
              <w:t>significant operational challenges</w:t>
            </w:r>
            <w:r>
              <w:t>, such as</w:t>
            </w:r>
            <w:r w:rsidRPr="004A3DA5">
              <w:t xml:space="preserve"> </w:t>
            </w:r>
            <w:r>
              <w:t>providers withdrawing supports and services</w:t>
            </w:r>
            <w:r w:rsidRPr="004A3DA5">
              <w:t xml:space="preserve">, </w:t>
            </w:r>
            <w:r>
              <w:t xml:space="preserve">potential </w:t>
            </w:r>
            <w:r w:rsidRPr="004A3DA5">
              <w:t>service disruption</w:t>
            </w:r>
            <w:r>
              <w:t>, and</w:t>
            </w:r>
            <w:r w:rsidRPr="004A3DA5">
              <w:t xml:space="preserve"> impacts on participants with</w:t>
            </w:r>
            <w:r>
              <w:t xml:space="preserve"> more</w:t>
            </w:r>
            <w:r w:rsidRPr="004A3DA5">
              <w:t xml:space="preserve"> complex </w:t>
            </w:r>
            <w:r>
              <w:t>supports</w:t>
            </w:r>
            <w:r w:rsidRPr="004A3DA5">
              <w:t xml:space="preserve">. </w:t>
            </w:r>
            <w:r>
              <w:t xml:space="preserve">The consultation process </w:t>
            </w:r>
            <w:r w:rsidRPr="00401382">
              <w:t>revealed</w:t>
            </w:r>
            <w:r>
              <w:t xml:space="preserve"> that </w:t>
            </w:r>
            <w:r w:rsidRPr="004A3DA5">
              <w:t xml:space="preserve">clear regulatory guidance, transition </w:t>
            </w:r>
            <w:r>
              <w:t>plans</w:t>
            </w:r>
            <w:r w:rsidRPr="004A3DA5">
              <w:t xml:space="preserve"> and </w:t>
            </w:r>
            <w:r w:rsidRPr="00401382">
              <w:t xml:space="preserve">provisions for </w:t>
            </w:r>
            <w:r>
              <w:t>exceptional circumstances</w:t>
            </w:r>
            <w:r w:rsidRPr="004A3DA5">
              <w:t xml:space="preserve"> </w:t>
            </w:r>
            <w:r>
              <w:t xml:space="preserve">where </w:t>
            </w:r>
            <w:r w:rsidRPr="00401382">
              <w:t>separating SIL and SDA</w:t>
            </w:r>
            <w:r>
              <w:t xml:space="preserve"> is not practical </w:t>
            </w:r>
            <w:r w:rsidRPr="00401382">
              <w:t>would be necessary for successful implementation</w:t>
            </w:r>
            <w:r w:rsidR="00C6627C">
              <w:t>.</w:t>
            </w:r>
          </w:p>
        </w:tc>
      </w:tr>
    </w:tbl>
    <w:p w14:paraId="789FD636" w14:textId="45616852" w:rsidR="005A0400" w:rsidRDefault="00712D40" w:rsidP="005A0400">
      <w:pPr>
        <w:pStyle w:val="Heading3"/>
      </w:pPr>
      <w:r w:rsidRPr="00712D40">
        <w:rPr>
          <w:noProof/>
        </w:rPr>
        <mc:AlternateContent>
          <mc:Choice Requires="wpg">
            <w:drawing>
              <wp:anchor distT="0" distB="0" distL="114300" distR="114300" simplePos="0" relativeHeight="252121090" behindDoc="1" locked="0" layoutInCell="1" allowOverlap="1" wp14:anchorId="5F1F6A34" wp14:editId="7A86576C">
                <wp:simplePos x="0" y="0"/>
                <wp:positionH relativeFrom="column">
                  <wp:posOffset>3737289</wp:posOffset>
                </wp:positionH>
                <wp:positionV relativeFrom="paragraph">
                  <wp:posOffset>162560</wp:posOffset>
                </wp:positionV>
                <wp:extent cx="1947672" cy="1464691"/>
                <wp:effectExtent l="0" t="0" r="14605" b="78740"/>
                <wp:wrapTight wrapText="bothSides">
                  <wp:wrapPolygon edited="0">
                    <wp:start x="12677" y="0"/>
                    <wp:lineTo x="11620" y="562"/>
                    <wp:lineTo x="11620" y="2248"/>
                    <wp:lineTo x="12043" y="4496"/>
                    <wp:lineTo x="7395" y="5058"/>
                    <wp:lineTo x="7184" y="7868"/>
                    <wp:lineTo x="8240" y="8992"/>
                    <wp:lineTo x="4014" y="10397"/>
                    <wp:lineTo x="3803" y="12926"/>
                    <wp:lineTo x="4859" y="13488"/>
                    <wp:lineTo x="845" y="16017"/>
                    <wp:lineTo x="211" y="16860"/>
                    <wp:lineTo x="211" y="17984"/>
                    <wp:lineTo x="1056" y="22480"/>
                    <wp:lineTo x="2535" y="22480"/>
                    <wp:lineTo x="16269" y="21075"/>
                    <wp:lineTo x="17325" y="18827"/>
                    <wp:lineTo x="16269" y="17984"/>
                    <wp:lineTo x="19438" y="13488"/>
                    <wp:lineTo x="21128" y="8992"/>
                    <wp:lineTo x="21551" y="5901"/>
                    <wp:lineTo x="21551" y="3653"/>
                    <wp:lineTo x="20283" y="2810"/>
                    <wp:lineTo x="13522" y="0"/>
                    <wp:lineTo x="12677" y="0"/>
                  </wp:wrapPolygon>
                </wp:wrapTight>
                <wp:docPr id="336788173" name="Group 16" descr="A stylised image depicting a winding road with 4 points marked with an icon of a sign">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1947672" cy="1464691"/>
                          <a:chOff x="0" y="0"/>
                          <a:chExt cx="2991207" cy="2342550"/>
                        </a:xfrm>
                      </wpg:grpSpPr>
                      <wpg:grpSp>
                        <wpg:cNvPr id="70932635" name="Group 70932635"/>
                        <wpg:cNvGrpSpPr>
                          <a:grpSpLocks noChangeAspect="1"/>
                        </wpg:cNvGrpSpPr>
                        <wpg:grpSpPr>
                          <a:xfrm>
                            <a:off x="179724" y="502497"/>
                            <a:ext cx="2811483" cy="1840053"/>
                            <a:chOff x="179724" y="502497"/>
                            <a:chExt cx="8471191" cy="4395685"/>
                          </a:xfrm>
                        </wpg:grpSpPr>
                        <wps:wsp>
                          <wps:cNvPr id="442156846" name="Freeform: Shape 442156846"/>
                          <wps:cNvSpPr/>
                          <wps:spPr>
                            <a:xfrm>
                              <a:off x="262641" y="540086"/>
                              <a:ext cx="8388274" cy="4348201"/>
                            </a:xfrm>
                            <a:custGeom>
                              <a:avLst/>
                              <a:gdLst>
                                <a:gd name="connsiteX0" fmla="*/ 0 w 11113477"/>
                                <a:gd name="connsiteY0" fmla="*/ 5369169 h 5369169"/>
                                <a:gd name="connsiteX1" fmla="*/ 8815754 w 11113477"/>
                                <a:gd name="connsiteY1" fmla="*/ 3821723 h 5369169"/>
                                <a:gd name="connsiteX2" fmla="*/ 4220308 w 11113477"/>
                                <a:gd name="connsiteY2" fmla="*/ 2883876 h 5369169"/>
                                <a:gd name="connsiteX3" fmla="*/ 9683262 w 11113477"/>
                                <a:gd name="connsiteY3" fmla="*/ 2203938 h 5369169"/>
                                <a:gd name="connsiteX4" fmla="*/ 6775939 w 11113477"/>
                                <a:gd name="connsiteY4" fmla="*/ 1453661 h 5369169"/>
                                <a:gd name="connsiteX5" fmla="*/ 10503877 w 11113477"/>
                                <a:gd name="connsiteY5" fmla="*/ 1148861 h 5369169"/>
                                <a:gd name="connsiteX6" fmla="*/ 8206154 w 11113477"/>
                                <a:gd name="connsiteY6" fmla="*/ 234461 h 5369169"/>
                                <a:gd name="connsiteX7" fmla="*/ 11113477 w 11113477"/>
                                <a:gd name="connsiteY7" fmla="*/ 0 h 5369169"/>
                                <a:gd name="connsiteX0" fmla="*/ 0 w 9286693"/>
                                <a:gd name="connsiteY0" fmla="*/ 5131735 h 5131735"/>
                                <a:gd name="connsiteX1" fmla="*/ 6988970 w 9286693"/>
                                <a:gd name="connsiteY1" fmla="*/ 3821723 h 5131735"/>
                                <a:gd name="connsiteX2" fmla="*/ 2393524 w 9286693"/>
                                <a:gd name="connsiteY2" fmla="*/ 2883876 h 5131735"/>
                                <a:gd name="connsiteX3" fmla="*/ 7856478 w 9286693"/>
                                <a:gd name="connsiteY3" fmla="*/ 2203938 h 5131735"/>
                                <a:gd name="connsiteX4" fmla="*/ 4949155 w 9286693"/>
                                <a:gd name="connsiteY4" fmla="*/ 1453661 h 5131735"/>
                                <a:gd name="connsiteX5" fmla="*/ 8677093 w 9286693"/>
                                <a:gd name="connsiteY5" fmla="*/ 1148861 h 5131735"/>
                                <a:gd name="connsiteX6" fmla="*/ 6379370 w 9286693"/>
                                <a:gd name="connsiteY6" fmla="*/ 234461 h 5131735"/>
                                <a:gd name="connsiteX7" fmla="*/ 9286693 w 9286693"/>
                                <a:gd name="connsiteY7" fmla="*/ 0 h 5131735"/>
                                <a:gd name="connsiteX0" fmla="*/ 0 w 8388274"/>
                                <a:gd name="connsiteY0" fmla="*/ 4348201 h 4348201"/>
                                <a:gd name="connsiteX1" fmla="*/ 6090551 w 8388274"/>
                                <a:gd name="connsiteY1" fmla="*/ 3821723 h 4348201"/>
                                <a:gd name="connsiteX2" fmla="*/ 1495105 w 8388274"/>
                                <a:gd name="connsiteY2" fmla="*/ 2883876 h 4348201"/>
                                <a:gd name="connsiteX3" fmla="*/ 6958059 w 8388274"/>
                                <a:gd name="connsiteY3" fmla="*/ 2203938 h 4348201"/>
                                <a:gd name="connsiteX4" fmla="*/ 4050736 w 8388274"/>
                                <a:gd name="connsiteY4" fmla="*/ 1453661 h 4348201"/>
                                <a:gd name="connsiteX5" fmla="*/ 7778674 w 8388274"/>
                                <a:gd name="connsiteY5" fmla="*/ 1148861 h 4348201"/>
                                <a:gd name="connsiteX6" fmla="*/ 5480951 w 8388274"/>
                                <a:gd name="connsiteY6" fmla="*/ 234461 h 4348201"/>
                                <a:gd name="connsiteX7" fmla="*/ 8388274 w 8388274"/>
                                <a:gd name="connsiteY7" fmla="*/ 0 h 4348201"/>
                                <a:gd name="connsiteX0" fmla="*/ 0 w 8388274"/>
                                <a:gd name="connsiteY0" fmla="*/ 4348201 h 4348201"/>
                                <a:gd name="connsiteX1" fmla="*/ 6090551 w 8388274"/>
                                <a:gd name="connsiteY1" fmla="*/ 3821723 h 4348201"/>
                                <a:gd name="connsiteX2" fmla="*/ 1495105 w 8388274"/>
                                <a:gd name="connsiteY2" fmla="*/ 2883876 h 4348201"/>
                                <a:gd name="connsiteX3" fmla="*/ 6958059 w 8388274"/>
                                <a:gd name="connsiteY3" fmla="*/ 2203938 h 4348201"/>
                                <a:gd name="connsiteX4" fmla="*/ 3062477 w 8388274"/>
                                <a:gd name="connsiteY4" fmla="*/ 1501148 h 4348201"/>
                                <a:gd name="connsiteX5" fmla="*/ 7778674 w 8388274"/>
                                <a:gd name="connsiteY5" fmla="*/ 1148861 h 4348201"/>
                                <a:gd name="connsiteX6" fmla="*/ 5480951 w 8388274"/>
                                <a:gd name="connsiteY6" fmla="*/ 234461 h 4348201"/>
                                <a:gd name="connsiteX7" fmla="*/ 8388274 w 8388274"/>
                                <a:gd name="connsiteY7" fmla="*/ 0 h 4348201"/>
                                <a:gd name="connsiteX0" fmla="*/ 0 w 8388274"/>
                                <a:gd name="connsiteY0" fmla="*/ 4348201 h 4348201"/>
                                <a:gd name="connsiteX1" fmla="*/ 6090551 w 8388274"/>
                                <a:gd name="connsiteY1" fmla="*/ 3821723 h 4348201"/>
                                <a:gd name="connsiteX2" fmla="*/ 1495105 w 8388274"/>
                                <a:gd name="connsiteY2" fmla="*/ 2883876 h 4348201"/>
                                <a:gd name="connsiteX3" fmla="*/ 6958059 w 8388274"/>
                                <a:gd name="connsiteY3" fmla="*/ 2203938 h 4348201"/>
                                <a:gd name="connsiteX4" fmla="*/ 3062477 w 8388274"/>
                                <a:gd name="connsiteY4" fmla="*/ 1501148 h 4348201"/>
                                <a:gd name="connsiteX5" fmla="*/ 7778674 w 8388274"/>
                                <a:gd name="connsiteY5" fmla="*/ 1148861 h 4348201"/>
                                <a:gd name="connsiteX6" fmla="*/ 4762218 w 8388274"/>
                                <a:gd name="connsiteY6" fmla="*/ 210717 h 4348201"/>
                                <a:gd name="connsiteX7" fmla="*/ 8388274 w 8388274"/>
                                <a:gd name="connsiteY7" fmla="*/ 0 h 434820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388274" h="4348201">
                                  <a:moveTo>
                                    <a:pt x="0" y="4348201"/>
                                  </a:moveTo>
                                  <a:cubicBezTo>
                                    <a:pt x="4056184" y="3781585"/>
                                    <a:pt x="5841367" y="4065777"/>
                                    <a:pt x="6090551" y="3821723"/>
                                  </a:cubicBezTo>
                                  <a:cubicBezTo>
                                    <a:pt x="6339735" y="3577669"/>
                                    <a:pt x="1350520" y="3153507"/>
                                    <a:pt x="1495105" y="2883876"/>
                                  </a:cubicBezTo>
                                  <a:cubicBezTo>
                                    <a:pt x="1639690" y="2614245"/>
                                    <a:pt x="6696830" y="2434393"/>
                                    <a:pt x="6958059" y="2203938"/>
                                  </a:cubicBezTo>
                                  <a:cubicBezTo>
                                    <a:pt x="7219288" y="1973483"/>
                                    <a:pt x="2925708" y="1676994"/>
                                    <a:pt x="3062477" y="1501148"/>
                                  </a:cubicBezTo>
                                  <a:cubicBezTo>
                                    <a:pt x="3199246" y="1325302"/>
                                    <a:pt x="7495384" y="1363933"/>
                                    <a:pt x="7778674" y="1148861"/>
                                  </a:cubicBezTo>
                                  <a:cubicBezTo>
                                    <a:pt x="8061964" y="933789"/>
                                    <a:pt x="4660618" y="402194"/>
                                    <a:pt x="4762218" y="210717"/>
                                  </a:cubicBezTo>
                                  <a:cubicBezTo>
                                    <a:pt x="4863818" y="19240"/>
                                    <a:pt x="6985412" y="21492"/>
                                    <a:pt x="8388274" y="0"/>
                                  </a:cubicBezTo>
                                </a:path>
                              </a:pathLst>
                            </a:custGeom>
                            <a:noFill/>
                            <a:ln w="142875">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92126375" name="Freeform: Shape 792126375"/>
                          <wps:cNvSpPr/>
                          <wps:spPr>
                            <a:xfrm>
                              <a:off x="179724" y="502497"/>
                              <a:ext cx="8298434" cy="4395685"/>
                            </a:xfrm>
                            <a:custGeom>
                              <a:avLst/>
                              <a:gdLst>
                                <a:gd name="connsiteX0" fmla="*/ 0 w 11113477"/>
                                <a:gd name="connsiteY0" fmla="*/ 5369169 h 5369169"/>
                                <a:gd name="connsiteX1" fmla="*/ 8815754 w 11113477"/>
                                <a:gd name="connsiteY1" fmla="*/ 3821723 h 5369169"/>
                                <a:gd name="connsiteX2" fmla="*/ 4220308 w 11113477"/>
                                <a:gd name="connsiteY2" fmla="*/ 2883876 h 5369169"/>
                                <a:gd name="connsiteX3" fmla="*/ 9683262 w 11113477"/>
                                <a:gd name="connsiteY3" fmla="*/ 2203938 h 5369169"/>
                                <a:gd name="connsiteX4" fmla="*/ 6775939 w 11113477"/>
                                <a:gd name="connsiteY4" fmla="*/ 1453661 h 5369169"/>
                                <a:gd name="connsiteX5" fmla="*/ 10503877 w 11113477"/>
                                <a:gd name="connsiteY5" fmla="*/ 1148861 h 5369169"/>
                                <a:gd name="connsiteX6" fmla="*/ 8206154 w 11113477"/>
                                <a:gd name="connsiteY6" fmla="*/ 234461 h 5369169"/>
                                <a:gd name="connsiteX7" fmla="*/ 11113477 w 11113477"/>
                                <a:gd name="connsiteY7" fmla="*/ 0 h 5369169"/>
                                <a:gd name="connsiteX0" fmla="*/ 0 w 8627852"/>
                                <a:gd name="connsiteY0" fmla="*/ 4941787 h 4941787"/>
                                <a:gd name="connsiteX1" fmla="*/ 6330129 w 8627852"/>
                                <a:gd name="connsiteY1" fmla="*/ 3821723 h 4941787"/>
                                <a:gd name="connsiteX2" fmla="*/ 1734683 w 8627852"/>
                                <a:gd name="connsiteY2" fmla="*/ 2883876 h 4941787"/>
                                <a:gd name="connsiteX3" fmla="*/ 7197637 w 8627852"/>
                                <a:gd name="connsiteY3" fmla="*/ 2203938 h 4941787"/>
                                <a:gd name="connsiteX4" fmla="*/ 4290314 w 8627852"/>
                                <a:gd name="connsiteY4" fmla="*/ 1453661 h 4941787"/>
                                <a:gd name="connsiteX5" fmla="*/ 8018252 w 8627852"/>
                                <a:gd name="connsiteY5" fmla="*/ 1148861 h 4941787"/>
                                <a:gd name="connsiteX6" fmla="*/ 5720529 w 8627852"/>
                                <a:gd name="connsiteY6" fmla="*/ 234461 h 4941787"/>
                                <a:gd name="connsiteX7" fmla="*/ 8627852 w 8627852"/>
                                <a:gd name="connsiteY7" fmla="*/ 0 h 4941787"/>
                                <a:gd name="connsiteX0" fmla="*/ 0 w 9017168"/>
                                <a:gd name="connsiteY0" fmla="*/ 5084249 h 5084249"/>
                                <a:gd name="connsiteX1" fmla="*/ 6719445 w 9017168"/>
                                <a:gd name="connsiteY1" fmla="*/ 3821723 h 5084249"/>
                                <a:gd name="connsiteX2" fmla="*/ 2123999 w 9017168"/>
                                <a:gd name="connsiteY2" fmla="*/ 2883876 h 5084249"/>
                                <a:gd name="connsiteX3" fmla="*/ 7586953 w 9017168"/>
                                <a:gd name="connsiteY3" fmla="*/ 2203938 h 5084249"/>
                                <a:gd name="connsiteX4" fmla="*/ 4679630 w 9017168"/>
                                <a:gd name="connsiteY4" fmla="*/ 1453661 h 5084249"/>
                                <a:gd name="connsiteX5" fmla="*/ 8407568 w 9017168"/>
                                <a:gd name="connsiteY5" fmla="*/ 1148861 h 5084249"/>
                                <a:gd name="connsiteX6" fmla="*/ 6109845 w 9017168"/>
                                <a:gd name="connsiteY6" fmla="*/ 234461 h 5084249"/>
                                <a:gd name="connsiteX7" fmla="*/ 9017168 w 9017168"/>
                                <a:gd name="connsiteY7" fmla="*/ 0 h 5084249"/>
                                <a:gd name="connsiteX0" fmla="*/ 0 w 8897380"/>
                                <a:gd name="connsiteY0" fmla="*/ 5844041 h 5844041"/>
                                <a:gd name="connsiteX1" fmla="*/ 6719445 w 8897380"/>
                                <a:gd name="connsiteY1" fmla="*/ 4581515 h 5844041"/>
                                <a:gd name="connsiteX2" fmla="*/ 2123999 w 8897380"/>
                                <a:gd name="connsiteY2" fmla="*/ 3643668 h 5844041"/>
                                <a:gd name="connsiteX3" fmla="*/ 7586953 w 8897380"/>
                                <a:gd name="connsiteY3" fmla="*/ 2963730 h 5844041"/>
                                <a:gd name="connsiteX4" fmla="*/ 4679630 w 8897380"/>
                                <a:gd name="connsiteY4" fmla="*/ 2213453 h 5844041"/>
                                <a:gd name="connsiteX5" fmla="*/ 8407568 w 8897380"/>
                                <a:gd name="connsiteY5" fmla="*/ 1908653 h 5844041"/>
                                <a:gd name="connsiteX6" fmla="*/ 6109845 w 8897380"/>
                                <a:gd name="connsiteY6" fmla="*/ 994253 h 5844041"/>
                                <a:gd name="connsiteX7" fmla="*/ 8897380 w 8897380"/>
                                <a:gd name="connsiteY7" fmla="*/ 0 h 5844041"/>
                                <a:gd name="connsiteX0" fmla="*/ 0 w 8358327"/>
                                <a:gd name="connsiteY0" fmla="*/ 5107992 h 5107992"/>
                                <a:gd name="connsiteX1" fmla="*/ 6180392 w 8358327"/>
                                <a:gd name="connsiteY1" fmla="*/ 4581515 h 5107992"/>
                                <a:gd name="connsiteX2" fmla="*/ 1584946 w 8358327"/>
                                <a:gd name="connsiteY2" fmla="*/ 3643668 h 5107992"/>
                                <a:gd name="connsiteX3" fmla="*/ 7047900 w 8358327"/>
                                <a:gd name="connsiteY3" fmla="*/ 2963730 h 5107992"/>
                                <a:gd name="connsiteX4" fmla="*/ 4140577 w 8358327"/>
                                <a:gd name="connsiteY4" fmla="*/ 2213453 h 5107992"/>
                                <a:gd name="connsiteX5" fmla="*/ 7868515 w 8358327"/>
                                <a:gd name="connsiteY5" fmla="*/ 1908653 h 5107992"/>
                                <a:gd name="connsiteX6" fmla="*/ 5570792 w 8358327"/>
                                <a:gd name="connsiteY6" fmla="*/ 994253 h 5107992"/>
                                <a:gd name="connsiteX7" fmla="*/ 8358327 w 8358327"/>
                                <a:gd name="connsiteY7" fmla="*/ 0 h 5107992"/>
                                <a:gd name="connsiteX0" fmla="*/ 0 w 8298433"/>
                                <a:gd name="connsiteY0" fmla="*/ 4395687 h 4395687"/>
                                <a:gd name="connsiteX1" fmla="*/ 6180392 w 8298433"/>
                                <a:gd name="connsiteY1" fmla="*/ 3869210 h 4395687"/>
                                <a:gd name="connsiteX2" fmla="*/ 1584946 w 8298433"/>
                                <a:gd name="connsiteY2" fmla="*/ 2931363 h 4395687"/>
                                <a:gd name="connsiteX3" fmla="*/ 7047900 w 8298433"/>
                                <a:gd name="connsiteY3" fmla="*/ 2251425 h 4395687"/>
                                <a:gd name="connsiteX4" fmla="*/ 4140577 w 8298433"/>
                                <a:gd name="connsiteY4" fmla="*/ 1501148 h 4395687"/>
                                <a:gd name="connsiteX5" fmla="*/ 7868515 w 8298433"/>
                                <a:gd name="connsiteY5" fmla="*/ 1196348 h 4395687"/>
                                <a:gd name="connsiteX6" fmla="*/ 5570792 w 8298433"/>
                                <a:gd name="connsiteY6" fmla="*/ 281948 h 4395687"/>
                                <a:gd name="connsiteX7" fmla="*/ 8298433 w 8298433"/>
                                <a:gd name="connsiteY7" fmla="*/ 0 h 4395687"/>
                                <a:gd name="connsiteX0" fmla="*/ 0 w 8298433"/>
                                <a:gd name="connsiteY0" fmla="*/ 4395687 h 4395687"/>
                                <a:gd name="connsiteX1" fmla="*/ 6180392 w 8298433"/>
                                <a:gd name="connsiteY1" fmla="*/ 3869210 h 4395687"/>
                                <a:gd name="connsiteX2" fmla="*/ 1584946 w 8298433"/>
                                <a:gd name="connsiteY2" fmla="*/ 2931363 h 4395687"/>
                                <a:gd name="connsiteX3" fmla="*/ 7047900 w 8298433"/>
                                <a:gd name="connsiteY3" fmla="*/ 2251425 h 4395687"/>
                                <a:gd name="connsiteX4" fmla="*/ 4140577 w 8298433"/>
                                <a:gd name="connsiteY4" fmla="*/ 1501148 h 4395687"/>
                                <a:gd name="connsiteX5" fmla="*/ 7868515 w 8298433"/>
                                <a:gd name="connsiteY5" fmla="*/ 1196348 h 4395687"/>
                                <a:gd name="connsiteX6" fmla="*/ 4882005 w 8298433"/>
                                <a:gd name="connsiteY6" fmla="*/ 281949 h 4395687"/>
                                <a:gd name="connsiteX7" fmla="*/ 8298433 w 8298433"/>
                                <a:gd name="connsiteY7" fmla="*/ 0 h 4395687"/>
                                <a:gd name="connsiteX0" fmla="*/ 0 w 8298433"/>
                                <a:gd name="connsiteY0" fmla="*/ 4395687 h 4395687"/>
                                <a:gd name="connsiteX1" fmla="*/ 6180392 w 8298433"/>
                                <a:gd name="connsiteY1" fmla="*/ 3869210 h 4395687"/>
                                <a:gd name="connsiteX2" fmla="*/ 1584946 w 8298433"/>
                                <a:gd name="connsiteY2" fmla="*/ 2931363 h 4395687"/>
                                <a:gd name="connsiteX3" fmla="*/ 7047900 w 8298433"/>
                                <a:gd name="connsiteY3" fmla="*/ 2251425 h 4395687"/>
                                <a:gd name="connsiteX4" fmla="*/ 3212211 w 8298433"/>
                                <a:gd name="connsiteY4" fmla="*/ 1501148 h 4395687"/>
                                <a:gd name="connsiteX5" fmla="*/ 7868515 w 8298433"/>
                                <a:gd name="connsiteY5" fmla="*/ 1196348 h 4395687"/>
                                <a:gd name="connsiteX6" fmla="*/ 4882005 w 8298433"/>
                                <a:gd name="connsiteY6" fmla="*/ 281949 h 4395687"/>
                                <a:gd name="connsiteX7" fmla="*/ 8298433 w 8298433"/>
                                <a:gd name="connsiteY7" fmla="*/ 0 h 4395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8298433" h="4395687">
                                  <a:moveTo>
                                    <a:pt x="0" y="4395687"/>
                                  </a:moveTo>
                                  <a:cubicBezTo>
                                    <a:pt x="4056184" y="3829071"/>
                                    <a:pt x="5916234" y="4113264"/>
                                    <a:pt x="6180392" y="3869210"/>
                                  </a:cubicBezTo>
                                  <a:cubicBezTo>
                                    <a:pt x="6444550" y="3625156"/>
                                    <a:pt x="1440361" y="3200994"/>
                                    <a:pt x="1584946" y="2931363"/>
                                  </a:cubicBezTo>
                                  <a:cubicBezTo>
                                    <a:pt x="1729531" y="2661732"/>
                                    <a:pt x="6776689" y="2489794"/>
                                    <a:pt x="7047900" y="2251425"/>
                                  </a:cubicBezTo>
                                  <a:cubicBezTo>
                                    <a:pt x="7319111" y="2013056"/>
                                    <a:pt x="3075442" y="1676994"/>
                                    <a:pt x="3212211" y="1501148"/>
                                  </a:cubicBezTo>
                                  <a:cubicBezTo>
                                    <a:pt x="3348980" y="1325302"/>
                                    <a:pt x="7590216" y="1399548"/>
                                    <a:pt x="7868515" y="1196348"/>
                                  </a:cubicBezTo>
                                  <a:cubicBezTo>
                                    <a:pt x="8146814" y="993148"/>
                                    <a:pt x="4780405" y="473426"/>
                                    <a:pt x="4882005" y="281949"/>
                                  </a:cubicBezTo>
                                  <a:cubicBezTo>
                                    <a:pt x="4983605" y="90472"/>
                                    <a:pt x="6895571" y="21492"/>
                                    <a:pt x="8298433" y="0"/>
                                  </a:cubicBezTo>
                                </a:path>
                              </a:pathLst>
                            </a:custGeom>
                            <a:noFill/>
                            <a:ln w="34925">
                              <a:solidFill>
                                <a:schemeClr val="bg1">
                                  <a:lumMod val="95000"/>
                                </a:schemeClr>
                              </a:solidFill>
                              <a:prstDash val="dash"/>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pic:pic xmlns:pic="http://schemas.openxmlformats.org/drawingml/2006/picture">
                        <pic:nvPicPr>
                          <pic:cNvPr id="686577259" name="Graphic 8" descr="Sign with solid fill"/>
                          <pic:cNvPicPr>
                            <a:picLocks noChangeAspect="1"/>
                          </pic:cNvPicPr>
                        </pic:nvPicPr>
                        <pic:blipFill>
                          <a:blip r:embed="rId28">
                            <a:extLst>
                              <a:ext uri="{96DAC541-7B7A-43D3-8B79-37D633B846F1}">
                                <asvg:svgBlip xmlns:asvg="http://schemas.microsoft.com/office/drawing/2016/SVG/main" r:embed="rId29"/>
                              </a:ext>
                            </a:extLst>
                          </a:blip>
                          <a:stretch>
                            <a:fillRect/>
                          </a:stretch>
                        </pic:blipFill>
                        <pic:spPr>
                          <a:xfrm>
                            <a:off x="493748" y="1074021"/>
                            <a:ext cx="575999" cy="576000"/>
                          </a:xfrm>
                          <a:prstGeom prst="rect">
                            <a:avLst/>
                          </a:prstGeom>
                        </pic:spPr>
                      </pic:pic>
                      <pic:pic xmlns:pic="http://schemas.openxmlformats.org/drawingml/2006/picture">
                        <pic:nvPicPr>
                          <pic:cNvPr id="1560366300" name="Graphic 9" descr="Sign with solid fill"/>
                          <pic:cNvPicPr>
                            <a:picLocks noChangeAspect="1"/>
                          </pic:cNvPicPr>
                        </pic:nvPicPr>
                        <pic:blipFill>
                          <a:blip r:embed="rId30">
                            <a:extLst>
                              <a:ext uri="{96DAC541-7B7A-43D3-8B79-37D633B846F1}">
                                <asvg:svgBlip xmlns:asvg="http://schemas.microsoft.com/office/drawing/2016/SVG/main" r:embed="rId31"/>
                              </a:ext>
                            </a:extLst>
                          </a:blip>
                          <a:stretch>
                            <a:fillRect/>
                          </a:stretch>
                        </pic:blipFill>
                        <pic:spPr>
                          <a:xfrm>
                            <a:off x="978699" y="541982"/>
                            <a:ext cx="576000" cy="576000"/>
                          </a:xfrm>
                          <a:prstGeom prst="rect">
                            <a:avLst/>
                          </a:prstGeom>
                        </pic:spPr>
                      </pic:pic>
                      <pic:pic xmlns:pic="http://schemas.openxmlformats.org/drawingml/2006/picture">
                        <pic:nvPicPr>
                          <pic:cNvPr id="977598035" name="Graphic 10" descr="Sign with solid fill"/>
                          <pic:cNvPicPr>
                            <a:picLocks noChangeAspect="1"/>
                          </pic:cNvPicPr>
                        </pic:nvPicPr>
                        <pic:blipFill>
                          <a:blip r:embed="rId32">
                            <a:extLst>
                              <a:ext uri="{96DAC541-7B7A-43D3-8B79-37D633B846F1}">
                                <asvg:svgBlip xmlns:asvg="http://schemas.microsoft.com/office/drawing/2016/SVG/main" r:embed="rId33"/>
                              </a:ext>
                            </a:extLst>
                          </a:blip>
                          <a:stretch>
                            <a:fillRect/>
                          </a:stretch>
                        </pic:blipFill>
                        <pic:spPr>
                          <a:xfrm>
                            <a:off x="1541995" y="0"/>
                            <a:ext cx="575999" cy="576000"/>
                          </a:xfrm>
                          <a:prstGeom prst="rect">
                            <a:avLst/>
                          </a:prstGeom>
                        </pic:spPr>
                      </pic:pic>
                      <pic:pic xmlns:pic="http://schemas.openxmlformats.org/drawingml/2006/picture">
                        <pic:nvPicPr>
                          <pic:cNvPr id="524585778" name="Graphic 15" descr="Sign with solid fill"/>
                          <pic:cNvPicPr>
                            <a:picLocks noChangeAspect="1"/>
                          </pic:cNvPicPr>
                        </pic:nvPicPr>
                        <pic:blipFill>
                          <a:blip r:embed="rId34">
                            <a:extLst>
                              <a:ext uri="{96DAC541-7B7A-43D3-8B79-37D633B846F1}">
                                <asvg:svgBlip xmlns:asvg="http://schemas.microsoft.com/office/drawing/2016/SVG/main" r:embed="rId35"/>
                              </a:ext>
                            </a:extLst>
                          </a:blip>
                          <a:stretch>
                            <a:fillRect/>
                          </a:stretch>
                        </pic:blipFill>
                        <pic:spPr>
                          <a:xfrm>
                            <a:off x="0" y="1710855"/>
                            <a:ext cx="575999" cy="57600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2F9AAD17" id="Group 16" o:spid="_x0000_s1026" alt="A stylised image depicting a winding road with 4 points marked with an icon of a sign" style="position:absolute;margin-left:294.25pt;margin-top:12.8pt;width:153.35pt;height:115.35pt;z-index:-251195390;mso-width-relative:margin;mso-height-relative:margin" coordsize="29912,23425"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">
                <v:group id="Group 70932635" o:spid="_x0000_s1027" style="position:absolute;left:1797;top:5024;width:28115;height:18401" coordorigin="1797,5024" coordsize="84711,439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">
                  <o:lock v:ext="edit" aspectratio="t"/>
                  <v:shape id="Freeform: Shape 442156846" o:spid="_x0000_s1028" style="position:absolute;left:2626;top:5400;width:83883;height:43482;visibility:visible;mso-wrap-style:square;v-text-anchor:middle" coordsize="8388274,434820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" path="m,4348201c4056184,3781585,5841367,4065777,6090551,3821723,6339735,3577669,1350520,3153507,1495105,2883876v144585,-269631,5201725,-449483,5462954,-679938c7219288,1973483,2925708,1676994,3062477,1501148v136769,-175846,4432907,-137215,4716197,-352287c8061964,933789,4660618,402194,4762218,210717,4863818,19240,6985412,21492,8388274,e" filled="f" strokecolor="#d8d8d8 [2732]" strokeweight="11.25pt">
                    <v:stroke joinstyle="miter"/>
                    <v:path arrowok="t" o:connecttype="custom" o:connectlocs="0,4348201;6090551,3821723;1495105,2883876;6958059,2203938;3062477,1501148;7778674,1148861;4762218,210717;8388274,0" o:connectangles="0,0,0,0,0,0,0,0"/>
                  </v:shape>
                  <v:shape id="Freeform: Shape 792126375" o:spid="_x0000_s1029" style="position:absolute;left:1797;top:5024;width:82984;height:43957;visibility:visible;mso-wrap-style:square;v-text-anchor:middle" coordsize="8298433,4395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" path="m,4395687c4056184,3829071,5916234,4113264,6180392,3869210,6444550,3625156,1440361,3200994,1584946,2931363v144585,-269631,5191743,-441569,5462954,-679938c7319111,2013056,3075442,1676994,3212211,1501148v136769,-175846,4378005,-101600,4656304,-304800c8146814,993148,4780405,473426,4882005,281949,4983605,90472,6895571,21492,8298433,e" filled="f" strokecolor="#f2f2f2 [3052]" strokeweight="2.75pt">
                    <v:stroke dashstyle="dash" joinstyle="miter"/>
                    <v:path arrowok="t" o:connecttype="custom" o:connectlocs="0,4395685;6180393,3869208;1584946,2931362;7047901,2251424;3212211,1501147;7868516,1196347;4882006,281949;8298434,0" o:connectangles="0,0,0,0,0,0,0,0"/>
                  </v:shape>
                </v:group>
                <v:shape id="Graphic 8" o:spid="_x0000_s1030" type="#_x0000_t75" alt="Sign with solid fill" style="position:absolute;left:4937;top:10740;width:576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">
                  <v:imagedata r:id="rId36" o:title="Sign with solid fill"/>
                </v:shape>
                <v:shape id="Graphic 9" o:spid="_x0000_s1031" type="#_x0000_t75" alt="Sign with solid fill" style="position:absolute;left:9786;top:5419;width:576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">
                  <v:imagedata r:id="rId37" o:title="Sign with solid fill"/>
                </v:shape>
                <v:shape id="Graphic 10" o:spid="_x0000_s1032" type="#_x0000_t75" alt="Sign with solid fill" style="position:absolute;left:15419;width:5760;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">
                  <v:imagedata r:id="rId38" o:title="Sign with solid fill"/>
                </v:shape>
                <v:shape id="Graphic 15" o:spid="_x0000_s1033" type="#_x0000_t75" alt="Sign with solid fill" style="position:absolute;top:17108;width:5759;height:5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">
                  <v:imagedata r:id="rId39" o:title="Sign with solid fill"/>
                </v:shape>
                <w10:wrap type="tight"/>
              </v:group>
            </w:pict>
          </mc:Fallback>
        </mc:AlternateContent>
      </w:r>
      <w:r w:rsidR="005A0400">
        <w:t>Next steps</w:t>
      </w:r>
    </w:p>
    <w:p w14:paraId="1B67CFE9" w14:textId="67BEB156" w:rsidR="005A0400" w:rsidRDefault="009C099D" w:rsidP="005A0400">
      <w:pPr>
        <w:suppressAutoHyphens w:val="0"/>
        <w:spacing w:before="0" w:after="0" w:line="240" w:lineRule="auto"/>
      </w:pPr>
      <w:r w:rsidRPr="005E7D63">
        <w:t>The NDIS Commission will use the consultation</w:t>
      </w:r>
      <w:r>
        <w:t xml:space="preserve"> insights</w:t>
      </w:r>
      <w:r w:rsidRPr="005E7D63">
        <w:t xml:space="preserve"> </w:t>
      </w:r>
      <w:r>
        <w:t>to guide</w:t>
      </w:r>
      <w:r w:rsidRPr="005E7D63">
        <w:t xml:space="preserve"> </w:t>
      </w:r>
      <w:r>
        <w:t>the review of NDIS Practice Standards, support the development</w:t>
      </w:r>
      <w:r w:rsidRPr="005E7D63">
        <w:t xml:space="preserve"> of new</w:t>
      </w:r>
      <w:r>
        <w:t xml:space="preserve"> SIL </w:t>
      </w:r>
      <w:r w:rsidRPr="005E7D63">
        <w:t xml:space="preserve">NDIS Practice Standards </w:t>
      </w:r>
      <w:r>
        <w:t xml:space="preserve">in collaboration </w:t>
      </w:r>
      <w:r w:rsidRPr="005E7D63">
        <w:t>with people with disability in 2025</w:t>
      </w:r>
      <w:r>
        <w:t>, and shape advice regarding the legal and practical separation of SIL and SDA.</w:t>
      </w:r>
      <w:r w:rsidR="005A0400">
        <w:br w:type="page"/>
      </w:r>
    </w:p>
    <w:p w14:paraId="05A0C434" w14:textId="3093046E" w:rsidR="00BB5CDC" w:rsidRDefault="009B13D0" w:rsidP="00BB5CDC">
      <w:bookmarkStart w:id="8" w:name="_Toc184403598"/>
      <w:r w:rsidRPr="009B13D0">
        <w:rPr>
          <w:noProof/>
        </w:rPr>
        <w:lastRenderedPageBreak/>
        <mc:AlternateContent>
          <mc:Choice Requires="wps">
            <w:drawing>
              <wp:anchor distT="0" distB="0" distL="114300" distR="114300" simplePos="0" relativeHeight="251769858" behindDoc="0" locked="0" layoutInCell="1" allowOverlap="1" wp14:anchorId="25D32A4B" wp14:editId="202FEEB1">
                <wp:simplePos x="0" y="0"/>
                <wp:positionH relativeFrom="column">
                  <wp:posOffset>439420</wp:posOffset>
                </wp:positionH>
                <wp:positionV relativeFrom="paragraph">
                  <wp:posOffset>201930</wp:posOffset>
                </wp:positionV>
                <wp:extent cx="5004000" cy="403200"/>
                <wp:effectExtent l="0" t="0" r="0" b="0"/>
                <wp:wrapNone/>
                <wp:docPr id="85" name="TextBox 84">
                  <a:extLst xmlns:a="http://schemas.openxmlformats.org/drawingml/2006/main">
                    <a:ext uri="{FF2B5EF4-FFF2-40B4-BE49-F238E27FC236}">
                      <a16:creationId xmlns:a16="http://schemas.microsoft.com/office/drawing/2014/main" id="{68A8F738-89CF-04C0-3CC6-D919915D1138}"/>
                    </a:ext>
                  </a:extLst>
                </wp:docPr>
                <wp:cNvGraphicFramePr/>
                <a:graphic xmlns:a="http://schemas.openxmlformats.org/drawingml/2006/main">
                  <a:graphicData uri="http://schemas.microsoft.com/office/word/2010/wordprocessingShape">
                    <wps:wsp>
                      <wps:cNvSpPr txBox="1"/>
                      <wps:spPr>
                        <a:xfrm>
                          <a:off x="0" y="0"/>
                          <a:ext cx="5004000" cy="403200"/>
                        </a:xfrm>
                        <a:prstGeom prst="rect">
                          <a:avLst/>
                        </a:prstGeom>
                        <a:noFill/>
                      </wps:spPr>
                      <wps:txbx>
                        <w:txbxContent>
                          <w:p w14:paraId="46936A07" w14:textId="77777777" w:rsidR="009B13D0" w:rsidRDefault="009B13D0" w:rsidP="009B13D0">
                            <w:pPr>
                              <w:spacing w:before="0" w:after="0"/>
                              <w:ind w:left="720"/>
                              <w:rPr>
                                <w:rFonts w:eastAsia="Times New Roman"/>
                                <w:b/>
                                <w:bCs/>
                                <w:color w:val="612C69"/>
                                <w:sz w:val="40"/>
                                <w:szCs w:val="40"/>
                              </w:rPr>
                            </w:pPr>
                            <w:r>
                              <w:rPr>
                                <w:rFonts w:eastAsia="Times New Roman"/>
                                <w:b/>
                                <w:bCs/>
                                <w:color w:val="612C69"/>
                                <w:sz w:val="40"/>
                                <w:szCs w:val="40"/>
                              </w:rPr>
                              <w:t>Background</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25D32A4B" id="TextBox 84" o:spid="_x0000_s1064" type="#_x0000_t202" style="position:absolute;margin-left:34.6pt;margin-top:15.9pt;width:394pt;height:31.75pt;z-index:2517698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" filled="f" stroked="f">
                <v:textbox style="mso-fit-shape-to-text:t">
                  <w:txbxContent>
                    <w:p w14:paraId="46936A07" w14:textId="77777777" w:rsidR="009B13D0" w:rsidRDefault="009B13D0" w:rsidP="009B13D0">
                      <w:pPr>
                        <w:spacing w:before="0" w:after="0"/>
                        <w:ind w:left="720"/>
                        <w:rPr>
                          <w:rFonts w:eastAsia="Times New Roman"/>
                          <w:b/>
                          <w:bCs/>
                          <w:color w:val="612C69"/>
                          <w:sz w:val="40"/>
                          <w:szCs w:val="40"/>
                        </w:rPr>
                      </w:pPr>
                      <w:r>
                        <w:rPr>
                          <w:rFonts w:eastAsia="Times New Roman"/>
                          <w:b/>
                          <w:bCs/>
                          <w:color w:val="612C69"/>
                          <w:sz w:val="40"/>
                          <w:szCs w:val="40"/>
                        </w:rPr>
                        <w:t>Background</w:t>
                      </w:r>
                    </w:p>
                  </w:txbxContent>
                </v:textbox>
              </v:shape>
            </w:pict>
          </mc:Fallback>
        </mc:AlternateContent>
      </w:r>
      <w:r w:rsidRPr="009B13D0">
        <w:rPr>
          <w:noProof/>
        </w:rPr>
        <mc:AlternateContent>
          <mc:Choice Requires="wpg">
            <w:drawing>
              <wp:anchor distT="0" distB="0" distL="114300" distR="114300" simplePos="0" relativeHeight="251768834" behindDoc="0" locked="0" layoutInCell="1" allowOverlap="1" wp14:anchorId="1F001A9C" wp14:editId="4EAB6434">
                <wp:simplePos x="0" y="0"/>
                <wp:positionH relativeFrom="column">
                  <wp:posOffset>-655320</wp:posOffset>
                </wp:positionH>
                <wp:positionV relativeFrom="paragraph">
                  <wp:posOffset>-176530</wp:posOffset>
                </wp:positionV>
                <wp:extent cx="6739200" cy="1296000"/>
                <wp:effectExtent l="0" t="114300" r="5080" b="0"/>
                <wp:wrapNone/>
                <wp:docPr id="64" name="Group 63">
                  <a:extLst xmlns:a="http://schemas.openxmlformats.org/drawingml/2006/main">
                    <a:ext uri="{FF2B5EF4-FFF2-40B4-BE49-F238E27FC236}">
                      <a16:creationId xmlns:a16="http://schemas.microsoft.com/office/drawing/2014/main" id="{3D87B27D-779C-920D-3A9D-32D0B5AAD47F}"/>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39200" cy="1296000"/>
                          <a:chOff x="-1" y="-1"/>
                          <a:chExt cx="6739324" cy="1297022"/>
                        </a:xfrm>
                      </wpg:grpSpPr>
                      <wpg:grpSp>
                        <wpg:cNvPr id="1923358265" name="Group 1923358265">
                          <a:extLst>
                            <a:ext uri="{FF2B5EF4-FFF2-40B4-BE49-F238E27FC236}">
                              <a16:creationId xmlns:a16="http://schemas.microsoft.com/office/drawing/2014/main" id="{880DDE8C-87FA-4DC6-13EF-C5DD12BC0623}"/>
                            </a:ext>
                          </a:extLst>
                        </wpg:cNvPr>
                        <wpg:cNvGrpSpPr/>
                        <wpg:grpSpPr>
                          <a:xfrm rot="191929">
                            <a:off x="-1" y="-1"/>
                            <a:ext cx="683786" cy="1297022"/>
                            <a:chOff x="0" y="0"/>
                            <a:chExt cx="683786" cy="1297022"/>
                          </a:xfrm>
                        </wpg:grpSpPr>
                        <wps:wsp>
                          <wps:cNvPr id="71511644" name="Oval 12">
                            <a:extLst>
                              <a:ext uri="{FF2B5EF4-FFF2-40B4-BE49-F238E27FC236}">
                                <a16:creationId xmlns:a16="http://schemas.microsoft.com/office/drawing/2014/main" id="{81E35268-8091-87A2-FCCB-FB7FDBEE8B92}"/>
                              </a:ext>
                            </a:extLst>
                          </wps:cNvPr>
                          <wps:cNvSpPr/>
                          <wps:spPr>
                            <a:xfrm rot="1780957">
                              <a:off x="102"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10790076" name="Oval 12">
                            <a:extLst>
                              <a:ext uri="{FF2B5EF4-FFF2-40B4-BE49-F238E27FC236}">
                                <a16:creationId xmlns:a16="http://schemas.microsoft.com/office/drawing/2014/main" id="{05A276D6-C04F-AE11-4E0D-ACC262C8BAD1}"/>
                              </a:ext>
                            </a:extLst>
                          </wps:cNvPr>
                          <wps:cNvSpPr>
                            <a:spLocks noChangeAspect="1"/>
                          </wps:cNvSpPr>
                          <wps:spPr>
                            <a:xfrm rot="722017">
                              <a:off x="309981" y="35627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85052761" name="Oval 12">
                            <a:extLst>
                              <a:ext uri="{FF2B5EF4-FFF2-40B4-BE49-F238E27FC236}">
                                <a16:creationId xmlns:a16="http://schemas.microsoft.com/office/drawing/2014/main" id="{1777CFD7-056A-FA26-C204-64F022EBF488}"/>
                              </a:ext>
                            </a:extLst>
                          </wps:cNvPr>
                          <wps:cNvSpPr>
                            <a:spLocks noChangeAspect="1"/>
                          </wps:cNvSpPr>
                          <wps:spPr>
                            <a:xfrm rot="19949749">
                              <a:off x="306245" y="788561"/>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32296932" name="Oval 12">
                            <a:extLst>
                              <a:ext uri="{FF2B5EF4-FFF2-40B4-BE49-F238E27FC236}">
                                <a16:creationId xmlns:a16="http://schemas.microsoft.com/office/drawing/2014/main" id="{9CF8EDCA-857A-8BDD-4A84-7055420EC277}"/>
                              </a:ext>
                            </a:extLst>
                          </wps:cNvPr>
                          <wps:cNvSpPr>
                            <a:spLocks noChangeAspect="1"/>
                          </wps:cNvSpPr>
                          <wps:spPr>
                            <a:xfrm rot="17451934">
                              <a:off x="273601" y="1010422"/>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93991050" name="Oval 12">
                            <a:extLst>
                              <a:ext uri="{FF2B5EF4-FFF2-40B4-BE49-F238E27FC236}">
                                <a16:creationId xmlns:a16="http://schemas.microsoft.com/office/drawing/2014/main" id="{8FEEF978-3EC4-5862-8542-267618B894BD}"/>
                              </a:ext>
                            </a:extLst>
                          </wps:cNvPr>
                          <wps:cNvSpPr/>
                          <wps:spPr>
                            <a:xfrm rot="21335507">
                              <a:off x="0" y="509739"/>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277609125" name="Oval 9">
                          <a:extLst>
                            <a:ext uri="{FF2B5EF4-FFF2-40B4-BE49-F238E27FC236}">
                              <a16:creationId xmlns:a16="http://schemas.microsoft.com/office/drawing/2014/main" id="{320AE55F-3AE9-D95F-E364-0C6F7033054B}"/>
                            </a:ext>
                          </a:extLst>
                        </wps:cNvPr>
                        <wps:cNvSpPr>
                          <a:spLocks noChangeAspect="1"/>
                        </wps:cNvSpPr>
                        <wps:spPr>
                          <a:xfrm>
                            <a:off x="619323" y="64424"/>
                            <a:ext cx="612000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85367B">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AE3D528" id="Group 63" o:spid="_x0000_s1026" alt="&quot;&quot;" style="position:absolute;margin-left:-51.6pt;margin-top:-13.9pt;width:530.65pt;height:102.05pt;z-index:251768834;mso-width-relative:margin;mso-height-relative:margin" coordorigin="" coordsize="67393,1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">
                <v:group id="Group 1923358265" o:spid="_x0000_s1027" style="position:absolute;width:6837;height:12970;rotation:209638fd" coordsize="6837,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">
                  <v:shape id="Oval 12" o:spid="_x0000_s1028" style="position:absolute;left:1;width:6836;height:2091;rotation:1945280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612c69" stroked="f" strokeweight="1pt">
                    <v:fill opacity="32896f"/>
                    <v:stroke joinstyle="miter"/>
                    <v:path arrowok="t" o:connecttype="custom" o:connectlocs="5183,140190;65381,30310;368667,2982;666252,86757;582916,192042;330727,201748;151402,205492;5183,140190" o:connectangles="0,0,0,0,0,0,0,0"/>
                  </v:shape>
                  <v:shape id="Oval 12" o:spid="_x0000_s1029" style="position:absolute;left:3099;top:3562;width:1970;height:1041;rotation:788635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612c69"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3062;top:7885;width:2421;height:1170;rotation:-1802514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" path="m6218,335729c-12914,241211,5245,95006,159228,31741,313211,-31524,485225,16594,650149,32803v164924,16209,367384,-25510,498623,96191c1280011,250695,1296782,460650,1140914,506806,985046,552962,902456,561996,775946,559960,649436,557924,402309,636221,274021,598849,145733,561477,25350,430247,6218,335729xe" fillcolor="#612c69"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736;top:10103;width:4260;height:1473;rotation:-4530794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612c69"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97;width:5858;height:2001;rotation:-288897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612c69"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93;top:644;width:61200;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85367b" stroked="f" strokeweight="1pt">
                  <v:fill opacity="16448f"/>
                  <v:stroke joinstyle="miter"/>
                  <v:path arrowok="t" o:connecttype="custom" o:connectlocs="1348916,33757;2780010,0;4155316,54297;5310246,59462;5852180,151445;6118223,563100;5810267,918003;4921316,1159947;2987518,1072296;1081261,1079417;252422,896440;933,562891;334761,191956;1348916,33757" o:connectangles="0,0,0,0,0,0,0,0,0,0,0,0,0,0"/>
                  <o:lock v:ext="edit" aspectratio="t"/>
                </v:shape>
              </v:group>
            </w:pict>
          </mc:Fallback>
        </mc:AlternateContent>
      </w:r>
    </w:p>
    <w:bookmarkEnd w:id="8"/>
    <w:p w14:paraId="581E94AB" w14:textId="53AED322" w:rsidR="00777567" w:rsidRDefault="00777567" w:rsidP="009B13D0">
      <w:pPr>
        <w:pStyle w:val="Heading1"/>
      </w:pPr>
    </w:p>
    <w:p w14:paraId="61159EFF" w14:textId="77777777" w:rsidR="00E97091" w:rsidRDefault="00E97091" w:rsidP="00E35A05">
      <w:pPr>
        <w:spacing w:line="480" w:lineRule="auto"/>
      </w:pPr>
    </w:p>
    <w:p w14:paraId="7D3C91B3" w14:textId="77777777" w:rsidR="00BD4E81" w:rsidRDefault="00BD4E81" w:rsidP="00BD4E81">
      <w:r>
        <w:t xml:space="preserve">In 2023, the NDIS Commission released its </w:t>
      </w:r>
      <w:hyperlink r:id="rId40" w:anchor="paragraph-id-8908" w:history="1">
        <w:r w:rsidRPr="00DA0E41">
          <w:rPr>
            <w:rStyle w:val="Hyperlink"/>
          </w:rPr>
          <w:t>Own Motion Inquiry into Aspects of Supported Accommodation</w:t>
        </w:r>
      </w:hyperlink>
      <w:r>
        <w:t xml:space="preserve">. </w:t>
      </w:r>
      <w:r w:rsidRPr="00A27595">
        <w:t>The Inquiry examined relevant reportable incidents and complaints made to the NDIS Commission to identify trends in issues occurring in supported accommodation, their causes, models of best practice and how the NDIS Commission could use its powers to ensure higher standards of support.</w:t>
      </w:r>
      <w:r>
        <w:t xml:space="preserve"> The Inquiry found:</w:t>
      </w:r>
    </w:p>
    <w:p w14:paraId="17AE7AC3" w14:textId="77777777" w:rsidR="00BD4E81" w:rsidRPr="00462A89" w:rsidRDefault="00BD4E81" w:rsidP="00BD4E81">
      <w:pPr>
        <w:pStyle w:val="Bullet1"/>
        <w:numPr>
          <w:ilvl w:val="0"/>
          <w:numId w:val="15"/>
        </w:numPr>
        <w:ind w:left="852"/>
      </w:pPr>
      <w:r w:rsidRPr="00462A89">
        <w:t>There is a need for specific regulation of group home settings to enhance the quality and safety of these settings for people with disability</w:t>
      </w:r>
    </w:p>
    <w:p w14:paraId="1BA852B3" w14:textId="77777777" w:rsidR="00BD4E81" w:rsidRPr="00462A89" w:rsidRDefault="00BD4E81" w:rsidP="00BD4E81">
      <w:pPr>
        <w:pStyle w:val="Bullet1"/>
        <w:numPr>
          <w:ilvl w:val="0"/>
          <w:numId w:val="15"/>
        </w:numPr>
        <w:ind w:left="852"/>
      </w:pPr>
      <w:r w:rsidRPr="00462A89">
        <w:t>Greater engagement with people living in group homes is required to support their exercise of choice and control</w:t>
      </w:r>
    </w:p>
    <w:p w14:paraId="237957EC" w14:textId="77777777" w:rsidR="00BD4E81" w:rsidRPr="00462A89" w:rsidRDefault="00BD4E81" w:rsidP="00BD4E81">
      <w:pPr>
        <w:pStyle w:val="Bullet1"/>
        <w:numPr>
          <w:ilvl w:val="0"/>
          <w:numId w:val="15"/>
        </w:numPr>
        <w:ind w:left="852"/>
      </w:pPr>
      <w:r w:rsidRPr="00462A89">
        <w:t>The attitude and aptitude of the workforce drives a high number of the issues evident in group home settings</w:t>
      </w:r>
    </w:p>
    <w:p w14:paraId="012EC9BC" w14:textId="77777777" w:rsidR="00BD4E81" w:rsidRPr="00462A89" w:rsidRDefault="00BD4E81" w:rsidP="00BD4E81">
      <w:pPr>
        <w:pStyle w:val="Bullet1"/>
        <w:numPr>
          <w:ilvl w:val="0"/>
          <w:numId w:val="15"/>
        </w:numPr>
        <w:ind w:left="852"/>
      </w:pPr>
      <w:r w:rsidRPr="00462A89">
        <w:t xml:space="preserve">The interaction of SIL and SDA arrangements </w:t>
      </w:r>
      <w:r>
        <w:t>impacts</w:t>
      </w:r>
      <w:r w:rsidRPr="00462A89">
        <w:t xml:space="preserve"> the ability of people with disability in supported accommodation to make changes to their living arrangements</w:t>
      </w:r>
    </w:p>
    <w:p w14:paraId="7AFDF255" w14:textId="77777777" w:rsidR="00BD4E81" w:rsidRDefault="00BD4E81" w:rsidP="00BD4E81">
      <w:pPr>
        <w:pStyle w:val="Bullet1"/>
        <w:numPr>
          <w:ilvl w:val="0"/>
          <w:numId w:val="15"/>
        </w:numPr>
        <w:ind w:left="852"/>
      </w:pPr>
      <w:r>
        <w:t>The NDIS Commission</w:t>
      </w:r>
      <w:r w:rsidRPr="00462A89">
        <w:t xml:space="preserve"> need</w:t>
      </w:r>
      <w:r>
        <w:t>s</w:t>
      </w:r>
      <w:r w:rsidRPr="00462A89">
        <w:t xml:space="preserve"> to better understand the supported accommodation market and how people interact with it</w:t>
      </w:r>
      <w:r>
        <w:t>,</w:t>
      </w:r>
      <w:r w:rsidRPr="00462A89">
        <w:t xml:space="preserve"> including by improving the collection, monitoring and </w:t>
      </w:r>
      <w:r>
        <w:t>analysing</w:t>
      </w:r>
      <w:r w:rsidRPr="00462A89">
        <w:t xml:space="preserve"> relevant data</w:t>
      </w:r>
    </w:p>
    <w:p w14:paraId="7B469A31" w14:textId="77777777" w:rsidR="00BD4E81" w:rsidRPr="00462A89" w:rsidRDefault="00BD4E81" w:rsidP="00BD4E81">
      <w:pPr>
        <w:pStyle w:val="Bullet1"/>
        <w:numPr>
          <w:ilvl w:val="0"/>
          <w:numId w:val="15"/>
        </w:numPr>
        <w:ind w:left="852"/>
      </w:pPr>
      <w:r w:rsidRPr="004A3C0C">
        <w:t>The interface with health and the supported accommodation system is not effective for many people living in these settings.</w:t>
      </w:r>
    </w:p>
    <w:p w14:paraId="5E964428" w14:textId="77777777" w:rsidR="00BD4E81" w:rsidRDefault="00BD4E81" w:rsidP="00BD4E81">
      <w:r>
        <w:t xml:space="preserve">Several </w:t>
      </w:r>
      <w:r w:rsidRPr="00DD1929">
        <w:t>reviews have examined supported accommodation arrangements</w:t>
      </w:r>
      <w:r>
        <w:t xml:space="preserve"> and found that regulation must be strengthened to ensure people with disability can fully exercise their rights in shared living arrangements</w:t>
      </w:r>
      <w:r w:rsidRPr="00DD1929">
        <w:t xml:space="preserve">. </w:t>
      </w:r>
      <w:r>
        <w:t>The DRC</w:t>
      </w:r>
      <w:r w:rsidRPr="00DD1929">
        <w:t xml:space="preserve"> highlighted risks</w:t>
      </w:r>
      <w:r>
        <w:t xml:space="preserve"> that can arise</w:t>
      </w:r>
      <w:r w:rsidRPr="00DD1929">
        <w:t xml:space="preserve"> in shared living arrangements </w:t>
      </w:r>
      <w:r>
        <w:t xml:space="preserve">and recommended </w:t>
      </w:r>
      <w:r w:rsidRPr="00DD1929">
        <w:t xml:space="preserve">separating housing from </w:t>
      </w:r>
      <w:r>
        <w:t>individual supports to reduce conflicts of interest and strengthen oversight</w:t>
      </w:r>
      <w:r w:rsidRPr="00DD1929">
        <w:t xml:space="preserve">. The NDIS Review also </w:t>
      </w:r>
      <w:r>
        <w:t>identified</w:t>
      </w:r>
      <w:r w:rsidRPr="00DD1929">
        <w:t xml:space="preserve"> the importance of participant choice in living arrangements and recommended mandatory separation between SDA and SIL providers. Most recently, the Taskforce identified workforce capability gaps in supported accommodation settings.</w:t>
      </w:r>
      <w:r>
        <w:t xml:space="preserve"> </w:t>
      </w:r>
    </w:p>
    <w:p w14:paraId="45C1A433" w14:textId="77777777" w:rsidR="00BD4E81" w:rsidRDefault="00BD4E81" w:rsidP="00BD4E81">
      <w:r w:rsidRPr="00674268">
        <w:t xml:space="preserve">In response to these findings, the NDIS Commission developed a comprehensive </w:t>
      </w:r>
      <w:hyperlink r:id="rId41" w:anchor="paragraph-id-8915">
        <w:r w:rsidRPr="363641B6">
          <w:rPr>
            <w:rStyle w:val="Hyperlink"/>
          </w:rPr>
          <w:t>Action Plan</w:t>
        </w:r>
      </w:hyperlink>
      <w:r w:rsidRPr="00674268">
        <w:t xml:space="preserve"> with nine key initiatives</w:t>
      </w:r>
      <w:r>
        <w:t>, focusing on elevating the</w:t>
      </w:r>
      <w:r w:rsidRPr="00646FF2">
        <w:t xml:space="preserve"> </w:t>
      </w:r>
      <w:r w:rsidRPr="00906566">
        <w:t>quality and safety</w:t>
      </w:r>
      <w:r>
        <w:t xml:space="preserve"> of supports,</w:t>
      </w:r>
      <w:r w:rsidRPr="00646FF2">
        <w:t xml:space="preserve"> </w:t>
      </w:r>
      <w:r>
        <w:t>a</w:t>
      </w:r>
      <w:r w:rsidRPr="00646FF2">
        <w:t>mplify</w:t>
      </w:r>
      <w:r>
        <w:t>ing</w:t>
      </w:r>
      <w:r w:rsidRPr="00646FF2">
        <w:t xml:space="preserve"> the voices of NDIS participants living in supported accommodation</w:t>
      </w:r>
      <w:r>
        <w:t xml:space="preserve"> and maximising participants’ choice, control, and experiences.</w:t>
      </w:r>
    </w:p>
    <w:p w14:paraId="090627A6" w14:textId="77777777" w:rsidR="0031349A" w:rsidRDefault="0031349A">
      <w:pPr>
        <w:suppressAutoHyphens w:val="0"/>
        <w:spacing w:before="0" w:after="0" w:line="240" w:lineRule="auto"/>
      </w:pPr>
      <w:r>
        <w:br w:type="page"/>
      </w:r>
    </w:p>
    <w:p w14:paraId="6CD7B5E0" w14:textId="3EC1D7C9" w:rsidR="0031349A" w:rsidRDefault="00466539" w:rsidP="0025178E">
      <w:r w:rsidRPr="00466539">
        <w:lastRenderedPageBreak/>
        <w:t>In addition to consultation and inquiries, the NDIS Commission uses a range of levers to gather evidence and drive change. These activities provide insights into what is working, challenges affecting good practice, and where regulatory intervention is required to support high quality and safe supports. Some of the levers the NDIS Commission uses include:</w:t>
      </w:r>
    </w:p>
    <w:p w14:paraId="788112A6" w14:textId="77777777" w:rsidR="00F96605" w:rsidRDefault="00F96605" w:rsidP="00F96605">
      <w:pPr>
        <w:spacing w:before="0" w:after="0"/>
      </w:pPr>
    </w:p>
    <w:tbl>
      <w:tblPr>
        <w:tblStyle w:val="TableGrid"/>
        <w:tblpPr w:leftFromText="180" w:rightFromText="180" w:vertAnchor="text" w:horzAnchor="margin" w:tblpXSpec="center" w:tblpY="139"/>
        <w:tblW w:w="86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620" w:firstRow="1" w:lastRow="0" w:firstColumn="0" w:lastColumn="0" w:noHBand="1" w:noVBand="1"/>
      </w:tblPr>
      <w:tblGrid>
        <w:gridCol w:w="1271"/>
        <w:gridCol w:w="7376"/>
      </w:tblGrid>
      <w:tr w:rsidR="008E0459" w14:paraId="11A3EC1C" w14:textId="77777777" w:rsidTr="00B25C18">
        <w:tc>
          <w:tcPr>
            <w:tcW w:w="1271" w:type="dxa"/>
            <w:vAlign w:val="center"/>
          </w:tcPr>
          <w:p w14:paraId="067DECED" w14:textId="77777777" w:rsidR="008E0459" w:rsidRDefault="008E0459" w:rsidP="000D60D8">
            <w:pPr>
              <w:spacing w:before="0" w:after="0"/>
              <w:rPr>
                <w:b/>
                <w:bCs/>
              </w:rPr>
            </w:pPr>
            <w:r w:rsidRPr="00732163">
              <w:rPr>
                <w:b/>
                <w:bCs/>
                <w:noProof/>
              </w:rPr>
              <w:drawing>
                <wp:inline distT="0" distB="0" distL="0" distR="0" wp14:anchorId="1AA17C68" wp14:editId="66CE96C9">
                  <wp:extent cx="391160" cy="359410"/>
                  <wp:effectExtent l="0" t="0" r="8890" b="2540"/>
                  <wp:docPr id="1236134002" name="Picture 283" descr="Icon of a person standing next to a graph presenting&#10;">
                    <a:extLst xmlns:a="http://schemas.openxmlformats.org/drawingml/2006/main">
                      <a:ext uri="{FF2B5EF4-FFF2-40B4-BE49-F238E27FC236}">
                        <a16:creationId xmlns:a16="http://schemas.microsoft.com/office/drawing/2014/main" id="{9959E937-03F5-3931-60B1-66441D363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134002" name="Picture 283" descr="Icon of a person standing next to a graph presenting&#10;">
                            <a:extLst>
                              <a:ext uri="{FF2B5EF4-FFF2-40B4-BE49-F238E27FC236}">
                                <a16:creationId xmlns:a16="http://schemas.microsoft.com/office/drawing/2014/main" id="{9959E937-03F5-3931-60B1-66441D363AC9}"/>
                              </a:ext>
                            </a:extLst>
                          </pic:cNvPr>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91160" cy="359410"/>
                          </a:xfrm>
                          <a:prstGeom prst="rect">
                            <a:avLst/>
                          </a:prstGeom>
                        </pic:spPr>
                      </pic:pic>
                    </a:graphicData>
                  </a:graphic>
                </wp:inline>
              </w:drawing>
            </w:r>
          </w:p>
          <w:p w14:paraId="27F6E44A" w14:textId="77777777" w:rsidR="008E0459" w:rsidRPr="00A27481" w:rsidRDefault="008E0459" w:rsidP="000D60D8">
            <w:pPr>
              <w:spacing w:before="0" w:after="0"/>
              <w:jc w:val="center"/>
              <w:rPr>
                <w:b/>
                <w:bCs/>
              </w:rPr>
            </w:pPr>
          </w:p>
        </w:tc>
        <w:tc>
          <w:tcPr>
            <w:tcW w:w="7376" w:type="dxa"/>
            <w:vAlign w:val="center"/>
          </w:tcPr>
          <w:p w14:paraId="45A0BA75" w14:textId="77777777" w:rsidR="008E0459" w:rsidRDefault="008E0459" w:rsidP="000D60D8">
            <w:pPr>
              <w:spacing w:before="0" w:after="0"/>
              <w:rPr>
                <w:b/>
                <w:bCs/>
              </w:rPr>
            </w:pPr>
            <w:r w:rsidRPr="00E41C5E">
              <w:rPr>
                <w:b/>
                <w:bCs/>
              </w:rPr>
              <w:t>Regulatory campaigns</w:t>
            </w:r>
            <w:r>
              <w:rPr>
                <w:b/>
                <w:bCs/>
              </w:rPr>
              <w:t xml:space="preserve"> and projects</w:t>
            </w:r>
          </w:p>
          <w:p w14:paraId="421DF099" w14:textId="51C917B1" w:rsidR="008E0459" w:rsidRDefault="005256E9" w:rsidP="000D60D8">
            <w:pPr>
              <w:pStyle w:val="Bullet1"/>
              <w:numPr>
                <w:ilvl w:val="0"/>
                <w:numId w:val="0"/>
              </w:numPr>
              <w:spacing w:line="240" w:lineRule="auto"/>
            </w:pPr>
            <w:r w:rsidRPr="005256E9">
              <w:t>The NDIS Commission builds connections with the sector and gathers insights to strengthen the quality of support and respond to emerging risk.</w:t>
            </w:r>
          </w:p>
        </w:tc>
      </w:tr>
      <w:tr w:rsidR="008E0459" w14:paraId="5A5EB926" w14:textId="77777777" w:rsidTr="00B25C18">
        <w:tc>
          <w:tcPr>
            <w:tcW w:w="1271" w:type="dxa"/>
            <w:vAlign w:val="center"/>
          </w:tcPr>
          <w:p w14:paraId="58A5AF6F" w14:textId="77777777" w:rsidR="008E0459" w:rsidRPr="00E41C5E" w:rsidRDefault="008E0459" w:rsidP="000D60D8">
            <w:pPr>
              <w:spacing w:line="240" w:lineRule="auto"/>
              <w:rPr>
                <w:b/>
                <w:bCs/>
              </w:rPr>
            </w:pPr>
            <w:r w:rsidRPr="00E41C5E">
              <w:rPr>
                <w:b/>
                <w:bCs/>
                <w:noProof/>
              </w:rPr>
              <w:drawing>
                <wp:inline distT="0" distB="0" distL="0" distR="0" wp14:anchorId="4FBCD1CA" wp14:editId="1CBBAC52">
                  <wp:extent cx="281305" cy="431800"/>
                  <wp:effectExtent l="0" t="0" r="4445" b="6350"/>
                  <wp:docPr id="1905539157" name="Picture 230" descr="An icon of a green and purple dollar sign&#10;&#10;">
                    <a:extLst xmlns:a="http://schemas.openxmlformats.org/drawingml/2006/main">
                      <a:ext uri="{FF2B5EF4-FFF2-40B4-BE49-F238E27FC236}">
                        <a16:creationId xmlns:a16="http://schemas.microsoft.com/office/drawing/2014/main" id="{33A97E7F-CFD4-FD86-7E35-658ACCD7C6B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539157" name="Picture 230" descr="An icon of a green and purple dollar sign&#10;&#10;">
                            <a:extLst>
                              <a:ext uri="{FF2B5EF4-FFF2-40B4-BE49-F238E27FC236}">
                                <a16:creationId xmlns:a16="http://schemas.microsoft.com/office/drawing/2014/main" id="{33A97E7F-CFD4-FD86-7E35-658ACCD7C6BC}"/>
                              </a:ext>
                            </a:extLst>
                          </pic:cNvPr>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1305" cy="431800"/>
                          </a:xfrm>
                          <a:prstGeom prst="rect">
                            <a:avLst/>
                          </a:prstGeom>
                        </pic:spPr>
                      </pic:pic>
                    </a:graphicData>
                  </a:graphic>
                </wp:inline>
              </w:drawing>
            </w:r>
          </w:p>
        </w:tc>
        <w:tc>
          <w:tcPr>
            <w:tcW w:w="7376" w:type="dxa"/>
            <w:vAlign w:val="center"/>
          </w:tcPr>
          <w:p w14:paraId="6748172E" w14:textId="77777777" w:rsidR="008E0459" w:rsidRDefault="008E0459" w:rsidP="000D60D8">
            <w:pPr>
              <w:pStyle w:val="Bullet1"/>
              <w:numPr>
                <w:ilvl w:val="0"/>
                <w:numId w:val="0"/>
              </w:numPr>
              <w:spacing w:line="240" w:lineRule="auto"/>
            </w:pPr>
            <w:r w:rsidRPr="00E41C5E">
              <w:rPr>
                <w:b/>
                <w:bCs/>
              </w:rPr>
              <w:t xml:space="preserve">Grant </w:t>
            </w:r>
            <w:r>
              <w:rPr>
                <w:b/>
                <w:bCs/>
              </w:rPr>
              <w:t>p</w:t>
            </w:r>
            <w:r w:rsidRPr="00E41C5E">
              <w:rPr>
                <w:b/>
                <w:bCs/>
              </w:rPr>
              <w:t>rogram</w:t>
            </w:r>
            <w:r>
              <w:rPr>
                <w:b/>
                <w:bCs/>
              </w:rPr>
              <w:t>s and initiatives</w:t>
            </w:r>
            <w:r w:rsidRPr="000150F8">
              <w:t xml:space="preserve"> </w:t>
            </w:r>
          </w:p>
          <w:p w14:paraId="53AE2217" w14:textId="03B7CB75" w:rsidR="008E0459" w:rsidRDefault="00D30766" w:rsidP="000D60D8">
            <w:pPr>
              <w:pStyle w:val="Bullet1"/>
              <w:numPr>
                <w:ilvl w:val="0"/>
                <w:numId w:val="0"/>
              </w:numPr>
              <w:spacing w:line="240" w:lineRule="auto"/>
            </w:pPr>
            <w:r w:rsidRPr="00D30766">
              <w:t>The NDIS Commission provides guidance and uses grants to collaborate with the sector to support participants to understand and exercise their rights and assist providers and workers to uphold the rights of people with disability. These initiatives increase quality, innovation, and safety of supports</w:t>
            </w:r>
            <w:r w:rsidR="008E0459" w:rsidRPr="00FA4E9C">
              <w:t>.</w:t>
            </w:r>
          </w:p>
        </w:tc>
      </w:tr>
      <w:tr w:rsidR="008E0459" w14:paraId="18B2B39E" w14:textId="77777777" w:rsidTr="00B25C18">
        <w:tc>
          <w:tcPr>
            <w:tcW w:w="1271" w:type="dxa"/>
            <w:vAlign w:val="center"/>
          </w:tcPr>
          <w:p w14:paraId="7EF1DD1D" w14:textId="77777777" w:rsidR="008E0459" w:rsidRPr="005B60DD" w:rsidRDefault="008E0459" w:rsidP="000D60D8">
            <w:pPr>
              <w:spacing w:before="0" w:after="0"/>
              <w:rPr>
                <w:b/>
                <w:bCs/>
              </w:rPr>
            </w:pPr>
            <w:r w:rsidRPr="005B60DD">
              <w:rPr>
                <w:b/>
                <w:bCs/>
                <w:noProof/>
              </w:rPr>
              <w:drawing>
                <wp:inline distT="0" distB="0" distL="0" distR="0" wp14:anchorId="530BBFAD" wp14:editId="2AA52651">
                  <wp:extent cx="430530" cy="359410"/>
                  <wp:effectExtent l="0" t="0" r="7620" b="2540"/>
                  <wp:docPr id="1053661946" name="Picture 214" descr="An icone with a hand pointing at the pages of a book&#10;&#10;">
                    <a:extLst xmlns:a="http://schemas.openxmlformats.org/drawingml/2006/main">
                      <a:ext uri="{FF2B5EF4-FFF2-40B4-BE49-F238E27FC236}">
                        <a16:creationId xmlns:a16="http://schemas.microsoft.com/office/drawing/2014/main" id="{8B792E7E-5F19-7D78-5378-38BAED7EAB7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3661946" name="Picture 214" descr="An icone with a hand pointing at the pages of a book&#10;&#10;">
                            <a:extLst>
                              <a:ext uri="{FF2B5EF4-FFF2-40B4-BE49-F238E27FC236}">
                                <a16:creationId xmlns:a16="http://schemas.microsoft.com/office/drawing/2014/main" id="{8B792E7E-5F19-7D78-5378-38BAED7EAB74}"/>
                              </a:ext>
                            </a:extLst>
                          </pic:cNvPr>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30530" cy="359410"/>
                          </a:xfrm>
                          <a:prstGeom prst="rect">
                            <a:avLst/>
                          </a:prstGeom>
                        </pic:spPr>
                      </pic:pic>
                    </a:graphicData>
                  </a:graphic>
                </wp:inline>
              </w:drawing>
            </w:r>
          </w:p>
        </w:tc>
        <w:tc>
          <w:tcPr>
            <w:tcW w:w="7376" w:type="dxa"/>
            <w:vAlign w:val="center"/>
          </w:tcPr>
          <w:p w14:paraId="1FBC9A79" w14:textId="77777777" w:rsidR="008E0459" w:rsidRDefault="008E0459" w:rsidP="000D60D8">
            <w:pPr>
              <w:pStyle w:val="Bullet1"/>
              <w:numPr>
                <w:ilvl w:val="0"/>
                <w:numId w:val="0"/>
              </w:numPr>
              <w:spacing w:line="240" w:lineRule="auto"/>
            </w:pPr>
            <w:r w:rsidRPr="005B60DD">
              <w:rPr>
                <w:b/>
                <w:bCs/>
              </w:rPr>
              <w:t>Research</w:t>
            </w:r>
            <w:r>
              <w:rPr>
                <w:b/>
                <w:bCs/>
              </w:rPr>
              <w:t xml:space="preserve"> and Evidence</w:t>
            </w:r>
          </w:p>
          <w:p w14:paraId="217ECE07" w14:textId="2EE7E492" w:rsidR="008E0459" w:rsidRDefault="00577AEA" w:rsidP="000D60D8">
            <w:pPr>
              <w:pStyle w:val="Bullet1"/>
              <w:numPr>
                <w:ilvl w:val="0"/>
                <w:numId w:val="0"/>
              </w:numPr>
              <w:spacing w:line="240" w:lineRule="auto"/>
            </w:pPr>
            <w:r w:rsidRPr="00577AEA">
              <w:t>The NDIS Commission collaborates and works with research and sector partners to strengthen the evidence base to guide effective programs and policies. Research and evidence inform the NDIS Commission’s efforts in the reduction and elimination of restrictive practices, supporting better practice and promoting insights across the sector via Practice Alerts, changes to regulation, partnerships, and other initiatives</w:t>
            </w:r>
            <w:r w:rsidR="008E0459">
              <w:t>.</w:t>
            </w:r>
          </w:p>
        </w:tc>
      </w:tr>
    </w:tbl>
    <w:p w14:paraId="7894FB69" w14:textId="77777777" w:rsidR="008E0459" w:rsidRDefault="008E0459" w:rsidP="0025178E"/>
    <w:p w14:paraId="359CB733" w14:textId="41B76E4C" w:rsidR="0031349A" w:rsidRDefault="0031349A">
      <w:pPr>
        <w:suppressAutoHyphens w:val="0"/>
        <w:spacing w:before="0" w:after="0" w:line="240" w:lineRule="auto"/>
        <w:rPr>
          <w:highlight w:val="yellow"/>
        </w:rPr>
      </w:pPr>
      <w:r>
        <w:rPr>
          <w:highlight w:val="yellow"/>
        </w:rPr>
        <w:br w:type="page"/>
      </w:r>
    </w:p>
    <w:p w14:paraId="60941E28" w14:textId="056285B8" w:rsidR="00BB5CDC" w:rsidRDefault="00097BBB" w:rsidP="00BB5CDC">
      <w:bookmarkStart w:id="9" w:name="_Toc184403599"/>
      <w:r w:rsidRPr="00097BBB">
        <w:rPr>
          <w:noProof/>
        </w:rPr>
        <w:lastRenderedPageBreak/>
        <mc:AlternateContent>
          <mc:Choice Requires="wpg">
            <w:drawing>
              <wp:anchor distT="0" distB="0" distL="114300" distR="114300" simplePos="0" relativeHeight="251771906" behindDoc="0" locked="0" layoutInCell="1" allowOverlap="1" wp14:anchorId="7FF24B0F" wp14:editId="69E4C0EF">
                <wp:simplePos x="0" y="0"/>
                <wp:positionH relativeFrom="column">
                  <wp:posOffset>-655320</wp:posOffset>
                </wp:positionH>
                <wp:positionV relativeFrom="paragraph">
                  <wp:posOffset>-176530</wp:posOffset>
                </wp:positionV>
                <wp:extent cx="6580800" cy="1303200"/>
                <wp:effectExtent l="0" t="114300" r="0" b="0"/>
                <wp:wrapNone/>
                <wp:docPr id="828641164" name="Group 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80800" cy="1303200"/>
                          <a:chOff x="0" y="0"/>
                          <a:chExt cx="6581167" cy="1303568"/>
                        </a:xfrm>
                      </wpg:grpSpPr>
                      <wpg:grpSp>
                        <wpg:cNvPr id="535296179" name="Group 535296179"/>
                        <wpg:cNvGrpSpPr/>
                        <wpg:grpSpPr>
                          <a:xfrm>
                            <a:off x="0" y="0"/>
                            <a:ext cx="711902" cy="1303568"/>
                            <a:chOff x="0" y="0"/>
                            <a:chExt cx="711902" cy="1303568"/>
                          </a:xfrm>
                        </wpg:grpSpPr>
                        <wps:wsp>
                          <wps:cNvPr id="1340278994" name="Oval 12"/>
                          <wps:cNvSpPr/>
                          <wps:spPr>
                            <a:xfrm rot="1972886">
                              <a:off x="28218"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16900851" name="Oval 12"/>
                          <wps:cNvSpPr>
                            <a:spLocks noChangeAspect="1"/>
                          </wps:cNvSpPr>
                          <wps:spPr>
                            <a:xfrm rot="913946">
                              <a:off x="321045" y="35951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6434441" name="Oval 12"/>
                          <wps:cNvSpPr>
                            <a:spLocks noChangeAspect="1"/>
                          </wps:cNvSpPr>
                          <wps:spPr>
                            <a:xfrm rot="20141678">
                              <a:off x="292796" y="792168"/>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59035852" name="Oval 12"/>
                          <wps:cNvSpPr>
                            <a:spLocks noChangeAspect="1"/>
                          </wps:cNvSpPr>
                          <wps:spPr>
                            <a:xfrm rot="17643863">
                              <a:off x="246837" y="1016968"/>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75317958" name="Oval 12"/>
                          <wps:cNvSpPr/>
                          <wps:spPr>
                            <a:xfrm rot="21527436">
                              <a:off x="0" y="506216"/>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695054794" name="Oval 9"/>
                        <wps:cNvSpPr>
                          <a:spLocks noChangeAspect="1"/>
                        </wps:cNvSpPr>
                        <wps:spPr>
                          <a:xfrm>
                            <a:off x="617087" y="63574"/>
                            <a:ext cx="596408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612C69">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307E6FF" id="Group 64" o:spid="_x0000_s1026" alt="&quot;&quot;" style="position:absolute;margin-left:-51.6pt;margin-top:-13.9pt;width:518.15pt;height:102.6pt;z-index:251771906;mso-width-relative:margin;mso-height-relative:margin" coordsize="65811,1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">
                <v:group id="Group 535296179" o:spid="_x0000_s1027" style="position:absolute;width:7119;height:13035" coordsize="7119,1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">
                  <v:shape id="Oval 12" o:spid="_x0000_s1028" style="position:absolute;left:282;width:6837;height:2091;rotation:215491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32896f"/>
                    <v:stroke joinstyle="miter"/>
                    <v:path arrowok="t" o:connecttype="custom" o:connectlocs="5183,140190;65381,30310;368667,2982;666252,86757;582916,192042;330727,201748;151402,205492;5183,140190" o:connectangles="0,0,0,0,0,0,0,0"/>
                  </v:shape>
                  <v:shape id="Oval 12" o:spid="_x0000_s1029" style="position:absolute;left:3210;top:3595;width:1970;height:1040;rotation:998273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2927;top:7921;width:2422;height:1171;rotation:-1592877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468;top:10169;width:4260;height:1472;rotation:-432115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62;width:5858;height:2001;rotation:-79259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70;top:635;width:59641;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612c69" stroked="f" strokeweight="1pt">
                  <v:fill opacity="16448f"/>
                  <v:stroke joinstyle="miter"/>
                  <v:path arrowok="t" o:connecttype="custom" o:connectlocs="1314549,33757;2709183,0;4049450,54297;5174956,59462;5703083,151445;5962348,563100;5662238,918003;4795935,1159947;2911404,1072296;1053713,1079417;245991,896440;909,562891;326232,191956;1314549,33757" o:connectangles="0,0,0,0,0,0,0,0,0,0,0,0,0,0"/>
                  <o:lock v:ext="edit" aspectratio="t"/>
                </v:shape>
              </v:group>
            </w:pict>
          </mc:Fallback>
        </mc:AlternateContent>
      </w:r>
      <w:r w:rsidRPr="00097BBB">
        <w:rPr>
          <w:noProof/>
        </w:rPr>
        <mc:AlternateContent>
          <mc:Choice Requires="wps">
            <w:drawing>
              <wp:anchor distT="0" distB="0" distL="114300" distR="114300" simplePos="0" relativeHeight="251772930" behindDoc="0" locked="0" layoutInCell="1" allowOverlap="1" wp14:anchorId="7CD3F35D" wp14:editId="07CA795A">
                <wp:simplePos x="0" y="0"/>
                <wp:positionH relativeFrom="column">
                  <wp:posOffset>450215</wp:posOffset>
                </wp:positionH>
                <wp:positionV relativeFrom="paragraph">
                  <wp:posOffset>201930</wp:posOffset>
                </wp:positionV>
                <wp:extent cx="5004000" cy="403200"/>
                <wp:effectExtent l="0" t="0" r="0" b="0"/>
                <wp:wrapNone/>
                <wp:docPr id="1077401114" name="TextBox 71"/>
                <wp:cNvGraphicFramePr/>
                <a:graphic xmlns:a="http://schemas.openxmlformats.org/drawingml/2006/main">
                  <a:graphicData uri="http://schemas.microsoft.com/office/word/2010/wordprocessingShape">
                    <wps:wsp>
                      <wps:cNvSpPr txBox="1"/>
                      <wps:spPr>
                        <a:xfrm>
                          <a:off x="0" y="0"/>
                          <a:ext cx="5004000" cy="403200"/>
                        </a:xfrm>
                        <a:prstGeom prst="rect">
                          <a:avLst/>
                        </a:prstGeom>
                        <a:noFill/>
                      </wps:spPr>
                      <wps:txbx>
                        <w:txbxContent>
                          <w:p w14:paraId="71C9107C" w14:textId="77777777" w:rsidR="00097BBB" w:rsidRDefault="00097BBB" w:rsidP="00097BBB">
                            <w:pPr>
                              <w:kinsoku w:val="0"/>
                              <w:overflowPunct w:val="0"/>
                              <w:spacing w:before="0" w:after="0"/>
                              <w:textAlignment w:val="baseline"/>
                              <w:rPr>
                                <w:rFonts w:eastAsia="Times New Roman"/>
                                <w:b/>
                                <w:bCs/>
                                <w:color w:val="612C69"/>
                                <w:kern w:val="24"/>
                                <w:sz w:val="40"/>
                                <w:szCs w:val="40"/>
                              </w:rPr>
                            </w:pPr>
                            <w:r>
                              <w:rPr>
                                <w:rFonts w:eastAsia="Times New Roman"/>
                                <w:b/>
                                <w:bCs/>
                                <w:color w:val="612C69"/>
                                <w:kern w:val="24"/>
                                <w:sz w:val="40"/>
                                <w:szCs w:val="40"/>
                              </w:rPr>
                              <w:t>Review of the NDIS Practice Standards</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7CD3F35D" id="_x0000_s1065" type="#_x0000_t202" style="position:absolute;margin-left:35.45pt;margin-top:15.9pt;width:394pt;height:31.75pt;z-index:2517729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" filled="f" stroked="f">
                <v:textbox style="mso-fit-shape-to-text:t">
                  <w:txbxContent>
                    <w:p w14:paraId="71C9107C" w14:textId="77777777" w:rsidR="00097BBB" w:rsidRDefault="00097BBB" w:rsidP="00097BBB">
                      <w:pPr>
                        <w:kinsoku w:val="0"/>
                        <w:overflowPunct w:val="0"/>
                        <w:spacing w:before="0" w:after="0"/>
                        <w:textAlignment w:val="baseline"/>
                        <w:rPr>
                          <w:rFonts w:eastAsia="Times New Roman"/>
                          <w:b/>
                          <w:bCs/>
                          <w:color w:val="612C69"/>
                          <w:kern w:val="24"/>
                          <w:sz w:val="40"/>
                          <w:szCs w:val="40"/>
                        </w:rPr>
                      </w:pPr>
                      <w:r>
                        <w:rPr>
                          <w:rFonts w:eastAsia="Times New Roman"/>
                          <w:b/>
                          <w:bCs/>
                          <w:color w:val="612C69"/>
                          <w:kern w:val="24"/>
                          <w:sz w:val="40"/>
                          <w:szCs w:val="40"/>
                        </w:rPr>
                        <w:t>Review of the NDIS Practice Standards</w:t>
                      </w:r>
                    </w:p>
                  </w:txbxContent>
                </v:textbox>
              </v:shape>
            </w:pict>
          </mc:Fallback>
        </mc:AlternateContent>
      </w:r>
    </w:p>
    <w:bookmarkEnd w:id="9"/>
    <w:p w14:paraId="37F942EA" w14:textId="5B10545C" w:rsidR="00E3223B" w:rsidRDefault="00E3223B" w:rsidP="00ED3D02">
      <w:pPr>
        <w:pStyle w:val="Heading1"/>
      </w:pPr>
    </w:p>
    <w:p w14:paraId="506BC1D3" w14:textId="6C7D5684" w:rsidR="00E97091" w:rsidRPr="00F96605" w:rsidRDefault="00E97091" w:rsidP="00F96605">
      <w:pPr>
        <w:rPr>
          <w:sz w:val="32"/>
          <w:szCs w:val="28"/>
        </w:rPr>
      </w:pPr>
      <w:bookmarkStart w:id="10" w:name="_Toc184403600"/>
    </w:p>
    <w:p w14:paraId="1E3122A8" w14:textId="6D9806FE" w:rsidR="00BD5D54" w:rsidRDefault="00BD5D54" w:rsidP="00BD5D54">
      <w:r>
        <w:t xml:space="preserve">The </w:t>
      </w:r>
      <w:hyperlink r:id="rId45">
        <w:r w:rsidRPr="363641B6">
          <w:rPr>
            <w:rStyle w:val="Hyperlink"/>
            <w:i/>
            <w:iCs/>
          </w:rPr>
          <w:t>National Disability Insurance Scheme (Provider Registration and Practice Standards) Rules 2018</w:t>
        </w:r>
      </w:hyperlink>
      <w:r w:rsidRPr="00176FF6">
        <w:rPr>
          <w:i/>
          <w:iCs/>
        </w:rPr>
        <w:t xml:space="preserve"> </w:t>
      </w:r>
      <w:r w:rsidRPr="00CC6D5C">
        <w:t xml:space="preserve"> </w:t>
      </w:r>
      <w:r>
        <w:t>(</w:t>
      </w:r>
      <w:r w:rsidRPr="00CC6D5C">
        <w:t>NDIS Practice Standards</w:t>
      </w:r>
      <w:r>
        <w:t>)</w:t>
      </w:r>
      <w:r w:rsidRPr="00CC6D5C">
        <w:t xml:space="preserve"> </w:t>
      </w:r>
      <w:r>
        <w:t xml:space="preserve">were developed in 2016, tested in 2017, and introduced into legislation on 1 July 2018. The </w:t>
      </w:r>
      <w:r w:rsidRPr="00CC6D5C">
        <w:t xml:space="preserve">NDIS Practice Standards </w:t>
      </w:r>
      <w:r>
        <w:t xml:space="preserve">are </w:t>
      </w:r>
      <w:bookmarkStart w:id="11" w:name="_Int_KhUg1Nvz"/>
      <w:r>
        <w:t>an</w:t>
      </w:r>
      <w:r w:rsidRPr="00CC6D5C">
        <w:t xml:space="preserve"> important </w:t>
      </w:r>
      <w:r>
        <w:t>tool</w:t>
      </w:r>
      <w:bookmarkEnd w:id="11"/>
      <w:r w:rsidRPr="00E74D97">
        <w:t xml:space="preserve"> </w:t>
      </w:r>
      <w:r>
        <w:t xml:space="preserve">that outlines </w:t>
      </w:r>
      <w:r w:rsidRPr="00084E1E">
        <w:t xml:space="preserve">the minimum quality and safety standards </w:t>
      </w:r>
      <w:r w:rsidRPr="00CC6D5C">
        <w:t xml:space="preserve">NDIS providers and workers </w:t>
      </w:r>
      <w:r>
        <w:t xml:space="preserve">should </w:t>
      </w:r>
      <w:r w:rsidRPr="00CC6D5C">
        <w:t>deliver</w:t>
      </w:r>
      <w:r>
        <w:t xml:space="preserve">. </w:t>
      </w:r>
    </w:p>
    <w:p w14:paraId="5E0B45E5" w14:textId="5DA1A8A8" w:rsidR="00BD5D54" w:rsidRDefault="00BD5D54" w:rsidP="00BD5D54">
      <w:r>
        <w:t xml:space="preserve">The NDIS Practice Standards work alongside </w:t>
      </w:r>
      <w:r w:rsidRPr="00262D39">
        <w:t xml:space="preserve">the </w:t>
      </w:r>
      <w:hyperlink r:id="rId46" w:history="1">
        <w:r w:rsidRPr="006A3A89">
          <w:rPr>
            <w:rStyle w:val="Hyperlink"/>
          </w:rPr>
          <w:t>NDIS Code of Conduct</w:t>
        </w:r>
      </w:hyperlink>
      <w:r w:rsidRPr="006A3A89">
        <w:t xml:space="preserve"> </w:t>
      </w:r>
      <w:r>
        <w:t>to establish a benchmark for</w:t>
      </w:r>
      <w:r w:rsidRPr="00262D39">
        <w:t xml:space="preserve"> </w:t>
      </w:r>
      <w:r>
        <w:t xml:space="preserve">quality and safety expectations. The NDIS Practice Standards contribute to supporting </w:t>
      </w:r>
      <w:r w:rsidRPr="00262D39">
        <w:t xml:space="preserve">people with disability </w:t>
      </w:r>
      <w:r>
        <w:t>in being</w:t>
      </w:r>
      <w:r w:rsidRPr="00262D39">
        <w:t xml:space="preserve"> aware of what quality service provision they should expect </w:t>
      </w:r>
      <w:r>
        <w:t>and enable NDIS providers to deliver</w:t>
      </w:r>
      <w:r w:rsidRPr="00F26360">
        <w:t xml:space="preserve"> progressively higher standards of support</w:t>
      </w:r>
      <w:r>
        <w:t>.</w:t>
      </w:r>
    </w:p>
    <w:p w14:paraId="71854B3D" w14:textId="3731EF1C" w:rsidR="00BD5D54" w:rsidRPr="00730B6E" w:rsidRDefault="00BD5D54" w:rsidP="00BD5D54">
      <w:r w:rsidRPr="00692BBF">
        <w:t xml:space="preserve">The NDIS Practice Standards have not </w:t>
      </w:r>
      <w:r>
        <w:t xml:space="preserve">undergone </w:t>
      </w:r>
      <w:r w:rsidRPr="00692BBF">
        <w:t>a comprehensive review since</w:t>
      </w:r>
      <w:r>
        <w:t xml:space="preserve"> their</w:t>
      </w:r>
      <w:r w:rsidRPr="00692BBF">
        <w:t xml:space="preserve"> implementation in 2018. </w:t>
      </w:r>
      <w:r w:rsidRPr="00911034">
        <w:t xml:space="preserve">The NDIS Commission has heard </w:t>
      </w:r>
      <w:r>
        <w:t>that</w:t>
      </w:r>
      <w:r w:rsidRPr="00911034">
        <w:t xml:space="preserve"> the NDIS Practice Standards need to be updated</w:t>
      </w:r>
      <w:r w:rsidRPr="363641B6">
        <w:rPr>
          <w:rFonts w:eastAsiaTheme="minorEastAsia" w:cs="Calibri"/>
        </w:rPr>
        <w:t xml:space="preserve"> to advance the quality and safety of supports. </w:t>
      </w:r>
      <w:r>
        <w:rPr>
          <w:rFonts w:eastAsiaTheme="minorEastAsia" w:cs="Calibri"/>
        </w:rPr>
        <w:t>The NDIS Commission</w:t>
      </w:r>
      <w:r w:rsidRPr="363641B6">
        <w:rPr>
          <w:rFonts w:eastAsiaTheme="minorEastAsia" w:cs="Calibri"/>
        </w:rPr>
        <w:t xml:space="preserve"> ha</w:t>
      </w:r>
      <w:r>
        <w:rPr>
          <w:rFonts w:eastAsiaTheme="minorEastAsia" w:cs="Calibri"/>
        </w:rPr>
        <w:t>s</w:t>
      </w:r>
      <w:r w:rsidRPr="363641B6">
        <w:rPr>
          <w:rFonts w:eastAsiaTheme="minorEastAsia" w:cs="Calibri"/>
        </w:rPr>
        <w:t xml:space="preserve"> heard from </w:t>
      </w:r>
      <w:r w:rsidRPr="00911034">
        <w:t xml:space="preserve">people with disability that they want supports that are </w:t>
      </w:r>
      <w:r>
        <w:t>more</w:t>
      </w:r>
      <w:r w:rsidRPr="00911034">
        <w:t xml:space="preserve"> person </w:t>
      </w:r>
      <w:bookmarkStart w:id="12" w:name="_Int_J2jo3Ra3"/>
      <w:r w:rsidRPr="00911034">
        <w:t>centred</w:t>
      </w:r>
      <w:bookmarkEnd w:id="12"/>
      <w:r w:rsidRPr="00911034">
        <w:t xml:space="preserve"> and human rights focused</w:t>
      </w:r>
      <w:r>
        <w:t>.</w:t>
      </w:r>
      <w:r w:rsidRPr="00911034">
        <w:t xml:space="preserve"> </w:t>
      </w:r>
      <w:r>
        <w:t>Providers</w:t>
      </w:r>
      <w:r w:rsidRPr="00911034">
        <w:t xml:space="preserve"> have </w:t>
      </w:r>
      <w:r>
        <w:t>indicated</w:t>
      </w:r>
      <w:r w:rsidRPr="00911034">
        <w:t xml:space="preserve"> </w:t>
      </w:r>
      <w:r>
        <w:t xml:space="preserve">that </w:t>
      </w:r>
      <w:r w:rsidRPr="00911034">
        <w:t xml:space="preserve">they want more guidance and better practice examples to </w:t>
      </w:r>
      <w:r>
        <w:t>support the delivery of NDIS supports</w:t>
      </w:r>
      <w:r w:rsidRPr="00911034">
        <w:t>.</w:t>
      </w:r>
    </w:p>
    <w:p w14:paraId="21A45654" w14:textId="3A069596" w:rsidR="00BD5D54" w:rsidRDefault="00BD5D54" w:rsidP="00BD5D54">
      <w:r>
        <w:t xml:space="preserve">This consultation sought to understand the current implementation strengths and challenges and gather feedback on a new NDIS Practice Standards approach that: </w:t>
      </w:r>
      <w:r w:rsidRPr="00730B6E">
        <w:t xml:space="preserve"> </w:t>
      </w:r>
    </w:p>
    <w:p w14:paraId="38908F09" w14:textId="40D5DD96" w:rsidR="00BD5D54" w:rsidRDefault="00BD5D54" w:rsidP="00BD5D54">
      <w:pPr>
        <w:pStyle w:val="Bullet1"/>
        <w:numPr>
          <w:ilvl w:val="0"/>
          <w:numId w:val="15"/>
        </w:numPr>
        <w:ind w:left="852"/>
      </w:pPr>
      <w:r>
        <w:t>C</w:t>
      </w:r>
      <w:r w:rsidRPr="00730B6E">
        <w:t>ontinue</w:t>
      </w:r>
      <w:r>
        <w:t>s</w:t>
      </w:r>
      <w:r w:rsidRPr="00730B6E">
        <w:t xml:space="preserve"> to have a strong participant human</w:t>
      </w:r>
      <w:r>
        <w:t xml:space="preserve"> </w:t>
      </w:r>
      <w:r w:rsidRPr="00730B6E">
        <w:t>rights</w:t>
      </w:r>
      <w:r>
        <w:t xml:space="preserve"> focus</w:t>
      </w:r>
    </w:p>
    <w:p w14:paraId="1CCC20CB" w14:textId="47EC0B23" w:rsidR="00BD5D54" w:rsidRDefault="00BD5D54" w:rsidP="00BD5D54">
      <w:pPr>
        <w:pStyle w:val="Bullet1"/>
        <w:numPr>
          <w:ilvl w:val="0"/>
          <w:numId w:val="15"/>
        </w:numPr>
        <w:ind w:left="852"/>
      </w:pPr>
      <w:r>
        <w:t>Changes from</w:t>
      </w:r>
      <w:r w:rsidRPr="00730B6E">
        <w:t xml:space="preserve"> ‘service </w:t>
      </w:r>
      <w:r w:rsidRPr="002E4CBB">
        <w:t xml:space="preserve">outcome’ </w:t>
      </w:r>
      <w:r w:rsidRPr="00730B6E">
        <w:t xml:space="preserve">to ‘participant outcome’ </w:t>
      </w:r>
    </w:p>
    <w:p w14:paraId="5E12BB06" w14:textId="70357E5E" w:rsidR="00BD5D54" w:rsidRDefault="00BD5D54" w:rsidP="00BD5D54">
      <w:pPr>
        <w:pStyle w:val="Bullet1"/>
        <w:numPr>
          <w:ilvl w:val="0"/>
          <w:numId w:val="15"/>
        </w:numPr>
        <w:ind w:left="852"/>
      </w:pPr>
      <w:r>
        <w:t xml:space="preserve">Improves </w:t>
      </w:r>
      <w:r w:rsidRPr="00730B6E">
        <w:t xml:space="preserve">quality indicators </w:t>
      </w:r>
      <w:r>
        <w:t xml:space="preserve">so they can be measured </w:t>
      </w:r>
      <w:r w:rsidRPr="00730B6E">
        <w:t xml:space="preserve">to demonstrate actions taken to achieve participant </w:t>
      </w:r>
      <w:r w:rsidRPr="002E4CBB">
        <w:t>outcome</w:t>
      </w:r>
      <w:r>
        <w:t>s</w:t>
      </w:r>
    </w:p>
    <w:p w14:paraId="0F9DC6A0" w14:textId="37F4DC6D" w:rsidR="00BD5D54" w:rsidRDefault="00BD5D54" w:rsidP="00BD5D54">
      <w:pPr>
        <w:pStyle w:val="Bullet1"/>
        <w:numPr>
          <w:ilvl w:val="0"/>
          <w:numId w:val="15"/>
        </w:numPr>
        <w:ind w:left="852"/>
      </w:pPr>
      <w:r>
        <w:t>Strengthens practice guidance</w:t>
      </w:r>
      <w:r w:rsidRPr="00730B6E">
        <w:t xml:space="preserve"> </w:t>
      </w:r>
      <w:r>
        <w:t xml:space="preserve">to support </w:t>
      </w:r>
      <w:r w:rsidRPr="00730B6E">
        <w:t xml:space="preserve">what ‘good’ looks </w:t>
      </w:r>
      <w:r>
        <w:t>like</w:t>
      </w:r>
      <w:r w:rsidRPr="002E4CBB">
        <w:t xml:space="preserve"> </w:t>
      </w:r>
      <w:r>
        <w:t>for higher risk supports.</w:t>
      </w:r>
    </w:p>
    <w:p w14:paraId="1E065FDE" w14:textId="28F08BA5" w:rsidR="00BD5D54" w:rsidRDefault="00BD5D54" w:rsidP="00BD5D54">
      <w:pPr>
        <w:pStyle w:val="Heading2"/>
      </w:pPr>
      <w:r>
        <w:t xml:space="preserve">What we heard </w:t>
      </w:r>
    </w:p>
    <w:bookmarkEnd w:id="10"/>
    <w:p w14:paraId="43544A81" w14:textId="507DEDAC" w:rsidR="00D24737" w:rsidRDefault="00D24737" w:rsidP="00F61240">
      <w:pPr>
        <w:pStyle w:val="Heading3"/>
      </w:pPr>
      <w:r w:rsidRPr="00D24737">
        <w:t>Improving the clarity, applicability and reliability of the NDIS Practice Standards</w:t>
      </w:r>
    </w:p>
    <w:p w14:paraId="1B0F43DE" w14:textId="5834791C" w:rsidR="00F1713C" w:rsidRDefault="00171723" w:rsidP="00F1713C">
      <w:r w:rsidRPr="00CE7E6A">
        <w:rPr>
          <w:noProof/>
        </w:rPr>
        <w:drawing>
          <wp:anchor distT="0" distB="0" distL="114300" distR="114300" simplePos="0" relativeHeight="251391226" behindDoc="0" locked="0" layoutInCell="1" allowOverlap="1" wp14:anchorId="37206B2B" wp14:editId="062EEF80">
            <wp:simplePos x="0" y="0"/>
            <wp:positionH relativeFrom="column">
              <wp:posOffset>2771173</wp:posOffset>
            </wp:positionH>
            <wp:positionV relativeFrom="paragraph">
              <wp:posOffset>587375</wp:posOffset>
            </wp:positionV>
            <wp:extent cx="3069590" cy="1203325"/>
            <wp:effectExtent l="0" t="0" r="0" b="0"/>
            <wp:wrapNone/>
            <wp:docPr id="894698180" name="Picture 7" descr="A decorative object that contains the following quote:&#10;“The complex language of Practice Standards means it’s difficult to understand at a glance without significant investment.”">
              <a:extLst xmlns:a="http://schemas.openxmlformats.org/drawingml/2006/main">
                <a:ext uri="{FF2B5EF4-FFF2-40B4-BE49-F238E27FC236}">
                  <a16:creationId xmlns:a16="http://schemas.microsoft.com/office/drawing/2014/main" id="{F49E5FB4-E88E-29E5-709B-F3542CC50D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98180" name="Picture 7" descr="A decorative object that contains the following quote:&#10;“The complex language of Practice Standards means it’s difficult to understand at a glance without significant investment.”">
                      <a:extLst>
                        <a:ext uri="{FF2B5EF4-FFF2-40B4-BE49-F238E27FC236}">
                          <a16:creationId xmlns:a16="http://schemas.microsoft.com/office/drawing/2014/main" id="{F49E5FB4-E88E-29E5-709B-F3542CC50DFC}"/>
                        </a:ext>
                      </a:extLst>
                    </pic:cNvPr>
                    <pic:cNvPicPr>
                      <a:picLocks noChangeAspect="1"/>
                    </pic:cNvPicPr>
                  </pic:nvPicPr>
                  <pic:blipFill>
                    <a:blip r:embed="rId47" cstate="print">
                      <a:alphaModFix amt="25000"/>
                      <a:extLst>
                        <a:ext uri="{BEBA8EAE-BF5A-486C-A8C5-ECC9F3942E4B}">
                          <a14:imgProps xmlns:a14="http://schemas.microsoft.com/office/drawing/2010/main">
                            <a14:imgLayer r:embed="rId48">
                              <a14:imgEffect>
                                <a14:saturation sat="98000"/>
                              </a14:imgEffect>
                            </a14:imgLayer>
                          </a14:imgProps>
                        </a:ext>
                        <a:ext uri="{28A0092B-C50C-407E-A947-70E740481C1C}">
                          <a14:useLocalDpi xmlns:a14="http://schemas.microsoft.com/office/drawing/2010/main" val="0"/>
                        </a:ext>
                      </a:extLst>
                    </a:blip>
                    <a:stretch>
                      <a:fillRect/>
                    </a:stretch>
                  </pic:blipFill>
                  <pic:spPr>
                    <a:xfrm rot="10800000">
                      <a:off x="0" y="0"/>
                      <a:ext cx="3069590" cy="1203325"/>
                    </a:xfrm>
                    <a:prstGeom prst="rect">
                      <a:avLst/>
                    </a:prstGeom>
                  </pic:spPr>
                </pic:pic>
              </a:graphicData>
            </a:graphic>
            <wp14:sizeRelH relativeFrom="margin">
              <wp14:pctWidth>0</wp14:pctWidth>
            </wp14:sizeRelH>
            <wp14:sizeRelV relativeFrom="margin">
              <wp14:pctHeight>0</wp14:pctHeight>
            </wp14:sizeRelV>
          </wp:anchor>
        </w:drawing>
      </w:r>
      <w:r w:rsidR="00CE7E6A" w:rsidRPr="00CE7E6A">
        <w:rPr>
          <w:noProof/>
        </w:rPr>
        <mc:AlternateContent>
          <mc:Choice Requires="wpg">
            <w:drawing>
              <wp:anchor distT="0" distB="0" distL="114300" distR="114300" simplePos="0" relativeHeight="251784194" behindDoc="0" locked="0" layoutInCell="1" allowOverlap="1" wp14:anchorId="0961BD23" wp14:editId="40332FF1">
                <wp:simplePos x="0" y="0"/>
                <wp:positionH relativeFrom="column">
                  <wp:posOffset>5628194</wp:posOffset>
                </wp:positionH>
                <wp:positionV relativeFrom="paragraph">
                  <wp:posOffset>495003</wp:posOffset>
                </wp:positionV>
                <wp:extent cx="869854" cy="1188000"/>
                <wp:effectExtent l="0" t="0" r="26035" b="88900"/>
                <wp:wrapNone/>
                <wp:docPr id="41" name="Group 40">
                  <a:extLst xmlns:a="http://schemas.openxmlformats.org/drawingml/2006/main">
                    <a:ext uri="{FF2B5EF4-FFF2-40B4-BE49-F238E27FC236}">
                      <a16:creationId xmlns:a16="http://schemas.microsoft.com/office/drawing/2014/main" id="{AF72A096-B3D2-622D-CD53-B7B48FD5C851}"/>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0439313">
                          <a:off x="0" y="0"/>
                          <a:ext cx="869854" cy="1188000"/>
                          <a:chOff x="0" y="0"/>
                          <a:chExt cx="2392503" cy="3267552"/>
                        </a:xfrm>
                      </wpg:grpSpPr>
                      <wps:wsp>
                        <wps:cNvPr id="2001976951" name="Oval 12">
                          <a:extLst>
                            <a:ext uri="{FF2B5EF4-FFF2-40B4-BE49-F238E27FC236}">
                              <a16:creationId xmlns:a16="http://schemas.microsoft.com/office/drawing/2014/main" id="{096ACCB5-6D5E-2F9C-DDA3-19C9A0539530}"/>
                            </a:ext>
                          </a:extLst>
                        </wps:cNvPr>
                        <wps:cNvSpPr/>
                        <wps:spPr>
                          <a:xfrm rot="13409140">
                            <a:off x="0" y="2688970"/>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62559049" name="Oval 12">
                          <a:extLst>
                            <a:ext uri="{FF2B5EF4-FFF2-40B4-BE49-F238E27FC236}">
                              <a16:creationId xmlns:a16="http://schemas.microsoft.com/office/drawing/2014/main" id="{CB11E511-E0DD-B108-021D-C508BC107CF5}"/>
                            </a:ext>
                          </a:extLst>
                        </wps:cNvPr>
                        <wps:cNvSpPr>
                          <a:spLocks noChangeAspect="1"/>
                        </wps:cNvSpPr>
                        <wps:spPr>
                          <a:xfrm rot="12416188">
                            <a:off x="668291" y="2132417"/>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39320886" name="Oval 12">
                          <a:extLst>
                            <a:ext uri="{FF2B5EF4-FFF2-40B4-BE49-F238E27FC236}">
                              <a16:creationId xmlns:a16="http://schemas.microsoft.com/office/drawing/2014/main" id="{654CE3F2-B941-00C3-8B91-8086A990E77F}"/>
                            </a:ext>
                          </a:extLst>
                        </wps:cNvPr>
                        <wps:cNvSpPr>
                          <a:spLocks noChangeAspect="1"/>
                        </wps:cNvSpPr>
                        <wps:spPr>
                          <a:xfrm rot="10413392">
                            <a:off x="898593" y="1033558"/>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47959379" name="Oval 12">
                          <a:extLst>
                            <a:ext uri="{FF2B5EF4-FFF2-40B4-BE49-F238E27FC236}">
                              <a16:creationId xmlns:a16="http://schemas.microsoft.com/office/drawing/2014/main" id="{DF820A32-724D-A490-24AC-EE4219ADB203}"/>
                            </a:ext>
                          </a:extLst>
                        </wps:cNvPr>
                        <wps:cNvSpPr>
                          <a:spLocks noChangeAspect="1"/>
                        </wps:cNvSpPr>
                        <wps:spPr>
                          <a:xfrm rot="8009140">
                            <a:off x="642867" y="385589"/>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84102506" name="Oval 12">
                          <a:extLst>
                            <a:ext uri="{FF2B5EF4-FFF2-40B4-BE49-F238E27FC236}">
                              <a16:creationId xmlns:a16="http://schemas.microsoft.com/office/drawing/2014/main" id="{AFB824F5-82FF-135B-8149-FB0838AB7D03}"/>
                            </a:ext>
                          </a:extLst>
                        </wps:cNvPr>
                        <wps:cNvSpPr/>
                        <wps:spPr>
                          <a:xfrm rot="11339983">
                            <a:off x="771846" y="1540340"/>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2DF03D5F" id="Group 40" o:spid="_x0000_s1026" alt="&quot;&quot;" style="position:absolute;margin-left:443.15pt;margin-top:39pt;width:68.5pt;height:93.55pt;rotation:-1267780fd;z-index:251784194" coordsize="23925,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">
                <v:shape id="Oval 12" o:spid="_x0000_s1027" style="position:absolute;top:26889;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6682;top:21324;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8985;top:10335;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6429;top:3855;width:11784;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7718;top:15403;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w:pict>
          </mc:Fallback>
        </mc:AlternateContent>
      </w:r>
      <w:r w:rsidR="00EA7297" w:rsidRPr="00D96CA1">
        <w:t>Consultations highlight</w:t>
      </w:r>
      <w:r w:rsidR="00EA7297">
        <w:t>ed</w:t>
      </w:r>
      <w:r w:rsidR="00EA7297" w:rsidRPr="00D96CA1">
        <w:t xml:space="preserve"> that current </w:t>
      </w:r>
      <w:r w:rsidR="00EA7297">
        <w:t>NDIS Practice S</w:t>
      </w:r>
      <w:r w:rsidR="00EA7297" w:rsidRPr="00D96CA1">
        <w:t xml:space="preserve">tandards lack clarity, are inconsistently implemented and </w:t>
      </w:r>
      <w:r w:rsidR="00EA7297">
        <w:t>can</w:t>
      </w:r>
      <w:r w:rsidR="00EA7297" w:rsidRPr="00D96CA1">
        <w:t xml:space="preserve"> have minimal impact.</w:t>
      </w:r>
      <w:r w:rsidR="00EA7297">
        <w:t xml:space="preserve"> </w:t>
      </w:r>
      <w:r w:rsidR="00EA7297" w:rsidRPr="005E28E0">
        <w:t xml:space="preserve">Stakeholders </w:t>
      </w:r>
      <w:r w:rsidR="00EA7297">
        <w:t>indicated</w:t>
      </w:r>
      <w:r w:rsidR="00EA7297" w:rsidRPr="005E28E0">
        <w:t xml:space="preserve"> they do</w:t>
      </w:r>
      <w:r w:rsidR="00EA7297">
        <w:t xml:space="preserve"> not</w:t>
      </w:r>
      <w:r w:rsidR="00EA7297" w:rsidRPr="005E28E0">
        <w:t xml:space="preserve"> find the language clear and use the </w:t>
      </w:r>
      <w:r w:rsidR="00EA7297">
        <w:t>NDIS P</w:t>
      </w:r>
      <w:r w:rsidR="00EA7297" w:rsidRPr="005E28E0">
        <w:t xml:space="preserve">ractice </w:t>
      </w:r>
      <w:r w:rsidR="00EA7297">
        <w:t>S</w:t>
      </w:r>
      <w:r w:rsidR="00EA7297" w:rsidRPr="005E28E0">
        <w:t xml:space="preserve">tandards as a compliance tool </w:t>
      </w:r>
      <w:r w:rsidR="00EA7297">
        <w:t xml:space="preserve">rather </w:t>
      </w:r>
      <w:r w:rsidR="00EA7297" w:rsidRPr="005E28E0">
        <w:t xml:space="preserve">than a quality tool. </w:t>
      </w:r>
    </w:p>
    <w:p w14:paraId="2D012389" w14:textId="1B20FEB5" w:rsidR="006F4BB0" w:rsidRDefault="00CE7E6A" w:rsidP="00F96605">
      <w:pPr>
        <w:ind w:right="5057"/>
      </w:pPr>
      <w:r>
        <w:rPr>
          <w:noProof/>
        </w:rPr>
        <mc:AlternateContent>
          <mc:Choice Requires="wps">
            <w:drawing>
              <wp:anchor distT="0" distB="0" distL="114300" distR="114300" simplePos="0" relativeHeight="251779074" behindDoc="0" locked="0" layoutInCell="1" allowOverlap="1" wp14:anchorId="3E2435F4" wp14:editId="090188BE">
                <wp:simplePos x="0" y="0"/>
                <wp:positionH relativeFrom="column">
                  <wp:posOffset>3066382</wp:posOffset>
                </wp:positionH>
                <wp:positionV relativeFrom="paragraph">
                  <wp:posOffset>145235</wp:posOffset>
                </wp:positionV>
                <wp:extent cx="2314946" cy="828000"/>
                <wp:effectExtent l="0" t="0" r="9525" b="0"/>
                <wp:wrapNone/>
                <wp:docPr id="1646431502" name="Rectangle: Rounded Corners 1">
                  <a:extLst xmlns:a="http://schemas.openxmlformats.org/drawingml/2006/main">
                    <a:ext uri="{FF2B5EF4-FFF2-40B4-BE49-F238E27FC236}">
                      <a16:creationId xmlns:a16="http://schemas.microsoft.com/office/drawing/2014/main" id="{E621BC21-A9B2-D205-53B2-2303583CF562}"/>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flipH="1">
                          <a:off x="0" y="0"/>
                          <a:ext cx="2314946" cy="828000"/>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DF4A03B" w14:textId="77777777" w:rsidR="006F4BB0" w:rsidRDefault="006F4BB0" w:rsidP="006F4BB0">
                            <w:pPr>
                              <w:spacing w:before="0" w:after="0" w:line="240" w:lineRule="auto"/>
                              <w:rPr>
                                <w:rFonts w:asciiTheme="minorHAnsi"/>
                                <w:i/>
                                <w:iCs/>
                                <w:kern w:val="24"/>
                                <w:szCs w:val="22"/>
                              </w:rPr>
                            </w:pPr>
                            <w:r>
                              <w:rPr>
                                <w:rFonts w:asciiTheme="minorHAnsi"/>
                                <w:i/>
                                <w:iCs/>
                                <w:kern w:val="24"/>
                                <w:szCs w:val="22"/>
                              </w:rPr>
                              <w:t xml:space="preserve">“The complex language of Practice Standards means it’s difficult to understand at a glance without </w:t>
                            </w:r>
                            <w:r>
                              <w:rPr>
                                <w:rFonts w:asciiTheme="minorHAnsi"/>
                                <w:i/>
                                <w:iCs/>
                                <w:kern w:val="24"/>
                                <w:szCs w:val="22"/>
                              </w:rPr>
                              <w:br/>
                              <w:t>significant investment.”</w:t>
                            </w:r>
                            <w:r w:rsidRPr="00ED24E6">
                              <w:rPr>
                                <w:noProof/>
                              </w:rPr>
                              <w:t xml:space="preserve"> </w:t>
                            </w:r>
                          </w:p>
                        </w:txbxContent>
                      </wps:txbx>
                      <wps:bodyPr spcFirstLastPara="0" vert="horz" wrap="square" lIns="36000" tIns="0" rIns="108000" bIns="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3E2435F4" id="Rectangle: Rounded Corners 1" o:spid="_x0000_s1066" alt="&quot;&quot;" style="position:absolute;margin-left:241.45pt;margin-top:11.45pt;width:182.3pt;height:65.2pt;flip:x;z-index:25177907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" fillcolor="white [3212]" stroked="f" strokeweight="1pt">
                <v:fill opacity="49087f"/>
                <v:stroke joinstyle="miter"/>
                <v:shadow on="t" type="perspective" color="black" offset="4pt,0" matrix="655f,,,655f"/>
                <v:textbox inset="1mm,0,3mm,0">
                  <w:txbxContent>
                    <w:p w14:paraId="6DF4A03B" w14:textId="77777777" w:rsidR="006F4BB0" w:rsidRDefault="006F4BB0" w:rsidP="006F4BB0">
                      <w:pPr>
                        <w:spacing w:before="0" w:after="0" w:line="240" w:lineRule="auto"/>
                        <w:rPr>
                          <w:rFonts w:asciiTheme="minorHAnsi"/>
                          <w:i/>
                          <w:iCs/>
                          <w:kern w:val="24"/>
                          <w:szCs w:val="22"/>
                        </w:rPr>
                      </w:pPr>
                      <w:r>
                        <w:rPr>
                          <w:rFonts w:asciiTheme="minorHAnsi"/>
                          <w:i/>
                          <w:iCs/>
                          <w:kern w:val="24"/>
                          <w:szCs w:val="22"/>
                        </w:rPr>
                        <w:t xml:space="preserve">“The complex language of Practice Standards means it’s difficult to understand at a glance without </w:t>
                      </w:r>
                      <w:r>
                        <w:rPr>
                          <w:rFonts w:asciiTheme="minorHAnsi"/>
                          <w:i/>
                          <w:iCs/>
                          <w:kern w:val="24"/>
                          <w:szCs w:val="22"/>
                        </w:rPr>
                        <w:br/>
                        <w:t>significant investment.”</w:t>
                      </w:r>
                      <w:r w:rsidRPr="00ED24E6">
                        <w:rPr>
                          <w:noProof/>
                        </w:rPr>
                        <w:t xml:space="preserve"> </w:t>
                      </w:r>
                    </w:p>
                  </w:txbxContent>
                </v:textbox>
              </v:roundrect>
            </w:pict>
          </mc:Fallback>
        </mc:AlternateContent>
      </w:r>
      <w:r w:rsidRPr="00CE7E6A">
        <w:rPr>
          <w:noProof/>
        </w:rPr>
        <mc:AlternateContent>
          <mc:Choice Requires="wpg">
            <w:drawing>
              <wp:anchor distT="0" distB="0" distL="114300" distR="114300" simplePos="0" relativeHeight="251782146" behindDoc="0" locked="0" layoutInCell="1" allowOverlap="1" wp14:anchorId="5BDAF559" wp14:editId="1AE78DAF">
                <wp:simplePos x="0" y="0"/>
                <wp:positionH relativeFrom="column">
                  <wp:posOffset>5157307</wp:posOffset>
                </wp:positionH>
                <wp:positionV relativeFrom="paragraph">
                  <wp:posOffset>239395</wp:posOffset>
                </wp:positionV>
                <wp:extent cx="609600" cy="611505"/>
                <wp:effectExtent l="0" t="0" r="19050" b="17145"/>
                <wp:wrapNone/>
                <wp:docPr id="10" name="Group 9">
                  <a:extLst xmlns:a="http://schemas.openxmlformats.org/drawingml/2006/main">
                    <a:ext uri="{FF2B5EF4-FFF2-40B4-BE49-F238E27FC236}">
                      <a16:creationId xmlns:a16="http://schemas.microsoft.com/office/drawing/2014/main" id="{CB721B69-0ED4-61F3-B022-92950E2D4287}"/>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2478724" y="337431"/>
                          <a:chExt cx="609681" cy="612000"/>
                        </a:xfrm>
                      </wpg:grpSpPr>
                      <wps:wsp>
                        <wps:cNvPr id="987244885" name="Oval 987244885">
                          <a:extLst>
                            <a:ext uri="{FF2B5EF4-FFF2-40B4-BE49-F238E27FC236}">
                              <a16:creationId xmlns:a16="http://schemas.microsoft.com/office/drawing/2014/main" id="{3F77FA97-F5F5-8BA0-71D4-DA3B4C9B93C1}"/>
                            </a:ext>
                          </a:extLst>
                        </wps:cNvPr>
                        <wps:cNvSpPr>
                          <a:spLocks noChangeAspect="1"/>
                        </wps:cNvSpPr>
                        <wps:spPr>
                          <a:xfrm flipH="1">
                            <a:off x="2478724" y="337431"/>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343554745" name="Oval 343554745">
                          <a:extLst>
                            <a:ext uri="{FF2B5EF4-FFF2-40B4-BE49-F238E27FC236}">
                              <a16:creationId xmlns:a16="http://schemas.microsoft.com/office/drawing/2014/main" id="{FC4D029A-DC47-452A-50EE-EA9857D93C15}"/>
                            </a:ext>
                          </a:extLst>
                        </wps:cNvPr>
                        <wps:cNvSpPr>
                          <a:spLocks noChangeAspect="1"/>
                        </wps:cNvSpPr>
                        <wps:spPr>
                          <a:xfrm flipH="1">
                            <a:off x="2568383" y="427431"/>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40397609" name="Picture 40397609" descr="A group of people with speech bubbles&#10;&#10;Description automatically generated">
                            <a:extLst>
                              <a:ext uri="{FF2B5EF4-FFF2-40B4-BE49-F238E27FC236}">
                                <a16:creationId xmlns:a16="http://schemas.microsoft.com/office/drawing/2014/main" id="{55E57127-0001-512F-8DD8-45344913DFB8}"/>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640118" y="499431"/>
                            <a:ext cx="286892" cy="288000"/>
                          </a:xfrm>
                          <a:prstGeom prst="rect">
                            <a:avLst/>
                          </a:prstGeom>
                        </pic:spPr>
                      </pic:pic>
                    </wpg:wgp>
                  </a:graphicData>
                </a:graphic>
                <wp14:sizeRelV relativeFrom="margin">
                  <wp14:pctHeight>0</wp14:pctHeight>
                </wp14:sizeRelV>
              </wp:anchor>
            </w:drawing>
          </mc:Choice>
          <mc:Fallback>
            <w:pict>
              <v:group w14:anchorId="5D0C5B48" id="Group 9" o:spid="_x0000_s1026" alt="&quot;&quot;" style="position:absolute;margin-left:406.1pt;margin-top:18.85pt;width:48pt;height:48.15pt;z-index:251782146;mso-height-relative:margin" coordorigin="24787,3374"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">
                <v:oval id="Oval 987244885" o:spid="_x0000_s1027" style="position:absolute;left:24787;top:3374;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" fillcolor="#275d3a" strokecolor="white [3201]" strokeweight="1pt">
                  <v:fill opacity="58339f"/>
                  <v:stroke joinstyle="miter"/>
                  <v:path arrowok="t"/>
                  <o:lock v:ext="edit" aspectratio="t"/>
                </v:oval>
                <v:oval id="Oval 343554745" o:spid="_x0000_s1028" style="position:absolute;left:25683;top:427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" fillcolor="white [3212]" strokecolor="white [3201]" strokeweight="1pt">
                  <v:stroke joinstyle="miter"/>
                  <v:path arrowok="t"/>
                  <o:lock v:ext="edit" aspectratio="t"/>
                </v:oval>
                <v:shape id="Picture 40397609" o:spid="_x0000_s1029" type="#_x0000_t75" alt="A group of people with speech bubbles&#10;&#10;Description automatically generated" style="position:absolute;left:26401;top:4994;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">
                  <v:imagedata r:id="rId50" o:title="A group of people with speech bubbles&#10;&#10;Description automatically generated"/>
                </v:shape>
              </v:group>
            </w:pict>
          </mc:Fallback>
        </mc:AlternateContent>
      </w:r>
      <w:r w:rsidR="00C54BFA">
        <w:t xml:space="preserve">Stakeholders reported that the wording and information </w:t>
      </w:r>
      <w:r w:rsidR="00C54BFA" w:rsidRPr="00726CEF">
        <w:t xml:space="preserve">about provider obligations, guidance and </w:t>
      </w:r>
      <w:r w:rsidR="00C54BFA">
        <w:t>NDIS P</w:t>
      </w:r>
      <w:r w:rsidR="00C54BFA" w:rsidRPr="00726CEF">
        <w:t xml:space="preserve">ractice </w:t>
      </w:r>
      <w:r w:rsidR="00C54BFA">
        <w:t>S</w:t>
      </w:r>
      <w:r w:rsidR="00C54BFA" w:rsidRPr="00726CEF">
        <w:t xml:space="preserve">tandards </w:t>
      </w:r>
      <w:r w:rsidR="00C54BFA">
        <w:t>can be</w:t>
      </w:r>
      <w:r w:rsidR="00C54BFA" w:rsidRPr="00726CEF">
        <w:t xml:space="preserve"> disjointed</w:t>
      </w:r>
      <w:r w:rsidR="00C54BFA">
        <w:t xml:space="preserve"> and difficult to understand, making it challenging for the workforce to demonstrate compliance and competency. </w:t>
      </w:r>
      <w:r w:rsidR="006F4BB0">
        <w:br w:type="page"/>
      </w:r>
    </w:p>
    <w:p w14:paraId="49A5597A" w14:textId="5C111DFA" w:rsidR="0070234F" w:rsidRDefault="00EF5486" w:rsidP="00ED3D02">
      <w:pPr>
        <w:ind w:left="6096"/>
      </w:pPr>
      <w:r>
        <w:rPr>
          <w:noProof/>
        </w:rPr>
        <w:lastRenderedPageBreak/>
        <mc:AlternateContent>
          <mc:Choice Requires="wpg">
            <w:drawing>
              <wp:anchor distT="0" distB="0" distL="114300" distR="114300" simplePos="0" relativeHeight="251789314" behindDoc="0" locked="0" layoutInCell="1" allowOverlap="1" wp14:anchorId="17B7DA41" wp14:editId="06C30154">
                <wp:simplePos x="0" y="0"/>
                <wp:positionH relativeFrom="column">
                  <wp:posOffset>-626165</wp:posOffset>
                </wp:positionH>
                <wp:positionV relativeFrom="paragraph">
                  <wp:posOffset>-154885</wp:posOffset>
                </wp:positionV>
                <wp:extent cx="4343206" cy="1913973"/>
                <wp:effectExtent l="0" t="133350" r="635" b="0"/>
                <wp:wrapNone/>
                <wp:docPr id="1943096899" name="Group 10" descr="“The statements are rightfully focussed on participants, but this makes it very difficult to understand provider expectations to uphold the rights mentioned… the Standards themselves would be strengthened with further detail regarding practically what these mean for a provider.”"/>
                <wp:cNvGraphicFramePr/>
                <a:graphic xmlns:a="http://schemas.openxmlformats.org/drawingml/2006/main">
                  <a:graphicData uri="http://schemas.microsoft.com/office/word/2010/wordprocessingGroup">
                    <wpg:wgp>
                      <wpg:cNvGrpSpPr/>
                      <wpg:grpSpPr>
                        <a:xfrm>
                          <a:off x="0" y="0"/>
                          <a:ext cx="4343206" cy="1913972"/>
                          <a:chOff x="0" y="1"/>
                          <a:chExt cx="4343206" cy="1913972"/>
                        </a:xfrm>
                      </wpg:grpSpPr>
                      <wps:wsp>
                        <wps:cNvPr id="1892750666" name="Oval 9"/>
                        <wps:cNvSpPr/>
                        <wps:spPr>
                          <a:xfrm rot="10800000">
                            <a:off x="437321" y="5798"/>
                            <a:ext cx="3905885" cy="1908175"/>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33575365" name="Freeform: Shape 6">
                          <a:extLst>
                            <a:ext uri="{FF2B5EF4-FFF2-40B4-BE49-F238E27FC236}">
                              <a16:creationId xmlns:a16="http://schemas.microsoft.com/office/drawing/2014/main" id="{2A3C9001-6B65-CE4B-962D-054FAC8FE3E7}"/>
                            </a:ext>
                          </a:extLst>
                        </wps:cNvPr>
                        <wps:cNvSpPr/>
                        <wps:spPr>
                          <a:xfrm>
                            <a:off x="884582" y="284094"/>
                            <a:ext cx="3059430" cy="136779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4EDB6D0" w14:textId="77777777" w:rsidR="00FA39B0" w:rsidRDefault="00FA39B0" w:rsidP="00FA39B0">
                              <w:pPr>
                                <w:spacing w:before="0" w:after="0" w:line="240" w:lineRule="auto"/>
                                <w:rPr>
                                  <w:rFonts w:asciiTheme="minorHAnsi"/>
                                  <w:i/>
                                  <w:iCs/>
                                  <w:kern w:val="24"/>
                                  <w:szCs w:val="22"/>
                                </w:rPr>
                              </w:pPr>
                              <w:r>
                                <w:rPr>
                                  <w:rFonts w:asciiTheme="minorHAnsi"/>
                                  <w:i/>
                                  <w:iCs/>
                                  <w:kern w:val="24"/>
                                  <w:szCs w:val="22"/>
                                </w:rPr>
                                <w:t>“The statements are rightfully focussed on participants, but this makes it very difficult to understand provider expectations to uphold the rights mentioned… the Standards themselves would be strengthened with further detail regarding practically what these mean for a provider.”</w:t>
                              </w:r>
                            </w:p>
                          </w:txbxContent>
                        </wps:txbx>
                        <wps:bodyPr spcFirstLastPara="0" vert="horz" wrap="square" lIns="252000" tIns="0" rIns="108000" bIns="0" numCol="1" spcCol="1270" anchor="ctr" anchorCtr="0">
                          <a:noAutofit/>
                        </wps:bodyPr>
                      </wps:wsp>
                      <wpg:grpSp>
                        <wpg:cNvPr id="1323610433" name="Group 43"/>
                        <wpg:cNvGrpSpPr/>
                        <wpg:grpSpPr>
                          <a:xfrm rot="417700">
                            <a:off x="0" y="1"/>
                            <a:ext cx="742950" cy="1187449"/>
                            <a:chOff x="1052390" y="1675899"/>
                            <a:chExt cx="791729" cy="1265627"/>
                          </a:xfrm>
                        </wpg:grpSpPr>
                        <wps:wsp>
                          <wps:cNvPr id="1091058758" name="Oval 12"/>
                          <wps:cNvSpPr/>
                          <wps:spPr>
                            <a:xfrm rot="2641996">
                              <a:off x="1261213" y="1675899"/>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90862337" name="Oval 12"/>
                          <wps:cNvSpPr>
                            <a:spLocks noChangeAspect="1"/>
                          </wps:cNvSpPr>
                          <wps:spPr>
                            <a:xfrm rot="1649044">
                              <a:off x="1269754" y="1985381"/>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35306330" name="Oval 12"/>
                          <wps:cNvSpPr>
                            <a:spLocks noChangeAspect="1"/>
                          </wps:cNvSpPr>
                          <wps:spPr>
                            <a:xfrm rot="21246248">
                              <a:off x="1144662" y="2423740"/>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50870242" name="Oval 12"/>
                          <wps:cNvSpPr>
                            <a:spLocks noChangeAspect="1"/>
                          </wps:cNvSpPr>
                          <wps:spPr>
                            <a:xfrm rot="18841996">
                              <a:off x="1149107" y="2675566"/>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24072628" name="Oval 12"/>
                          <wps:cNvSpPr/>
                          <wps:spPr>
                            <a:xfrm rot="572839">
                              <a:off x="1052390" y="213697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grpSp>
                        <wpg:cNvPr id="49" name="Group 48">
                          <a:extLst>
                            <a:ext uri="{FF2B5EF4-FFF2-40B4-BE49-F238E27FC236}">
                              <a16:creationId xmlns:a16="http://schemas.microsoft.com/office/drawing/2014/main" id="{89788C63-1470-FD97-B57D-C174E04DB2F0}"/>
                            </a:ext>
                          </a:extLst>
                        </wpg:cNvPr>
                        <wpg:cNvGrpSpPr/>
                        <wpg:grpSpPr>
                          <a:xfrm>
                            <a:off x="477078" y="582268"/>
                            <a:ext cx="611505" cy="611505"/>
                            <a:chOff x="2242947" y="0"/>
                            <a:chExt cx="612000" cy="612000"/>
                          </a:xfrm>
                        </wpg:grpSpPr>
                        <wps:wsp>
                          <wps:cNvPr id="1244883245" name="Oval 1244883245">
                            <a:extLst>
                              <a:ext uri="{FF2B5EF4-FFF2-40B4-BE49-F238E27FC236}">
                                <a16:creationId xmlns:a16="http://schemas.microsoft.com/office/drawing/2014/main" id="{41018553-005C-693F-0638-A523EF1DA2EE}"/>
                              </a:ext>
                            </a:extLst>
                          </wps:cNvPr>
                          <wps:cNvSpPr/>
                          <wps:spPr>
                            <a:xfrm>
                              <a:off x="2242947"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650200849" name="Oval 1650200849">
                            <a:extLst>
                              <a:ext uri="{FF2B5EF4-FFF2-40B4-BE49-F238E27FC236}">
                                <a16:creationId xmlns:a16="http://schemas.microsoft.com/office/drawing/2014/main" id="{C34C9665-64D9-C1D5-5B52-391A3232C0CC}"/>
                              </a:ext>
                            </a:extLst>
                          </wps:cNvPr>
                          <wps:cNvSpPr>
                            <a:spLocks noChangeAspect="1"/>
                          </wps:cNvSpPr>
                          <wps:spPr>
                            <a:xfrm flipH="1">
                              <a:off x="2333766"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558125236" name="Picture 1558125236" descr="A group of people with speech bubbles&#10;&#10;Description automatically generated">
                              <a:extLst>
                                <a:ext uri="{FF2B5EF4-FFF2-40B4-BE49-F238E27FC236}">
                                  <a16:creationId xmlns:a16="http://schemas.microsoft.com/office/drawing/2014/main" id="{ED21DC48-A504-059D-2B91-4FA26CE46303}"/>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405501" y="162000"/>
                              <a:ext cx="286892" cy="288000"/>
                            </a:xfrm>
                            <a:prstGeom prst="rect">
                              <a:avLst/>
                            </a:prstGeom>
                          </pic:spPr>
                        </pic:pic>
                      </wpg:grpSp>
                    </wpg:wgp>
                  </a:graphicData>
                </a:graphic>
                <wp14:sizeRelH relativeFrom="margin">
                  <wp14:pctWidth>0</wp14:pctWidth>
                </wp14:sizeRelH>
              </wp:anchor>
            </w:drawing>
          </mc:Choice>
          <mc:Fallback>
            <w:pict>
              <v:group w14:anchorId="17B7DA41" id="Group 10" o:spid="_x0000_s1067" alt="“The statements are rightfully focussed on participants, but this makes it very difficult to understand provider expectations to uphold the rights mentioned… the Standards themselves would be strengthened with further detail regarding practically what these mean for a provider.”" style="position:absolute;left:0;text-align:left;margin-left:-49.3pt;margin-top:-12.2pt;width:342pt;height:150.7pt;z-index:251789314;mso-width-relative:margin" coordorigin="" coordsize="43432,191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">
                <v:shape id="Oval 9" o:spid="_x0000_s1068" style="position:absolute;left:4373;top:57;width:39059;height:19082;rotation:180;visibility:visible;mso-wrap-style:square;v-text-anchor:middle" coordsize="6734939,24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860900,81663;1854946,27311;2651991,114734;3389087,123050;3734958,271150;3904751,933951;3708208,1505375;3140865,1894926;1906683,1753799;690078,1765266;161100,1470656;596,933614;213650,336376;860900,81663" o:connectangles="0,0,0,0,0,0,0,0,0,0,0,0,0,0"/>
                </v:shape>
                <v:shape id="Freeform: Shape 6" o:spid="_x0000_s1069" style="position:absolute;left:8845;top:2840;width:30595;height:13678;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227970;136775,0;2922655,0;3059430,227970;3059430,1139820;2922655,1367790;136775,1367790;0,1139820;0,227970" o:connectangles="0,0,0,0,0,0,0,0,0" textboxrect="0,0,4186915,1123055"/>
                  <v:textbox inset="7mm,0,3mm,0">
                    <w:txbxContent>
                      <w:p w14:paraId="44EDB6D0" w14:textId="77777777" w:rsidR="00FA39B0" w:rsidRDefault="00FA39B0" w:rsidP="00FA39B0">
                        <w:pPr>
                          <w:spacing w:before="0" w:after="0" w:line="240" w:lineRule="auto"/>
                          <w:rPr>
                            <w:rFonts w:asciiTheme="minorHAnsi"/>
                            <w:i/>
                            <w:iCs/>
                            <w:kern w:val="24"/>
                            <w:szCs w:val="22"/>
                          </w:rPr>
                        </w:pPr>
                        <w:r>
                          <w:rPr>
                            <w:rFonts w:asciiTheme="minorHAnsi"/>
                            <w:i/>
                            <w:iCs/>
                            <w:kern w:val="24"/>
                            <w:szCs w:val="22"/>
                          </w:rPr>
                          <w:t>“The statements are rightfully focussed on participants, but this makes it very difficult to understand provider expectations to uphold the rights mentioned… the Standards themselves would be strengthened with further detail regarding practically what these mean for a provider.”</w:t>
                        </w:r>
                      </w:p>
                    </w:txbxContent>
                  </v:textbox>
                </v:shape>
                <v:group id="_x0000_s1070" style="position:absolute;width:7429;height:11874;rotation:456240fd" coordorigin="10523,16758" coordsize="7917,1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">
                  <v:shape id="Oval 12" o:spid="_x0000_s1071" style="position:absolute;left:12612;top:16758;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072" style="position:absolute;left:12697;top:19853;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73" style="position:absolute;left:11446;top:24237;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74" style="position:absolute;left:11490;top:26756;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75" style="position:absolute;left:10523;top:21369;width:5437;height:1858;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v:group id="_x0000_s1076" style="position:absolute;left:4770;top:5822;width:6115;height:6115" coordorigin="22429" coordsize="61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">
                  <v:oval id="Oval 1244883245" o:spid="_x0000_s1077" style="position:absolute;left:22429;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" fillcolor="#5f2e74" strokecolor="white [3201]" strokeweight="1pt">
                    <v:fill opacity="59110f"/>
                    <v:stroke joinstyle="miter"/>
                  </v:oval>
                  <v:oval id="Oval 1650200849" o:spid="_x0000_s1078" style="position:absolute;left:23337;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" fillcolor="white [3212]" strokecolor="white [3201]" strokeweight="1pt">
                    <v:stroke joinstyle="miter"/>
                    <v:path arrowok="t"/>
                    <o:lock v:ext="edit" aspectratio="t"/>
                  </v:oval>
                  <v:shape id="Picture 1558125236" o:spid="_x0000_s1079" type="#_x0000_t75" alt="A group of people with speech bubbles&#10;&#10;Description automatically generated" style="position:absolute;left:24055;top:1620;width:2868;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">
                    <v:imagedata r:id="rId50" o:title="A group of people with speech bubbles&#10;&#10;Description automatically generated"/>
                  </v:shape>
                </v:group>
              </v:group>
            </w:pict>
          </mc:Fallback>
        </mc:AlternateContent>
      </w:r>
      <w:r w:rsidR="0070234F">
        <w:t>Stakeholders raised challenges about putting quality indicators into practice and the expectations around how they might be assessed (e.g., cultural safety and dignity of risk).</w:t>
      </w:r>
    </w:p>
    <w:p w14:paraId="7C35F1A0" w14:textId="027516AB" w:rsidR="00FA39B0" w:rsidRDefault="00FA39B0" w:rsidP="00FA39B0"/>
    <w:p w14:paraId="3717E9CF" w14:textId="0FCBE485" w:rsidR="00ED3D02" w:rsidRDefault="00ED3D02" w:rsidP="00F96605">
      <w:pPr>
        <w:spacing w:line="480" w:lineRule="auto"/>
      </w:pPr>
    </w:p>
    <w:p w14:paraId="181FBEFB" w14:textId="4BBA8A33" w:rsidR="00590870" w:rsidRDefault="00590870" w:rsidP="00590870">
      <w:bookmarkStart w:id="13" w:name="_Toc184403601"/>
      <w:r>
        <w:t>S</w:t>
      </w:r>
      <w:r w:rsidRPr="00726CEF">
        <w:t xml:space="preserve">takeholders </w:t>
      </w:r>
      <w:r>
        <w:t>suggested the following improvements to enhance implementation of the NDIS Practice Standards:</w:t>
      </w:r>
    </w:p>
    <w:p w14:paraId="14EE6E90" w14:textId="4904E906" w:rsidR="00590870" w:rsidRDefault="00590870" w:rsidP="00590870">
      <w:pPr>
        <w:pStyle w:val="Bullet1"/>
        <w:numPr>
          <w:ilvl w:val="0"/>
          <w:numId w:val="15"/>
        </w:numPr>
        <w:ind w:left="852"/>
      </w:pPr>
      <w:r>
        <w:t>Simple terminology without the use of jargon</w:t>
      </w:r>
    </w:p>
    <w:p w14:paraId="1A1459D0" w14:textId="43A8E536" w:rsidR="00590870" w:rsidRDefault="00590870" w:rsidP="00590870">
      <w:pPr>
        <w:pStyle w:val="Bullet1"/>
        <w:numPr>
          <w:ilvl w:val="0"/>
          <w:numId w:val="15"/>
        </w:numPr>
        <w:ind w:left="852"/>
      </w:pPr>
      <w:r>
        <w:t>Practical examples to demonstrate best practice, particularly for complex supports</w:t>
      </w:r>
    </w:p>
    <w:p w14:paraId="19C64FB0" w14:textId="48EF5C25" w:rsidR="00590870" w:rsidRDefault="00590870" w:rsidP="00590870">
      <w:pPr>
        <w:pStyle w:val="Bullet1"/>
        <w:numPr>
          <w:ilvl w:val="0"/>
          <w:numId w:val="15"/>
        </w:numPr>
        <w:ind w:left="852"/>
      </w:pPr>
      <w:r>
        <w:t>Participants’ version of the NDIS Practice Standards that is simplified and user friendly</w:t>
      </w:r>
    </w:p>
    <w:p w14:paraId="67EBE595" w14:textId="124547AF" w:rsidR="00590870" w:rsidRDefault="00590870" w:rsidP="00590870">
      <w:pPr>
        <w:pStyle w:val="Bullet1"/>
        <w:numPr>
          <w:ilvl w:val="0"/>
          <w:numId w:val="15"/>
        </w:numPr>
        <w:ind w:left="852"/>
      </w:pPr>
      <w:r>
        <w:t>Practical training and e-learning</w:t>
      </w:r>
    </w:p>
    <w:p w14:paraId="5FD36C61" w14:textId="20581A80" w:rsidR="00590870" w:rsidRDefault="00590870" w:rsidP="00590870">
      <w:pPr>
        <w:pStyle w:val="Bullet1"/>
        <w:numPr>
          <w:ilvl w:val="0"/>
          <w:numId w:val="15"/>
        </w:numPr>
        <w:ind w:left="852"/>
      </w:pPr>
      <w:r>
        <w:t>Establish diverse participant-led reference groups to ensure NDIS Practice Standards and guidance is practical, meaningful and shapes how supports and standards evolve.</w:t>
      </w:r>
      <w:r w:rsidRPr="002C1F95">
        <w:t xml:space="preserve"> </w:t>
      </w:r>
    </w:p>
    <w:p w14:paraId="4FB9B3D9" w14:textId="4719615B" w:rsidR="001326A2" w:rsidRPr="00AC396B" w:rsidRDefault="00222F8A" w:rsidP="00222F8A">
      <w:pPr>
        <w:pStyle w:val="Heading3"/>
      </w:pPr>
      <w:r>
        <w:t>I</w:t>
      </w:r>
      <w:r w:rsidR="001326A2">
        <w:t>mpact of audits and the way NDIS Practice Standards are measured, communicated and deliver quality outcomes for participants</w:t>
      </w:r>
      <w:bookmarkEnd w:id="13"/>
    </w:p>
    <w:p w14:paraId="22357149" w14:textId="56F8CE72" w:rsidR="001326A2" w:rsidRDefault="00A327FF" w:rsidP="001326A2">
      <w:r>
        <w:rPr>
          <w:noProof/>
        </w:rPr>
        <mc:AlternateContent>
          <mc:Choice Requires="wpg">
            <w:drawing>
              <wp:anchor distT="0" distB="0" distL="114300" distR="114300" simplePos="0" relativeHeight="251797506" behindDoc="0" locked="0" layoutInCell="1" allowOverlap="1" wp14:anchorId="2214D357" wp14:editId="02169FA7">
                <wp:simplePos x="0" y="0"/>
                <wp:positionH relativeFrom="column">
                  <wp:posOffset>-281305</wp:posOffset>
                </wp:positionH>
                <wp:positionV relativeFrom="paragraph">
                  <wp:posOffset>548861</wp:posOffset>
                </wp:positionV>
                <wp:extent cx="6538464" cy="1211954"/>
                <wp:effectExtent l="0" t="0" r="15240" b="83820"/>
                <wp:wrapNone/>
                <wp:docPr id="520550878" name="Group 8" descr="A decorative object that contains the following quote:&#10;“The Standards are written in a way that can be misinterpreted. An example of this is in Audits. Every auditor has a different understanding for how to apply the Standards. The wording can be tightened up to avoid misunderstanding.”"/>
                <wp:cNvGraphicFramePr/>
                <a:graphic xmlns:a="http://schemas.openxmlformats.org/drawingml/2006/main">
                  <a:graphicData uri="http://schemas.microsoft.com/office/word/2010/wordprocessingGroup">
                    <wpg:wgp>
                      <wpg:cNvGrpSpPr/>
                      <wpg:grpSpPr>
                        <a:xfrm>
                          <a:off x="0" y="0"/>
                          <a:ext cx="6538464" cy="1211954"/>
                          <a:chOff x="-242383" y="0"/>
                          <a:chExt cx="6538464" cy="1211954"/>
                        </a:xfrm>
                      </wpg:grpSpPr>
                      <pic:pic xmlns:pic="http://schemas.openxmlformats.org/drawingml/2006/picture">
                        <pic:nvPicPr>
                          <pic:cNvPr id="18" name="Picture 17" descr="A green rectangular object with black edges&#10;&#10;Description automatically generated">
                            <a:extLst>
                              <a:ext uri="{FF2B5EF4-FFF2-40B4-BE49-F238E27FC236}">
                                <a16:creationId xmlns:a16="http://schemas.microsoft.com/office/drawing/2014/main" id="{9943B5E3-572A-2CC3-237C-2DE1ED2F7ADA}"/>
                              </a:ext>
                            </a:extLst>
                          </pic:cNvPr>
                          <pic:cNvPicPr>
                            <a:picLocks noChangeAspect="1"/>
                          </pic:cNvPicPr>
                        </pic:nvPicPr>
                        <pic:blipFill>
                          <a:blip r:embed="rId47" cstate="print">
                            <a:alphaModFix amt="25000"/>
                            <a:extLst>
                              <a:ext uri="{BEBA8EAE-BF5A-486C-A8C5-ECC9F3942E4B}">
                                <a14:imgProps xmlns:a14="http://schemas.microsoft.com/office/drawing/2010/main">
                                  <a14:imgLayer r:embed="rId48">
                                    <a14:imgEffect>
                                      <a14:saturation sat="98000"/>
                                    </a14:imgEffect>
                                  </a14:imgLayer>
                                </a14:imgProps>
                              </a:ext>
                              <a:ext uri="{28A0092B-C50C-407E-A947-70E740481C1C}">
                                <a14:useLocalDpi xmlns:a14="http://schemas.microsoft.com/office/drawing/2010/main" val="0"/>
                              </a:ext>
                            </a:extLst>
                          </a:blip>
                          <a:stretch>
                            <a:fillRect/>
                          </a:stretch>
                        </pic:blipFill>
                        <pic:spPr>
                          <a:xfrm rot="10800000">
                            <a:off x="-242383" y="39744"/>
                            <a:ext cx="5957966" cy="1172210"/>
                          </a:xfrm>
                          <a:prstGeom prst="rect">
                            <a:avLst/>
                          </a:prstGeom>
                        </pic:spPr>
                      </pic:pic>
                      <wpg:grpSp>
                        <wpg:cNvPr id="12" name="Group 11">
                          <a:extLst>
                            <a:ext uri="{FF2B5EF4-FFF2-40B4-BE49-F238E27FC236}">
                              <a16:creationId xmlns:a16="http://schemas.microsoft.com/office/drawing/2014/main" id="{31FBE798-02FC-AAC9-60C9-E20A861A154A}"/>
                            </a:ext>
                          </a:extLst>
                        </wpg:cNvPr>
                        <wpg:cNvGrpSpPr/>
                        <wpg:grpSpPr>
                          <a:xfrm rot="20765572">
                            <a:off x="5426766" y="0"/>
                            <a:ext cx="869315" cy="1187450"/>
                            <a:chOff x="7067573" y="127358"/>
                            <a:chExt cx="2392503" cy="3267552"/>
                          </a:xfrm>
                        </wpg:grpSpPr>
                        <wps:wsp>
                          <wps:cNvPr id="1177672023" name="Oval 12">
                            <a:extLst>
                              <a:ext uri="{FF2B5EF4-FFF2-40B4-BE49-F238E27FC236}">
                                <a16:creationId xmlns:a16="http://schemas.microsoft.com/office/drawing/2014/main" id="{47CE2BF9-2651-D4D1-BC31-1D8D2E3202AE}"/>
                              </a:ext>
                            </a:extLst>
                          </wps:cNvPr>
                          <wps:cNvSpPr/>
                          <wps:spPr>
                            <a:xfrm rot="13409140">
                              <a:off x="7067573" y="2816328"/>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30103925" name="Oval 12">
                            <a:extLst>
                              <a:ext uri="{FF2B5EF4-FFF2-40B4-BE49-F238E27FC236}">
                                <a16:creationId xmlns:a16="http://schemas.microsoft.com/office/drawing/2014/main" id="{BC82ACDF-DF3D-8F72-8056-B99C9675EC59}"/>
                              </a:ext>
                            </a:extLst>
                          </wps:cNvPr>
                          <wps:cNvSpPr>
                            <a:spLocks noChangeAspect="1"/>
                          </wps:cNvSpPr>
                          <wps:spPr>
                            <a:xfrm rot="12416188">
                              <a:off x="7735864" y="2259775"/>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62607338" name="Oval 12">
                            <a:extLst>
                              <a:ext uri="{FF2B5EF4-FFF2-40B4-BE49-F238E27FC236}">
                                <a16:creationId xmlns:a16="http://schemas.microsoft.com/office/drawing/2014/main" id="{F4C83719-03D7-E191-9839-B27B2249173B}"/>
                              </a:ext>
                            </a:extLst>
                          </wps:cNvPr>
                          <wps:cNvSpPr>
                            <a:spLocks noChangeAspect="1"/>
                          </wps:cNvSpPr>
                          <wps:spPr>
                            <a:xfrm rot="10413392">
                              <a:off x="7966166" y="1160916"/>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89084928" name="Oval 12">
                            <a:extLst>
                              <a:ext uri="{FF2B5EF4-FFF2-40B4-BE49-F238E27FC236}">
                                <a16:creationId xmlns:a16="http://schemas.microsoft.com/office/drawing/2014/main" id="{EBFA7099-A838-D03E-CF1A-E37E3FE89A7E}"/>
                              </a:ext>
                            </a:extLst>
                          </wps:cNvPr>
                          <wps:cNvSpPr>
                            <a:spLocks noChangeAspect="1"/>
                          </wps:cNvSpPr>
                          <wps:spPr>
                            <a:xfrm rot="8009140">
                              <a:off x="7710440" y="512947"/>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34934372" name="Oval 12">
                            <a:extLst>
                              <a:ext uri="{FF2B5EF4-FFF2-40B4-BE49-F238E27FC236}">
                                <a16:creationId xmlns:a16="http://schemas.microsoft.com/office/drawing/2014/main" id="{79653BEE-DA2B-546E-4124-BDFD1F42AF2E}"/>
                              </a:ext>
                            </a:extLst>
                          </wps:cNvPr>
                          <wps:cNvSpPr/>
                          <wps:spPr>
                            <a:xfrm rot="11339983">
                              <a:off x="7839419" y="1667698"/>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490976654" name="Rectangle: Rounded Corners 18">
                          <a:extLst>
                            <a:ext uri="{C183D7F6-B498-43B3-948B-1728B52AA6E4}">
                              <adec:decorative xmlns:adec="http://schemas.microsoft.com/office/drawing/2017/decorative" val="1"/>
                            </a:ext>
                          </a:extLst>
                        </wps:cNvPr>
                        <wps:cNvSpPr/>
                        <wps:spPr>
                          <a:xfrm flipH="1">
                            <a:off x="-1" y="278207"/>
                            <a:ext cx="5078823" cy="720000"/>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A4DEEC9" w14:textId="77777777" w:rsidR="00A327FF" w:rsidRDefault="00A327FF" w:rsidP="00A327FF">
                              <w:pPr>
                                <w:spacing w:before="0" w:after="0" w:line="240" w:lineRule="auto"/>
                                <w:rPr>
                                  <w:rFonts w:asciiTheme="minorHAnsi"/>
                                  <w:i/>
                                  <w:iCs/>
                                  <w:kern w:val="24"/>
                                  <w:szCs w:val="22"/>
                                </w:rPr>
                              </w:pPr>
                              <w:r>
                                <w:rPr>
                                  <w:rFonts w:asciiTheme="minorHAnsi"/>
                                  <w:i/>
                                  <w:iCs/>
                                  <w:kern w:val="24"/>
                                  <w:szCs w:val="22"/>
                                </w:rPr>
                                <w:t>“The Standards are written in a way that can be misinterpreted. An example of this is in Audits. Every auditor has a different understanding for how to apply the Standards. The wording can be tightened up to avoid misunderstanding.”</w:t>
                              </w:r>
                            </w:p>
                          </w:txbxContent>
                        </wps:txbx>
                        <wps:bodyPr spcFirstLastPara="0" vert="horz" wrap="square" lIns="0" tIns="0" rIns="216000" bIns="0" numCol="1" spcCol="1270" anchor="ctr" anchorCtr="0">
                          <a:noAutofit/>
                        </wps:bodyPr>
                      </wps:wsp>
                      <wpg:grpSp>
                        <wpg:cNvPr id="1181629192" name="Group 1"/>
                        <wpg:cNvGrpSpPr/>
                        <wpg:grpSpPr>
                          <a:xfrm>
                            <a:off x="4850296" y="318052"/>
                            <a:ext cx="609600" cy="611505"/>
                            <a:chOff x="6543446" y="479129"/>
                            <a:chExt cx="609681" cy="612000"/>
                          </a:xfrm>
                        </wpg:grpSpPr>
                        <wps:wsp>
                          <wps:cNvPr id="991383315" name="Oval 991383315"/>
                          <wps:cNvSpPr>
                            <a:spLocks noChangeAspect="1"/>
                          </wps:cNvSpPr>
                          <wps:spPr>
                            <a:xfrm flipH="1">
                              <a:off x="6543446" y="479129"/>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467534489" name="Oval 1467534489"/>
                          <wps:cNvSpPr>
                            <a:spLocks noChangeAspect="1"/>
                          </wps:cNvSpPr>
                          <wps:spPr>
                            <a:xfrm flipH="1">
                              <a:off x="6633105" y="569129"/>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869372533" name="Picture 869372533"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6704840" y="641129"/>
                              <a:ext cx="286892" cy="288000"/>
                            </a:xfrm>
                            <a:prstGeom prst="rect">
                              <a:avLst/>
                            </a:prstGeom>
                          </pic:spPr>
                        </pic:pic>
                      </wpg:grpSp>
                    </wpg:wgp>
                  </a:graphicData>
                </a:graphic>
                <wp14:sizeRelH relativeFrom="margin">
                  <wp14:pctWidth>0</wp14:pctWidth>
                </wp14:sizeRelH>
              </wp:anchor>
            </w:drawing>
          </mc:Choice>
          <mc:Fallback>
            <w:pict>
              <v:group w14:anchorId="2214D357" id="Group 8" o:spid="_x0000_s1080" alt="A decorative object that contains the following quote:&#10;“The Standards are written in a way that can be misinterpreted. An example of this is in Audits. Every auditor has a different understanding for how to apply the Standards. The wording can be tightened up to avoid misunderstanding.”" style="position:absolute;margin-left:-22.15pt;margin-top:43.2pt;width:514.85pt;height:95.45pt;z-index:251797506;mso-width-relative:margin" coordorigin="-2423" coordsize="65384,12119"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">
                <v:shape id="Picture 17" o:spid="_x0000_s1081" type="#_x0000_t75" alt="A green rectangular object with black edges&#10;&#10;Description automatically generated" style="position:absolute;left:-2423;top:397;width:59578;height:1172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">
                  <v:imagedata r:id="rId51" o:title="A green rectangular object with black edges&#10;&#10;Description automatically generated"/>
                </v:shape>
                <v:group id="Group 11" o:spid="_x0000_s1082" style="position:absolute;left:54267;width:8693;height:11874;rotation:-911418fd" coordorigin="70675,1273" coordsize="23925,3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">
                  <v:shape id="Oval 12" o:spid="_x0000_s1083" style="position:absolute;left:70675;top:28163;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84" style="position:absolute;left:77358;top:22597;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85" style="position:absolute;left:79661;top:11609;width:9010;height:3237;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86" style="position:absolute;left:77104;top:5129;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87" style="position:absolute;left:78394;top:16676;width:16206;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v:roundrect id="Rectangle: Rounded Corners 18" o:spid="_x0000_s1088" alt="&quot;&quot;" style="position:absolute;top:2782;width:50788;height:7200;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" fillcolor="white [3212]" stroked="f" strokeweight="1pt">
                  <v:fill opacity="49087f"/>
                  <v:stroke joinstyle="miter"/>
                  <v:shadow on="t" type="perspective" color="black" offset="4pt,0" matrix="655f,,,655f"/>
                  <v:textbox inset="0,0,6mm,0">
                    <w:txbxContent>
                      <w:p w14:paraId="6A4DEEC9" w14:textId="77777777" w:rsidR="00A327FF" w:rsidRDefault="00A327FF" w:rsidP="00A327FF">
                        <w:pPr>
                          <w:spacing w:before="0" w:after="0" w:line="240" w:lineRule="auto"/>
                          <w:rPr>
                            <w:rFonts w:asciiTheme="minorHAnsi"/>
                            <w:i/>
                            <w:iCs/>
                            <w:kern w:val="24"/>
                            <w:szCs w:val="22"/>
                          </w:rPr>
                        </w:pPr>
                        <w:r>
                          <w:rPr>
                            <w:rFonts w:asciiTheme="minorHAnsi"/>
                            <w:i/>
                            <w:iCs/>
                            <w:kern w:val="24"/>
                            <w:szCs w:val="22"/>
                          </w:rPr>
                          <w:t>“The Standards are written in a way that can be misinterpreted. An example of this is in Audits. Every auditor has a different understanding for how to apply the Standards. The wording can be tightened up to avoid misunderstanding.”</w:t>
                        </w:r>
                      </w:p>
                    </w:txbxContent>
                  </v:textbox>
                </v:roundrect>
                <v:group id="_x0000_s1089" style="position:absolute;left:48502;top:3180;width:6096;height:6115" coordorigin="65434,4791" coordsize="60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">
                  <v:oval id="Oval 991383315" o:spid="_x0000_s1090" style="position:absolute;left:65434;top:4791;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" fillcolor="#275d3a" strokecolor="white [3201]" strokeweight="1pt">
                    <v:fill opacity="58339f"/>
                    <v:stroke joinstyle="miter"/>
                    <v:path arrowok="t"/>
                    <o:lock v:ext="edit" aspectratio="t"/>
                  </v:oval>
                  <v:oval id="Oval 1467534489" o:spid="_x0000_s1091" style="position:absolute;left:66331;top:5691;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" fillcolor="white [3212]" strokecolor="white [3201]" strokeweight="1pt">
                    <v:stroke joinstyle="miter"/>
                    <v:path arrowok="t"/>
                    <o:lock v:ext="edit" aspectratio="t"/>
                  </v:oval>
                  <v:shape id="Picture 869372533" o:spid="_x0000_s1092" type="#_x0000_t75" alt="A group of people with speech bubbles&#10;&#10;Description automatically generated" style="position:absolute;left:67048;top:6411;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">
                    <v:imagedata r:id="rId50" o:title="A group of people with speech bubbles&#10;&#10;Description automatically generated"/>
                  </v:shape>
                </v:group>
              </v:group>
            </w:pict>
          </mc:Fallback>
        </mc:AlternateContent>
      </w:r>
      <w:r w:rsidR="001326A2" w:rsidRPr="005E28E0">
        <w:t xml:space="preserve">Stakeholders </w:t>
      </w:r>
      <w:r w:rsidR="00A42B94" w:rsidRPr="005E28E0">
        <w:t xml:space="preserve">shared the way </w:t>
      </w:r>
      <w:r w:rsidR="00A42B94">
        <w:t xml:space="preserve">NDIS Practice Standards are </w:t>
      </w:r>
      <w:r w:rsidR="00A42B94" w:rsidRPr="005E28E0">
        <w:t>assessed by third</w:t>
      </w:r>
      <w:r w:rsidR="00A42B94">
        <w:t>-</w:t>
      </w:r>
      <w:r w:rsidR="00A42B94" w:rsidRPr="005E28E0">
        <w:t>party auditor</w:t>
      </w:r>
      <w:r w:rsidR="00A42B94">
        <w:t>s</w:t>
      </w:r>
      <w:r w:rsidR="00A42B94" w:rsidRPr="005E28E0">
        <w:t xml:space="preserve"> </w:t>
      </w:r>
      <w:r w:rsidR="00A42B94">
        <w:t>can be</w:t>
      </w:r>
      <w:r w:rsidR="00A42B94" w:rsidRPr="005E28E0">
        <w:t xml:space="preserve"> </w:t>
      </w:r>
      <w:r w:rsidR="00A42B94">
        <w:t xml:space="preserve">subjective and </w:t>
      </w:r>
      <w:r w:rsidR="00A42B94" w:rsidRPr="005E28E0">
        <w:t>varied</w:t>
      </w:r>
      <w:r w:rsidR="00A42B94">
        <w:t xml:space="preserve"> due to</w:t>
      </w:r>
      <w:r w:rsidR="00A42B94" w:rsidRPr="005E28E0">
        <w:t xml:space="preserve"> each audit</w:t>
      </w:r>
      <w:r w:rsidR="00A42B94">
        <w:t>or having a slightly different</w:t>
      </w:r>
      <w:r w:rsidR="00A42B94" w:rsidRPr="005E28E0">
        <w:t xml:space="preserve"> interpretation</w:t>
      </w:r>
      <w:r w:rsidR="00A42B94">
        <w:t xml:space="preserve"> of the NDIS Practice Standards</w:t>
      </w:r>
      <w:r w:rsidR="00A42B94" w:rsidRPr="005E28E0">
        <w:t>.</w:t>
      </w:r>
      <w:r w:rsidR="00A42B94">
        <w:t xml:space="preserve"> </w:t>
      </w:r>
    </w:p>
    <w:p w14:paraId="7A10BEB8" w14:textId="1CE46BD0" w:rsidR="00464911" w:rsidRDefault="00464911" w:rsidP="001326A2"/>
    <w:p w14:paraId="009A3CF4" w14:textId="36AF5AC5" w:rsidR="00590870" w:rsidRDefault="00590870" w:rsidP="001326A2"/>
    <w:p w14:paraId="6582D6F1" w14:textId="4749EB40" w:rsidR="00590870" w:rsidRDefault="00590870" w:rsidP="001326A2"/>
    <w:p w14:paraId="63D631AC" w14:textId="411FB8F8" w:rsidR="00664C9D" w:rsidRDefault="00F96605" w:rsidP="00664C9D">
      <w:r>
        <w:rPr>
          <w:noProof/>
        </w:rPr>
        <mc:AlternateContent>
          <mc:Choice Requires="wpg">
            <w:drawing>
              <wp:anchor distT="0" distB="0" distL="114300" distR="114300" simplePos="0" relativeHeight="251802626" behindDoc="0" locked="0" layoutInCell="1" allowOverlap="1" wp14:anchorId="3364F26A" wp14:editId="38F77C9F">
                <wp:simplePos x="0" y="0"/>
                <wp:positionH relativeFrom="column">
                  <wp:posOffset>-670560</wp:posOffset>
                </wp:positionH>
                <wp:positionV relativeFrom="paragraph">
                  <wp:posOffset>371061</wp:posOffset>
                </wp:positionV>
                <wp:extent cx="3646170" cy="2148840"/>
                <wp:effectExtent l="114300" t="0" r="0" b="22860"/>
                <wp:wrapNone/>
                <wp:docPr id="1404371270" name="Group 9" descr="A decorative object that contains the following quotes:&#10;Quote 1 “Observation by auditors is important – what does good quality look like.”&#10;Quote 2 “There was no attempt to understand how our service provision supports a person to achieve their goals.”"/>
                <wp:cNvGraphicFramePr/>
                <a:graphic xmlns:a="http://schemas.openxmlformats.org/drawingml/2006/main">
                  <a:graphicData uri="http://schemas.microsoft.com/office/word/2010/wordprocessingGroup">
                    <wpg:wgp>
                      <wpg:cNvGrpSpPr/>
                      <wpg:grpSpPr>
                        <a:xfrm>
                          <a:off x="0" y="0"/>
                          <a:ext cx="3646170" cy="2148840"/>
                          <a:chOff x="0" y="0"/>
                          <a:chExt cx="3646670" cy="2148998"/>
                        </a:xfrm>
                      </wpg:grpSpPr>
                      <wps:wsp>
                        <wps:cNvPr id="51" name="Oval 9">
                          <a:extLst>
                            <a:ext uri="{FF2B5EF4-FFF2-40B4-BE49-F238E27FC236}">
                              <a16:creationId xmlns:a16="http://schemas.microsoft.com/office/drawing/2014/main" id="{3E6CF733-E4D8-74B5-42BD-01164031A02F}"/>
                            </a:ext>
                          </a:extLst>
                        </wps:cNvPr>
                        <wps:cNvSpPr/>
                        <wps:spPr>
                          <a:xfrm>
                            <a:off x="320923" y="0"/>
                            <a:ext cx="3325747" cy="1830705"/>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27440831" name="Group 43">
                          <a:extLst>
                            <a:ext uri="{C183D7F6-B498-43B3-948B-1728B52AA6E4}">
                              <adec:decorative xmlns:adec="http://schemas.microsoft.com/office/drawing/2017/decorative" val="1"/>
                            </a:ext>
                          </a:extLst>
                        </wpg:cNvPr>
                        <wpg:cNvGrpSpPr/>
                        <wpg:grpSpPr>
                          <a:xfrm>
                            <a:off x="748193" y="248478"/>
                            <a:ext cx="2616413" cy="1299016"/>
                            <a:chOff x="739177" y="344314"/>
                            <a:chExt cx="2440166" cy="1299597"/>
                          </a:xfrm>
                        </wpg:grpSpPr>
                        <wps:wsp>
                          <wps:cNvPr id="2086245175" name="Freeform: Shape 41"/>
                          <wps:cNvSpPr/>
                          <wps:spPr>
                            <a:xfrm>
                              <a:off x="744821" y="959555"/>
                              <a:ext cx="2434522" cy="684356"/>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BCB652E" w14:textId="77777777" w:rsidR="00626E1F" w:rsidRDefault="00626E1F" w:rsidP="00626E1F">
                                <w:pPr>
                                  <w:spacing w:before="0" w:after="0" w:line="240" w:lineRule="auto"/>
                                  <w:rPr>
                                    <w:rFonts w:asciiTheme="minorHAnsi"/>
                                    <w:i/>
                                    <w:iCs/>
                                    <w:kern w:val="24"/>
                                    <w:szCs w:val="22"/>
                                  </w:rPr>
                                </w:pPr>
                                <w:r w:rsidRPr="009B17D1">
                                  <w:rPr>
                                    <w:rFonts w:asciiTheme="minorHAnsi"/>
                                    <w:i/>
                                    <w:iCs/>
                                    <w:kern w:val="24"/>
                                    <w:szCs w:val="22"/>
                                  </w:rPr>
                                  <w:t>“There was no attempt to understand how our service provision supports a person to achieve their goals.”</w:t>
                                </w:r>
                              </w:p>
                            </w:txbxContent>
                          </wps:txbx>
                          <wps:bodyPr spcFirstLastPara="0" vert="horz" wrap="square" lIns="288000" tIns="0" rIns="72000" bIns="0" numCol="1" spcCol="1270" anchor="ctr" anchorCtr="0">
                            <a:noAutofit/>
                          </wps:bodyPr>
                        </wps:wsp>
                        <wps:wsp>
                          <wps:cNvPr id="768412300" name="Freeform: Shape 1"/>
                          <wps:cNvSpPr/>
                          <wps:spPr>
                            <a:xfrm>
                              <a:off x="739177" y="344314"/>
                              <a:ext cx="2439933" cy="558799"/>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4F57458" w14:textId="6853FA4F" w:rsidR="00626E1F" w:rsidRDefault="00626E1F" w:rsidP="00626E1F">
                                <w:pPr>
                                  <w:spacing w:before="0" w:after="0" w:line="240" w:lineRule="auto"/>
                                  <w:rPr>
                                    <w:rFonts w:asciiTheme="minorHAnsi"/>
                                    <w:i/>
                                    <w:iCs/>
                                    <w:kern w:val="24"/>
                                    <w:szCs w:val="22"/>
                                  </w:rPr>
                                </w:pPr>
                                <w:r w:rsidRPr="00324291">
                                  <w:rPr>
                                    <w:rFonts w:asciiTheme="minorHAnsi"/>
                                    <w:i/>
                                    <w:iCs/>
                                    <w:kern w:val="24"/>
                                    <w:szCs w:val="22"/>
                                  </w:rPr>
                                  <w:t xml:space="preserve">“Observation by auditors is </w:t>
                                </w:r>
                                <w:r w:rsidR="00712D40" w:rsidRPr="00324291">
                                  <w:rPr>
                                    <w:rFonts w:asciiTheme="minorHAnsi"/>
                                    <w:i/>
                                    <w:iCs/>
                                    <w:kern w:val="24"/>
                                    <w:szCs w:val="22"/>
                                  </w:rPr>
                                  <w:t>important what</w:t>
                                </w:r>
                                <w:r w:rsidRPr="00324291">
                                  <w:rPr>
                                    <w:rFonts w:asciiTheme="minorHAnsi"/>
                                    <w:i/>
                                    <w:iCs/>
                                    <w:kern w:val="24"/>
                                    <w:szCs w:val="22"/>
                                  </w:rPr>
                                  <w:t xml:space="preserve"> does good quality look like.”</w:t>
                                </w:r>
                              </w:p>
                            </w:txbxContent>
                          </wps:txbx>
                          <wps:bodyPr spcFirstLastPara="0" vert="horz" wrap="square" lIns="288000" tIns="0" rIns="72000" bIns="0" numCol="1" spcCol="1270" anchor="ctr" anchorCtr="0">
                            <a:noAutofit/>
                          </wps:bodyPr>
                        </wps:wsp>
                      </wpg:grpSp>
                      <wpg:grpSp>
                        <wpg:cNvPr id="23" name="Group 22">
                          <a:extLst>
                            <a:ext uri="{FF2B5EF4-FFF2-40B4-BE49-F238E27FC236}">
                              <a16:creationId xmlns:a16="http://schemas.microsoft.com/office/drawing/2014/main" id="{7E21B6A5-72B8-3B29-B312-1C541ADD4FF8}"/>
                            </a:ext>
                          </a:extLst>
                        </wpg:cNvPr>
                        <wpg:cNvGrpSpPr/>
                        <wpg:grpSpPr>
                          <a:xfrm rot="17221738">
                            <a:off x="236949" y="1120320"/>
                            <a:ext cx="791729" cy="1265628"/>
                            <a:chOff x="0" y="278478"/>
                            <a:chExt cx="791729" cy="1265628"/>
                          </a:xfrm>
                        </wpg:grpSpPr>
                        <wps:wsp>
                          <wps:cNvPr id="452534982" name="Oval 12">
                            <a:extLst>
                              <a:ext uri="{FF2B5EF4-FFF2-40B4-BE49-F238E27FC236}">
                                <a16:creationId xmlns:a16="http://schemas.microsoft.com/office/drawing/2014/main" id="{DCE6CAFE-86F5-4AF8-3C25-9D29047AFB1D}"/>
                              </a:ext>
                            </a:extLst>
                          </wps:cNvPr>
                          <wps:cNvSpPr/>
                          <wps:spPr>
                            <a:xfrm rot="2641996">
                              <a:off x="208823" y="278478"/>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50024619" name="Oval 12">
                            <a:extLst>
                              <a:ext uri="{FF2B5EF4-FFF2-40B4-BE49-F238E27FC236}">
                                <a16:creationId xmlns:a16="http://schemas.microsoft.com/office/drawing/2014/main" id="{1A652990-C898-A52A-92BC-BEAEFD3F7133}"/>
                              </a:ext>
                            </a:extLst>
                          </wps:cNvPr>
                          <wps:cNvSpPr>
                            <a:spLocks noChangeAspect="1"/>
                          </wps:cNvSpPr>
                          <wps:spPr>
                            <a:xfrm rot="1649044">
                              <a:off x="217364" y="587961"/>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85373966" name="Oval 12">
                            <a:extLst>
                              <a:ext uri="{FF2B5EF4-FFF2-40B4-BE49-F238E27FC236}">
                                <a16:creationId xmlns:a16="http://schemas.microsoft.com/office/drawing/2014/main" id="{92670123-49BB-F248-BB1C-E3E7E677394E}"/>
                              </a:ext>
                            </a:extLst>
                          </wps:cNvPr>
                          <wps:cNvSpPr>
                            <a:spLocks noChangeAspect="1"/>
                          </wps:cNvSpPr>
                          <wps:spPr>
                            <a:xfrm rot="21246248">
                              <a:off x="92272" y="1026320"/>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66208467" name="Oval 12">
                            <a:extLst>
                              <a:ext uri="{FF2B5EF4-FFF2-40B4-BE49-F238E27FC236}">
                                <a16:creationId xmlns:a16="http://schemas.microsoft.com/office/drawing/2014/main" id="{421CAED5-EA8F-11DF-A51A-6A0373503F18}"/>
                              </a:ext>
                            </a:extLst>
                          </wps:cNvPr>
                          <wps:cNvSpPr>
                            <a:spLocks noChangeAspect="1"/>
                          </wps:cNvSpPr>
                          <wps:spPr>
                            <a:xfrm rot="18841996">
                              <a:off x="96717" y="1278146"/>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06725917" name="Oval 12">
                            <a:extLst>
                              <a:ext uri="{FF2B5EF4-FFF2-40B4-BE49-F238E27FC236}">
                                <a16:creationId xmlns:a16="http://schemas.microsoft.com/office/drawing/2014/main" id="{2585CD63-E771-C3DD-C43A-45A376D9D38A}"/>
                              </a:ext>
                            </a:extLst>
                          </wps:cNvPr>
                          <wps:cNvSpPr/>
                          <wps:spPr>
                            <a:xfrm rot="572839">
                              <a:off x="0" y="73955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grpSp>
                        <wpg:cNvPr id="29" name="Group 28">
                          <a:extLst>
                            <a:ext uri="{FF2B5EF4-FFF2-40B4-BE49-F238E27FC236}">
                              <a16:creationId xmlns:a16="http://schemas.microsoft.com/office/drawing/2014/main" id="{7A6EC17F-81A8-A5AC-FA2C-4E6B740EF470}"/>
                            </a:ext>
                          </a:extLst>
                        </wpg:cNvPr>
                        <wpg:cNvGrpSpPr/>
                        <wpg:grpSpPr>
                          <a:xfrm>
                            <a:off x="400435" y="496956"/>
                            <a:ext cx="612000" cy="612000"/>
                            <a:chOff x="2788452" y="274268"/>
                            <a:chExt cx="612000" cy="612000"/>
                          </a:xfrm>
                        </wpg:grpSpPr>
                        <wps:wsp>
                          <wps:cNvPr id="1425437060" name="Oval 1425437060">
                            <a:extLst>
                              <a:ext uri="{FF2B5EF4-FFF2-40B4-BE49-F238E27FC236}">
                                <a16:creationId xmlns:a16="http://schemas.microsoft.com/office/drawing/2014/main" id="{53B04492-38F3-2733-D9BE-2FE7DC97229F}"/>
                              </a:ext>
                            </a:extLst>
                          </wps:cNvPr>
                          <wps:cNvSpPr/>
                          <wps:spPr>
                            <a:xfrm>
                              <a:off x="2788452" y="274268"/>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420852554" name="Oval 1420852554">
                            <a:extLst>
                              <a:ext uri="{FF2B5EF4-FFF2-40B4-BE49-F238E27FC236}">
                                <a16:creationId xmlns:a16="http://schemas.microsoft.com/office/drawing/2014/main" id="{98D25ACE-488A-D7B5-F91B-72805720E134}"/>
                              </a:ext>
                            </a:extLst>
                          </wps:cNvPr>
                          <wps:cNvSpPr>
                            <a:spLocks noChangeAspect="1"/>
                          </wps:cNvSpPr>
                          <wps:spPr>
                            <a:xfrm flipH="1">
                              <a:off x="2879271" y="364268"/>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483449900" name="Picture 483449900" descr="A group of people with speech bubbles&#10;&#10;Description automatically generated">
                              <a:extLst>
                                <a:ext uri="{FF2B5EF4-FFF2-40B4-BE49-F238E27FC236}">
                                  <a16:creationId xmlns:a16="http://schemas.microsoft.com/office/drawing/2014/main" id="{474C9FB7-3F71-22B6-2540-469A476C8CD3}"/>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951006" y="436268"/>
                              <a:ext cx="286892" cy="288000"/>
                            </a:xfrm>
                            <a:prstGeom prst="rect">
                              <a:avLst/>
                            </a:prstGeom>
                          </pic:spPr>
                        </pic:pic>
                      </wpg:grpSp>
                    </wpg:wgp>
                  </a:graphicData>
                </a:graphic>
                <wp14:sizeRelH relativeFrom="margin">
                  <wp14:pctWidth>0</wp14:pctWidth>
                </wp14:sizeRelH>
              </wp:anchor>
            </w:drawing>
          </mc:Choice>
          <mc:Fallback>
            <w:pict>
              <v:group w14:anchorId="3364F26A" id="Group 9" o:spid="_x0000_s1093" alt="A decorative object that contains the following quotes:&#10;Quote 1 “Observation by auditors is important – what does good quality look like.”&#10;Quote 2 “There was no attempt to understand how our service provision supports a person to achieve their goals.”" style="position:absolute;margin-left:-52.8pt;margin-top:29.2pt;width:287.1pt;height:169.2pt;z-index:251802626;mso-width-relative:margin" coordsize="36466,21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">
                <v:shape id="Oval 9" o:spid="_x0000_s1094" style="position:absolute;left:3209;width:33257;height:18307;visibility:visible;mso-wrap-style:square;v-text-anchor:middle" coordsize="6734939,24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733031,78347;1579432,26202;2258093,110075;2885708,118054;3180207,260141;3324781,896033;3157431,1444258;2674355,1817994;1623485,1682597;587582,1693598;137172,1410949;507,895710;181917,322720;733031,78347" o:connectangles="0,0,0,0,0,0,0,0,0,0,0,0,0,0"/>
                </v:shape>
                <v:group id="_x0000_s1095" alt="&quot;&quot;" style="position:absolute;left:7481;top:2484;width:26165;height:12990" coordorigin="7391,3443" coordsize="24401,129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">
                  <v:shape id="_x0000_s1096" style="position:absolute;left:7448;top:9595;width:24345;height:6844;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14062;108838,0;2325684,0;2434522,114062;2434522,570294;2325684,684356;108838,684356;0,570294;0,114062" o:connectangles="0,0,0,0,0,0,0,0,0" textboxrect="0,0,4186915,1123055"/>
                    <v:textbox inset="8mm,0,2mm,0">
                      <w:txbxContent>
                        <w:p w14:paraId="6BCB652E" w14:textId="77777777" w:rsidR="00626E1F" w:rsidRDefault="00626E1F" w:rsidP="00626E1F">
                          <w:pPr>
                            <w:spacing w:before="0" w:after="0" w:line="240" w:lineRule="auto"/>
                            <w:rPr>
                              <w:rFonts w:asciiTheme="minorHAnsi"/>
                              <w:i/>
                              <w:iCs/>
                              <w:kern w:val="24"/>
                              <w:szCs w:val="22"/>
                            </w:rPr>
                          </w:pPr>
                          <w:r w:rsidRPr="009B17D1">
                            <w:rPr>
                              <w:rFonts w:asciiTheme="minorHAnsi"/>
                              <w:i/>
                              <w:iCs/>
                              <w:kern w:val="24"/>
                              <w:szCs w:val="22"/>
                            </w:rPr>
                            <w:t>“There was no attempt to understand how our service provision supports a person to achieve their goals.”</w:t>
                          </w:r>
                        </w:p>
                      </w:txbxContent>
                    </v:textbox>
                  </v:shape>
                  <v:shape id="_x0000_s1097" style="position:absolute;left:7391;top:3443;width:24400;height:5588;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93135;109080,0;2330853,0;2439933,93135;2439933,465664;2330853,558799;109080,558799;0,465664;0,93135" o:connectangles="0,0,0,0,0,0,0,0,0" textboxrect="0,0,4186915,1123055"/>
                    <v:textbox inset="8mm,0,2mm,0">
                      <w:txbxContent>
                        <w:p w14:paraId="74F57458" w14:textId="6853FA4F" w:rsidR="00626E1F" w:rsidRDefault="00626E1F" w:rsidP="00626E1F">
                          <w:pPr>
                            <w:spacing w:before="0" w:after="0" w:line="240" w:lineRule="auto"/>
                            <w:rPr>
                              <w:rFonts w:asciiTheme="minorHAnsi"/>
                              <w:i/>
                              <w:iCs/>
                              <w:kern w:val="24"/>
                              <w:szCs w:val="22"/>
                            </w:rPr>
                          </w:pPr>
                          <w:r w:rsidRPr="00324291">
                            <w:rPr>
                              <w:rFonts w:asciiTheme="minorHAnsi"/>
                              <w:i/>
                              <w:iCs/>
                              <w:kern w:val="24"/>
                              <w:szCs w:val="22"/>
                            </w:rPr>
                            <w:t xml:space="preserve">“Observation by auditors is </w:t>
                          </w:r>
                          <w:r w:rsidR="00712D40" w:rsidRPr="00324291">
                            <w:rPr>
                              <w:rFonts w:asciiTheme="minorHAnsi"/>
                              <w:i/>
                              <w:iCs/>
                              <w:kern w:val="24"/>
                              <w:szCs w:val="22"/>
                            </w:rPr>
                            <w:t>important what</w:t>
                          </w:r>
                          <w:r w:rsidRPr="00324291">
                            <w:rPr>
                              <w:rFonts w:asciiTheme="minorHAnsi"/>
                              <w:i/>
                              <w:iCs/>
                              <w:kern w:val="24"/>
                              <w:szCs w:val="22"/>
                            </w:rPr>
                            <w:t xml:space="preserve"> does good quality look like.”</w:t>
                          </w:r>
                        </w:p>
                      </w:txbxContent>
                    </v:textbox>
                  </v:shape>
                </v:group>
                <v:group id="Group 22" o:spid="_x0000_s1098" style="position:absolute;left:2369;top:11203;width:7917;height:12656;rotation:-4782230fd" coordorigin=",2784" coordsize="7917,1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">
                  <v:shape id="Oval 12" o:spid="_x0000_s1099" style="position:absolute;left:2088;top:2784;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100" style="position:absolute;left:2173;top:5879;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101" style="position:absolute;left:922;top:10263;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102" style="position:absolute;left:966;top:12782;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103" style="position:absolute;top:7395;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v:group id="Group 28" o:spid="_x0000_s1104" style="position:absolute;left:4004;top:4969;width:6120;height:6120" coordorigin="27884,2742" coordsize="61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">
                  <v:oval id="Oval 1425437060" o:spid="_x0000_s1105" style="position:absolute;left:27884;top:2742;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" fillcolor="#5f2e74" strokecolor="white [3201]" strokeweight="1pt">
                    <v:fill opacity="59110f"/>
                    <v:stroke joinstyle="miter"/>
                  </v:oval>
                  <v:oval id="Oval 1420852554" o:spid="_x0000_s1106" style="position:absolute;left:28792;top:3642;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" fillcolor="white [3212]" strokecolor="white [3201]" strokeweight="1pt">
                    <v:stroke joinstyle="miter"/>
                    <v:path arrowok="t"/>
                    <o:lock v:ext="edit" aspectratio="t"/>
                  </v:oval>
                  <v:shape id="Picture 483449900" o:spid="_x0000_s1107" type="#_x0000_t75" alt="A group of people with speech bubbles&#10;&#10;Description automatically generated" style="position:absolute;left:29510;top:4362;width:2868;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">
                    <v:imagedata r:id="rId50" o:title="A group of people with speech bubbles&#10;&#10;Description automatically generated"/>
                  </v:shape>
                </v:group>
              </v:group>
            </w:pict>
          </mc:Fallback>
        </mc:AlternateContent>
      </w:r>
    </w:p>
    <w:p w14:paraId="1915DB6C" w14:textId="176CB9C7" w:rsidR="00F96605" w:rsidRDefault="00F96605" w:rsidP="00F96605">
      <w:pPr>
        <w:spacing w:after="0"/>
        <w:ind w:left="4962"/>
      </w:pPr>
    </w:p>
    <w:p w14:paraId="7B7DB486" w14:textId="21FB5E5E" w:rsidR="00B37FE1" w:rsidRDefault="003A45EB" w:rsidP="00F96605">
      <w:pPr>
        <w:ind w:left="4962"/>
      </w:pPr>
      <w:r>
        <w:t xml:space="preserve">Stakeholders expressed that audits </w:t>
      </w:r>
      <w:r w:rsidRPr="00EF19AD">
        <w:t>focus too much on process and paperwork compliance and not enough on quality</w:t>
      </w:r>
      <w:r>
        <w:t xml:space="preserve"> and provider practice.</w:t>
      </w:r>
    </w:p>
    <w:p w14:paraId="28FFCEC4" w14:textId="57A6EBAE" w:rsidR="003A45EB" w:rsidRDefault="00B37FE1" w:rsidP="00F96605">
      <w:pPr>
        <w:ind w:left="4962"/>
      </w:pPr>
      <w:r>
        <w:t>Stakeholders highlighted that</w:t>
      </w:r>
      <w:r w:rsidRPr="007900F8">
        <w:t xml:space="preserve"> they </w:t>
      </w:r>
      <w:r>
        <w:t>share</w:t>
      </w:r>
      <w:r w:rsidRPr="007900F8">
        <w:t xml:space="preserve"> their audit </w:t>
      </w:r>
      <w:r>
        <w:t>outcomes</w:t>
      </w:r>
      <w:r w:rsidRPr="007900F8">
        <w:t xml:space="preserve"> with </w:t>
      </w:r>
      <w:r>
        <w:t>participants</w:t>
      </w:r>
      <w:r w:rsidRPr="007900F8">
        <w:t xml:space="preserve"> however, </w:t>
      </w:r>
      <w:r>
        <w:t>audit reports are too complex, dense and need to be translated for participants</w:t>
      </w:r>
      <w:r w:rsidR="003A45EB">
        <w:t xml:space="preserve"> </w:t>
      </w:r>
    </w:p>
    <w:p w14:paraId="798630D0" w14:textId="1D295EB9" w:rsidR="001409FB" w:rsidRPr="00B37FE1" w:rsidRDefault="00664C9D" w:rsidP="00B37FE1">
      <w:pPr>
        <w:suppressAutoHyphens w:val="0"/>
        <w:spacing w:before="0" w:after="0" w:line="240" w:lineRule="auto"/>
      </w:pPr>
      <w:r>
        <w:br w:type="page"/>
      </w:r>
      <w:bookmarkStart w:id="14" w:name="_Toc184403602"/>
      <w:r w:rsidR="006026A6">
        <w:lastRenderedPageBreak/>
        <w:t>While stakeholders support publication of audit reports to improve choice and control and incentivise practice</w:t>
      </w:r>
      <w:r w:rsidR="006026A6" w:rsidRPr="00342572">
        <w:t xml:space="preserve"> </w:t>
      </w:r>
      <w:r w:rsidR="006026A6">
        <w:t xml:space="preserve">quality, they expressed that audit reports do not communicate service quality in a way that is useful and accessible to participants. The complexity of quality indicators may be </w:t>
      </w:r>
      <w:r w:rsidR="00F96605">
        <w:rPr>
          <w:noProof/>
        </w:rPr>
        <mc:AlternateContent>
          <mc:Choice Requires="wpg">
            <w:drawing>
              <wp:anchor distT="0" distB="0" distL="114300" distR="114300" simplePos="0" relativeHeight="251819010" behindDoc="0" locked="0" layoutInCell="1" allowOverlap="1" wp14:anchorId="5723B094" wp14:editId="67365635">
                <wp:simplePos x="0" y="0"/>
                <wp:positionH relativeFrom="column">
                  <wp:posOffset>-437882</wp:posOffset>
                </wp:positionH>
                <wp:positionV relativeFrom="paragraph">
                  <wp:posOffset>759854</wp:posOffset>
                </wp:positionV>
                <wp:extent cx="5815199" cy="1579245"/>
                <wp:effectExtent l="0" t="0" r="0" b="1905"/>
                <wp:wrapNone/>
                <wp:docPr id="557718194" name="Group 14" descr="A decorative object that contains the following quotes:&#10;Quote 1 &#10;“[We] provide audit results to people we deliver services to however, have to translate the results into a summary as its too dense and complex for participants to work with.”&#10;Quote 2 &#10;“Publish provider examples of best practice and audit reports. [We] work hard to deliver great supports and want more visibility. Providers who aren’t providing a good service should be publicised.”"/>
                <wp:cNvGraphicFramePr/>
                <a:graphic xmlns:a="http://schemas.openxmlformats.org/drawingml/2006/main">
                  <a:graphicData uri="http://schemas.microsoft.com/office/word/2010/wordprocessingGroup">
                    <wpg:wgp>
                      <wpg:cNvGrpSpPr/>
                      <wpg:grpSpPr>
                        <a:xfrm>
                          <a:off x="0" y="0"/>
                          <a:ext cx="5815199" cy="1579245"/>
                          <a:chOff x="-1" y="-2"/>
                          <a:chExt cx="5815199" cy="1579245"/>
                        </a:xfrm>
                      </wpg:grpSpPr>
                      <pic:pic xmlns:pic="http://schemas.openxmlformats.org/drawingml/2006/picture">
                        <pic:nvPicPr>
                          <pic:cNvPr id="1856519367" name="Picture 17" descr="A green rectangular object with black edges&#10;&#10;Description automatically generated">
                            <a:extLst>
                              <a:ext uri="{FF2B5EF4-FFF2-40B4-BE49-F238E27FC236}">
                                <a16:creationId xmlns:a16="http://schemas.microsoft.com/office/drawing/2014/main" id="{9943B5E3-572A-2CC3-237C-2DE1ED2F7ADA}"/>
                              </a:ext>
                            </a:extLst>
                          </pic:cNvPr>
                          <pic:cNvPicPr>
                            <a:picLocks noChangeAspect="1"/>
                          </pic:cNvPicPr>
                        </pic:nvPicPr>
                        <pic:blipFill>
                          <a:blip r:embed="rId47" cstate="print">
                            <a:alphaModFix amt="25000"/>
                            <a:extLst>
                              <a:ext uri="{BEBA8EAE-BF5A-486C-A8C5-ECC9F3942E4B}">
                                <a14:imgProps xmlns:a14="http://schemas.microsoft.com/office/drawing/2010/main">
                                  <a14:imgLayer r:embed="rId48">
                                    <a14:imgEffect>
                                      <a14:saturation sat="98000"/>
                                    </a14:imgEffect>
                                  </a14:imgLayer>
                                </a14:imgProps>
                              </a:ext>
                              <a:ext uri="{28A0092B-C50C-407E-A947-70E740481C1C}">
                                <a14:useLocalDpi xmlns:a14="http://schemas.microsoft.com/office/drawing/2010/main" val="0"/>
                              </a:ext>
                            </a:extLst>
                          </a:blip>
                          <a:stretch>
                            <a:fillRect/>
                          </a:stretch>
                        </pic:blipFill>
                        <pic:spPr>
                          <a:xfrm rot="10800000">
                            <a:off x="-1" y="-2"/>
                            <a:ext cx="5815199" cy="1579245"/>
                          </a:xfrm>
                          <a:prstGeom prst="rect">
                            <a:avLst/>
                          </a:prstGeom>
                        </pic:spPr>
                      </pic:pic>
                      <wpg:grpSp>
                        <wpg:cNvPr id="646876634" name="Group 13"/>
                        <wpg:cNvGrpSpPr/>
                        <wpg:grpSpPr>
                          <a:xfrm flipH="1">
                            <a:off x="461954" y="222862"/>
                            <a:ext cx="4572337" cy="1188001"/>
                            <a:chOff x="1744349" y="153819"/>
                            <a:chExt cx="7842794" cy="2038105"/>
                          </a:xfrm>
                        </wpg:grpSpPr>
                        <wps:wsp>
                          <wps:cNvPr id="267337907" name="Rectangle: Rounded Corners 267337907"/>
                          <wps:cNvSpPr/>
                          <wps:spPr>
                            <a:xfrm>
                              <a:off x="5820409" y="153819"/>
                              <a:ext cx="3766734" cy="2038103"/>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C3C45AE" w14:textId="77777777" w:rsidR="00F221B1" w:rsidRDefault="00F221B1" w:rsidP="00F221B1">
                                <w:pPr>
                                  <w:spacing w:before="0" w:after="0" w:line="240" w:lineRule="auto"/>
                                  <w:rPr>
                                    <w:rFonts w:asciiTheme="minorHAnsi"/>
                                    <w:i/>
                                    <w:iCs/>
                                    <w:kern w:val="24"/>
                                    <w:szCs w:val="22"/>
                                  </w:rPr>
                                </w:pPr>
                                <w:r w:rsidRPr="00B034F0">
                                  <w:rPr>
                                    <w:rFonts w:asciiTheme="minorHAnsi"/>
                                    <w:i/>
                                    <w:iCs/>
                                    <w:kern w:val="24"/>
                                    <w:szCs w:val="22"/>
                                  </w:rPr>
                                  <w:t>“[We] provide audit results to people we deliver services to however, have to translate the results into a summary as its too dense and complex for participants to work with.”</w:t>
                                </w:r>
                              </w:p>
                            </w:txbxContent>
                          </wps:txbx>
                          <wps:bodyPr spcFirstLastPara="0" vert="horz" wrap="square" lIns="36000" tIns="0" rIns="36000" bIns="0" numCol="1" spcCol="1270" anchor="ctr" anchorCtr="0">
                            <a:noAutofit/>
                          </wps:bodyPr>
                        </wps:wsp>
                        <wps:wsp>
                          <wps:cNvPr id="1924223830" name="Rectangle: Rounded Corners 1924223830"/>
                          <wps:cNvSpPr/>
                          <wps:spPr>
                            <a:xfrm>
                              <a:off x="1744349" y="153821"/>
                              <a:ext cx="3951983" cy="2038103"/>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F4A095D" w14:textId="77777777" w:rsidR="00F221B1" w:rsidRDefault="00F221B1" w:rsidP="00F221B1">
                                <w:pPr>
                                  <w:spacing w:before="0" w:after="0" w:line="240" w:lineRule="auto"/>
                                  <w:rPr>
                                    <w:rFonts w:asciiTheme="minorHAnsi"/>
                                    <w:i/>
                                    <w:iCs/>
                                    <w:kern w:val="24"/>
                                    <w:szCs w:val="22"/>
                                  </w:rPr>
                                </w:pPr>
                                <w:r w:rsidRPr="00B034F0">
                                  <w:rPr>
                                    <w:rFonts w:asciiTheme="minorHAnsi"/>
                                    <w:i/>
                                    <w:iCs/>
                                    <w:kern w:val="24"/>
                                    <w:szCs w:val="22"/>
                                  </w:rPr>
                                  <w:t>“Publish provider examples of best practice and audit reports. [We] work hard to deliver great supports and want more visibility. Providers who aren’t providing a good service should be publicised.”</w:t>
                                </w:r>
                              </w:p>
                            </w:txbxContent>
                          </wps:txbx>
                          <wps:bodyPr spcFirstLastPara="0" vert="horz" wrap="square" lIns="36000" tIns="36000" rIns="36000" bIns="36000" numCol="1" spcCol="1270" anchor="ctr" anchorCtr="0">
                            <a:noAutofit/>
                          </wps:bodyPr>
                        </wps:wsp>
                      </wpg:grpSp>
                    </wpg:wgp>
                  </a:graphicData>
                </a:graphic>
                <wp14:sizeRelH relativeFrom="margin">
                  <wp14:pctWidth>0</wp14:pctWidth>
                </wp14:sizeRelH>
              </wp:anchor>
            </w:drawing>
          </mc:Choice>
          <mc:Fallback>
            <w:pict>
              <v:group w14:anchorId="5723B094" id="Group 14" o:spid="_x0000_s1108" alt="A decorative object that contains the following quotes:&#10;Quote 1 &#10;“[We] provide audit results to people we deliver services to however, have to translate the results into a summary as its too dense and complex for participants to work with.”&#10;Quote 2 &#10;“Publish provider examples of best practice and audit reports. [We] work hard to deliver great supports and want more visibility. Providers who aren’t providing a good service should be publicised.”" style="position:absolute;margin-left:-34.5pt;margin-top:59.85pt;width:457.9pt;height:124.35pt;z-index:251819010;mso-width-relative:margin" coordorigin="" coordsize="58151,15792" o:gfxdata="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">
                <v:shape id="Picture 17" o:spid="_x0000_s1109" type="#_x0000_t75" alt="A green rectangular object with black edges&#10;&#10;Description automatically generated" style="position:absolute;width:58151;height:1579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">
                  <v:imagedata r:id="rId51" o:title="A green rectangular object with black edges&#10;&#10;Description automatically generated"/>
                </v:shape>
                <v:group id="Group 13" o:spid="_x0000_s1110" style="position:absolute;left:4619;top:2228;width:45723;height:11880;flip:x" coordorigin="17443,1538" coordsize="78427,20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">
                  <v:roundrect id="Rectangle: Rounded Corners 267337907" o:spid="_x0000_s1111" style="position:absolute;left:58204;top:1538;width:37667;height:20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" fillcolor="white [3212]" stroked="f" strokeweight="1pt">
                    <v:fill opacity="55769f"/>
                    <v:stroke joinstyle="miter"/>
                    <v:shadow on="t" type="perspective" color="black" offset="4pt,0" matrix="655f,,,655f"/>
                    <v:textbox inset="1mm,0,1mm,0">
                      <w:txbxContent>
                        <w:p w14:paraId="6C3C45AE" w14:textId="77777777" w:rsidR="00F221B1" w:rsidRDefault="00F221B1" w:rsidP="00F221B1">
                          <w:pPr>
                            <w:spacing w:before="0" w:after="0" w:line="240" w:lineRule="auto"/>
                            <w:rPr>
                              <w:rFonts w:asciiTheme="minorHAnsi"/>
                              <w:i/>
                              <w:iCs/>
                              <w:kern w:val="24"/>
                              <w:szCs w:val="22"/>
                            </w:rPr>
                          </w:pPr>
                          <w:r w:rsidRPr="00B034F0">
                            <w:rPr>
                              <w:rFonts w:asciiTheme="minorHAnsi"/>
                              <w:i/>
                              <w:iCs/>
                              <w:kern w:val="24"/>
                              <w:szCs w:val="22"/>
                            </w:rPr>
                            <w:t>“[We] provide audit results to people we deliver services to however, have to translate the results into a summary as its too dense and complex for participants to work with.”</w:t>
                          </w:r>
                        </w:p>
                      </w:txbxContent>
                    </v:textbox>
                  </v:roundrect>
                  <v:roundrect id="Rectangle: Rounded Corners 1924223830" o:spid="_x0000_s1112" style="position:absolute;left:17443;top:1538;width:39520;height:2038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" fillcolor="white [3212]" stroked="f" strokeweight="1pt">
                    <v:fill opacity="55769f"/>
                    <v:stroke joinstyle="miter"/>
                    <v:shadow on="t" type="perspective" color="black" offset="4pt,0" matrix="655f,,,655f"/>
                    <v:textbox inset="1mm,1mm,1mm,1mm">
                      <w:txbxContent>
                        <w:p w14:paraId="5F4A095D" w14:textId="77777777" w:rsidR="00F221B1" w:rsidRDefault="00F221B1" w:rsidP="00F221B1">
                          <w:pPr>
                            <w:spacing w:before="0" w:after="0" w:line="240" w:lineRule="auto"/>
                            <w:rPr>
                              <w:rFonts w:asciiTheme="minorHAnsi"/>
                              <w:i/>
                              <w:iCs/>
                              <w:kern w:val="24"/>
                              <w:szCs w:val="22"/>
                            </w:rPr>
                          </w:pPr>
                          <w:r w:rsidRPr="00B034F0">
                            <w:rPr>
                              <w:rFonts w:asciiTheme="minorHAnsi"/>
                              <w:i/>
                              <w:iCs/>
                              <w:kern w:val="24"/>
                              <w:szCs w:val="22"/>
                            </w:rPr>
                            <w:t>“Publish provider examples of best practice and audit reports. [We] work hard to deliver great supports and want more visibility. Providers who aren’t providing a good service should be publicised.”</w:t>
                          </w:r>
                        </w:p>
                      </w:txbxContent>
                    </v:textbox>
                  </v:roundrect>
                </v:group>
              </v:group>
            </w:pict>
          </mc:Fallback>
        </mc:AlternateContent>
      </w:r>
      <w:r w:rsidR="006026A6">
        <w:t>creating challenges in interpreting findings in a simple way</w:t>
      </w:r>
      <w:r w:rsidR="00BD5F40">
        <w:t>.</w:t>
      </w:r>
    </w:p>
    <w:p w14:paraId="57F96254" w14:textId="7A73520A" w:rsidR="00696111" w:rsidRDefault="00F96605" w:rsidP="00731B95">
      <w:pPr>
        <w:ind w:left="5103"/>
      </w:pPr>
      <w:r w:rsidRPr="00F96605">
        <w:rPr>
          <w:noProof/>
        </w:rPr>
        <mc:AlternateContent>
          <mc:Choice Requires="wpg">
            <w:drawing>
              <wp:anchor distT="0" distB="0" distL="114300" distR="114300" simplePos="0" relativeHeight="251815938" behindDoc="0" locked="0" layoutInCell="1" allowOverlap="1" wp14:anchorId="3693E8D8" wp14:editId="4840562A">
                <wp:simplePos x="0" y="0"/>
                <wp:positionH relativeFrom="column">
                  <wp:posOffset>5120819</wp:posOffset>
                </wp:positionH>
                <wp:positionV relativeFrom="paragraph">
                  <wp:posOffset>160655</wp:posOffset>
                </wp:positionV>
                <wp:extent cx="869315" cy="1187450"/>
                <wp:effectExtent l="0" t="0" r="26035" b="88900"/>
                <wp:wrapNone/>
                <wp:docPr id="1295267214" name="Group 1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0355170">
                          <a:off x="0" y="0"/>
                          <a:ext cx="869315" cy="1187450"/>
                          <a:chOff x="7309257" y="178083"/>
                          <a:chExt cx="2392503" cy="3267552"/>
                        </a:xfrm>
                      </wpg:grpSpPr>
                      <wps:wsp>
                        <wps:cNvPr id="277385343" name="Oval 12"/>
                        <wps:cNvSpPr/>
                        <wps:spPr>
                          <a:xfrm rot="13409140">
                            <a:off x="7309257" y="2867053"/>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28253847" name="Oval 12"/>
                        <wps:cNvSpPr>
                          <a:spLocks noChangeAspect="1"/>
                        </wps:cNvSpPr>
                        <wps:spPr>
                          <a:xfrm rot="12416188">
                            <a:off x="7977548" y="2310500"/>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58795963" name="Oval 12"/>
                        <wps:cNvSpPr>
                          <a:spLocks noChangeAspect="1"/>
                        </wps:cNvSpPr>
                        <wps:spPr>
                          <a:xfrm rot="10413392">
                            <a:off x="8207850" y="1211641"/>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95030426" name="Oval 12"/>
                        <wps:cNvSpPr>
                          <a:spLocks noChangeAspect="1"/>
                        </wps:cNvSpPr>
                        <wps:spPr>
                          <a:xfrm rot="8009140">
                            <a:off x="7952124" y="563672"/>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89215921" name="Oval 12"/>
                        <wps:cNvSpPr/>
                        <wps:spPr>
                          <a:xfrm rot="11339983">
                            <a:off x="8081103" y="1718423"/>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3D7BEF4" id="Group 11" o:spid="_x0000_s1026" alt="&quot;&quot;" style="position:absolute;margin-left:403.2pt;margin-top:12.65pt;width:68.45pt;height:93.5pt;rotation:-1359686fd;z-index:251815938" coordorigin="73092,1780" coordsize="23925,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">
                <v:shape id="Oval 12" o:spid="_x0000_s1027" style="position:absolute;left:73092;top:28670;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79775;top:23105;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82078;top:12116;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79521;top:5636;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80811;top:17184;width:16206;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w:pict>
          </mc:Fallback>
        </mc:AlternateContent>
      </w:r>
    </w:p>
    <w:p w14:paraId="0A703C18" w14:textId="766FC914" w:rsidR="00696111" w:rsidRDefault="00C43DE8" w:rsidP="00731B95">
      <w:pPr>
        <w:ind w:left="5103"/>
      </w:pPr>
      <w:r w:rsidRPr="00CE7E6A">
        <w:rPr>
          <w:noProof/>
        </w:rPr>
        <mc:AlternateContent>
          <mc:Choice Requires="wpg">
            <w:drawing>
              <wp:anchor distT="0" distB="0" distL="114300" distR="114300" simplePos="0" relativeHeight="251832322" behindDoc="0" locked="0" layoutInCell="1" allowOverlap="1" wp14:anchorId="6130AEB4" wp14:editId="273940BA">
                <wp:simplePos x="0" y="0"/>
                <wp:positionH relativeFrom="column">
                  <wp:posOffset>4529911</wp:posOffset>
                </wp:positionH>
                <wp:positionV relativeFrom="paragraph">
                  <wp:posOffset>173990</wp:posOffset>
                </wp:positionV>
                <wp:extent cx="609600" cy="611505"/>
                <wp:effectExtent l="0" t="0" r="19050" b="17145"/>
                <wp:wrapNone/>
                <wp:docPr id="1433750966"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2478724" y="337431"/>
                          <a:chExt cx="609681" cy="612000"/>
                        </a:xfrm>
                      </wpg:grpSpPr>
                      <wps:wsp>
                        <wps:cNvPr id="1073936309" name="Oval 1073936309"/>
                        <wps:cNvSpPr>
                          <a:spLocks noChangeAspect="1"/>
                        </wps:cNvSpPr>
                        <wps:spPr>
                          <a:xfrm flipH="1">
                            <a:off x="2478724" y="337431"/>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941612218" name="Oval 941612218"/>
                        <wps:cNvSpPr>
                          <a:spLocks noChangeAspect="1"/>
                        </wps:cNvSpPr>
                        <wps:spPr>
                          <a:xfrm flipH="1">
                            <a:off x="2568383" y="427431"/>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719623733" name="Picture 1719623733"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640118" y="499431"/>
                            <a:ext cx="286892" cy="288000"/>
                          </a:xfrm>
                          <a:prstGeom prst="rect">
                            <a:avLst/>
                          </a:prstGeom>
                        </pic:spPr>
                      </pic:pic>
                    </wpg:wgp>
                  </a:graphicData>
                </a:graphic>
                <wp14:sizeRelV relativeFrom="margin">
                  <wp14:pctHeight>0</wp14:pctHeight>
                </wp14:sizeRelV>
              </wp:anchor>
            </w:drawing>
          </mc:Choice>
          <mc:Fallback>
            <w:pict>
              <v:group w14:anchorId="221F42A6" id="Group 9" o:spid="_x0000_s1026" alt="&quot;&quot;" style="position:absolute;margin-left:356.7pt;margin-top:13.7pt;width:48pt;height:48.15pt;z-index:251832322;mso-height-relative:margin" coordorigin="24787,3374"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">
                <v:oval id="Oval 1073936309" o:spid="_x0000_s1027" style="position:absolute;left:24787;top:3374;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" fillcolor="#275d3a" strokecolor="white [3201]" strokeweight="1pt">
                  <v:fill opacity="58339f"/>
                  <v:stroke joinstyle="miter"/>
                  <v:path arrowok="t"/>
                  <o:lock v:ext="edit" aspectratio="t"/>
                </v:oval>
                <v:oval id="Oval 941612218" o:spid="_x0000_s1028" style="position:absolute;left:25683;top:427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" fillcolor="white [3212]" strokecolor="white [3201]" strokeweight="1pt">
                  <v:stroke joinstyle="miter"/>
                  <v:path arrowok="t"/>
                  <o:lock v:ext="edit" aspectratio="t"/>
                </v:oval>
                <v:shape id="Picture 1719623733" o:spid="_x0000_s1029" type="#_x0000_t75" alt="A group of people with speech bubbles&#10;&#10;Description automatically generated" style="position:absolute;left:26401;top:4994;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">
                  <v:imagedata r:id="rId50" o:title="A group of people with speech bubbles&#10;&#10;Description automatically generated"/>
                </v:shape>
              </v:group>
            </w:pict>
          </mc:Fallback>
        </mc:AlternateContent>
      </w:r>
    </w:p>
    <w:p w14:paraId="2CE41126" w14:textId="16A0076E" w:rsidR="00696111" w:rsidRDefault="00696111" w:rsidP="00731B95">
      <w:pPr>
        <w:ind w:left="5103"/>
      </w:pPr>
    </w:p>
    <w:p w14:paraId="7E8A35F9" w14:textId="63AF0C57" w:rsidR="00696111" w:rsidRDefault="00696111" w:rsidP="00731B95">
      <w:pPr>
        <w:ind w:left="5103"/>
      </w:pPr>
    </w:p>
    <w:p w14:paraId="6456421A" w14:textId="7470E382" w:rsidR="00696111" w:rsidRDefault="00C43DE8" w:rsidP="00F96605">
      <w:pPr>
        <w:spacing w:line="480" w:lineRule="auto"/>
        <w:ind w:left="5103"/>
      </w:pPr>
      <w:r w:rsidRPr="00F96605">
        <w:rPr>
          <w:noProof/>
        </w:rPr>
        <mc:AlternateContent>
          <mc:Choice Requires="wpg">
            <w:drawing>
              <wp:anchor distT="0" distB="0" distL="114300" distR="114300" simplePos="0" relativeHeight="251822082" behindDoc="0" locked="0" layoutInCell="1" allowOverlap="1" wp14:anchorId="5B5CC97F" wp14:editId="2A961E00">
                <wp:simplePos x="0" y="0"/>
                <wp:positionH relativeFrom="column">
                  <wp:posOffset>-635000</wp:posOffset>
                </wp:positionH>
                <wp:positionV relativeFrom="paragraph">
                  <wp:posOffset>402590</wp:posOffset>
                </wp:positionV>
                <wp:extent cx="791210" cy="1265555"/>
                <wp:effectExtent l="19050" t="114300" r="0" b="0"/>
                <wp:wrapNone/>
                <wp:docPr id="1265419443"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1176519">
                          <a:off x="0" y="0"/>
                          <a:ext cx="791210" cy="1265555"/>
                          <a:chOff x="0" y="149685"/>
                          <a:chExt cx="791729" cy="1265628"/>
                        </a:xfrm>
                      </wpg:grpSpPr>
                      <wps:wsp>
                        <wps:cNvPr id="307266338" name="Oval 12"/>
                        <wps:cNvSpPr/>
                        <wps:spPr>
                          <a:xfrm rot="2641996">
                            <a:off x="208823" y="149685"/>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67902998" name="Oval 12"/>
                        <wps:cNvSpPr>
                          <a:spLocks noChangeAspect="1"/>
                        </wps:cNvSpPr>
                        <wps:spPr>
                          <a:xfrm rot="1649044">
                            <a:off x="217364" y="459168"/>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34974077" name="Oval 12"/>
                        <wps:cNvSpPr>
                          <a:spLocks noChangeAspect="1"/>
                        </wps:cNvSpPr>
                        <wps:spPr>
                          <a:xfrm rot="21246248">
                            <a:off x="92272" y="897527"/>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5049588" name="Oval 12"/>
                        <wps:cNvSpPr>
                          <a:spLocks noChangeAspect="1"/>
                        </wps:cNvSpPr>
                        <wps:spPr>
                          <a:xfrm rot="18841996">
                            <a:off x="96717" y="1149353"/>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23774481" name="Oval 12"/>
                        <wps:cNvSpPr/>
                        <wps:spPr>
                          <a:xfrm rot="572839">
                            <a:off x="0" y="610765"/>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DB6F8DF" id="Group 22" o:spid="_x0000_s1026" alt="&quot;&quot;" style="position:absolute;margin-left:-50pt;margin-top:31.7pt;width:62.3pt;height:99.65pt;rotation:-462554fd;z-index:251822082" coordorigin=",1496" coordsize="7917,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">
                <v:shape id="Oval 12" o:spid="_x0000_s1027" style="position:absolute;left:2088;top:1496;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028" style="position:absolute;left:2173;top:4591;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922;top:8975;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966;top:11494;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top:6107;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w:pict>
          </mc:Fallback>
        </mc:AlternateContent>
      </w:r>
      <w:r w:rsidRPr="00F96605">
        <w:rPr>
          <w:noProof/>
        </w:rPr>
        <mc:AlternateContent>
          <mc:Choice Requires="wps">
            <w:drawing>
              <wp:anchor distT="0" distB="0" distL="114300" distR="114300" simplePos="0" relativeHeight="251390201" behindDoc="0" locked="0" layoutInCell="1" allowOverlap="1" wp14:anchorId="3D085787" wp14:editId="5A36DFA7">
                <wp:simplePos x="0" y="0"/>
                <wp:positionH relativeFrom="column">
                  <wp:posOffset>-128789</wp:posOffset>
                </wp:positionH>
                <wp:positionV relativeFrom="paragraph">
                  <wp:posOffset>444554</wp:posOffset>
                </wp:positionV>
                <wp:extent cx="2977238" cy="1367790"/>
                <wp:effectExtent l="0" t="0" r="0" b="3810"/>
                <wp:wrapNone/>
                <wp:docPr id="52" name="Oval 9" descr="A decorative object that contains the following quote:&#10;“There needs to be clear evidence guidelines for auditing purposes, this evidence should be required by all providers regardless of registration status.”">
                  <a:extLst xmlns:a="http://schemas.openxmlformats.org/drawingml/2006/main">
                    <a:ext uri="{FF2B5EF4-FFF2-40B4-BE49-F238E27FC236}">
                      <a16:creationId xmlns:a16="http://schemas.microsoft.com/office/drawing/2014/main" id="{BB33C668-CB2C-7112-26CA-DE26D6E34AE1}"/>
                    </a:ext>
                  </a:extLst>
                </wp:docPr>
                <wp:cNvGraphicFramePr/>
                <a:graphic xmlns:a="http://schemas.openxmlformats.org/drawingml/2006/main">
                  <a:graphicData uri="http://schemas.microsoft.com/office/word/2010/wordprocessingShape">
                    <wps:wsp>
                      <wps:cNvSpPr/>
                      <wps:spPr>
                        <a:xfrm>
                          <a:off x="0" y="0"/>
                          <a:ext cx="2977238" cy="1367790"/>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749B9FE" id="Oval 9" o:spid="_x0000_s1026" alt="A decorative object that contains the following quote:&#10;“There needs to be clear evidence guidelines for auditing purposes, this evidence should be required by all providers regardless of registration status.”" style="position:absolute;margin-left:-10.15pt;margin-top:35pt;width:234.45pt;height:107.7pt;z-index:2513902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34939,2415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656216,58536;1413921,19576;2021465,82242;2583312,88203;2846950,194361;2976373,669461;2826560,1079061;2394106,1358293;1453358,1257133;526008,1265352;122797,1054174;454,669219;162854,241116;656216,58536" o:connectangles="0,0,0,0,0,0,0,0,0,0,0,0,0,0"/>
              </v:shape>
            </w:pict>
          </mc:Fallback>
        </mc:AlternateContent>
      </w:r>
    </w:p>
    <w:p w14:paraId="51D13D16" w14:textId="62C250AD" w:rsidR="0020719D" w:rsidRDefault="00C43DE8" w:rsidP="003E2C0D">
      <w:pPr>
        <w:ind w:left="4678"/>
      </w:pPr>
      <w:r w:rsidRPr="00F96605">
        <w:rPr>
          <w:noProof/>
        </w:rPr>
        <mc:AlternateContent>
          <mc:Choice Requires="wpg">
            <w:drawing>
              <wp:anchor distT="0" distB="0" distL="114300" distR="114300" simplePos="0" relativeHeight="251823106" behindDoc="0" locked="0" layoutInCell="1" allowOverlap="1" wp14:anchorId="67B8F078" wp14:editId="5C09AB4F">
                <wp:simplePos x="0" y="0"/>
                <wp:positionH relativeFrom="column">
                  <wp:posOffset>-134799</wp:posOffset>
                </wp:positionH>
                <wp:positionV relativeFrom="paragraph">
                  <wp:posOffset>309880</wp:posOffset>
                </wp:positionV>
                <wp:extent cx="611505" cy="611505"/>
                <wp:effectExtent l="0" t="0" r="17145" b="17145"/>
                <wp:wrapNone/>
                <wp:docPr id="29576497"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2788452" y="145475"/>
                          <a:chExt cx="612000" cy="612000"/>
                        </a:xfrm>
                      </wpg:grpSpPr>
                      <wps:wsp>
                        <wps:cNvPr id="1943126491" name="Oval 1943126491"/>
                        <wps:cNvSpPr/>
                        <wps:spPr>
                          <a:xfrm>
                            <a:off x="2788452" y="145475"/>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341944074" name="Oval 341944074"/>
                        <wps:cNvSpPr>
                          <a:spLocks noChangeAspect="1"/>
                        </wps:cNvSpPr>
                        <wps:spPr>
                          <a:xfrm flipH="1">
                            <a:off x="2879271" y="235475"/>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905199790" name="Picture 1905199790"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951006" y="307475"/>
                            <a:ext cx="286892" cy="288000"/>
                          </a:xfrm>
                          <a:prstGeom prst="rect">
                            <a:avLst/>
                          </a:prstGeom>
                        </pic:spPr>
                      </pic:pic>
                    </wpg:wgp>
                  </a:graphicData>
                </a:graphic>
              </wp:anchor>
            </w:drawing>
          </mc:Choice>
          <mc:Fallback>
            <w:pict>
              <v:group w14:anchorId="544D7A3E" id="Group 28" o:spid="_x0000_s1026" alt="&quot;&quot;" style="position:absolute;margin-left:-10.6pt;margin-top:24.4pt;width:48.15pt;height:48.15pt;z-index:251823106" coordorigin="27884,1454"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">
                <v:oval id="Oval 1943126491" o:spid="_x0000_s1027" style="position:absolute;left:27884;top:1454;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" fillcolor="#5f2e74" strokecolor="white [3201]" strokeweight="1pt">
                  <v:fill opacity="59110f"/>
                  <v:stroke joinstyle="miter"/>
                </v:oval>
                <v:oval id="Oval 341944074" o:spid="_x0000_s1028" style="position:absolute;left:28792;top:235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" fillcolor="white [3212]" strokecolor="white [3201]" strokeweight="1pt">
                  <v:stroke joinstyle="miter"/>
                  <v:path arrowok="t"/>
                  <o:lock v:ext="edit" aspectratio="t"/>
                </v:oval>
                <v:shape id="Picture 1905199790" o:spid="_x0000_s1029" type="#_x0000_t75" alt="A group of people with speech bubbles&#10;&#10;Description automatically generated" style="position:absolute;left:29510;top:3074;width:2868;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">
                  <v:imagedata r:id="rId50" o:title="A group of people with speech bubbles&#10;&#10;Description automatically generated"/>
                </v:shape>
              </v:group>
            </w:pict>
          </mc:Fallback>
        </mc:AlternateContent>
      </w:r>
      <w:r>
        <w:rPr>
          <w:noProof/>
        </w:rPr>
        <mc:AlternateContent>
          <mc:Choice Requires="wps">
            <w:drawing>
              <wp:anchor distT="0" distB="0" distL="114300" distR="114300" simplePos="0" relativeHeight="251669506" behindDoc="0" locked="0" layoutInCell="1" allowOverlap="1" wp14:anchorId="633B79ED" wp14:editId="6A1DF463">
                <wp:simplePos x="0" y="0"/>
                <wp:positionH relativeFrom="column">
                  <wp:posOffset>294461</wp:posOffset>
                </wp:positionH>
                <wp:positionV relativeFrom="paragraph">
                  <wp:posOffset>150495</wp:posOffset>
                </wp:positionV>
                <wp:extent cx="2303780" cy="971550"/>
                <wp:effectExtent l="0" t="0" r="1270" b="0"/>
                <wp:wrapNone/>
                <wp:docPr id="564509495" name="Freeform: Shape 1"/>
                <wp:cNvGraphicFramePr/>
                <a:graphic xmlns:a="http://schemas.openxmlformats.org/drawingml/2006/main">
                  <a:graphicData uri="http://schemas.microsoft.com/office/word/2010/wordprocessingShape">
                    <wps:wsp>
                      <wps:cNvSpPr/>
                      <wps:spPr>
                        <a:xfrm>
                          <a:off x="0" y="0"/>
                          <a:ext cx="2303780" cy="97155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1E863CE" w14:textId="77777777" w:rsidR="001409FB" w:rsidRPr="00C46077" w:rsidRDefault="001409FB" w:rsidP="001409FB">
                            <w:pPr>
                              <w:spacing w:before="0" w:after="0" w:line="240" w:lineRule="auto"/>
                              <w:rPr>
                                <w:rFonts w:asciiTheme="minorHAnsi"/>
                                <w:i/>
                                <w:iCs/>
                                <w:color w:val="000000" w:themeColor="text1"/>
                                <w:kern w:val="24"/>
                                <w:szCs w:val="22"/>
                              </w:rPr>
                            </w:pPr>
                            <w:r w:rsidRPr="00C46077">
                              <w:rPr>
                                <w:i/>
                                <w:color w:val="000000" w:themeColor="text1"/>
                              </w:rPr>
                              <w:t>“There needs to be clear evidence guidelines for auditing purposes, this evidence should be required by all providers regardless of registration status.”</w:t>
                            </w:r>
                          </w:p>
                        </w:txbxContent>
                      </wps:txbx>
                      <wps:bodyPr spcFirstLastPara="0" vert="horz" wrap="square" lIns="180000" tIns="0" rIns="180000" bIns="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633B79ED" id="Freeform: Shape 1" o:spid="_x0000_s1113" style="position:absolute;left:0;text-align:left;margin-left:23.2pt;margin-top:11.85pt;width:181.4pt;height:76.5pt;z-index:25166950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61929;102993,0;2200787,0;2303780,161929;2303780,809621;2200787,971550;102993,971550;0,809621;0,161929" o:connectangles="0,0,0,0,0,0,0,0,0" textboxrect="0,0,4186915,1123055"/>
                <v:textbox inset="5mm,0,5mm,0">
                  <w:txbxContent>
                    <w:p w14:paraId="71E863CE" w14:textId="77777777" w:rsidR="001409FB" w:rsidRPr="00C46077" w:rsidRDefault="001409FB" w:rsidP="001409FB">
                      <w:pPr>
                        <w:spacing w:before="0" w:after="0" w:line="240" w:lineRule="auto"/>
                        <w:rPr>
                          <w:rFonts w:asciiTheme="minorHAnsi"/>
                          <w:i/>
                          <w:iCs/>
                          <w:color w:val="000000" w:themeColor="text1"/>
                          <w:kern w:val="24"/>
                          <w:szCs w:val="22"/>
                        </w:rPr>
                      </w:pPr>
                      <w:r w:rsidRPr="00C46077">
                        <w:rPr>
                          <w:i/>
                          <w:color w:val="000000" w:themeColor="text1"/>
                        </w:rPr>
                        <w:t>“There needs to be clear evidence guidelines for auditing purposes, this evidence should be required by all providers regardless of registration status.”</w:t>
                      </w:r>
                    </w:p>
                  </w:txbxContent>
                </v:textbox>
              </v:shape>
            </w:pict>
          </mc:Fallback>
        </mc:AlternateContent>
      </w:r>
      <w:r w:rsidR="00E50A81">
        <w:t>Stakeholders shared that implementation of the NDIS Practice Standards may be improved through transparent information about how auditors assess provider performance against the NDIS Practice Standards and increased learning opportunities and guidance post-audit to effectively apply service improvements.</w:t>
      </w:r>
    </w:p>
    <w:p w14:paraId="0BBDA10A" w14:textId="2CDE2E53" w:rsidR="0020719D" w:rsidRPr="00460EB0" w:rsidRDefault="00F61240" w:rsidP="00222F8A">
      <w:pPr>
        <w:pStyle w:val="Heading3"/>
      </w:pPr>
      <w:r w:rsidRPr="00CE7E6A">
        <w:rPr>
          <w:noProof/>
        </w:rPr>
        <w:drawing>
          <wp:anchor distT="0" distB="0" distL="114300" distR="114300" simplePos="0" relativeHeight="251389176" behindDoc="0" locked="0" layoutInCell="1" allowOverlap="1" wp14:anchorId="43DC146B" wp14:editId="72CA694F">
            <wp:simplePos x="0" y="0"/>
            <wp:positionH relativeFrom="column">
              <wp:posOffset>3433010</wp:posOffset>
            </wp:positionH>
            <wp:positionV relativeFrom="paragraph">
              <wp:posOffset>428054</wp:posOffset>
            </wp:positionV>
            <wp:extent cx="2207614" cy="2030378"/>
            <wp:effectExtent l="0" t="0" r="2540" b="8255"/>
            <wp:wrapNone/>
            <wp:docPr id="1388393308" name="Picture 7" descr="A decorative object that contains the following quote:&#10;“Consider what is a viable business model which needs to be balanced with the delivery of the Practice Standards, smaller providers will find this more difficult.”&#10;">
              <a:extLst xmlns:a="http://schemas.openxmlformats.org/drawingml/2006/main">
                <a:ext uri="{FF2B5EF4-FFF2-40B4-BE49-F238E27FC236}">
                  <a16:creationId xmlns:a16="http://schemas.microsoft.com/office/drawing/2014/main" id="{F49E5FB4-E88E-29E5-709B-F3542CC50D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393308" name="Picture 7" descr="A decorative object that contains the following quote:&#10;“Consider what is a viable business model which needs to be balanced with the delivery of the Practice Standards, smaller providers will find this more difficult.”&#10;">
                      <a:extLst>
                        <a:ext uri="{FF2B5EF4-FFF2-40B4-BE49-F238E27FC236}">
                          <a16:creationId xmlns:a16="http://schemas.microsoft.com/office/drawing/2014/main" id="{F49E5FB4-E88E-29E5-709B-F3542CC50DFC}"/>
                        </a:ext>
                      </a:extLst>
                    </pic:cNvPr>
                    <pic:cNvPicPr>
                      <a:picLocks noChangeAspect="1"/>
                    </pic:cNvPicPr>
                  </pic:nvPicPr>
                  <pic:blipFill>
                    <a:blip r:embed="rId47" cstate="print">
                      <a:alphaModFix amt="25000"/>
                      <a:extLst>
                        <a:ext uri="{BEBA8EAE-BF5A-486C-A8C5-ECC9F3942E4B}">
                          <a14:imgProps xmlns:a14="http://schemas.microsoft.com/office/drawing/2010/main">
                            <a14:imgLayer r:embed="rId48">
                              <a14:imgEffect>
                                <a14:saturation sat="98000"/>
                              </a14:imgEffect>
                            </a14:imgLayer>
                          </a14:imgProps>
                        </a:ext>
                        <a:ext uri="{28A0092B-C50C-407E-A947-70E740481C1C}">
                          <a14:useLocalDpi xmlns:a14="http://schemas.microsoft.com/office/drawing/2010/main" val="0"/>
                        </a:ext>
                      </a:extLst>
                    </a:blip>
                    <a:stretch>
                      <a:fillRect/>
                    </a:stretch>
                  </pic:blipFill>
                  <pic:spPr>
                    <a:xfrm rot="10800000">
                      <a:off x="0" y="0"/>
                      <a:ext cx="2215592" cy="2037716"/>
                    </a:xfrm>
                    <a:prstGeom prst="rect">
                      <a:avLst/>
                    </a:prstGeom>
                  </pic:spPr>
                </pic:pic>
              </a:graphicData>
            </a:graphic>
            <wp14:sizeRelH relativeFrom="margin">
              <wp14:pctWidth>0</wp14:pctWidth>
            </wp14:sizeRelH>
            <wp14:sizeRelV relativeFrom="margin">
              <wp14:pctHeight>0</wp14:pctHeight>
            </wp14:sizeRelV>
          </wp:anchor>
        </w:drawing>
      </w:r>
      <w:r w:rsidRPr="00CE7E6A">
        <w:rPr>
          <w:noProof/>
        </w:rPr>
        <mc:AlternateContent>
          <mc:Choice Requires="wpg">
            <w:drawing>
              <wp:anchor distT="0" distB="0" distL="114300" distR="114300" simplePos="0" relativeHeight="251827202" behindDoc="0" locked="0" layoutInCell="1" allowOverlap="1" wp14:anchorId="33AFD39C" wp14:editId="192991A5">
                <wp:simplePos x="0" y="0"/>
                <wp:positionH relativeFrom="column">
                  <wp:posOffset>5223297</wp:posOffset>
                </wp:positionH>
                <wp:positionV relativeFrom="paragraph">
                  <wp:posOffset>201930</wp:posOffset>
                </wp:positionV>
                <wp:extent cx="864998" cy="1187450"/>
                <wp:effectExtent l="0" t="66040" r="21590" b="97790"/>
                <wp:wrapNone/>
                <wp:docPr id="1569775639" name="Group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8720799">
                          <a:off x="0" y="0"/>
                          <a:ext cx="864998" cy="1187450"/>
                          <a:chOff x="0" y="0"/>
                          <a:chExt cx="2380623" cy="3267552"/>
                        </a:xfrm>
                      </wpg:grpSpPr>
                      <wps:wsp>
                        <wps:cNvPr id="535742631" name="Oval 12"/>
                        <wps:cNvSpPr/>
                        <wps:spPr>
                          <a:xfrm rot="13409140">
                            <a:off x="0" y="2688970"/>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24928209" name="Oval 12"/>
                        <wps:cNvSpPr>
                          <a:spLocks noChangeAspect="1"/>
                        </wps:cNvSpPr>
                        <wps:spPr>
                          <a:xfrm rot="12416188">
                            <a:off x="668291" y="2132417"/>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01659869" name="Oval 12"/>
                        <wps:cNvSpPr>
                          <a:spLocks noChangeAspect="1"/>
                        </wps:cNvSpPr>
                        <wps:spPr>
                          <a:xfrm rot="10413392">
                            <a:off x="898593" y="1033558"/>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95517367" name="Oval 12"/>
                        <wps:cNvSpPr>
                          <a:spLocks noChangeAspect="1"/>
                        </wps:cNvSpPr>
                        <wps:spPr>
                          <a:xfrm rot="8009140">
                            <a:off x="642867" y="385589"/>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81139655" name="Oval 12"/>
                        <wps:cNvSpPr/>
                        <wps:spPr>
                          <a:xfrm rot="11339983">
                            <a:off x="759966" y="1528336"/>
                            <a:ext cx="1620657"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73349D10" id="Group 40" o:spid="_x0000_s1026" alt="&quot;&quot;" style="position:absolute;margin-left:411.3pt;margin-top:15.9pt;width:68.1pt;height:93.5pt;rotation:-3144855fd;z-index:251827202;mso-width-relative:margin" coordsize="23806,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">
                <v:shape id="Oval 12" o:spid="_x0000_s1027" style="position:absolute;top:26889;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6682;top:21324;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8985;top:10335;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6429;top:3855;width:11784;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7599;top:15283;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4;144023,55723;785406,17097;1562448,228215;1427319,504741;709619,546341;106330,536054;3093,343594" o:connectangles="0,0,0,0,0,0,0,0"/>
                </v:shape>
              </v:group>
            </w:pict>
          </mc:Fallback>
        </mc:AlternateContent>
      </w:r>
      <w:r w:rsidR="00222F8A">
        <w:t>I</w:t>
      </w:r>
      <w:r w:rsidR="0020719D">
        <w:t>mpacts of workforce, capability, and implementing NDIS Practice Standards</w:t>
      </w:r>
    </w:p>
    <w:p w14:paraId="7BEA1382" w14:textId="3558CEBD" w:rsidR="005F4B1E" w:rsidRDefault="00F61240" w:rsidP="00F61240">
      <w:pPr>
        <w:ind w:right="4490"/>
      </w:pPr>
      <w:r w:rsidRPr="00F96605">
        <w:rPr>
          <w:noProof/>
        </w:rPr>
        <mc:AlternateContent>
          <mc:Choice Requires="wpg">
            <w:drawing>
              <wp:anchor distT="0" distB="0" distL="114300" distR="114300" simplePos="0" relativeHeight="251829250" behindDoc="0" locked="0" layoutInCell="1" allowOverlap="1" wp14:anchorId="10C961D5" wp14:editId="6AC51B50">
                <wp:simplePos x="0" y="0"/>
                <wp:positionH relativeFrom="column">
                  <wp:posOffset>-762000</wp:posOffset>
                </wp:positionH>
                <wp:positionV relativeFrom="paragraph">
                  <wp:posOffset>1871237</wp:posOffset>
                </wp:positionV>
                <wp:extent cx="642998" cy="1111353"/>
                <wp:effectExtent l="0" t="0" r="119380" b="0"/>
                <wp:wrapNone/>
                <wp:docPr id="742082986" name="Group 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rot="1220687">
                          <a:off x="0" y="0"/>
                          <a:ext cx="642998" cy="1111353"/>
                          <a:chOff x="-154505" y="40305"/>
                          <a:chExt cx="837764" cy="1234400"/>
                        </a:xfrm>
                      </wpg:grpSpPr>
                      <wps:wsp>
                        <wps:cNvPr id="1517911188" name="Oval 12"/>
                        <wps:cNvSpPr/>
                        <wps:spPr>
                          <a:xfrm rot="3247583">
                            <a:off x="320969" y="174940"/>
                            <a:ext cx="496926" cy="22765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55589167" name="Oval 12"/>
                        <wps:cNvSpPr>
                          <a:spLocks noChangeAspect="1"/>
                        </wps:cNvSpPr>
                        <wps:spPr>
                          <a:xfrm rot="1649044">
                            <a:off x="261722" y="438755"/>
                            <a:ext cx="361227"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35383564" name="Oval 12"/>
                        <wps:cNvSpPr>
                          <a:spLocks noChangeAspect="1"/>
                        </wps:cNvSpPr>
                        <wps:spPr>
                          <a:xfrm rot="21246248">
                            <a:off x="218209" y="785188"/>
                            <a:ext cx="302221"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4863438" name="Oval 12"/>
                        <wps:cNvSpPr>
                          <a:spLocks noChangeAspect="1"/>
                        </wps:cNvSpPr>
                        <wps:spPr>
                          <a:xfrm rot="18691452">
                            <a:off x="193527" y="1008745"/>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63924347" name="Oval 12"/>
                        <wps:cNvSpPr/>
                        <wps:spPr>
                          <a:xfrm rot="572839">
                            <a:off x="-154505" y="533180"/>
                            <a:ext cx="715923" cy="18572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4E5D22AE" id="Group 22" o:spid="_x0000_s1026" alt="&quot;&quot;" style="position:absolute;margin-left:-60pt;margin-top:147.35pt;width:50.65pt;height:87.5pt;rotation:1333316fd;z-index:251829250;mso-width-relative:margin;mso-height-relative:margin" coordorigin="-1545,403" coordsize="8377,1234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">
                <o:lock v:ext="edit" aspectratio="t"/>
                <v:shape id="Oval 12" o:spid="_x0000_s1027" style="position:absolute;left:3209;top:1750;width:4969;height:2276;rotation:3547227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3767,152604;47521,32994;267961,3247;484256,94440;423684,209047;240384,219612;110044,223689;3767,152604" o:connectangles="0,0,0,0,0,0,0,0"/>
                </v:shape>
                <v:shape id="Oval 12" o:spid="_x0000_s1028" style="position:absolute;left:2617;top:4387;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4,2450;344414,25697;317466,85966;214931,92926;98392,94773;3368,62554" o:connectangles="0,0,0,0,0,0,0,0"/>
                  <o:lock v:ext="edit" aspectratio="t"/>
                </v:shape>
                <v:shape id="Oval 12" o:spid="_x0000_s1029" style="position:absolute;left:2182;top:7851;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4,23005;275288,90384;187226,99864;66118,106799;1500,59874" o:connectangles="0,0,0,0,0,0,0,0"/>
                  <o:lock v:ext="edit" aspectratio="t"/>
                </v:shape>
                <v:shape id="Oval 12" o:spid="_x0000_s1030" style="position:absolute;left:1934;top:10088;width:3953;height:1366;rotation:-3176910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left:-1545;top:5331;width:7159;height:1858;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366,115252;63622,18691;346952,5735;690209,76550;630516,169306;313473,183260;46971,179809;1366,115252" o:connectangles="0,0,0,0,0,0,0,0"/>
                </v:shape>
              </v:group>
            </w:pict>
          </mc:Fallback>
        </mc:AlternateContent>
      </w:r>
      <w:r>
        <w:rPr>
          <w:noProof/>
        </w:rPr>
        <mc:AlternateContent>
          <mc:Choice Requires="wps">
            <w:drawing>
              <wp:anchor distT="0" distB="0" distL="114300" distR="114300" simplePos="0" relativeHeight="251672578" behindDoc="0" locked="0" layoutInCell="1" allowOverlap="1" wp14:anchorId="062002C4" wp14:editId="1A3570F4">
                <wp:simplePos x="0" y="0"/>
                <wp:positionH relativeFrom="column">
                  <wp:posOffset>3645326</wp:posOffset>
                </wp:positionH>
                <wp:positionV relativeFrom="paragraph">
                  <wp:posOffset>175494</wp:posOffset>
                </wp:positionV>
                <wp:extent cx="1511373" cy="1693788"/>
                <wp:effectExtent l="0" t="0" r="0" b="1905"/>
                <wp:wrapNone/>
                <wp:docPr id="1591889286" name="Rectangle: Rounded Corners 15"/>
                <wp:cNvGraphicFramePr/>
                <a:graphic xmlns:a="http://schemas.openxmlformats.org/drawingml/2006/main">
                  <a:graphicData uri="http://schemas.microsoft.com/office/word/2010/wordprocessingShape">
                    <wps:wsp>
                      <wps:cNvSpPr/>
                      <wps:spPr>
                        <a:xfrm flipH="1">
                          <a:off x="0" y="0"/>
                          <a:ext cx="1511373" cy="1693788"/>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94D5841" w14:textId="77777777" w:rsidR="00C315F4" w:rsidRDefault="00C315F4" w:rsidP="00C315F4">
                            <w:pPr>
                              <w:spacing w:before="0" w:after="0" w:line="240" w:lineRule="auto"/>
                              <w:rPr>
                                <w:rFonts w:asciiTheme="minorHAnsi"/>
                                <w:i/>
                                <w:iCs/>
                                <w:kern w:val="24"/>
                                <w:szCs w:val="22"/>
                              </w:rPr>
                            </w:pPr>
                            <w:r w:rsidRPr="00C7787C">
                              <w:rPr>
                                <w:rFonts w:asciiTheme="minorHAnsi"/>
                                <w:i/>
                                <w:iCs/>
                                <w:kern w:val="24"/>
                                <w:szCs w:val="22"/>
                              </w:rPr>
                              <w:t>“Consider what is a viable business model which needs to be balanced with the delivery of the Practice Standards, smaller providers will find this more difficult.”</w:t>
                            </w:r>
                          </w:p>
                        </w:txbxContent>
                      </wps:txbx>
                      <wps:bodyPr spcFirstLastPara="0" vert="horz" wrap="square" lIns="36000" tIns="0" rIns="36000" bIns="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oundrect w14:anchorId="062002C4" id="Rectangle: Rounded Corners 15" o:spid="_x0000_s1114" style="position:absolute;margin-left:287.05pt;margin-top:13.8pt;width:119pt;height:133.35pt;flip:x;z-index:25167257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" fillcolor="white [3212]" stroked="f" strokeweight="1pt">
                <v:fill opacity="49087f"/>
                <v:stroke joinstyle="miter"/>
                <v:shadow on="t" type="perspective" color="black" offset="4pt,0" matrix="655f,,,655f"/>
                <v:textbox inset="1mm,0,1mm,0">
                  <w:txbxContent>
                    <w:p w14:paraId="494D5841" w14:textId="77777777" w:rsidR="00C315F4" w:rsidRDefault="00C315F4" w:rsidP="00C315F4">
                      <w:pPr>
                        <w:spacing w:before="0" w:after="0" w:line="240" w:lineRule="auto"/>
                        <w:rPr>
                          <w:rFonts w:asciiTheme="minorHAnsi"/>
                          <w:i/>
                          <w:iCs/>
                          <w:kern w:val="24"/>
                          <w:szCs w:val="22"/>
                        </w:rPr>
                      </w:pPr>
                      <w:r w:rsidRPr="00C7787C">
                        <w:rPr>
                          <w:rFonts w:asciiTheme="minorHAnsi"/>
                          <w:i/>
                          <w:iCs/>
                          <w:kern w:val="24"/>
                          <w:szCs w:val="22"/>
                        </w:rPr>
                        <w:t>“Consider what is a viable business model which needs to be balanced with the delivery of the Practice Standards, smaller providers will find this more difficult.”</w:t>
                      </w:r>
                    </w:p>
                  </w:txbxContent>
                </v:textbox>
              </v:roundrect>
            </w:pict>
          </mc:Fallback>
        </mc:AlternateContent>
      </w:r>
      <w:r w:rsidRPr="00CE7E6A">
        <w:rPr>
          <w:noProof/>
        </w:rPr>
        <mc:AlternateContent>
          <mc:Choice Requires="wpg">
            <w:drawing>
              <wp:anchor distT="0" distB="0" distL="114300" distR="114300" simplePos="0" relativeHeight="251826178" behindDoc="0" locked="0" layoutInCell="1" allowOverlap="1" wp14:anchorId="6E00F76E" wp14:editId="79FDD036">
                <wp:simplePos x="0" y="0"/>
                <wp:positionH relativeFrom="column">
                  <wp:posOffset>4970798</wp:posOffset>
                </wp:positionH>
                <wp:positionV relativeFrom="paragraph">
                  <wp:posOffset>804917</wp:posOffset>
                </wp:positionV>
                <wp:extent cx="609600" cy="611505"/>
                <wp:effectExtent l="0" t="0" r="19050" b="17145"/>
                <wp:wrapNone/>
                <wp:docPr id="294694198"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2478724" y="337431"/>
                          <a:chExt cx="609681" cy="612000"/>
                        </a:xfrm>
                      </wpg:grpSpPr>
                      <wps:wsp>
                        <wps:cNvPr id="823018411" name="Oval 823018411"/>
                        <wps:cNvSpPr>
                          <a:spLocks noChangeAspect="1"/>
                        </wps:cNvSpPr>
                        <wps:spPr>
                          <a:xfrm flipH="1">
                            <a:off x="2478724" y="337431"/>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046844357" name="Oval 1046844357"/>
                        <wps:cNvSpPr>
                          <a:spLocks noChangeAspect="1"/>
                        </wps:cNvSpPr>
                        <wps:spPr>
                          <a:xfrm flipH="1">
                            <a:off x="2568383" y="427431"/>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374955919" name="Picture 1374955919"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640118" y="499431"/>
                            <a:ext cx="286892" cy="288000"/>
                          </a:xfrm>
                          <a:prstGeom prst="rect">
                            <a:avLst/>
                          </a:prstGeom>
                        </pic:spPr>
                      </pic:pic>
                    </wpg:wgp>
                  </a:graphicData>
                </a:graphic>
                <wp14:sizeRelV relativeFrom="margin">
                  <wp14:pctHeight>0</wp14:pctHeight>
                </wp14:sizeRelV>
              </wp:anchor>
            </w:drawing>
          </mc:Choice>
          <mc:Fallback>
            <w:pict>
              <v:group w14:anchorId="00FD5E32" id="Group 9" o:spid="_x0000_s1026" alt="&quot;&quot;" style="position:absolute;margin-left:391.4pt;margin-top:63.4pt;width:48pt;height:48.15pt;z-index:251826178;mso-height-relative:margin" coordorigin="24787,3374"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">
                <v:oval id="Oval 823018411" o:spid="_x0000_s1027" style="position:absolute;left:24787;top:3374;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" fillcolor="#275d3a" strokecolor="white [3201]" strokeweight="1pt">
                  <v:fill opacity="58339f"/>
                  <v:stroke joinstyle="miter"/>
                  <v:path arrowok="t"/>
                  <o:lock v:ext="edit" aspectratio="t"/>
                </v:oval>
                <v:oval id="Oval 1046844357" o:spid="_x0000_s1028" style="position:absolute;left:25683;top:427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" fillcolor="white [3212]" strokecolor="white [3201]" strokeweight="1pt">
                  <v:stroke joinstyle="miter"/>
                  <v:path arrowok="t"/>
                  <o:lock v:ext="edit" aspectratio="t"/>
                </v:oval>
                <v:shape id="Picture 1374955919" o:spid="_x0000_s1029" type="#_x0000_t75" alt="A group of people with speech bubbles&#10;&#10;Description automatically generated" style="position:absolute;left:26401;top:4994;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">
                  <v:imagedata r:id="rId50" o:title="A group of people with speech bubbles&#10;&#10;Description automatically generated"/>
                </v:shape>
              </v:group>
            </w:pict>
          </mc:Fallback>
        </mc:AlternateContent>
      </w:r>
      <w:r w:rsidR="0020719D">
        <w:t xml:space="preserve">Stakeholders shared that adequate investment into workforce training is required to enable providers to implement </w:t>
      </w:r>
      <w:r w:rsidR="0020719D" w:rsidRPr="00B53E68">
        <w:t xml:space="preserve">NDIS </w:t>
      </w:r>
      <w:r w:rsidR="0020719D">
        <w:t>Practice Standards and deliver quality and safe supports. Stakeholders shared that the cost of training and limited workforce capacity dedicated to upskilling outside of their direct care roles, are putting a strain on keeping providers financially viable, particularly small providers or those delivering in areas with significant workforce shortages.</w:t>
      </w:r>
      <w:bookmarkEnd w:id="14"/>
    </w:p>
    <w:p w14:paraId="7BBDCF83" w14:textId="53291B3D" w:rsidR="00696111" w:rsidRDefault="00696111" w:rsidP="005F4B1E">
      <w:pPr>
        <w:ind w:left="6096"/>
      </w:pPr>
    </w:p>
    <w:p w14:paraId="0D022A0F" w14:textId="2C51AF97" w:rsidR="005F4B1E" w:rsidRPr="00B37FE1" w:rsidRDefault="00F61240" w:rsidP="00CE767E">
      <w:pPr>
        <w:ind w:left="6237"/>
      </w:pPr>
      <w:r w:rsidRPr="006118D3">
        <w:rPr>
          <w:noProof/>
        </w:rPr>
        <mc:AlternateContent>
          <mc:Choice Requires="wps">
            <w:drawing>
              <wp:anchor distT="0" distB="0" distL="114300" distR="114300" simplePos="0" relativeHeight="251388151" behindDoc="0" locked="0" layoutInCell="1" allowOverlap="1" wp14:anchorId="29B9323A" wp14:editId="21B6899F">
                <wp:simplePos x="0" y="0"/>
                <wp:positionH relativeFrom="column">
                  <wp:posOffset>-362079</wp:posOffset>
                </wp:positionH>
                <wp:positionV relativeFrom="paragraph">
                  <wp:posOffset>162539</wp:posOffset>
                </wp:positionV>
                <wp:extent cx="6448361" cy="1761294"/>
                <wp:effectExtent l="0" t="0" r="0" b="0"/>
                <wp:wrapNone/>
                <wp:docPr id="54" name="Oval 3" descr="A decorative object that contains the following quotes:&#10;Quote 1 &#10;“[We] thought the key was training and without additional funding [we] are unable to lift staff up. [We] thought the Disability Worker Cost Model was poor and predict things will get worse if Standards are going to be lifted.”&#10;Quote 2 &#10;“Quality is impacted by compliance costs, as costs are not being spent on training and practice leadership – no providers can afford to do it well.”">
                  <a:extLst xmlns:a="http://schemas.openxmlformats.org/drawingml/2006/main">
                    <a:ext uri="{FF2B5EF4-FFF2-40B4-BE49-F238E27FC236}">
                      <a16:creationId xmlns:a16="http://schemas.microsoft.com/office/drawing/2014/main" id="{BFF8A508-B615-0577-1ADE-719881DE45DA}"/>
                    </a:ext>
                  </a:extLst>
                </wp:docPr>
                <wp:cNvGraphicFramePr/>
                <a:graphic xmlns:a="http://schemas.openxmlformats.org/drawingml/2006/main">
                  <a:graphicData uri="http://schemas.microsoft.com/office/word/2010/wordprocessingShape">
                    <wps:wsp>
                      <wps:cNvSpPr/>
                      <wps:spPr>
                        <a:xfrm rot="10800000" flipV="1">
                          <a:off x="0" y="0"/>
                          <a:ext cx="6448361" cy="1761294"/>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233060 w 3505148"/>
                            <a:gd name="connsiteY0" fmla="*/ 181505 h 2999045"/>
                            <a:gd name="connsiteX1" fmla="*/ 1813433 w 3505148"/>
                            <a:gd name="connsiteY1" fmla="*/ 186526 h 2999045"/>
                            <a:gd name="connsiteX2" fmla="*/ 3316219 w 3505148"/>
                            <a:gd name="connsiteY2" fmla="*/ 802188 h 2999045"/>
                            <a:gd name="connsiteX3" fmla="*/ 3330940 w 3505148"/>
                            <a:gd name="connsiteY3" fmla="*/ 2479741 h 2999045"/>
                            <a:gd name="connsiteX4" fmla="*/ 1799579 w 3505148"/>
                            <a:gd name="connsiteY4" fmla="*/ 2997268 h 2999045"/>
                            <a:gd name="connsiteX5" fmla="*/ 172102 w 3505148"/>
                            <a:gd name="connsiteY5" fmla="*/ 2313487 h 2999045"/>
                            <a:gd name="connsiteX6" fmla="*/ 233060 w 3505148"/>
                            <a:gd name="connsiteY6" fmla="*/ 181505 h 2999045"/>
                            <a:gd name="connsiteX0" fmla="*/ 225788 w 3520409"/>
                            <a:gd name="connsiteY0" fmla="*/ 342654 h 3160194"/>
                            <a:gd name="connsiteX1" fmla="*/ 1673158 w 3520409"/>
                            <a:gd name="connsiteY1" fmla="*/ 63195 h 3160194"/>
                            <a:gd name="connsiteX2" fmla="*/ 3308947 w 3520409"/>
                            <a:gd name="connsiteY2" fmla="*/ 963337 h 3160194"/>
                            <a:gd name="connsiteX3" fmla="*/ 3323668 w 3520409"/>
                            <a:gd name="connsiteY3" fmla="*/ 2640890 h 3160194"/>
                            <a:gd name="connsiteX4" fmla="*/ 1792307 w 3520409"/>
                            <a:gd name="connsiteY4" fmla="*/ 3158417 h 3160194"/>
                            <a:gd name="connsiteX5" fmla="*/ 164830 w 3520409"/>
                            <a:gd name="connsiteY5" fmla="*/ 2474636 h 3160194"/>
                            <a:gd name="connsiteX6" fmla="*/ 225788 w 3520409"/>
                            <a:gd name="connsiteY6" fmla="*/ 342654 h 3160194"/>
                            <a:gd name="connsiteX0" fmla="*/ 225788 w 3847385"/>
                            <a:gd name="connsiteY0" fmla="*/ 318697 h 3138126"/>
                            <a:gd name="connsiteX1" fmla="*/ 1673158 w 3847385"/>
                            <a:gd name="connsiteY1" fmla="*/ 39238 h 3138126"/>
                            <a:gd name="connsiteX2" fmla="*/ 3752291 w 3847385"/>
                            <a:gd name="connsiteY2" fmla="*/ 614260 h 3138126"/>
                            <a:gd name="connsiteX3" fmla="*/ 3323668 w 3847385"/>
                            <a:gd name="connsiteY3" fmla="*/ 2616933 h 3138126"/>
                            <a:gd name="connsiteX4" fmla="*/ 1792307 w 3847385"/>
                            <a:gd name="connsiteY4" fmla="*/ 3134460 h 3138126"/>
                            <a:gd name="connsiteX5" fmla="*/ 164830 w 3847385"/>
                            <a:gd name="connsiteY5" fmla="*/ 2450679 h 3138126"/>
                            <a:gd name="connsiteX6" fmla="*/ 225788 w 3847385"/>
                            <a:gd name="connsiteY6" fmla="*/ 318697 h 3138126"/>
                            <a:gd name="connsiteX0" fmla="*/ 225788 w 3483409"/>
                            <a:gd name="connsiteY0" fmla="*/ 352027 h 3173375"/>
                            <a:gd name="connsiteX1" fmla="*/ 1673158 w 3483409"/>
                            <a:gd name="connsiteY1" fmla="*/ 72568 h 3173375"/>
                            <a:gd name="connsiteX2" fmla="*/ 3249835 w 3483409"/>
                            <a:gd name="connsiteY2" fmla="*/ 261510 h 3173375"/>
                            <a:gd name="connsiteX3" fmla="*/ 3323668 w 3483409"/>
                            <a:gd name="connsiteY3" fmla="*/ 2650263 h 3173375"/>
                            <a:gd name="connsiteX4" fmla="*/ 1792307 w 3483409"/>
                            <a:gd name="connsiteY4" fmla="*/ 3167790 h 3173375"/>
                            <a:gd name="connsiteX5" fmla="*/ 164830 w 3483409"/>
                            <a:gd name="connsiteY5" fmla="*/ 2484009 h 3173375"/>
                            <a:gd name="connsiteX6" fmla="*/ 225788 w 3483409"/>
                            <a:gd name="connsiteY6" fmla="*/ 352027 h 3173375"/>
                            <a:gd name="connsiteX0" fmla="*/ 225788 w 3415500"/>
                            <a:gd name="connsiteY0" fmla="*/ 308245 h 3128231"/>
                            <a:gd name="connsiteX1" fmla="*/ 1673158 w 3415500"/>
                            <a:gd name="connsiteY1" fmla="*/ 28786 h 3128231"/>
                            <a:gd name="connsiteX2" fmla="*/ 3072498 w 3415500"/>
                            <a:gd name="connsiteY2" fmla="*/ 461568 h 3128231"/>
                            <a:gd name="connsiteX3" fmla="*/ 3323668 w 3415500"/>
                            <a:gd name="connsiteY3" fmla="*/ 2606481 h 3128231"/>
                            <a:gd name="connsiteX4" fmla="*/ 1792307 w 3415500"/>
                            <a:gd name="connsiteY4" fmla="*/ 3124008 h 3128231"/>
                            <a:gd name="connsiteX5" fmla="*/ 164830 w 3415500"/>
                            <a:gd name="connsiteY5" fmla="*/ 2440227 h 3128231"/>
                            <a:gd name="connsiteX6" fmla="*/ 225788 w 3415500"/>
                            <a:gd name="connsiteY6" fmla="*/ 308245 h 3128231"/>
                            <a:gd name="connsiteX0" fmla="*/ 225788 w 3563984"/>
                            <a:gd name="connsiteY0" fmla="*/ 308245 h 3124787"/>
                            <a:gd name="connsiteX1" fmla="*/ 1673158 w 3563984"/>
                            <a:gd name="connsiteY1" fmla="*/ 28786 h 3124787"/>
                            <a:gd name="connsiteX2" fmla="*/ 3072498 w 3563984"/>
                            <a:gd name="connsiteY2" fmla="*/ 461568 h 3124787"/>
                            <a:gd name="connsiteX3" fmla="*/ 3496418 w 3563984"/>
                            <a:gd name="connsiteY3" fmla="*/ 1990094 h 3124787"/>
                            <a:gd name="connsiteX4" fmla="*/ 1792307 w 3563984"/>
                            <a:gd name="connsiteY4" fmla="*/ 3124008 h 3124787"/>
                            <a:gd name="connsiteX5" fmla="*/ 164830 w 3563984"/>
                            <a:gd name="connsiteY5" fmla="*/ 2440227 h 3124787"/>
                            <a:gd name="connsiteX6" fmla="*/ 225788 w 3563984"/>
                            <a:gd name="connsiteY6" fmla="*/ 308245 h 3124787"/>
                            <a:gd name="connsiteX0" fmla="*/ 225788 w 3590455"/>
                            <a:gd name="connsiteY0" fmla="*/ 442148 h 3258774"/>
                            <a:gd name="connsiteX1" fmla="*/ 1673158 w 3590455"/>
                            <a:gd name="connsiteY1" fmla="*/ 162689 h 3258774"/>
                            <a:gd name="connsiteX2" fmla="*/ 3189052 w 3590455"/>
                            <a:gd name="connsiteY2" fmla="*/ 154056 h 3258774"/>
                            <a:gd name="connsiteX3" fmla="*/ 3496418 w 3590455"/>
                            <a:gd name="connsiteY3" fmla="*/ 2123997 h 3258774"/>
                            <a:gd name="connsiteX4" fmla="*/ 1792307 w 3590455"/>
                            <a:gd name="connsiteY4" fmla="*/ 3257911 h 3258774"/>
                            <a:gd name="connsiteX5" fmla="*/ 164830 w 3590455"/>
                            <a:gd name="connsiteY5" fmla="*/ 2574130 h 3258774"/>
                            <a:gd name="connsiteX6" fmla="*/ 225788 w 3590455"/>
                            <a:gd name="connsiteY6" fmla="*/ 442148 h 3258774"/>
                            <a:gd name="connsiteX0" fmla="*/ 225788 w 3332406"/>
                            <a:gd name="connsiteY0" fmla="*/ 485918 h 3307585"/>
                            <a:gd name="connsiteX1" fmla="*/ 1673158 w 3332406"/>
                            <a:gd name="connsiteY1" fmla="*/ 206459 h 3307585"/>
                            <a:gd name="connsiteX2" fmla="*/ 3189052 w 3332406"/>
                            <a:gd name="connsiteY2" fmla="*/ 197826 h 3307585"/>
                            <a:gd name="connsiteX3" fmla="*/ 3111129 w 3332406"/>
                            <a:gd name="connsiteY3" fmla="*/ 2759745 h 3307585"/>
                            <a:gd name="connsiteX4" fmla="*/ 1792307 w 3332406"/>
                            <a:gd name="connsiteY4" fmla="*/ 3301681 h 3307585"/>
                            <a:gd name="connsiteX5" fmla="*/ 164830 w 3332406"/>
                            <a:gd name="connsiteY5" fmla="*/ 2617900 h 3307585"/>
                            <a:gd name="connsiteX6" fmla="*/ 225788 w 3332406"/>
                            <a:gd name="connsiteY6" fmla="*/ 485918 h 3307585"/>
                            <a:gd name="connsiteX0" fmla="*/ 227959 w 3332999"/>
                            <a:gd name="connsiteY0" fmla="*/ 485918 h 3051043"/>
                            <a:gd name="connsiteX1" fmla="*/ 1675329 w 3332999"/>
                            <a:gd name="connsiteY1" fmla="*/ 206459 h 3051043"/>
                            <a:gd name="connsiteX2" fmla="*/ 3191223 w 3332999"/>
                            <a:gd name="connsiteY2" fmla="*/ 197826 h 3051043"/>
                            <a:gd name="connsiteX3" fmla="*/ 3113300 w 3332999"/>
                            <a:gd name="connsiteY3" fmla="*/ 2759745 h 3051043"/>
                            <a:gd name="connsiteX4" fmla="*/ 1825819 w 3332999"/>
                            <a:gd name="connsiteY4" fmla="*/ 2974467 h 3051043"/>
                            <a:gd name="connsiteX5" fmla="*/ 167001 w 3332999"/>
                            <a:gd name="connsiteY5" fmla="*/ 2617900 h 3051043"/>
                            <a:gd name="connsiteX6" fmla="*/ 227959 w 3332999"/>
                            <a:gd name="connsiteY6" fmla="*/ 485918 h 3051043"/>
                            <a:gd name="connsiteX0" fmla="*/ 227959 w 3332999"/>
                            <a:gd name="connsiteY0" fmla="*/ 412013 h 3048267"/>
                            <a:gd name="connsiteX1" fmla="*/ 1675329 w 3332999"/>
                            <a:gd name="connsiteY1" fmla="*/ 203683 h 3048267"/>
                            <a:gd name="connsiteX2" fmla="*/ 3191223 w 3332999"/>
                            <a:gd name="connsiteY2" fmla="*/ 195050 h 3048267"/>
                            <a:gd name="connsiteX3" fmla="*/ 3113300 w 3332999"/>
                            <a:gd name="connsiteY3" fmla="*/ 2756969 h 3048267"/>
                            <a:gd name="connsiteX4" fmla="*/ 1825819 w 3332999"/>
                            <a:gd name="connsiteY4" fmla="*/ 2971691 h 3048267"/>
                            <a:gd name="connsiteX5" fmla="*/ 167001 w 3332999"/>
                            <a:gd name="connsiteY5" fmla="*/ 2615124 h 3048267"/>
                            <a:gd name="connsiteX6" fmla="*/ 227959 w 3332999"/>
                            <a:gd name="connsiteY6" fmla="*/ 412013 h 3048267"/>
                            <a:gd name="connsiteX0" fmla="*/ 227959 w 3332999"/>
                            <a:gd name="connsiteY0" fmla="*/ 413559 h 3049813"/>
                            <a:gd name="connsiteX1" fmla="*/ 1675329 w 3332999"/>
                            <a:gd name="connsiteY1" fmla="*/ 200781 h 3049813"/>
                            <a:gd name="connsiteX2" fmla="*/ 3191223 w 3332999"/>
                            <a:gd name="connsiteY2" fmla="*/ 196596 h 3049813"/>
                            <a:gd name="connsiteX3" fmla="*/ 3113300 w 3332999"/>
                            <a:gd name="connsiteY3" fmla="*/ 2758515 h 3049813"/>
                            <a:gd name="connsiteX4" fmla="*/ 1825819 w 3332999"/>
                            <a:gd name="connsiteY4" fmla="*/ 2973237 h 3049813"/>
                            <a:gd name="connsiteX5" fmla="*/ 167001 w 3332999"/>
                            <a:gd name="connsiteY5" fmla="*/ 2616670 h 3049813"/>
                            <a:gd name="connsiteX6" fmla="*/ 227959 w 3332999"/>
                            <a:gd name="connsiteY6" fmla="*/ 413559 h 3049813"/>
                            <a:gd name="connsiteX0" fmla="*/ 227959 w 3372396"/>
                            <a:gd name="connsiteY0" fmla="*/ 516185 h 3160630"/>
                            <a:gd name="connsiteX1" fmla="*/ 1675329 w 3372396"/>
                            <a:gd name="connsiteY1" fmla="*/ 303407 h 3160630"/>
                            <a:gd name="connsiteX2" fmla="*/ 3246848 w 3372396"/>
                            <a:gd name="connsiteY2" fmla="*/ 170191 h 3160630"/>
                            <a:gd name="connsiteX3" fmla="*/ 3113300 w 3372396"/>
                            <a:gd name="connsiteY3" fmla="*/ 2861141 h 3160630"/>
                            <a:gd name="connsiteX4" fmla="*/ 1825819 w 3372396"/>
                            <a:gd name="connsiteY4" fmla="*/ 3075863 h 3160630"/>
                            <a:gd name="connsiteX5" fmla="*/ 167001 w 3372396"/>
                            <a:gd name="connsiteY5" fmla="*/ 2719296 h 3160630"/>
                            <a:gd name="connsiteX6" fmla="*/ 227959 w 3372396"/>
                            <a:gd name="connsiteY6" fmla="*/ 516185 h 3160630"/>
                            <a:gd name="connsiteX0" fmla="*/ 227959 w 3350499"/>
                            <a:gd name="connsiteY0" fmla="*/ 524521 h 3235985"/>
                            <a:gd name="connsiteX1" fmla="*/ 1675329 w 3350499"/>
                            <a:gd name="connsiteY1" fmla="*/ 311743 h 3235985"/>
                            <a:gd name="connsiteX2" fmla="*/ 3246848 w 3350499"/>
                            <a:gd name="connsiteY2" fmla="*/ 178527 h 3235985"/>
                            <a:gd name="connsiteX3" fmla="*/ 3050136 w 3350499"/>
                            <a:gd name="connsiteY3" fmla="*/ 2983268 h 3235985"/>
                            <a:gd name="connsiteX4" fmla="*/ 1825819 w 3350499"/>
                            <a:gd name="connsiteY4" fmla="*/ 3084199 h 3235985"/>
                            <a:gd name="connsiteX5" fmla="*/ 167001 w 3350499"/>
                            <a:gd name="connsiteY5" fmla="*/ 2727632 h 3235985"/>
                            <a:gd name="connsiteX6" fmla="*/ 227959 w 3350499"/>
                            <a:gd name="connsiteY6" fmla="*/ 524521 h 3235985"/>
                            <a:gd name="connsiteX0" fmla="*/ 227959 w 3351953"/>
                            <a:gd name="connsiteY0" fmla="*/ 264602 h 2943452"/>
                            <a:gd name="connsiteX1" fmla="*/ 1675329 w 3351953"/>
                            <a:gd name="connsiteY1" fmla="*/ 51824 h 2943452"/>
                            <a:gd name="connsiteX2" fmla="*/ 3248678 w 3351953"/>
                            <a:gd name="connsiteY2" fmla="*/ 373891 h 2943452"/>
                            <a:gd name="connsiteX3" fmla="*/ 3050136 w 3351953"/>
                            <a:gd name="connsiteY3" fmla="*/ 2723349 h 2943452"/>
                            <a:gd name="connsiteX4" fmla="*/ 1825819 w 3351953"/>
                            <a:gd name="connsiteY4" fmla="*/ 2824280 h 2943452"/>
                            <a:gd name="connsiteX5" fmla="*/ 167001 w 3351953"/>
                            <a:gd name="connsiteY5" fmla="*/ 2467713 h 2943452"/>
                            <a:gd name="connsiteX6" fmla="*/ 227959 w 3351953"/>
                            <a:gd name="connsiteY6" fmla="*/ 264602 h 2943452"/>
                            <a:gd name="connsiteX0" fmla="*/ 259668 w 3383662"/>
                            <a:gd name="connsiteY0" fmla="*/ 278438 h 2957288"/>
                            <a:gd name="connsiteX1" fmla="*/ 1707038 w 3383662"/>
                            <a:gd name="connsiteY1" fmla="*/ 65660 h 2957288"/>
                            <a:gd name="connsiteX2" fmla="*/ 3280387 w 3383662"/>
                            <a:gd name="connsiteY2" fmla="*/ 387727 h 2957288"/>
                            <a:gd name="connsiteX3" fmla="*/ 3081845 w 3383662"/>
                            <a:gd name="connsiteY3" fmla="*/ 2737185 h 2957288"/>
                            <a:gd name="connsiteX4" fmla="*/ 1857528 w 3383662"/>
                            <a:gd name="connsiteY4" fmla="*/ 2838116 h 2957288"/>
                            <a:gd name="connsiteX5" fmla="*/ 151698 w 3383662"/>
                            <a:gd name="connsiteY5" fmla="*/ 2709133 h 2957288"/>
                            <a:gd name="connsiteX6" fmla="*/ 259668 w 3383662"/>
                            <a:gd name="connsiteY6" fmla="*/ 278438 h 2957288"/>
                            <a:gd name="connsiteX0" fmla="*/ 189569 w 3454606"/>
                            <a:gd name="connsiteY0" fmla="*/ 252473 h 2996387"/>
                            <a:gd name="connsiteX1" fmla="*/ 1777982 w 3454606"/>
                            <a:gd name="connsiteY1" fmla="*/ 104759 h 2996387"/>
                            <a:gd name="connsiteX2" fmla="*/ 3351331 w 3454606"/>
                            <a:gd name="connsiteY2" fmla="*/ 426826 h 2996387"/>
                            <a:gd name="connsiteX3" fmla="*/ 3152789 w 3454606"/>
                            <a:gd name="connsiteY3" fmla="*/ 2776284 h 2996387"/>
                            <a:gd name="connsiteX4" fmla="*/ 1928472 w 3454606"/>
                            <a:gd name="connsiteY4" fmla="*/ 2877215 h 2996387"/>
                            <a:gd name="connsiteX5" fmla="*/ 222642 w 3454606"/>
                            <a:gd name="connsiteY5" fmla="*/ 2748232 h 2996387"/>
                            <a:gd name="connsiteX6" fmla="*/ 189569 w 3454606"/>
                            <a:gd name="connsiteY6" fmla="*/ 252473 h 2996387"/>
                            <a:gd name="connsiteX0" fmla="*/ 238922 w 3449442"/>
                            <a:gd name="connsiteY0" fmla="*/ 409145 h 3153059"/>
                            <a:gd name="connsiteX1" fmla="*/ 2565400 w 3449442"/>
                            <a:gd name="connsiteY1" fmla="*/ 19606 h 3153059"/>
                            <a:gd name="connsiteX2" fmla="*/ 3400684 w 3449442"/>
                            <a:gd name="connsiteY2" fmla="*/ 583498 h 3153059"/>
                            <a:gd name="connsiteX3" fmla="*/ 3202142 w 3449442"/>
                            <a:gd name="connsiteY3" fmla="*/ 2932956 h 3153059"/>
                            <a:gd name="connsiteX4" fmla="*/ 1977825 w 3449442"/>
                            <a:gd name="connsiteY4" fmla="*/ 3033887 h 3153059"/>
                            <a:gd name="connsiteX5" fmla="*/ 271995 w 3449442"/>
                            <a:gd name="connsiteY5" fmla="*/ 2904904 h 3153059"/>
                            <a:gd name="connsiteX6" fmla="*/ 238922 w 3449442"/>
                            <a:gd name="connsiteY6" fmla="*/ 409145 h 3153059"/>
                            <a:gd name="connsiteX0" fmla="*/ 238922 w 3411489"/>
                            <a:gd name="connsiteY0" fmla="*/ 413632 h 3153189"/>
                            <a:gd name="connsiteX1" fmla="*/ 2565400 w 3411489"/>
                            <a:gd name="connsiteY1" fmla="*/ 24093 h 3153189"/>
                            <a:gd name="connsiteX2" fmla="*/ 3351766 w 3411489"/>
                            <a:gd name="connsiteY2" fmla="*/ 649330 h 3153189"/>
                            <a:gd name="connsiteX3" fmla="*/ 3202142 w 3411489"/>
                            <a:gd name="connsiteY3" fmla="*/ 2937443 h 3153189"/>
                            <a:gd name="connsiteX4" fmla="*/ 1977825 w 3411489"/>
                            <a:gd name="connsiteY4" fmla="*/ 3038374 h 3153189"/>
                            <a:gd name="connsiteX5" fmla="*/ 271995 w 3411489"/>
                            <a:gd name="connsiteY5" fmla="*/ 2909391 h 3153189"/>
                            <a:gd name="connsiteX6" fmla="*/ 238922 w 3411489"/>
                            <a:gd name="connsiteY6" fmla="*/ 413632 h 3153189"/>
                            <a:gd name="connsiteX0" fmla="*/ 245627 w 3411040"/>
                            <a:gd name="connsiteY0" fmla="*/ 366231 h 3105788"/>
                            <a:gd name="connsiteX1" fmla="*/ 2669378 w 3411040"/>
                            <a:gd name="connsiteY1" fmla="*/ 37372 h 3105788"/>
                            <a:gd name="connsiteX2" fmla="*/ 3358471 w 3411040"/>
                            <a:gd name="connsiteY2" fmla="*/ 601929 h 3105788"/>
                            <a:gd name="connsiteX3" fmla="*/ 3208847 w 3411040"/>
                            <a:gd name="connsiteY3" fmla="*/ 2890042 h 3105788"/>
                            <a:gd name="connsiteX4" fmla="*/ 1984530 w 3411040"/>
                            <a:gd name="connsiteY4" fmla="*/ 2990973 h 3105788"/>
                            <a:gd name="connsiteX5" fmla="*/ 278700 w 3411040"/>
                            <a:gd name="connsiteY5" fmla="*/ 2861990 h 3105788"/>
                            <a:gd name="connsiteX6" fmla="*/ 245627 w 3411040"/>
                            <a:gd name="connsiteY6" fmla="*/ 366231 h 3105788"/>
                            <a:gd name="connsiteX0" fmla="*/ 191128 w 3545114"/>
                            <a:gd name="connsiteY0" fmla="*/ 314622 h 3149200"/>
                            <a:gd name="connsiteX1" fmla="*/ 2803452 w 3545114"/>
                            <a:gd name="connsiteY1" fmla="*/ 80784 h 3149200"/>
                            <a:gd name="connsiteX2" fmla="*/ 3492545 w 3545114"/>
                            <a:gd name="connsiteY2" fmla="*/ 645341 h 3149200"/>
                            <a:gd name="connsiteX3" fmla="*/ 3342921 w 3545114"/>
                            <a:gd name="connsiteY3" fmla="*/ 2933454 h 3149200"/>
                            <a:gd name="connsiteX4" fmla="*/ 2118604 w 3545114"/>
                            <a:gd name="connsiteY4" fmla="*/ 3034385 h 3149200"/>
                            <a:gd name="connsiteX5" fmla="*/ 412774 w 3545114"/>
                            <a:gd name="connsiteY5" fmla="*/ 2905402 h 3149200"/>
                            <a:gd name="connsiteX6" fmla="*/ 191128 w 3545114"/>
                            <a:gd name="connsiteY6" fmla="*/ 314622 h 3149200"/>
                            <a:gd name="connsiteX0" fmla="*/ 153064 w 3507050"/>
                            <a:gd name="connsiteY0" fmla="*/ 470806 h 3305384"/>
                            <a:gd name="connsiteX1" fmla="*/ 2765388 w 3507050"/>
                            <a:gd name="connsiteY1" fmla="*/ 236968 h 3305384"/>
                            <a:gd name="connsiteX2" fmla="*/ 3454481 w 3507050"/>
                            <a:gd name="connsiteY2" fmla="*/ 801525 h 3305384"/>
                            <a:gd name="connsiteX3" fmla="*/ 3304857 w 3507050"/>
                            <a:gd name="connsiteY3" fmla="*/ 3089638 h 3305384"/>
                            <a:gd name="connsiteX4" fmla="*/ 2080540 w 3507050"/>
                            <a:gd name="connsiteY4" fmla="*/ 3190569 h 3305384"/>
                            <a:gd name="connsiteX5" fmla="*/ 374710 w 3507050"/>
                            <a:gd name="connsiteY5" fmla="*/ 3061586 h 3305384"/>
                            <a:gd name="connsiteX6" fmla="*/ 153064 w 3507050"/>
                            <a:gd name="connsiteY6" fmla="*/ 470806 h 3305384"/>
                            <a:gd name="connsiteX0" fmla="*/ 153064 w 3471483"/>
                            <a:gd name="connsiteY0" fmla="*/ 454856 h 3312072"/>
                            <a:gd name="connsiteX1" fmla="*/ 2765388 w 3471483"/>
                            <a:gd name="connsiteY1" fmla="*/ 221018 h 3312072"/>
                            <a:gd name="connsiteX2" fmla="*/ 3402759 w 3471483"/>
                            <a:gd name="connsiteY2" fmla="*/ 468301 h 3312072"/>
                            <a:gd name="connsiteX3" fmla="*/ 3304857 w 3471483"/>
                            <a:gd name="connsiteY3" fmla="*/ 3073688 h 3312072"/>
                            <a:gd name="connsiteX4" fmla="*/ 2080540 w 3471483"/>
                            <a:gd name="connsiteY4" fmla="*/ 3174619 h 3312072"/>
                            <a:gd name="connsiteX5" fmla="*/ 374710 w 3471483"/>
                            <a:gd name="connsiteY5" fmla="*/ 3045636 h 3312072"/>
                            <a:gd name="connsiteX6" fmla="*/ 153064 w 3471483"/>
                            <a:gd name="connsiteY6" fmla="*/ 454856 h 3312072"/>
                            <a:gd name="connsiteX0" fmla="*/ 193114 w 3509700"/>
                            <a:gd name="connsiteY0" fmla="*/ 334461 h 3191677"/>
                            <a:gd name="connsiteX1" fmla="*/ 2832258 w 3509700"/>
                            <a:gd name="connsiteY1" fmla="*/ 34625 h 3191677"/>
                            <a:gd name="connsiteX2" fmla="*/ 3442809 w 3509700"/>
                            <a:gd name="connsiteY2" fmla="*/ 347906 h 3191677"/>
                            <a:gd name="connsiteX3" fmla="*/ 3344907 w 3509700"/>
                            <a:gd name="connsiteY3" fmla="*/ 2953293 h 3191677"/>
                            <a:gd name="connsiteX4" fmla="*/ 2120590 w 3509700"/>
                            <a:gd name="connsiteY4" fmla="*/ 3054224 h 3191677"/>
                            <a:gd name="connsiteX5" fmla="*/ 414760 w 3509700"/>
                            <a:gd name="connsiteY5" fmla="*/ 2925241 h 3191677"/>
                            <a:gd name="connsiteX6" fmla="*/ 193114 w 3509700"/>
                            <a:gd name="connsiteY6" fmla="*/ 334461 h 3191677"/>
                            <a:gd name="connsiteX0" fmla="*/ 193114 w 3509700"/>
                            <a:gd name="connsiteY0" fmla="*/ 254765 h 3307926"/>
                            <a:gd name="connsiteX1" fmla="*/ 2832258 w 3509700"/>
                            <a:gd name="connsiteY1" fmla="*/ 150874 h 3307926"/>
                            <a:gd name="connsiteX2" fmla="*/ 3442809 w 3509700"/>
                            <a:gd name="connsiteY2" fmla="*/ 464155 h 3307926"/>
                            <a:gd name="connsiteX3" fmla="*/ 3344907 w 3509700"/>
                            <a:gd name="connsiteY3" fmla="*/ 3069542 h 3307926"/>
                            <a:gd name="connsiteX4" fmla="*/ 2120590 w 3509700"/>
                            <a:gd name="connsiteY4" fmla="*/ 3170473 h 3307926"/>
                            <a:gd name="connsiteX5" fmla="*/ 414760 w 3509700"/>
                            <a:gd name="connsiteY5" fmla="*/ 3041490 h 3307926"/>
                            <a:gd name="connsiteX6" fmla="*/ 193114 w 3509700"/>
                            <a:gd name="connsiteY6" fmla="*/ 254765 h 3307926"/>
                            <a:gd name="connsiteX0" fmla="*/ 221722 w 3538308"/>
                            <a:gd name="connsiteY0" fmla="*/ 154795 h 3207956"/>
                            <a:gd name="connsiteX1" fmla="*/ 2860866 w 3538308"/>
                            <a:gd name="connsiteY1" fmla="*/ 50904 h 3207956"/>
                            <a:gd name="connsiteX2" fmla="*/ 3471417 w 3538308"/>
                            <a:gd name="connsiteY2" fmla="*/ 364185 h 3207956"/>
                            <a:gd name="connsiteX3" fmla="*/ 3373515 w 3538308"/>
                            <a:gd name="connsiteY3" fmla="*/ 2969572 h 3207956"/>
                            <a:gd name="connsiteX4" fmla="*/ 2149198 w 3538308"/>
                            <a:gd name="connsiteY4" fmla="*/ 3070503 h 3207956"/>
                            <a:gd name="connsiteX5" fmla="*/ 443368 w 3538308"/>
                            <a:gd name="connsiteY5" fmla="*/ 2941520 h 3207956"/>
                            <a:gd name="connsiteX6" fmla="*/ 221722 w 3538308"/>
                            <a:gd name="connsiteY6" fmla="*/ 154795 h 3207956"/>
                            <a:gd name="connsiteX0" fmla="*/ 342383 w 3658969"/>
                            <a:gd name="connsiteY0" fmla="*/ 251042 h 3304203"/>
                            <a:gd name="connsiteX1" fmla="*/ 2981527 w 3658969"/>
                            <a:gd name="connsiteY1" fmla="*/ 147151 h 3304203"/>
                            <a:gd name="connsiteX2" fmla="*/ 3592078 w 3658969"/>
                            <a:gd name="connsiteY2" fmla="*/ 460432 h 3304203"/>
                            <a:gd name="connsiteX3" fmla="*/ 3494176 w 3658969"/>
                            <a:gd name="connsiteY3" fmla="*/ 3065819 h 3304203"/>
                            <a:gd name="connsiteX4" fmla="*/ 2269859 w 3658969"/>
                            <a:gd name="connsiteY4" fmla="*/ 3166750 h 3304203"/>
                            <a:gd name="connsiteX5" fmla="*/ 242023 w 3658969"/>
                            <a:gd name="connsiteY5" fmla="*/ 2985822 h 3304203"/>
                            <a:gd name="connsiteX6" fmla="*/ 342383 w 3658969"/>
                            <a:gd name="connsiteY6" fmla="*/ 251042 h 330420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658969" h="3304203">
                              <a:moveTo>
                                <a:pt x="342383" y="251042"/>
                              </a:moveTo>
                              <a:cubicBezTo>
                                <a:pt x="798967" y="-222070"/>
                                <a:pt x="2439911" y="112253"/>
                                <a:pt x="2981527" y="147151"/>
                              </a:cubicBezTo>
                              <a:cubicBezTo>
                                <a:pt x="3523143" y="182049"/>
                                <a:pt x="3506637" y="-26013"/>
                                <a:pt x="3592078" y="460432"/>
                              </a:cubicBezTo>
                              <a:cubicBezTo>
                                <a:pt x="3677520" y="946877"/>
                                <a:pt x="3714546" y="2614766"/>
                                <a:pt x="3494176" y="3065819"/>
                              </a:cubicBezTo>
                              <a:cubicBezTo>
                                <a:pt x="3273806" y="3516872"/>
                                <a:pt x="2796332" y="3194459"/>
                                <a:pt x="2269859" y="3166750"/>
                              </a:cubicBezTo>
                              <a:cubicBezTo>
                                <a:pt x="1743386" y="3139041"/>
                                <a:pt x="563269" y="3471773"/>
                                <a:pt x="242023" y="2985822"/>
                              </a:cubicBezTo>
                              <a:cubicBezTo>
                                <a:pt x="-79223" y="2499871"/>
                                <a:pt x="-114201" y="724154"/>
                                <a:pt x="342383" y="251042"/>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12B0D242" id="Oval 3" o:spid="_x0000_s1026" alt="A decorative object that contains the following quotes:&#10;Quote 1 &#10;“[We] thought the key was training and without additional funding [we] are unable to lift staff up. [We] thought the Disability Worker Cost Model was poor and predict things will get worse if Standards are going to be lifted.”&#10;Quote 2 &#10;“Quality is impacted by compliance costs, as costs are not being spent on training and practice leadership – no providers can afford to do it well.”" style="position:absolute;margin-left:-28.5pt;margin-top:12.8pt;width:507.75pt;height:138.7pt;rotation:180;flip:y;z-index:2513881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658969,33042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" path="m342383,251042c798967,-222070,2439911,112253,2981527,147151v541616,34898,525110,-173164,610551,313281c3677520,946877,3714546,2614766,3494176,3065819v-220370,451053,-697844,128640,-1224317,100931c1743386,3139041,563269,3471773,242023,2985822,-79223,2499871,-114201,724154,342383,251042xe" fillcolor="#612c69" stroked="f" strokeweight="1pt">
                <v:fill opacity="32896f"/>
                <v:stroke joinstyle="miter"/>
                <v:path arrowok="t" o:connecttype="custom" o:connectlocs="603397,133817;5254475,78438;6330476,245432;6157939,1634224;4000272,1688025;426528,1591582;603397,133817" o:connectangles="0,0,0,0,0,0,0"/>
              </v:shape>
            </w:pict>
          </mc:Fallback>
        </mc:AlternateContent>
      </w:r>
      <w:r w:rsidRPr="00F96605">
        <w:rPr>
          <w:noProof/>
        </w:rPr>
        <mc:AlternateContent>
          <mc:Choice Requires="wpg">
            <w:drawing>
              <wp:anchor distT="0" distB="0" distL="114300" distR="114300" simplePos="0" relativeHeight="251830274" behindDoc="0" locked="0" layoutInCell="1" allowOverlap="1" wp14:anchorId="52C23B8B" wp14:editId="26B5CAFE">
                <wp:simplePos x="0" y="0"/>
                <wp:positionH relativeFrom="column">
                  <wp:posOffset>-324072</wp:posOffset>
                </wp:positionH>
                <wp:positionV relativeFrom="paragraph">
                  <wp:posOffset>661730</wp:posOffset>
                </wp:positionV>
                <wp:extent cx="611505" cy="611505"/>
                <wp:effectExtent l="0" t="0" r="17145" b="17145"/>
                <wp:wrapNone/>
                <wp:docPr id="2013905137"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2788452" y="145475"/>
                          <a:chExt cx="612000" cy="612000"/>
                        </a:xfrm>
                      </wpg:grpSpPr>
                      <wps:wsp>
                        <wps:cNvPr id="1145670152" name="Oval 1145670152"/>
                        <wps:cNvSpPr/>
                        <wps:spPr>
                          <a:xfrm>
                            <a:off x="2788452" y="145475"/>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608684680" name="Oval 1608684680"/>
                        <wps:cNvSpPr>
                          <a:spLocks noChangeAspect="1"/>
                        </wps:cNvSpPr>
                        <wps:spPr>
                          <a:xfrm flipH="1">
                            <a:off x="2879271" y="235475"/>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958381471" name="Picture 958381471"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951006" y="307475"/>
                            <a:ext cx="286892" cy="288000"/>
                          </a:xfrm>
                          <a:prstGeom prst="rect">
                            <a:avLst/>
                          </a:prstGeom>
                        </pic:spPr>
                      </pic:pic>
                    </wpg:wgp>
                  </a:graphicData>
                </a:graphic>
              </wp:anchor>
            </w:drawing>
          </mc:Choice>
          <mc:Fallback>
            <w:pict>
              <v:group w14:anchorId="674906C1" id="Group 28" o:spid="_x0000_s1026" alt="&quot;&quot;" style="position:absolute;margin-left:-25.5pt;margin-top:52.1pt;width:48.15pt;height:48.15pt;z-index:251830274" coordorigin="27884,1454"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">
                <v:oval id="Oval 1145670152" o:spid="_x0000_s1027" style="position:absolute;left:27884;top:1454;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" fillcolor="#5f2e74" strokecolor="white [3201]" strokeweight="1pt">
                  <v:fill opacity="59110f"/>
                  <v:stroke joinstyle="miter"/>
                </v:oval>
                <v:oval id="Oval 1608684680" o:spid="_x0000_s1028" style="position:absolute;left:28792;top:235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" fillcolor="white [3212]" strokecolor="white [3201]" strokeweight="1pt">
                  <v:stroke joinstyle="miter"/>
                  <v:path arrowok="t"/>
                  <o:lock v:ext="edit" aspectratio="t"/>
                </v:oval>
                <v:shape id="Picture 958381471" o:spid="_x0000_s1029" type="#_x0000_t75" alt="A group of people with speech bubbles&#10;&#10;Description automatically generated" style="position:absolute;left:29510;top:3074;width:2868;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">
                  <v:imagedata r:id="rId50" o:title="A group of people with speech bubbles&#10;&#10;Description automatically generated"/>
                </v:shape>
              </v:group>
            </w:pict>
          </mc:Fallback>
        </mc:AlternateContent>
      </w:r>
      <w:r>
        <w:rPr>
          <w:noProof/>
        </w:rPr>
        <mc:AlternateContent>
          <mc:Choice Requires="wps">
            <w:drawing>
              <wp:anchor distT="0" distB="0" distL="114300" distR="114300" simplePos="0" relativeHeight="251674626" behindDoc="0" locked="0" layoutInCell="1" allowOverlap="1" wp14:anchorId="5DDDAA89" wp14:editId="0F3B0534">
                <wp:simplePos x="0" y="0"/>
                <wp:positionH relativeFrom="column">
                  <wp:posOffset>48895</wp:posOffset>
                </wp:positionH>
                <wp:positionV relativeFrom="paragraph">
                  <wp:posOffset>1172845</wp:posOffset>
                </wp:positionV>
                <wp:extent cx="5579745" cy="551815"/>
                <wp:effectExtent l="0" t="0" r="1905" b="635"/>
                <wp:wrapNone/>
                <wp:docPr id="1856318052" name="Freeform: Shape 41"/>
                <wp:cNvGraphicFramePr/>
                <a:graphic xmlns:a="http://schemas.openxmlformats.org/drawingml/2006/main">
                  <a:graphicData uri="http://schemas.microsoft.com/office/word/2010/wordprocessingShape">
                    <wps:wsp>
                      <wps:cNvSpPr/>
                      <wps:spPr>
                        <a:xfrm>
                          <a:off x="0" y="0"/>
                          <a:ext cx="5579745" cy="551815"/>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73FA4BC" w14:textId="77777777" w:rsidR="00C315F4" w:rsidRDefault="00C315F4" w:rsidP="00C315F4">
                            <w:pPr>
                              <w:spacing w:before="0" w:after="0" w:line="240" w:lineRule="auto"/>
                              <w:rPr>
                                <w:rFonts w:asciiTheme="minorHAnsi"/>
                                <w:i/>
                                <w:iCs/>
                                <w:kern w:val="24"/>
                                <w:szCs w:val="22"/>
                              </w:rPr>
                            </w:pPr>
                            <w:r w:rsidRPr="000B6D62">
                              <w:rPr>
                                <w:rFonts w:asciiTheme="minorHAnsi"/>
                                <w:i/>
                                <w:iCs/>
                                <w:kern w:val="24"/>
                                <w:szCs w:val="22"/>
                              </w:rPr>
                              <w:t>“Quality is impacted by compliance costs, as costs are not being spent on training and practice leadership no providers can afford to do it well.”</w:t>
                            </w:r>
                          </w:p>
                        </w:txbxContent>
                      </wps:txbx>
                      <wps:bodyPr spcFirstLastPara="0" vert="horz" wrap="square" lIns="108000" tIns="36000" rIns="108000" bIns="3600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DDDAA89" id="Freeform: Shape 41" o:spid="_x0000_s1115" style="position:absolute;left:0;text-align:left;margin-left:3.85pt;margin-top:92.35pt;width:439.35pt;height:43.45pt;z-index:2516746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91971;249448,0;5330297,0;5579745,91971;5579745,459844;5330297,551815;249448,551815;0,459844;0,91971" o:connectangles="0,0,0,0,0,0,0,0,0" textboxrect="0,0,4186915,1123055"/>
                <v:textbox inset="3mm,1mm,3mm,1mm">
                  <w:txbxContent>
                    <w:p w14:paraId="373FA4BC" w14:textId="77777777" w:rsidR="00C315F4" w:rsidRDefault="00C315F4" w:rsidP="00C315F4">
                      <w:pPr>
                        <w:spacing w:before="0" w:after="0" w:line="240" w:lineRule="auto"/>
                        <w:rPr>
                          <w:rFonts w:asciiTheme="minorHAnsi"/>
                          <w:i/>
                          <w:iCs/>
                          <w:kern w:val="24"/>
                          <w:szCs w:val="22"/>
                        </w:rPr>
                      </w:pPr>
                      <w:r w:rsidRPr="000B6D62">
                        <w:rPr>
                          <w:rFonts w:asciiTheme="minorHAnsi"/>
                          <w:i/>
                          <w:iCs/>
                          <w:kern w:val="24"/>
                          <w:szCs w:val="22"/>
                        </w:rPr>
                        <w:t>“Quality is impacted by compliance costs, as costs are not being spent on training and practice leadership no providers can afford to do it well.”</w:t>
                      </w:r>
                    </w:p>
                  </w:txbxContent>
                </v:textbox>
              </v:shape>
            </w:pict>
          </mc:Fallback>
        </mc:AlternateContent>
      </w:r>
      <w:r>
        <w:rPr>
          <w:noProof/>
        </w:rPr>
        <mc:AlternateContent>
          <mc:Choice Requires="wps">
            <w:drawing>
              <wp:anchor distT="0" distB="0" distL="114300" distR="114300" simplePos="0" relativeHeight="251675650" behindDoc="0" locked="0" layoutInCell="1" allowOverlap="1" wp14:anchorId="7A74B34A" wp14:editId="66435715">
                <wp:simplePos x="0" y="0"/>
                <wp:positionH relativeFrom="column">
                  <wp:posOffset>54610</wp:posOffset>
                </wp:positionH>
                <wp:positionV relativeFrom="paragraph">
                  <wp:posOffset>397506</wp:posOffset>
                </wp:positionV>
                <wp:extent cx="5579745" cy="705485"/>
                <wp:effectExtent l="0" t="0" r="1905" b="0"/>
                <wp:wrapNone/>
                <wp:docPr id="667087055" name="Freeform: Shape 1"/>
                <wp:cNvGraphicFramePr/>
                <a:graphic xmlns:a="http://schemas.openxmlformats.org/drawingml/2006/main">
                  <a:graphicData uri="http://schemas.microsoft.com/office/word/2010/wordprocessingShape">
                    <wps:wsp>
                      <wps:cNvSpPr/>
                      <wps:spPr>
                        <a:xfrm>
                          <a:off x="0" y="0"/>
                          <a:ext cx="5579745" cy="705485"/>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F9F8216" w14:textId="77777777" w:rsidR="00C315F4" w:rsidRDefault="00C315F4" w:rsidP="00C315F4">
                            <w:pPr>
                              <w:spacing w:before="0" w:after="0" w:line="240" w:lineRule="auto"/>
                              <w:rPr>
                                <w:rFonts w:asciiTheme="minorHAnsi"/>
                                <w:i/>
                                <w:iCs/>
                                <w:kern w:val="24"/>
                                <w:szCs w:val="22"/>
                              </w:rPr>
                            </w:pPr>
                            <w:r w:rsidRPr="00F87267">
                              <w:rPr>
                                <w:rFonts w:asciiTheme="minorHAnsi"/>
                                <w:i/>
                                <w:iCs/>
                                <w:kern w:val="24"/>
                                <w:szCs w:val="22"/>
                              </w:rPr>
                              <w:t>“[We] thought the key was training and without additional funding [we] are unable to lift staff up. [We] thought the Disability Worker Cost Model was poor and predict things will get worse if Standards are going to be lifted.”</w:t>
                            </w:r>
                          </w:p>
                        </w:txbxContent>
                      </wps:txbx>
                      <wps:bodyPr spcFirstLastPara="0" vert="horz" wrap="square" lIns="324000" tIns="36000" rIns="108000" bIns="3600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7A74B34A" id="_x0000_s1116" style="position:absolute;left:0;text-align:left;margin-left:4.3pt;margin-top:31.3pt;width:439.35pt;height:55.55pt;z-index:2516756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17583;249448,0;5330297,0;5579745,117583;5579745,587902;5330297,705485;249448,705485;0,587902;0,117583" o:connectangles="0,0,0,0,0,0,0,0,0" textboxrect="0,0,4186915,1123055"/>
                <v:textbox inset="9mm,1mm,3mm,1mm">
                  <w:txbxContent>
                    <w:p w14:paraId="1F9F8216" w14:textId="77777777" w:rsidR="00C315F4" w:rsidRDefault="00C315F4" w:rsidP="00C315F4">
                      <w:pPr>
                        <w:spacing w:before="0" w:after="0" w:line="240" w:lineRule="auto"/>
                        <w:rPr>
                          <w:rFonts w:asciiTheme="minorHAnsi"/>
                          <w:i/>
                          <w:iCs/>
                          <w:kern w:val="24"/>
                          <w:szCs w:val="22"/>
                        </w:rPr>
                      </w:pPr>
                      <w:r w:rsidRPr="00F87267">
                        <w:rPr>
                          <w:rFonts w:asciiTheme="minorHAnsi"/>
                          <w:i/>
                          <w:iCs/>
                          <w:kern w:val="24"/>
                          <w:szCs w:val="22"/>
                        </w:rPr>
                        <w:t>“[We] thought the key was training and without additional funding [we] are unable to lift staff up. [We] thought the Disability Worker Cost Model was poor and predict things will get worse if Standards are going to be lifted.”</w:t>
                      </w:r>
                    </w:p>
                  </w:txbxContent>
                </v:textbox>
              </v:shape>
            </w:pict>
          </mc:Fallback>
        </mc:AlternateContent>
      </w:r>
      <w:bookmarkStart w:id="15" w:name="_Toc184403603"/>
      <w:r w:rsidR="005F4B1E">
        <w:br w:type="page"/>
      </w:r>
    </w:p>
    <w:p w14:paraId="4EABC2E0" w14:textId="5600C366" w:rsidR="00097BBB" w:rsidRDefault="0048342A" w:rsidP="00097BBB">
      <w:bookmarkStart w:id="16" w:name="_Toc1231720211"/>
      <w:r w:rsidRPr="00097BBB">
        <w:rPr>
          <w:noProof/>
        </w:rPr>
        <w:lastRenderedPageBreak/>
        <mc:AlternateContent>
          <mc:Choice Requires="wpg">
            <w:drawing>
              <wp:anchor distT="0" distB="0" distL="114300" distR="114300" simplePos="0" relativeHeight="251774978" behindDoc="0" locked="0" layoutInCell="1" allowOverlap="1" wp14:anchorId="57F3F318" wp14:editId="7D9E3414">
                <wp:simplePos x="0" y="0"/>
                <wp:positionH relativeFrom="column">
                  <wp:posOffset>-655320</wp:posOffset>
                </wp:positionH>
                <wp:positionV relativeFrom="paragraph">
                  <wp:posOffset>-176530</wp:posOffset>
                </wp:positionV>
                <wp:extent cx="6739200" cy="1296000"/>
                <wp:effectExtent l="0" t="114300" r="5080" b="0"/>
                <wp:wrapNone/>
                <wp:docPr id="1505509544" name="Group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39200" cy="1296000"/>
                          <a:chOff x="-1" y="-1"/>
                          <a:chExt cx="6739324" cy="1297022"/>
                        </a:xfrm>
                      </wpg:grpSpPr>
                      <wpg:grpSp>
                        <wpg:cNvPr id="1437547438" name="Group 1437547438"/>
                        <wpg:cNvGrpSpPr/>
                        <wpg:grpSpPr>
                          <a:xfrm rot="191929">
                            <a:off x="-1" y="-1"/>
                            <a:ext cx="683786" cy="1297022"/>
                            <a:chOff x="0" y="0"/>
                            <a:chExt cx="683786" cy="1297022"/>
                          </a:xfrm>
                        </wpg:grpSpPr>
                        <wps:wsp>
                          <wps:cNvPr id="1150327927" name="Oval 12"/>
                          <wps:cNvSpPr/>
                          <wps:spPr>
                            <a:xfrm rot="1780957">
                              <a:off x="102"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30633942" name="Oval 12"/>
                          <wps:cNvSpPr>
                            <a:spLocks noChangeAspect="1"/>
                          </wps:cNvSpPr>
                          <wps:spPr>
                            <a:xfrm rot="722017">
                              <a:off x="309981" y="35627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72856991" name="Oval 12"/>
                          <wps:cNvSpPr>
                            <a:spLocks noChangeAspect="1"/>
                          </wps:cNvSpPr>
                          <wps:spPr>
                            <a:xfrm rot="19949749">
                              <a:off x="306245" y="788561"/>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04418933" name="Oval 12"/>
                          <wps:cNvSpPr>
                            <a:spLocks noChangeAspect="1"/>
                          </wps:cNvSpPr>
                          <wps:spPr>
                            <a:xfrm rot="17451934">
                              <a:off x="273601" y="1010422"/>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96335972" name="Oval 12"/>
                          <wps:cNvSpPr/>
                          <wps:spPr>
                            <a:xfrm rot="21335507">
                              <a:off x="0" y="509739"/>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984882623" name="Oval 9"/>
                        <wps:cNvSpPr>
                          <a:spLocks noChangeAspect="1"/>
                        </wps:cNvSpPr>
                        <wps:spPr>
                          <a:xfrm>
                            <a:off x="619323" y="64424"/>
                            <a:ext cx="612000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85367B">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653E023C" id="Group 63" o:spid="_x0000_s1026" alt="&quot;&quot;" style="position:absolute;margin-left:-51.6pt;margin-top:-13.9pt;width:530.65pt;height:102.05pt;z-index:251774978;mso-width-relative:margin;mso-height-relative:margin" coordorigin="" coordsize="67393,1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">
                <v:group id="Group 1437547438" o:spid="_x0000_s1027" style="position:absolute;width:6837;height:12970;rotation:209638fd" coordsize="6837,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">
                  <v:shape id="Oval 12" o:spid="_x0000_s1028" style="position:absolute;left:1;width:6836;height:2091;rotation:1945280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612c69" stroked="f" strokeweight="1pt">
                    <v:fill opacity="32896f"/>
                    <v:stroke joinstyle="miter"/>
                    <v:path arrowok="t" o:connecttype="custom" o:connectlocs="5183,140190;65381,30310;368667,2982;666252,86757;582916,192042;330727,201748;151402,205492;5183,140190" o:connectangles="0,0,0,0,0,0,0,0"/>
                  </v:shape>
                  <v:shape id="Oval 12" o:spid="_x0000_s1029" style="position:absolute;left:3099;top:3562;width:1970;height:1041;rotation:788635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612c69"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3062;top:7885;width:2421;height:1170;rotation:-1802514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" path="m6218,335729c-12914,241211,5245,95006,159228,31741,313211,-31524,485225,16594,650149,32803v164924,16209,367384,-25510,498623,96191c1280011,250695,1296782,460650,1140914,506806,985046,552962,902456,561996,775946,559960,649436,557924,402309,636221,274021,598849,145733,561477,25350,430247,6218,335729xe" fillcolor="#612c69"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736;top:10103;width:4260;height:1473;rotation:-4530794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612c69"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97;width:5858;height:2001;rotation:-288897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" path="m3093,343593c9375,263538,-9960,118988,144023,55723,298006,-7542,549002,-11652,785406,17097v236404,28749,645803,89417,777042,211118c1693687,349916,1583187,458584,1427319,504740v-155868,46156,-591190,43636,-717700,41600c583109,544304,224084,569844,106330,536053,-11424,502262,-3189,423648,3093,343593xe" fillcolor="#612c69"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93;top:644;width:61200;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85367b" stroked="f" strokeweight="1pt">
                  <v:fill opacity="16448f"/>
                  <v:stroke joinstyle="miter"/>
                  <v:path arrowok="t" o:connecttype="custom" o:connectlocs="1348916,33757;2780010,0;4155316,54297;5310246,59462;5852180,151445;6118223,563100;5810267,918003;4921316,1159947;2987518,1072296;1081261,1079417;252422,896440;933,562891;334761,191956;1348916,33757" o:connectangles="0,0,0,0,0,0,0,0,0,0,0,0,0,0"/>
                  <o:lock v:ext="edit" aspectratio="t"/>
                </v:shape>
              </v:group>
            </w:pict>
          </mc:Fallback>
        </mc:AlternateContent>
      </w:r>
      <w:r w:rsidR="00097BBB" w:rsidRPr="00097BBB">
        <w:rPr>
          <w:noProof/>
        </w:rPr>
        <mc:AlternateContent>
          <mc:Choice Requires="wps">
            <w:drawing>
              <wp:anchor distT="0" distB="0" distL="114300" distR="114300" simplePos="0" relativeHeight="251776002" behindDoc="0" locked="0" layoutInCell="1" allowOverlap="1" wp14:anchorId="575FEFF7" wp14:editId="3940E0EC">
                <wp:simplePos x="0" y="0"/>
                <wp:positionH relativeFrom="column">
                  <wp:posOffset>201930</wp:posOffset>
                </wp:positionH>
                <wp:positionV relativeFrom="paragraph">
                  <wp:posOffset>99864</wp:posOffset>
                </wp:positionV>
                <wp:extent cx="5004000" cy="712800"/>
                <wp:effectExtent l="0" t="0" r="0" b="0"/>
                <wp:wrapNone/>
                <wp:docPr id="399846748" name="TextBox 84"/>
                <wp:cNvGraphicFramePr/>
                <a:graphic xmlns:a="http://schemas.openxmlformats.org/drawingml/2006/main">
                  <a:graphicData uri="http://schemas.microsoft.com/office/word/2010/wordprocessingShape">
                    <wps:wsp>
                      <wps:cNvSpPr txBox="1"/>
                      <wps:spPr>
                        <a:xfrm>
                          <a:off x="0" y="0"/>
                          <a:ext cx="5004000" cy="712800"/>
                        </a:xfrm>
                        <a:prstGeom prst="rect">
                          <a:avLst/>
                        </a:prstGeom>
                        <a:noFill/>
                      </wps:spPr>
                      <wps:txbx>
                        <w:txbxContent>
                          <w:p w14:paraId="1FF82E00" w14:textId="77777777" w:rsidR="00097BBB" w:rsidRDefault="00097BBB" w:rsidP="00097BBB">
                            <w:pPr>
                              <w:spacing w:before="0" w:after="0"/>
                              <w:ind w:left="720"/>
                              <w:rPr>
                                <w:rFonts w:eastAsia="Times New Roman"/>
                                <w:b/>
                                <w:bCs/>
                                <w:color w:val="612C69"/>
                                <w:sz w:val="40"/>
                                <w:szCs w:val="40"/>
                              </w:rPr>
                            </w:pPr>
                            <w:r>
                              <w:rPr>
                                <w:rFonts w:eastAsia="Times New Roman"/>
                                <w:b/>
                                <w:bCs/>
                                <w:color w:val="612C69"/>
                                <w:sz w:val="40"/>
                                <w:szCs w:val="40"/>
                              </w:rPr>
                              <w:t>Developing new Practice Standards specific to Supported Independent Living</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575FEFF7" id="_x0000_s1117" type="#_x0000_t202" style="position:absolute;margin-left:15.9pt;margin-top:7.85pt;width:394pt;height:56.15pt;z-index:25177600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" filled="f" stroked="f">
                <v:textbox style="mso-fit-shape-to-text:t">
                  <w:txbxContent>
                    <w:p w14:paraId="1FF82E00" w14:textId="77777777" w:rsidR="00097BBB" w:rsidRDefault="00097BBB" w:rsidP="00097BBB">
                      <w:pPr>
                        <w:spacing w:before="0" w:after="0"/>
                        <w:ind w:left="720"/>
                        <w:rPr>
                          <w:rFonts w:eastAsia="Times New Roman"/>
                          <w:b/>
                          <w:bCs/>
                          <w:color w:val="612C69"/>
                          <w:sz w:val="40"/>
                          <w:szCs w:val="40"/>
                        </w:rPr>
                      </w:pPr>
                      <w:r>
                        <w:rPr>
                          <w:rFonts w:eastAsia="Times New Roman"/>
                          <w:b/>
                          <w:bCs/>
                          <w:color w:val="612C69"/>
                          <w:sz w:val="40"/>
                          <w:szCs w:val="40"/>
                        </w:rPr>
                        <w:t>Developing new Practice Standards specific to Supported Independent Living</w:t>
                      </w:r>
                    </w:p>
                  </w:txbxContent>
                </v:textbox>
              </v:shape>
            </w:pict>
          </mc:Fallback>
        </mc:AlternateContent>
      </w:r>
    </w:p>
    <w:p w14:paraId="279405F4" w14:textId="5654663F" w:rsidR="00097BBB" w:rsidRPr="00097BBB" w:rsidRDefault="00097BBB" w:rsidP="00097BBB">
      <w:pPr>
        <w:pStyle w:val="Heading1"/>
      </w:pPr>
    </w:p>
    <w:bookmarkEnd w:id="15"/>
    <w:bookmarkEnd w:id="16"/>
    <w:p w14:paraId="1E0F8E3F" w14:textId="4414334C" w:rsidR="00887132" w:rsidRDefault="00887132" w:rsidP="00E35A05">
      <w:pPr>
        <w:spacing w:line="480" w:lineRule="auto"/>
      </w:pPr>
    </w:p>
    <w:p w14:paraId="1FA41BAD" w14:textId="38D350CE" w:rsidR="00885D79" w:rsidRDefault="00885D79" w:rsidP="00613A06">
      <w:pPr>
        <w:spacing w:after="360"/>
      </w:pPr>
      <w:r w:rsidRPr="00EE207A">
        <w:t xml:space="preserve">The NDIS Commission is developing specific </w:t>
      </w:r>
      <w:r>
        <w:t xml:space="preserve">NDIS </w:t>
      </w:r>
      <w:r w:rsidRPr="00EE207A">
        <w:t>Practice Standards for SIL</w:t>
      </w:r>
      <w:r>
        <w:t xml:space="preserve"> supports</w:t>
      </w:r>
      <w:r w:rsidRPr="00EE207A">
        <w:t xml:space="preserve"> in response to findings from the </w:t>
      </w:r>
      <w:r>
        <w:t>Inquiry</w:t>
      </w:r>
      <w:r w:rsidRPr="00EE207A">
        <w:t xml:space="preserve"> and subsequent reviews. These standards will focus on quality and safety in settings where participants share accommodation and </w:t>
      </w:r>
      <w:r>
        <w:t xml:space="preserve">daily </w:t>
      </w:r>
      <w:r w:rsidRPr="00EE207A">
        <w:t>supports.</w:t>
      </w:r>
    </w:p>
    <w:p w14:paraId="5BC84AB7" w14:textId="356417BB" w:rsidR="00C13A44" w:rsidRDefault="00885D79" w:rsidP="00613A06">
      <w:pPr>
        <w:spacing w:after="360"/>
        <w:ind w:right="-45"/>
      </w:pPr>
      <w:r w:rsidRPr="363641B6">
        <w:rPr>
          <w:color w:val="000000" w:themeColor="text1"/>
          <w:szCs w:val="22"/>
        </w:rPr>
        <w:t xml:space="preserve">Any new NDIS Practice Standards must support the rights of NDIS participants. </w:t>
      </w:r>
      <w:r w:rsidRPr="001F70AC">
        <w:rPr>
          <w:color w:val="000000" w:themeColor="text1"/>
          <w:szCs w:val="22"/>
        </w:rPr>
        <w:t xml:space="preserve">Article 16 of the United Nations Convention on the Rights of Persons with Disabilities </w:t>
      </w:r>
      <w:r w:rsidRPr="363641B6">
        <w:rPr>
          <w:color w:val="000000" w:themeColor="text1"/>
          <w:szCs w:val="22"/>
        </w:rPr>
        <w:t>requires</w:t>
      </w:r>
      <w:r w:rsidRPr="001F70AC">
        <w:rPr>
          <w:color w:val="000000" w:themeColor="text1"/>
          <w:szCs w:val="22"/>
        </w:rPr>
        <w:t xml:space="preserve"> States Parties</w:t>
      </w:r>
      <w:r w:rsidRPr="363641B6">
        <w:rPr>
          <w:color w:val="000000" w:themeColor="text1"/>
          <w:szCs w:val="22"/>
        </w:rPr>
        <w:t xml:space="preserve"> to, ‘</w:t>
      </w:r>
      <w:r w:rsidRPr="001F70AC">
        <w:rPr>
          <w:color w:val="000000" w:themeColor="text1"/>
          <w:szCs w:val="22"/>
        </w:rPr>
        <w:t>take all appropriate legislative, administrative, social, educational and other measures to protect persons with disabilities, both within and outside the home, from all forms of exploitation, violence and abuse, including their gender-based aspects</w:t>
      </w:r>
      <w:r w:rsidRPr="363641B6">
        <w:rPr>
          <w:color w:val="000000" w:themeColor="text1"/>
          <w:szCs w:val="22"/>
        </w:rPr>
        <w:t>.’ Article 19 requires State Parties to facilitate the full inclusion and participation of people with disability in the community and to prevent isolation and segregation</w:t>
      </w:r>
      <w:r w:rsidR="00C13A44">
        <w:rPr>
          <w:color w:val="000000" w:themeColor="text1"/>
          <w:szCs w:val="22"/>
        </w:rPr>
        <w:t>.</w:t>
      </w:r>
      <w:r w:rsidR="00C13A44" w:rsidRPr="00C13A44">
        <w:t xml:space="preserve"> </w:t>
      </w:r>
    </w:p>
    <w:p w14:paraId="21DD016A" w14:textId="34071E59" w:rsidR="005C33A8" w:rsidRDefault="00C13A44" w:rsidP="00232242">
      <w:pPr>
        <w:ind w:right="-46"/>
      </w:pPr>
      <w:r w:rsidRPr="005C33A8">
        <w:t>To inform new standards, the NDIS Commission conducted extensive consultations across Australia, engaging with 120 participants and their families across six states and territories. Through a combination of small group discussions and larger community gatherings, these consultations revealed key factors that participants feel contribute to a positive home environment and should underpin the delivery of supports in accommodation settings.</w:t>
      </w:r>
      <w:r w:rsidR="00232242" w:rsidRPr="005C33A8">
        <w:t xml:space="preserve"> </w:t>
      </w:r>
      <w:r w:rsidR="004F060E" w:rsidRPr="005C33A8">
        <w:t xml:space="preserve">These are outlined in </w:t>
      </w:r>
      <w:r w:rsidR="005C33A8">
        <w:t>Figure 1 on the following page.</w:t>
      </w:r>
    </w:p>
    <w:p w14:paraId="0982389B" w14:textId="77777777" w:rsidR="00613A06" w:rsidRDefault="00613A06">
      <w:pPr>
        <w:suppressAutoHyphens w:val="0"/>
        <w:spacing w:before="0" w:after="0" w:line="240" w:lineRule="auto"/>
      </w:pPr>
      <w:r>
        <w:br w:type="page"/>
      </w:r>
    </w:p>
    <w:p w14:paraId="33F53BA3" w14:textId="629E0B23" w:rsidR="003723D9" w:rsidRDefault="00784461" w:rsidP="00784461">
      <w:pPr>
        <w:pStyle w:val="Caption"/>
        <w:tabs>
          <w:tab w:val="left" w:pos="5670"/>
        </w:tabs>
        <w:spacing w:after="0"/>
        <w:rPr>
          <w:b/>
          <w:bCs/>
          <w:i/>
          <w:iCs w:val="0"/>
          <w:color w:val="000000" w:themeColor="text1"/>
        </w:rPr>
      </w:pPr>
      <w:bookmarkStart w:id="17" w:name="_Ref184196519"/>
      <w:r>
        <w:rPr>
          <w:b/>
          <w:bCs/>
          <w:i/>
          <w:iCs w:val="0"/>
          <w:noProof/>
          <w:color w:val="000000" w:themeColor="text1"/>
        </w:rPr>
        <w:lastRenderedPageBreak/>
        <mc:AlternateContent>
          <mc:Choice Requires="wpg">
            <w:drawing>
              <wp:anchor distT="0" distB="0" distL="114300" distR="114300" simplePos="0" relativeHeight="251876354" behindDoc="0" locked="0" layoutInCell="1" allowOverlap="1" wp14:anchorId="5C5963CC" wp14:editId="5F1A3C46">
                <wp:simplePos x="0" y="0"/>
                <wp:positionH relativeFrom="column">
                  <wp:posOffset>144780</wp:posOffset>
                </wp:positionH>
                <wp:positionV relativeFrom="paragraph">
                  <wp:posOffset>4017216</wp:posOffset>
                </wp:positionV>
                <wp:extent cx="1549400" cy="436245"/>
                <wp:effectExtent l="0" t="0" r="12700" b="20955"/>
                <wp:wrapTopAndBottom/>
                <wp:docPr id="1443328506" name="Group 15">
                  <a:extLst xmlns:a="http://schemas.openxmlformats.org/drawingml/2006/main">
                    <a:ext uri="{FF2B5EF4-FFF2-40B4-BE49-F238E27FC236}">
                      <a16:creationId xmlns:a16="http://schemas.microsoft.com/office/drawing/2014/main" id="{AED9BF7F-692D-F59B-ACE4-0AEA421D6D86}"/>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9400" cy="436245"/>
                          <a:chOff x="1105499" y="3961401"/>
                          <a:chExt cx="3240000" cy="436691"/>
                        </a:xfrm>
                      </wpg:grpSpPr>
                      <wps:wsp>
                        <wps:cNvPr id="2135831360" name="Rectangle 2135831360">
                          <a:extLst>
                            <a:ext uri="{FF2B5EF4-FFF2-40B4-BE49-F238E27FC236}">
                              <a16:creationId xmlns:a16="http://schemas.microsoft.com/office/drawing/2014/main" id="{9F704D06-C989-9D43-DCF7-4491AFBE9621}"/>
                            </a:ext>
                          </a:extLst>
                        </wps:cNvPr>
                        <wps:cNvSpPr>
                          <a:spLocks/>
                        </wps:cNvSpPr>
                        <wps:spPr>
                          <a:xfrm>
                            <a:off x="1105499" y="3961401"/>
                            <a:ext cx="3240000" cy="436691"/>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wps:wsp>
                        <wps:cNvPr id="1272447254" name="Freeform: Shape 1272447254">
                          <a:extLst>
                            <a:ext uri="{FF2B5EF4-FFF2-40B4-BE49-F238E27FC236}">
                              <a16:creationId xmlns:a16="http://schemas.microsoft.com/office/drawing/2014/main" id="{CBD8C791-5D41-FF9A-CE4E-AD979D549D97}"/>
                            </a:ext>
                          </a:extLst>
                        </wps:cNvPr>
                        <wps:cNvSpPr>
                          <a:spLocks/>
                        </wps:cNvSpPr>
                        <wps:spPr>
                          <a:xfrm>
                            <a:off x="1105499" y="3969516"/>
                            <a:ext cx="3240000" cy="420093"/>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0D974C25"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Participant and worker safety is paramount</w:t>
                              </w:r>
                            </w:p>
                          </w:txbxContent>
                        </wps:txbx>
                        <wps:bodyPr spcFirstLastPara="0" vert="horz" wrap="square" lIns="36000" tIns="0" rIns="36000" bIns="0" numCol="1" spcCol="1270" anchor="ctr" anchorCtr="0">
                          <a:noAutofit/>
                        </wps:bodyPr>
                      </wps:wsp>
                    </wpg:wgp>
                  </a:graphicData>
                </a:graphic>
              </wp:anchor>
            </w:drawing>
          </mc:Choice>
          <mc:Fallback>
            <w:pict>
              <v:group w14:anchorId="5C5963CC" id="Group 15" o:spid="_x0000_s1118" style="position:absolute;margin-left:11.4pt;margin-top:316.3pt;width:122pt;height:34.35pt;z-index:251876354" coordorigin="11054,39614" coordsize="32400,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">
                <v:rect id="Rectangle 2135831360" o:spid="_x0000_s1119" style="position:absolute;left:11054;top:39614;width:32400;height:43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" fillcolor="white [3212]" strokecolor="black [3213]" strokeweight="1pt">
                  <v:path arrowok="t"/>
                  <v:textbox inset="1mm,1mm,1mm,1mm"/>
                </v:rect>
                <v:shape id="Freeform: Shape 1272447254" o:spid="_x0000_s1120" style="position:absolute;left:11054;top:39695;width:32400;height:4201;visibility:visible;mso-wrap-style:square;v-text-anchor:middle" coordsize="1165992,659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" adj="-11796480,,5400" path="m,l1165992,r,659656l,659656,,xe" filled="f" stroked="f">
                  <v:stroke joinstyle="miter"/>
                  <v:formulas/>
                  <v:path arrowok="t" o:connecttype="custom" o:connectlocs="0,0;3240000,0;3240000,420093;0,420093;0,0" o:connectangles="0,0,0,0,0" textboxrect="0,0,1165992,659656"/>
                  <v:textbox inset="1mm,0,1mm,0">
                    <w:txbxContent>
                      <w:p w14:paraId="0D974C25"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Participant and worker safety is paramount</w:t>
                        </w:r>
                      </w:p>
                    </w:txbxContent>
                  </v:textbox>
                </v:shape>
                <w10:wrap type="topAndBottom"/>
              </v:group>
            </w:pict>
          </mc:Fallback>
        </mc:AlternateContent>
      </w:r>
      <w:r>
        <w:rPr>
          <w:b/>
          <w:bCs/>
          <w:i/>
          <w:iCs w:val="0"/>
          <w:noProof/>
          <w:color w:val="000000" w:themeColor="text1"/>
        </w:rPr>
        <mc:AlternateContent>
          <mc:Choice Requires="wps">
            <w:drawing>
              <wp:anchor distT="0" distB="0" distL="114300" distR="114300" simplePos="0" relativeHeight="251874306" behindDoc="0" locked="0" layoutInCell="1" allowOverlap="1" wp14:anchorId="6BBED24F" wp14:editId="0CACC4F0">
                <wp:simplePos x="0" y="0"/>
                <wp:positionH relativeFrom="column">
                  <wp:posOffset>140764</wp:posOffset>
                </wp:positionH>
                <wp:positionV relativeFrom="paragraph">
                  <wp:posOffset>4454525</wp:posOffset>
                </wp:positionV>
                <wp:extent cx="1549400" cy="1655445"/>
                <wp:effectExtent l="0" t="0" r="12700" b="18415"/>
                <wp:wrapTopAndBottom/>
                <wp:docPr id="1529418536" name="Rectangle 9">
                  <a:extLst xmlns:a="http://schemas.openxmlformats.org/drawingml/2006/main">
                    <a:ext uri="{FF2B5EF4-FFF2-40B4-BE49-F238E27FC236}">
                      <a16:creationId xmlns:a16="http://schemas.microsoft.com/office/drawing/2014/main" id="{DDD635F9-60E7-6713-3E18-BCA49307E2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00" cy="1655445"/>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D0AACE3" w14:textId="77777777" w:rsidR="006E5AD4" w:rsidRPr="00BD3A72" w:rsidRDefault="006E5AD4" w:rsidP="001F68F8">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Providers consider participant and worker safety is paramount. Providers understand safe and supportive home environments are central to capacity building and quality service delivery.</w:t>
                            </w:r>
                          </w:p>
                        </w:txbxContent>
                      </wps:txbx>
                      <wps:bodyPr spcFirstLastPara="0" vert="horz" wrap="square" lIns="36000" tIns="36000" rIns="36000" bIns="36000" numCol="1" spcCol="1270" anchor="ctr" anchorCtr="0">
                        <a:spAutoFit/>
                      </wps:bodyPr>
                    </wps:wsp>
                  </a:graphicData>
                </a:graphic>
              </wp:anchor>
            </w:drawing>
          </mc:Choice>
          <mc:Fallback>
            <w:pict>
              <v:rect w14:anchorId="6BBED24F" id="Rectangle 9" o:spid="_x0000_s1121" style="position:absolute;margin-left:11.1pt;margin-top:350.75pt;width:122pt;height:130.35pt;z-index:25187430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" fillcolor="#295f3c" strokecolor="black [3213]" strokeweight="1pt">
                <v:path arrowok="t"/>
                <v:textbox style="mso-fit-shape-to-text:t" inset="1mm,1mm,1mm,1mm">
                  <w:txbxContent>
                    <w:p w14:paraId="2D0AACE3" w14:textId="77777777" w:rsidR="006E5AD4" w:rsidRPr="00BD3A72" w:rsidRDefault="006E5AD4" w:rsidP="001F68F8">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Providers consider participant and worker safety is paramount. Providers understand safe and supportive home environments are central to capacity building and quality service delivery.</w:t>
                      </w:r>
                    </w:p>
                  </w:txbxContent>
                </v:textbox>
                <w10:wrap type="topAndBottom"/>
              </v:rect>
            </w:pict>
          </mc:Fallback>
        </mc:AlternateContent>
      </w:r>
      <w:r>
        <w:rPr>
          <w:b/>
          <w:bCs/>
          <w:i/>
          <w:iCs w:val="0"/>
          <w:noProof/>
          <w:color w:val="000000" w:themeColor="text1"/>
        </w:rPr>
        <mc:AlternateContent>
          <mc:Choice Requires="wps">
            <w:drawing>
              <wp:anchor distT="0" distB="0" distL="114300" distR="114300" simplePos="0" relativeHeight="251880450" behindDoc="0" locked="0" layoutInCell="1" allowOverlap="1" wp14:anchorId="08FB3C1E" wp14:editId="386B615C">
                <wp:simplePos x="0" y="0"/>
                <wp:positionH relativeFrom="column">
                  <wp:posOffset>144145</wp:posOffset>
                </wp:positionH>
                <wp:positionV relativeFrom="paragraph">
                  <wp:posOffset>3314065</wp:posOffset>
                </wp:positionV>
                <wp:extent cx="1549400" cy="487045"/>
                <wp:effectExtent l="0" t="0" r="12700" b="27305"/>
                <wp:wrapTopAndBottom/>
                <wp:docPr id="1768956926" name="Rectangle 19">
                  <a:extLst xmlns:a="http://schemas.openxmlformats.org/drawingml/2006/main">
                    <a:ext uri="{FF2B5EF4-FFF2-40B4-BE49-F238E27FC236}">
                      <a16:creationId xmlns:a16="http://schemas.microsoft.com/office/drawing/2014/main" id="{E92FD42E-D9D0-BE21-A018-DDD7961F955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00" cy="487045"/>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anchor>
            </w:drawing>
          </mc:Choice>
          <mc:Fallback>
            <w:pict>
              <v:rect w14:anchorId="10E9813A" id="Rectangle 19" o:spid="_x0000_s1026" style="position:absolute;margin-left:11.35pt;margin-top:260.95pt;width:122pt;height:38.35pt;z-index:25188045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" fillcolor="white [3212]" strokecolor="black [3213]" strokeweight="1pt">
                <v:path arrowok="t"/>
                <v:textbox inset="1mm,1mm,1mm,1mm"/>
                <w10:wrap type="topAndBottom"/>
              </v:rect>
            </w:pict>
          </mc:Fallback>
        </mc:AlternateContent>
      </w:r>
      <w:r>
        <w:rPr>
          <w:b/>
          <w:bCs/>
          <w:i/>
          <w:iCs w:val="0"/>
          <w:noProof/>
          <w:color w:val="000000" w:themeColor="text1"/>
        </w:rPr>
        <w:drawing>
          <wp:anchor distT="0" distB="0" distL="114300" distR="114300" simplePos="0" relativeHeight="251896834" behindDoc="0" locked="0" layoutInCell="1" allowOverlap="1" wp14:anchorId="13548675" wp14:editId="16E21DA8">
            <wp:simplePos x="0" y="0"/>
            <wp:positionH relativeFrom="column">
              <wp:posOffset>737870</wp:posOffset>
            </wp:positionH>
            <wp:positionV relativeFrom="paragraph">
              <wp:posOffset>3378200</wp:posOffset>
            </wp:positionV>
            <wp:extent cx="359410" cy="359410"/>
            <wp:effectExtent l="0" t="0" r="2540" b="2540"/>
            <wp:wrapTopAndBottom/>
            <wp:docPr id="20" name="Picture 19" descr="an icon depicting a group of hands cross over each other&#10;&#10;">
              <a:extLst xmlns:a="http://schemas.openxmlformats.org/drawingml/2006/main">
                <a:ext uri="{FF2B5EF4-FFF2-40B4-BE49-F238E27FC236}">
                  <a16:creationId xmlns:a16="http://schemas.microsoft.com/office/drawing/2014/main" id="{EC3A017D-4D39-007A-A1A7-F0C81886CF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9" descr="an icon depicting a group of hands cross over each other&#10;&#10;">
                      <a:extLst>
                        <a:ext uri="{FF2B5EF4-FFF2-40B4-BE49-F238E27FC236}">
                          <a16:creationId xmlns:a16="http://schemas.microsoft.com/office/drawing/2014/main" id="{EC3A017D-4D39-007A-A1A7-F0C81886CFA3}"/>
                        </a:ext>
                      </a:extLst>
                    </pic:cNvPr>
                    <pic:cNvPicPr>
                      <a:picLocks noChangeAspect="1"/>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59410" cy="359410"/>
                    </a:xfrm>
                    <a:prstGeom prst="rect">
                      <a:avLst/>
                    </a:prstGeom>
                    <a:ln>
                      <a:noFill/>
                    </a:ln>
                    <a:effectLst>
                      <a:innerShdw blurRad="63500" dist="50800" dir="8100000">
                        <a:srgbClr val="943C84">
                          <a:alpha val="50000"/>
                        </a:srgbClr>
                      </a:innerShdw>
                    </a:effectLst>
                  </pic:spPr>
                </pic:pic>
              </a:graphicData>
            </a:graphic>
          </wp:anchor>
        </w:drawing>
      </w:r>
      <w:r>
        <w:rPr>
          <w:b/>
          <w:bCs/>
          <w:i/>
          <w:iCs w:val="0"/>
          <w:noProof/>
          <w:color w:val="000000" w:themeColor="text1"/>
        </w:rPr>
        <mc:AlternateContent>
          <mc:Choice Requires="wps">
            <w:drawing>
              <wp:anchor distT="0" distB="0" distL="114300" distR="114300" simplePos="0" relativeHeight="251878402" behindDoc="0" locked="0" layoutInCell="1" allowOverlap="1" wp14:anchorId="66D7CE27" wp14:editId="26C6EC7E">
                <wp:simplePos x="0" y="0"/>
                <wp:positionH relativeFrom="column">
                  <wp:posOffset>144780</wp:posOffset>
                </wp:positionH>
                <wp:positionV relativeFrom="paragraph">
                  <wp:posOffset>1791970</wp:posOffset>
                </wp:positionV>
                <wp:extent cx="1549400" cy="1524635"/>
                <wp:effectExtent l="0" t="0" r="12700" b="18415"/>
                <wp:wrapTopAndBottom/>
                <wp:docPr id="656462050" name="Rectangle 17" descr="A decorative object that contains the following information:&#10;Participant and worker safety is paramount: Providers consider participant and worker safety is paramount. Providers understand safe and supportive home environments are central to capacity building and quality service delivery.&#10;">
                  <a:extLst xmlns:a="http://schemas.openxmlformats.org/drawingml/2006/main">
                    <a:ext uri="{FF2B5EF4-FFF2-40B4-BE49-F238E27FC236}">
                      <a16:creationId xmlns:a16="http://schemas.microsoft.com/office/drawing/2014/main" id="{A86CEECF-3071-B2BF-8BFC-BE14DBD09F98}"/>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00" cy="1524635"/>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050EC74" w14:textId="77777777" w:rsidR="006E5AD4" w:rsidRPr="00BD3A72" w:rsidRDefault="006E5AD4" w:rsidP="007873D2">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 xml:space="preserve">Supports should be participant centred and tailored to personal goals, needs, preferences and values rather than determined (or unduly influenced) by the service environment. </w:t>
                            </w:r>
                          </w:p>
                        </w:txbxContent>
                      </wps:txbx>
                      <wps:bodyPr spcFirstLastPara="0" vert="horz" wrap="square" lIns="36000" tIns="36000" rIns="36000" bIns="36000" numCol="1" spcCol="1270" anchor="ctr" anchorCtr="0">
                        <a:noAutofit/>
                      </wps:bodyPr>
                    </wps:wsp>
                  </a:graphicData>
                </a:graphic>
              </wp:anchor>
            </w:drawing>
          </mc:Choice>
          <mc:Fallback>
            <w:pict>
              <v:rect w14:anchorId="66D7CE27" id="Rectangle 17" o:spid="_x0000_s1122" alt="A decorative object that contains the following information:&#10;Participant and worker safety is paramount: Providers consider participant and worker safety is paramount. Providers understand safe and supportive home environments are central to capacity building and quality service delivery.&#10;" style="position:absolute;margin-left:11.4pt;margin-top:141.1pt;width:122pt;height:120.05pt;z-index:25187840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" fillcolor="#295f3c" strokecolor="black [3213]" strokeweight="1pt">
                <v:path arrowok="t"/>
                <v:textbox inset="1mm,1mm,1mm,1mm">
                  <w:txbxContent>
                    <w:p w14:paraId="0050EC74" w14:textId="77777777" w:rsidR="006E5AD4" w:rsidRPr="00BD3A72" w:rsidRDefault="006E5AD4" w:rsidP="007873D2">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 xml:space="preserve">Supports should be participant centred and tailored to personal goals, needs, preferences and values rather than determined (or unduly influenced) by the service environment. </w:t>
                      </w:r>
                    </w:p>
                  </w:txbxContent>
                </v:textbox>
                <w10:wrap type="topAndBottom"/>
              </v:rect>
            </w:pict>
          </mc:Fallback>
        </mc:AlternateContent>
      </w:r>
      <w:r>
        <w:rPr>
          <w:b/>
          <w:bCs/>
          <w:i/>
          <w:iCs w:val="0"/>
          <w:noProof/>
          <w:color w:val="000000" w:themeColor="text1"/>
        </w:rPr>
        <mc:AlternateContent>
          <mc:Choice Requires="wps">
            <w:drawing>
              <wp:anchor distT="0" distB="0" distL="114300" distR="114300" simplePos="0" relativeHeight="251881474" behindDoc="0" locked="0" layoutInCell="1" allowOverlap="1" wp14:anchorId="727EBB42" wp14:editId="641E245D">
                <wp:simplePos x="0" y="0"/>
                <wp:positionH relativeFrom="column">
                  <wp:posOffset>146050</wp:posOffset>
                </wp:positionH>
                <wp:positionV relativeFrom="paragraph">
                  <wp:posOffset>1410335</wp:posOffset>
                </wp:positionV>
                <wp:extent cx="1549950" cy="330950"/>
                <wp:effectExtent l="0" t="0" r="0" b="0"/>
                <wp:wrapTopAndBottom/>
                <wp:docPr id="1795909935" name="Freeform: Shape 20">
                  <a:extLst xmlns:a="http://schemas.openxmlformats.org/drawingml/2006/main">
                    <a:ext uri="{FF2B5EF4-FFF2-40B4-BE49-F238E27FC236}">
                      <a16:creationId xmlns:a16="http://schemas.microsoft.com/office/drawing/2014/main" id="{E7CB9ED9-19F8-9C33-75F6-FFEFEE2B3C5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950" cy="330950"/>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3B8BDCC8"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Participant centred</w:t>
                            </w:r>
                          </w:p>
                        </w:txbxContent>
                      </wps:txbx>
                      <wps:bodyPr spcFirstLastPara="0" vert="horz" wrap="square" lIns="36000" tIns="0" rIns="36000" bIns="0" numCol="1" spcCol="1270" anchor="ctr" anchorCtr="0">
                        <a:noAutofit/>
                      </wps:bodyPr>
                    </wps:wsp>
                  </a:graphicData>
                </a:graphic>
              </wp:anchor>
            </w:drawing>
          </mc:Choice>
          <mc:Fallback>
            <w:pict>
              <v:shape w14:anchorId="727EBB42" id="Freeform: Shape 20" o:spid="_x0000_s1123" style="position:absolute;margin-left:11.5pt;margin-top:111.05pt;width:122.05pt;height:26.05pt;z-index:251881474;visibility:visible;mso-wrap-style:square;mso-wrap-distance-left:9pt;mso-wrap-distance-top:0;mso-wrap-distance-right:9pt;mso-wrap-distance-bottom:0;mso-position-horizontal:absolute;mso-position-horizontal-relative:text;mso-position-vertical:absolute;mso-position-vertical-relative:text;v-text-anchor:middle" coordsize="1165992,6596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" adj="-11796480,,5400" path="m,l1165992,r,659656l,659656,,xe" filled="f" stroked="f">
                <v:stroke joinstyle="miter"/>
                <v:formulas/>
                <v:path arrowok="t" o:connecttype="custom" o:connectlocs="0,0;1549950,0;1549950,330950;0,330950;0,0" o:connectangles="0,0,0,0,0" textboxrect="0,0,1165992,659656"/>
                <v:textbox inset="1mm,0,1mm,0">
                  <w:txbxContent>
                    <w:p w14:paraId="3B8BDCC8"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Participant centred</w:t>
                      </w:r>
                    </w:p>
                  </w:txbxContent>
                </v:textbox>
                <w10:wrap type="topAndBottom"/>
              </v:shape>
            </w:pict>
          </mc:Fallback>
        </mc:AlternateContent>
      </w:r>
      <w:r>
        <w:rPr>
          <w:b/>
          <w:bCs/>
          <w:i/>
          <w:iCs w:val="0"/>
          <w:noProof/>
          <w:color w:val="000000" w:themeColor="text1"/>
        </w:rPr>
        <w:drawing>
          <wp:anchor distT="0" distB="0" distL="114300" distR="114300" simplePos="0" relativeHeight="251895810" behindDoc="0" locked="0" layoutInCell="1" allowOverlap="1" wp14:anchorId="34266A7E" wp14:editId="6F5D842B">
            <wp:simplePos x="0" y="0"/>
            <wp:positionH relativeFrom="column">
              <wp:posOffset>4635500</wp:posOffset>
            </wp:positionH>
            <wp:positionV relativeFrom="paragraph">
              <wp:posOffset>3935095</wp:posOffset>
            </wp:positionV>
            <wp:extent cx="321945" cy="359410"/>
            <wp:effectExtent l="0" t="0" r="1905" b="2540"/>
            <wp:wrapTopAndBottom/>
            <wp:docPr id="19" name="Picture 18" descr="An icon depicting a hand holding a heart with a person in the middle">
              <a:extLst xmlns:a="http://schemas.openxmlformats.org/drawingml/2006/main">
                <a:ext uri="{FF2B5EF4-FFF2-40B4-BE49-F238E27FC236}">
                  <a16:creationId xmlns:a16="http://schemas.microsoft.com/office/drawing/2014/main" id="{EE54D17A-DD40-63ED-57B0-FF7B877386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8" descr="An icon depicting a hand holding a heart with a person in the middle">
                      <a:extLst>
                        <a:ext uri="{FF2B5EF4-FFF2-40B4-BE49-F238E27FC236}">
                          <a16:creationId xmlns:a16="http://schemas.microsoft.com/office/drawing/2014/main" id="{EE54D17A-DD40-63ED-57B0-FF7B87738667}"/>
                        </a:ext>
                      </a:extLst>
                    </pic:cNvPr>
                    <pic:cNvPicPr>
                      <a:picLocks noChangeAspect="1"/>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1945" cy="359410"/>
                    </a:xfrm>
                    <a:prstGeom prst="rect">
                      <a:avLst/>
                    </a:prstGeom>
                    <a:ln>
                      <a:noFill/>
                    </a:ln>
                    <a:effectLst>
                      <a:innerShdw blurRad="63500" dist="50800" dir="8100000">
                        <a:srgbClr val="943C84">
                          <a:alpha val="50000"/>
                        </a:srgbClr>
                      </a:innerShdw>
                    </a:effectLst>
                  </pic:spPr>
                </pic:pic>
              </a:graphicData>
            </a:graphic>
          </wp:anchor>
        </w:drawing>
      </w:r>
      <w:r>
        <w:rPr>
          <w:b/>
          <w:bCs/>
          <w:i/>
          <w:iCs w:val="0"/>
          <w:noProof/>
          <w:color w:val="000000" w:themeColor="text1"/>
        </w:rPr>
        <mc:AlternateContent>
          <mc:Choice Requires="wps">
            <w:drawing>
              <wp:anchor distT="0" distB="0" distL="114300" distR="114300" simplePos="0" relativeHeight="251869186" behindDoc="0" locked="0" layoutInCell="1" allowOverlap="1" wp14:anchorId="4239B4F6" wp14:editId="0DD6F611">
                <wp:simplePos x="0" y="0"/>
                <wp:positionH relativeFrom="column">
                  <wp:posOffset>4028440</wp:posOffset>
                </wp:positionH>
                <wp:positionV relativeFrom="paragraph">
                  <wp:posOffset>3893820</wp:posOffset>
                </wp:positionV>
                <wp:extent cx="1545590" cy="429260"/>
                <wp:effectExtent l="0" t="0" r="16510" b="27940"/>
                <wp:wrapTopAndBottom/>
                <wp:docPr id="2080119577" name="Rectangle 13">
                  <a:extLst xmlns:a="http://schemas.openxmlformats.org/drawingml/2006/main">
                    <a:ext uri="{FF2B5EF4-FFF2-40B4-BE49-F238E27FC236}">
                      <a16:creationId xmlns:a16="http://schemas.microsoft.com/office/drawing/2014/main" id="{C282D2C2-1D35-331E-BFFF-9D7CD252E519}"/>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5590" cy="42926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anchor>
            </w:drawing>
          </mc:Choice>
          <mc:Fallback>
            <w:pict>
              <v:rect w14:anchorId="6D11C006" id="Rectangle 13" o:spid="_x0000_s1026" style="position:absolute;margin-left:317.2pt;margin-top:306.6pt;width:121.7pt;height:33.8pt;z-index:25186918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" fillcolor="white [3212]" strokecolor="black [3213]" strokeweight="1pt">
                <v:path arrowok="t"/>
                <v:textbox inset="1mm,1mm,1mm,1mm"/>
                <w10:wrap type="topAndBottom"/>
              </v:rect>
            </w:pict>
          </mc:Fallback>
        </mc:AlternateContent>
      </w:r>
      <w:r>
        <w:rPr>
          <w:b/>
          <w:bCs/>
          <w:i/>
          <w:iCs w:val="0"/>
          <w:noProof/>
          <w:color w:val="000000" w:themeColor="text1"/>
        </w:rPr>
        <mc:AlternateContent>
          <mc:Choice Requires="wps">
            <w:drawing>
              <wp:anchor distT="0" distB="0" distL="114300" distR="114300" simplePos="0" relativeHeight="251867138" behindDoc="0" locked="0" layoutInCell="1" allowOverlap="1" wp14:anchorId="7394FE4D" wp14:editId="55C1FB6A">
                <wp:simplePos x="0" y="0"/>
                <wp:positionH relativeFrom="column">
                  <wp:posOffset>4027170</wp:posOffset>
                </wp:positionH>
                <wp:positionV relativeFrom="paragraph">
                  <wp:posOffset>1759585</wp:posOffset>
                </wp:positionV>
                <wp:extent cx="1545590" cy="2130425"/>
                <wp:effectExtent l="0" t="0" r="16510" b="20955"/>
                <wp:wrapTopAndBottom/>
                <wp:docPr id="1205523697" name="Rectangle 11">
                  <a:extLst xmlns:a="http://schemas.openxmlformats.org/drawingml/2006/main">
                    <a:ext uri="{FF2B5EF4-FFF2-40B4-BE49-F238E27FC236}">
                      <a16:creationId xmlns:a16="http://schemas.microsoft.com/office/drawing/2014/main" id="{E1AD89C5-21A1-E036-38AB-B8440DE5F176}"/>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5590" cy="2130425"/>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B43308E" w14:textId="77777777" w:rsidR="006E5AD4" w:rsidRPr="0058503C" w:rsidRDefault="006E5AD4" w:rsidP="001F68F8">
                            <w:pPr>
                              <w:spacing w:before="0" w:after="0" w:line="240" w:lineRule="auto"/>
                              <w:jc w:val="center"/>
                              <w:rPr>
                                <w:rFonts w:asciiTheme="minorHAnsi" w:cstheme="minorBidi"/>
                                <w:color w:val="FFFFFF" w:themeColor="background1"/>
                                <w:kern w:val="24"/>
                                <w:szCs w:val="22"/>
                              </w:rPr>
                            </w:pPr>
                            <w:r w:rsidRPr="0058503C">
                              <w:rPr>
                                <w:rFonts w:asciiTheme="minorHAnsi" w:cstheme="minorBidi"/>
                                <w:color w:val="FFFFFF" w:themeColor="background1"/>
                                <w:kern w:val="24"/>
                                <w:szCs w:val="22"/>
                              </w:rPr>
                              <w:t xml:space="preserve">Active support should ensure participants who live in group settings are supported to experience a harmonious house dynamic. This would include placing a participant’s right to choose where they live and who they live with at the centre of service delivery. </w:t>
                            </w:r>
                          </w:p>
                        </w:txbxContent>
                      </wps:txbx>
                      <wps:bodyPr spcFirstLastPara="0" vert="horz" wrap="square" lIns="36000" tIns="36000" rIns="36000" bIns="36000" numCol="1" spcCol="1270" anchor="ctr" anchorCtr="0">
                        <a:spAutoFit/>
                      </wps:bodyPr>
                    </wps:wsp>
                  </a:graphicData>
                </a:graphic>
              </wp:anchor>
            </w:drawing>
          </mc:Choice>
          <mc:Fallback>
            <w:pict>
              <v:rect w14:anchorId="7394FE4D" id="Rectangle 11" o:spid="_x0000_s1124" style="position:absolute;margin-left:317.1pt;margin-top:138.55pt;width:121.7pt;height:167.75pt;z-index:25186713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" fillcolor="#295f3c" strokecolor="black [3213]" strokeweight="1pt">
                <v:path arrowok="t"/>
                <v:textbox style="mso-fit-shape-to-text:t" inset="1mm,1mm,1mm,1mm">
                  <w:txbxContent>
                    <w:p w14:paraId="3B43308E" w14:textId="77777777" w:rsidR="006E5AD4" w:rsidRPr="0058503C" w:rsidRDefault="006E5AD4" w:rsidP="001F68F8">
                      <w:pPr>
                        <w:spacing w:before="0" w:after="0" w:line="240" w:lineRule="auto"/>
                        <w:jc w:val="center"/>
                        <w:rPr>
                          <w:rFonts w:asciiTheme="minorHAnsi" w:cstheme="minorBidi"/>
                          <w:color w:val="FFFFFF" w:themeColor="background1"/>
                          <w:kern w:val="24"/>
                          <w:szCs w:val="22"/>
                        </w:rPr>
                      </w:pPr>
                      <w:r w:rsidRPr="0058503C">
                        <w:rPr>
                          <w:rFonts w:asciiTheme="minorHAnsi" w:cstheme="minorBidi"/>
                          <w:color w:val="FFFFFF" w:themeColor="background1"/>
                          <w:kern w:val="24"/>
                          <w:szCs w:val="22"/>
                        </w:rPr>
                        <w:t xml:space="preserve">Active support should ensure participants who live in group settings are supported to experience a harmonious house dynamic. This would include placing a participant’s right to choose where they live and who they live with at the centre of service delivery. </w:t>
                      </w:r>
                    </w:p>
                  </w:txbxContent>
                </v:textbox>
                <w10:wrap type="topAndBottom"/>
              </v:rect>
            </w:pict>
          </mc:Fallback>
        </mc:AlternateContent>
      </w:r>
      <w:r>
        <w:rPr>
          <w:b/>
          <w:bCs/>
          <w:i/>
          <w:iCs w:val="0"/>
          <w:noProof/>
          <w:color w:val="000000" w:themeColor="text1"/>
        </w:rPr>
        <mc:AlternateContent>
          <mc:Choice Requires="wps">
            <w:drawing>
              <wp:anchor distT="0" distB="0" distL="114300" distR="114300" simplePos="0" relativeHeight="251870210" behindDoc="0" locked="0" layoutInCell="1" allowOverlap="1" wp14:anchorId="2AB8173D" wp14:editId="30CAC045">
                <wp:simplePos x="0" y="0"/>
                <wp:positionH relativeFrom="column">
                  <wp:posOffset>4023360</wp:posOffset>
                </wp:positionH>
                <wp:positionV relativeFrom="paragraph">
                  <wp:posOffset>1365250</wp:posOffset>
                </wp:positionV>
                <wp:extent cx="1545590" cy="357505"/>
                <wp:effectExtent l="0" t="0" r="0" b="0"/>
                <wp:wrapTopAndBottom/>
                <wp:docPr id="832983413" name="Freeform: Shape 14">
                  <a:extLst xmlns:a="http://schemas.openxmlformats.org/drawingml/2006/main">
                    <a:ext uri="{FF2B5EF4-FFF2-40B4-BE49-F238E27FC236}">
                      <a16:creationId xmlns:a16="http://schemas.microsoft.com/office/drawing/2014/main" id="{B6E1804C-0F93-7BB3-92C5-1C66DE36760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5590" cy="357505"/>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1BAA7A93"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Harmonious house dynamic</w:t>
                            </w:r>
                          </w:p>
                        </w:txbxContent>
                      </wps:txbx>
                      <wps:bodyPr spcFirstLastPara="0" vert="horz" wrap="square" lIns="36000" tIns="0" rIns="0" bIns="0" numCol="1" spcCol="1270" anchor="ctr" anchorCtr="0">
                        <a:noAutofit/>
                      </wps:bodyPr>
                    </wps:wsp>
                  </a:graphicData>
                </a:graphic>
              </wp:anchor>
            </w:drawing>
          </mc:Choice>
          <mc:Fallback>
            <w:pict>
              <v:shape w14:anchorId="2AB8173D" id="Freeform: Shape 14" o:spid="_x0000_s1125" style="position:absolute;margin-left:316.8pt;margin-top:107.5pt;width:121.7pt;height:28.15pt;z-index:251870210;visibility:visible;mso-wrap-style:square;mso-wrap-distance-left:9pt;mso-wrap-distance-top:0;mso-wrap-distance-right:9pt;mso-wrap-distance-bottom:0;mso-position-horizontal:absolute;mso-position-horizontal-relative:text;mso-position-vertical:absolute;mso-position-vertical-relative:text;v-text-anchor:middle" coordsize="1165992,6596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" adj="-11796480,,5400" path="m,l1165992,r,659656l,659656,,xe" filled="f" stroked="f">
                <v:stroke joinstyle="miter"/>
                <v:formulas/>
                <v:path arrowok="t" o:connecttype="custom" o:connectlocs="0,0;1545590,0;1545590,357505;0,357505;0,0" o:connectangles="0,0,0,0,0" textboxrect="0,0,1165992,659656"/>
                <v:textbox inset="1mm,0,0,0">
                  <w:txbxContent>
                    <w:p w14:paraId="1BAA7A93"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Harmonious house dynamic</w:t>
                      </w:r>
                    </w:p>
                  </w:txbxContent>
                </v:textbox>
                <w10:wrap type="topAndBottom"/>
              </v:shape>
            </w:pict>
          </mc:Fallback>
        </mc:AlternateContent>
      </w:r>
      <w:r>
        <w:rPr>
          <w:b/>
          <w:bCs/>
          <w:i/>
          <w:iCs w:val="0"/>
          <w:noProof/>
          <w:color w:val="000000" w:themeColor="text1"/>
        </w:rPr>
        <mc:AlternateContent>
          <mc:Choice Requires="wps">
            <w:drawing>
              <wp:anchor distT="0" distB="0" distL="114300" distR="114300" simplePos="0" relativeHeight="251872258" behindDoc="0" locked="0" layoutInCell="1" allowOverlap="1" wp14:anchorId="54E795EB" wp14:editId="6D3EF267">
                <wp:simplePos x="0" y="0"/>
                <wp:positionH relativeFrom="column">
                  <wp:posOffset>143510</wp:posOffset>
                </wp:positionH>
                <wp:positionV relativeFrom="paragraph">
                  <wp:posOffset>1357630</wp:posOffset>
                </wp:positionV>
                <wp:extent cx="1550035" cy="432000"/>
                <wp:effectExtent l="0" t="0" r="12065" b="25400"/>
                <wp:wrapTopAndBottom/>
                <wp:docPr id="1341870628" name="Rectangle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0035" cy="4320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14:sizeRelV relativeFrom="margin">
                  <wp14:pctHeight>0</wp14:pctHeight>
                </wp14:sizeRelV>
              </wp:anchor>
            </w:drawing>
          </mc:Choice>
          <mc:Fallback>
            <w:pict>
              <v:rect w14:anchorId="37B3F01E" id="Rectangle 9" o:spid="_x0000_s1026" alt="&quot;&quot;" style="position:absolute;margin-left:11.3pt;margin-top:106.9pt;width:122.05pt;height:34pt;z-index:25187225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" fillcolor="white [3212]" strokecolor="black [3213]" strokeweight="1pt">
                <v:path arrowok="t"/>
                <v:textbox inset="1mm,1mm,1mm,1mm"/>
                <w10:wrap type="topAndBottom"/>
              </v:rect>
            </w:pict>
          </mc:Fallback>
        </mc:AlternateContent>
      </w:r>
      <w:r>
        <w:rPr>
          <w:b/>
          <w:bCs/>
          <w:i/>
          <w:iCs w:val="0"/>
          <w:noProof/>
          <w:color w:val="000000" w:themeColor="text1"/>
        </w:rPr>
        <mc:AlternateContent>
          <mc:Choice Requires="wps">
            <w:drawing>
              <wp:anchor distT="0" distB="0" distL="114300" distR="114300" simplePos="0" relativeHeight="251863042" behindDoc="0" locked="0" layoutInCell="1" allowOverlap="1" wp14:anchorId="43C9529A" wp14:editId="55D133ED">
                <wp:simplePos x="0" y="0"/>
                <wp:positionH relativeFrom="column">
                  <wp:posOffset>4024630</wp:posOffset>
                </wp:positionH>
                <wp:positionV relativeFrom="paragraph">
                  <wp:posOffset>1325880</wp:posOffset>
                </wp:positionV>
                <wp:extent cx="1547495" cy="431800"/>
                <wp:effectExtent l="0" t="0" r="14605" b="25400"/>
                <wp:wrapTopAndBottom/>
                <wp:docPr id="7" name="Rectangle 6">
                  <a:extLst xmlns:a="http://schemas.openxmlformats.org/drawingml/2006/main">
                    <a:ext uri="{FF2B5EF4-FFF2-40B4-BE49-F238E27FC236}">
                      <a16:creationId xmlns:a16="http://schemas.microsoft.com/office/drawing/2014/main" id="{22B6F539-7E94-007B-1BEF-8B01CC403C62}"/>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7495" cy="4318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14:sizeRelV relativeFrom="margin">
                  <wp14:pctHeight>0</wp14:pctHeight>
                </wp14:sizeRelV>
              </wp:anchor>
            </w:drawing>
          </mc:Choice>
          <mc:Fallback>
            <w:pict>
              <v:rect w14:anchorId="08EEEE03" id="Rectangle 6" o:spid="_x0000_s1026" alt="&quot;&quot;" style="position:absolute;margin-left:316.9pt;margin-top:104.4pt;width:121.85pt;height:34pt;z-index:25186304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" fillcolor="white [3212]" strokecolor="black [3213]" strokeweight="1pt">
                <v:path arrowok="t"/>
                <v:textbox inset="1mm,1mm,1mm,1mm"/>
                <w10:wrap type="topAndBottom"/>
              </v:rect>
            </w:pict>
          </mc:Fallback>
        </mc:AlternateContent>
      </w:r>
      <w:r>
        <w:rPr>
          <w:b/>
          <w:bCs/>
          <w:i/>
          <w:iCs w:val="0"/>
          <w:noProof/>
          <w:color w:val="000000" w:themeColor="text1"/>
        </w:rPr>
        <mc:AlternateContent>
          <mc:Choice Requires="wpg">
            <w:drawing>
              <wp:anchor distT="0" distB="0" distL="114300" distR="114300" simplePos="0" relativeHeight="251871234" behindDoc="0" locked="0" layoutInCell="1" allowOverlap="1" wp14:anchorId="11495927" wp14:editId="0AAA9484">
                <wp:simplePos x="0" y="0"/>
                <wp:positionH relativeFrom="column">
                  <wp:posOffset>4022725</wp:posOffset>
                </wp:positionH>
                <wp:positionV relativeFrom="paragraph">
                  <wp:posOffset>4625340</wp:posOffset>
                </wp:positionV>
                <wp:extent cx="1548878" cy="1432968"/>
                <wp:effectExtent l="0" t="0" r="13335" b="15240"/>
                <wp:wrapTopAndBottom/>
                <wp:docPr id="2092523003" name="Group 8">
                  <a:extLst xmlns:a="http://schemas.openxmlformats.org/drawingml/2006/main">
                    <a:ext uri="{FF2B5EF4-FFF2-40B4-BE49-F238E27FC236}">
                      <a16:creationId xmlns:a16="http://schemas.microsoft.com/office/drawing/2014/main" id="{FF701C43-4B41-A5BA-E4A1-5A73621ED077}"/>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8878" cy="1432968"/>
                          <a:chOff x="4548683" y="4552456"/>
                          <a:chExt cx="3240000" cy="1440148"/>
                        </a:xfrm>
                      </wpg:grpSpPr>
                      <wps:wsp>
                        <wps:cNvPr id="1146865391" name="Rectangle 1146865391">
                          <a:extLst>
                            <a:ext uri="{FF2B5EF4-FFF2-40B4-BE49-F238E27FC236}">
                              <a16:creationId xmlns:a16="http://schemas.microsoft.com/office/drawing/2014/main" id="{66F03B7C-7800-2C22-F7DB-1B9ECDA95A71}"/>
                            </a:ext>
                          </a:extLst>
                        </wps:cNvPr>
                        <wps:cNvSpPr>
                          <a:spLocks/>
                        </wps:cNvSpPr>
                        <wps:spPr>
                          <a:xfrm>
                            <a:off x="4548683" y="4982663"/>
                            <a:ext cx="3240000" cy="1009941"/>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62D1BB6" w14:textId="77777777" w:rsidR="006E5AD4" w:rsidRPr="00BD3A72" w:rsidRDefault="006E5AD4" w:rsidP="001F68F8">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 xml:space="preserve">The privacy of participants, including those living in group settings, is respected and considered. </w:t>
                              </w:r>
                            </w:p>
                          </w:txbxContent>
                        </wps:txbx>
                        <wps:bodyPr spcFirstLastPara="0" vert="horz" wrap="square" lIns="72000" tIns="0" rIns="36000" bIns="36000" numCol="1" spcCol="1270" anchor="ctr" anchorCtr="0">
                          <a:noAutofit/>
                        </wps:bodyPr>
                      </wps:wsp>
                      <wpg:grpSp>
                        <wpg:cNvPr id="2137183501" name="Group 2137183501">
                          <a:extLst>
                            <a:ext uri="{FF2B5EF4-FFF2-40B4-BE49-F238E27FC236}">
                              <a16:creationId xmlns:a16="http://schemas.microsoft.com/office/drawing/2014/main" id="{56A21755-0F69-8E34-179E-A079DA6508C8}"/>
                            </a:ext>
                          </a:extLst>
                        </wpg:cNvPr>
                        <wpg:cNvGrpSpPr>
                          <a:grpSpLocks/>
                        </wpg:cNvGrpSpPr>
                        <wpg:grpSpPr>
                          <a:xfrm>
                            <a:off x="4548683" y="4552456"/>
                            <a:ext cx="3240000" cy="430207"/>
                            <a:chOff x="4548683" y="4552456"/>
                            <a:chExt cx="3240000" cy="430207"/>
                          </a:xfrm>
                        </wpg:grpSpPr>
                        <wps:wsp>
                          <wps:cNvPr id="854162078" name="Rectangle 854162078">
                            <a:extLst>
                              <a:ext uri="{FF2B5EF4-FFF2-40B4-BE49-F238E27FC236}">
                                <a16:creationId xmlns:a16="http://schemas.microsoft.com/office/drawing/2014/main" id="{B955C4E3-1379-4501-E9E6-775E6ACB0B9F}"/>
                              </a:ext>
                            </a:extLst>
                          </wps:cNvPr>
                          <wps:cNvSpPr>
                            <a:spLocks/>
                          </wps:cNvSpPr>
                          <wps:spPr>
                            <a:xfrm>
                              <a:off x="4548683" y="4552456"/>
                              <a:ext cx="3240000" cy="430207"/>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wps:wsp>
                          <wps:cNvPr id="2136361325" name="Freeform: Shape 2136361325">
                            <a:extLst>
                              <a:ext uri="{FF2B5EF4-FFF2-40B4-BE49-F238E27FC236}">
                                <a16:creationId xmlns:a16="http://schemas.microsoft.com/office/drawing/2014/main" id="{7A099D0D-010D-327F-518D-C8B2FCA805D5}"/>
                              </a:ext>
                            </a:extLst>
                          </wps:cNvPr>
                          <wps:cNvSpPr>
                            <a:spLocks/>
                          </wps:cNvSpPr>
                          <wps:spPr>
                            <a:xfrm>
                              <a:off x="4548683" y="4596517"/>
                              <a:ext cx="3240000" cy="296364"/>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3B8D0BCE"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Privacy</w:t>
                                </w:r>
                              </w:p>
                            </w:txbxContent>
                          </wps:txbx>
                          <wps:bodyPr spcFirstLastPara="0" vert="horz" wrap="square" lIns="36000" tIns="0" rIns="36000" bIns="0" numCol="1" spcCol="1270" anchor="ctr" anchorCtr="0">
                            <a:noAutofit/>
                          </wps:bodyPr>
                        </wps:wsp>
                      </wpg:grpSp>
                    </wpg:wgp>
                  </a:graphicData>
                </a:graphic>
              </wp:anchor>
            </w:drawing>
          </mc:Choice>
          <mc:Fallback>
            <w:pict>
              <v:group w14:anchorId="11495927" id="_x0000_s1126" style="position:absolute;margin-left:316.75pt;margin-top:364.2pt;width:121.95pt;height:112.85pt;z-index:251871234" coordorigin="45486,45524" coordsize="32400,144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">
                <v:rect id="Rectangle 1146865391" o:spid="_x0000_s1127" style="position:absolute;left:45486;top:49826;width:32400;height:101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" fillcolor="#295f3c" strokecolor="black [3213]" strokeweight="1pt">
                  <v:path arrowok="t"/>
                  <v:textbox inset="2mm,0,1mm,1mm">
                    <w:txbxContent>
                      <w:p w14:paraId="762D1BB6" w14:textId="77777777" w:rsidR="006E5AD4" w:rsidRPr="00BD3A72" w:rsidRDefault="006E5AD4" w:rsidP="001F68F8">
                        <w:pPr>
                          <w:spacing w:before="0" w:after="0" w:line="240" w:lineRule="auto"/>
                          <w:jc w:val="center"/>
                          <w:rPr>
                            <w:rFonts w:asciiTheme="minorHAnsi" w:cstheme="minorBidi"/>
                            <w:color w:val="FFFFFF" w:themeColor="background1"/>
                            <w:kern w:val="24"/>
                            <w:szCs w:val="22"/>
                          </w:rPr>
                        </w:pPr>
                        <w:r w:rsidRPr="00BD3A72">
                          <w:rPr>
                            <w:rFonts w:asciiTheme="minorHAnsi" w:cstheme="minorBidi"/>
                            <w:color w:val="FFFFFF" w:themeColor="background1"/>
                            <w:kern w:val="24"/>
                            <w:szCs w:val="22"/>
                          </w:rPr>
                          <w:t xml:space="preserve">The privacy of participants, including those living in group settings, is respected and considered. </w:t>
                        </w:r>
                      </w:p>
                    </w:txbxContent>
                  </v:textbox>
                </v:rect>
                <v:group id="Group 2137183501" o:spid="_x0000_s1128" style="position:absolute;left:45486;top:45524;width:32400;height:4302" coordorigin="45486,45524" coordsize="32400,43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">
                  <v:rect id="Rectangle 854162078" o:spid="_x0000_s1129" style="position:absolute;left:45486;top:45524;width:32400;height:43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" fillcolor="white [3212]" strokecolor="black [3213]" strokeweight="1pt">
                    <v:path arrowok="t"/>
                    <v:textbox inset="1mm,1mm,1mm,1mm"/>
                  </v:rect>
                  <v:shape id="Freeform: Shape 2136361325" o:spid="_x0000_s1130" style="position:absolute;left:45486;top:45965;width:32400;height:2963;visibility:visible;mso-wrap-style:square;v-text-anchor:middle" coordsize="1165992,659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" adj="-11796480,,5400" path="m,l1165992,r,659656l,659656,,xe" filled="f" stroked="f">
                    <v:stroke joinstyle="miter"/>
                    <v:formulas/>
                    <v:path arrowok="t" o:connecttype="custom" o:connectlocs="0,0;3240000,0;3240000,296364;0,296364;0,0" o:connectangles="0,0,0,0,0" textboxrect="0,0,1165992,659656"/>
                    <v:textbox inset="1mm,0,1mm,0">
                      <w:txbxContent>
                        <w:p w14:paraId="3B8D0BCE"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Privacy</w:t>
                          </w:r>
                        </w:p>
                      </w:txbxContent>
                    </v:textbox>
                  </v:shape>
                </v:group>
                <w10:wrap type="topAndBottom"/>
              </v:group>
            </w:pict>
          </mc:Fallback>
        </mc:AlternateContent>
      </w:r>
      <w:r>
        <w:rPr>
          <w:b/>
          <w:bCs/>
          <w:i/>
          <w:iCs w:val="0"/>
          <w:noProof/>
          <w:color w:val="000000" w:themeColor="text1"/>
        </w:rPr>
        <mc:AlternateContent>
          <mc:Choice Requires="wps">
            <w:drawing>
              <wp:anchor distT="0" distB="0" distL="114300" distR="114300" simplePos="0" relativeHeight="251864066" behindDoc="0" locked="0" layoutInCell="1" allowOverlap="1" wp14:anchorId="2B99F45D" wp14:editId="69A579DE">
                <wp:simplePos x="0" y="0"/>
                <wp:positionH relativeFrom="column">
                  <wp:posOffset>4023360</wp:posOffset>
                </wp:positionH>
                <wp:positionV relativeFrom="paragraph">
                  <wp:posOffset>6059805</wp:posOffset>
                </wp:positionV>
                <wp:extent cx="1550035" cy="431800"/>
                <wp:effectExtent l="0" t="0" r="12065" b="25400"/>
                <wp:wrapTopAndBottom/>
                <wp:docPr id="1658138655" name="Rectangle 7" descr="A decorative object that contains the following information:&#10;Privacy: The privacy of participants, including those living in group settings, is respected and considered. "/>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0035" cy="4318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14:sizeRelV relativeFrom="margin">
                  <wp14:pctHeight>0</wp14:pctHeight>
                </wp14:sizeRelV>
              </wp:anchor>
            </w:drawing>
          </mc:Choice>
          <mc:Fallback>
            <w:pict>
              <v:rect w14:anchorId="6082BA1E" id="Rectangle 7" o:spid="_x0000_s1026" alt="A decorative object that contains the following information:&#10;Privacy: The privacy of participants, including those living in group settings, is respected and considered. " style="position:absolute;margin-left:316.8pt;margin-top:477.15pt;width:122.05pt;height:34pt;z-index:25186406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" fillcolor="white [3212]" strokecolor="black [3213]" strokeweight="1pt">
                <v:path arrowok="t"/>
                <v:textbox inset="1mm,1mm,1mm,1mm"/>
                <w10:wrap type="topAndBottom"/>
              </v:rect>
            </w:pict>
          </mc:Fallback>
        </mc:AlternateContent>
      </w:r>
      <w:r>
        <w:rPr>
          <w:b/>
          <w:bCs/>
          <w:i/>
          <w:iCs w:val="0"/>
          <w:noProof/>
          <w:color w:val="000000" w:themeColor="text1"/>
        </w:rPr>
        <mc:AlternateContent>
          <mc:Choice Requires="wps">
            <w:drawing>
              <wp:anchor distT="0" distB="0" distL="114300" distR="114300" simplePos="0" relativeHeight="251858946" behindDoc="0" locked="0" layoutInCell="1" allowOverlap="1" wp14:anchorId="61008154" wp14:editId="030E505A">
                <wp:simplePos x="0" y="0"/>
                <wp:positionH relativeFrom="column">
                  <wp:posOffset>143510</wp:posOffset>
                </wp:positionH>
                <wp:positionV relativeFrom="paragraph">
                  <wp:posOffset>6076950</wp:posOffset>
                </wp:positionV>
                <wp:extent cx="1550035" cy="432000"/>
                <wp:effectExtent l="0" t="0" r="12065" b="25400"/>
                <wp:wrapTopAndBottom/>
                <wp:docPr id="1460311570" name="Rectangle 3" descr="A decorative object that contains the following information:&#10;Participant and worker safety is paramount: Providers consider participant and worker safety is paramount. Providers understand safe and supportive home environments are central to capacity building and quality service delivery."/>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50035" cy="4320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14:sizeRelV relativeFrom="margin">
                  <wp14:pctHeight>0</wp14:pctHeight>
                </wp14:sizeRelV>
              </wp:anchor>
            </w:drawing>
          </mc:Choice>
          <mc:Fallback>
            <w:pict>
              <v:rect w14:anchorId="2F483825" id="Rectangle 3" o:spid="_x0000_s1026" alt="A decorative object that contains the following information:&#10;Participant and worker safety is paramount: Providers consider participant and worker safety is paramount. Providers understand safe and supportive home environments are central to capacity building and quality service delivery." style="position:absolute;margin-left:11.3pt;margin-top:478.5pt;width:122.05pt;height:34pt;z-index:25185894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" fillcolor="white [3212]" strokecolor="black [3213]" strokeweight="1pt">
                <v:path arrowok="t"/>
                <v:textbox inset="1mm,1mm,1mm,1mm"/>
                <w10:wrap type="topAndBottom"/>
              </v:rect>
            </w:pict>
          </mc:Fallback>
        </mc:AlternateContent>
      </w:r>
      <w:r>
        <w:rPr>
          <w:b/>
          <w:bCs/>
          <w:i/>
          <w:iCs w:val="0"/>
          <w:noProof/>
          <w:color w:val="000000" w:themeColor="text1"/>
        </w:rPr>
        <mc:AlternateContent>
          <mc:Choice Requires="wpg">
            <w:drawing>
              <wp:anchor distT="0" distB="0" distL="114300" distR="114300" simplePos="0" relativeHeight="251891714" behindDoc="0" locked="0" layoutInCell="1" allowOverlap="1" wp14:anchorId="76EBFC44" wp14:editId="62C90C6D">
                <wp:simplePos x="0" y="0"/>
                <wp:positionH relativeFrom="column">
                  <wp:posOffset>2091055</wp:posOffset>
                </wp:positionH>
                <wp:positionV relativeFrom="paragraph">
                  <wp:posOffset>4699000</wp:posOffset>
                </wp:positionV>
                <wp:extent cx="1549400" cy="436245"/>
                <wp:effectExtent l="0" t="0" r="12700" b="20955"/>
                <wp:wrapTopAndBottom/>
                <wp:docPr id="740865958" name="Group 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549400" cy="436245"/>
                          <a:chOff x="2832697" y="4518759"/>
                          <a:chExt cx="3240001" cy="436691"/>
                        </a:xfrm>
                      </wpg:grpSpPr>
                      <wps:wsp>
                        <wps:cNvPr id="842636696" name="Rectangle 842636696"/>
                        <wps:cNvSpPr>
                          <a:spLocks/>
                        </wps:cNvSpPr>
                        <wps:spPr>
                          <a:xfrm>
                            <a:off x="2832697" y="4518759"/>
                            <a:ext cx="3240001" cy="436691"/>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wps:wsp>
                        <wps:cNvPr id="1145391523" name="Freeform: Shape 1145391523"/>
                        <wps:cNvSpPr>
                          <a:spLocks/>
                        </wps:cNvSpPr>
                        <wps:spPr>
                          <a:xfrm>
                            <a:off x="2832697" y="4557392"/>
                            <a:ext cx="3240001" cy="360000"/>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6203877E"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Appropriately trained and assessed workers</w:t>
                              </w:r>
                            </w:p>
                          </w:txbxContent>
                        </wps:txbx>
                        <wps:bodyPr spcFirstLastPara="0" vert="horz" wrap="square" lIns="36000" tIns="0" rIns="36000" bIns="0" numCol="1" spcCol="1270" anchor="ctr" anchorCtr="0">
                          <a:noAutofit/>
                        </wps:bodyPr>
                      </wps:wsp>
                    </wpg:wgp>
                  </a:graphicData>
                </a:graphic>
              </wp:anchor>
            </w:drawing>
          </mc:Choice>
          <mc:Fallback>
            <w:pict>
              <v:group w14:anchorId="76EBFC44" id="Group 6" o:spid="_x0000_s1131" style="position:absolute;margin-left:164.65pt;margin-top:370pt;width:122pt;height:34.35pt;z-index:251891714" coordorigin="28326,45187" coordsize="32400,43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">
                <v:rect id="Rectangle 842636696" o:spid="_x0000_s1132" style="position:absolute;left:28326;top:45187;width:32400;height:43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" fillcolor="white [3212]" strokecolor="black [3213]" strokeweight="1pt">
                  <v:path arrowok="t"/>
                  <v:textbox inset="1mm,1mm,1mm,1mm"/>
                </v:rect>
                <v:shape id="Freeform: Shape 1145391523" o:spid="_x0000_s1133" style="position:absolute;left:28326;top:45573;width:32400;height:3600;visibility:visible;mso-wrap-style:square;v-text-anchor:middle" coordsize="1165992,65965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" adj="-11796480,,5400" path="m,l1165992,r,659656l,659656,,xe" filled="f" stroked="f">
                  <v:stroke joinstyle="miter"/>
                  <v:formulas/>
                  <v:path arrowok="t" o:connecttype="custom" o:connectlocs="0,0;3240001,0;3240001,360000;0,360000;0,0" o:connectangles="0,0,0,0,0" textboxrect="0,0,1165992,659656"/>
                  <v:textbox inset="1mm,0,1mm,0">
                    <w:txbxContent>
                      <w:p w14:paraId="6203877E"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Appropriately trained and assessed workers</w:t>
                        </w:r>
                      </w:p>
                    </w:txbxContent>
                  </v:textbox>
                </v:shape>
                <w10:wrap type="topAndBottom"/>
              </v:group>
            </w:pict>
          </mc:Fallback>
        </mc:AlternateContent>
      </w:r>
      <w:r>
        <w:rPr>
          <w:b/>
          <w:bCs/>
          <w:i/>
          <w:iCs w:val="0"/>
          <w:noProof/>
          <w:color w:val="000000" w:themeColor="text1"/>
        </w:rPr>
        <mc:AlternateContent>
          <mc:Choice Requires="wps">
            <w:drawing>
              <wp:anchor distT="0" distB="0" distL="114300" distR="114300" simplePos="0" relativeHeight="251890690" behindDoc="0" locked="0" layoutInCell="1" allowOverlap="1" wp14:anchorId="32E00299" wp14:editId="55EEA85C">
                <wp:simplePos x="0" y="0"/>
                <wp:positionH relativeFrom="column">
                  <wp:posOffset>2089230</wp:posOffset>
                </wp:positionH>
                <wp:positionV relativeFrom="paragraph">
                  <wp:posOffset>5135737</wp:posOffset>
                </wp:positionV>
                <wp:extent cx="1549422" cy="1977772"/>
                <wp:effectExtent l="0" t="0" r="12700" b="22860"/>
                <wp:wrapTopAndBottom/>
                <wp:docPr id="482146320"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422" cy="1977772"/>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6785937" w14:textId="77777777" w:rsidR="006E5AD4" w:rsidRPr="0080371D" w:rsidRDefault="006E5AD4" w:rsidP="001F68F8">
                            <w:pPr>
                              <w:spacing w:before="0" w:after="0" w:line="240" w:lineRule="auto"/>
                              <w:jc w:val="center"/>
                              <w:rPr>
                                <w:rFonts w:asciiTheme="minorHAnsi" w:cstheme="minorBidi"/>
                                <w:color w:val="FFFFFF" w:themeColor="background1"/>
                                <w:kern w:val="24"/>
                                <w:szCs w:val="22"/>
                              </w:rPr>
                            </w:pPr>
                            <w:r w:rsidRPr="0080371D">
                              <w:rPr>
                                <w:rFonts w:asciiTheme="minorHAnsi" w:cstheme="minorBidi"/>
                                <w:color w:val="FFFFFF" w:themeColor="background1"/>
                                <w:kern w:val="24"/>
                                <w:szCs w:val="22"/>
                              </w:rPr>
                              <w:t>Providers engage workers that are appropriately trained and assessed as suitable to deliver services to participants in a home environment. Providers actively engage with participants to ensure their workers are a good fit.</w:t>
                            </w:r>
                          </w:p>
                        </w:txbxContent>
                      </wps:txbx>
                      <wps:bodyPr spcFirstLastPara="0" vert="horz" wrap="square" lIns="36000" tIns="36000" rIns="36000" bIns="36000" numCol="1" spcCol="1270" anchor="ctr" anchorCtr="0">
                        <a:noAutofit/>
                      </wps:bodyPr>
                    </wps:wsp>
                  </a:graphicData>
                </a:graphic>
              </wp:anchor>
            </w:drawing>
          </mc:Choice>
          <mc:Fallback>
            <w:pict>
              <v:rect w14:anchorId="32E00299" id="Rectangle 5" o:spid="_x0000_s1134" style="position:absolute;margin-left:164.5pt;margin-top:404.4pt;width:122pt;height:155.75pt;z-index:25189069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" fillcolor="#295f3c" strokecolor="black [3213]" strokeweight="1pt">
                <v:path arrowok="t"/>
                <v:textbox inset="1mm,1mm,1mm,1mm">
                  <w:txbxContent>
                    <w:p w14:paraId="56785937" w14:textId="77777777" w:rsidR="006E5AD4" w:rsidRPr="0080371D" w:rsidRDefault="006E5AD4" w:rsidP="001F68F8">
                      <w:pPr>
                        <w:spacing w:before="0" w:after="0" w:line="240" w:lineRule="auto"/>
                        <w:jc w:val="center"/>
                        <w:rPr>
                          <w:rFonts w:asciiTheme="minorHAnsi" w:cstheme="minorBidi"/>
                          <w:color w:val="FFFFFF" w:themeColor="background1"/>
                          <w:kern w:val="24"/>
                          <w:szCs w:val="22"/>
                        </w:rPr>
                      </w:pPr>
                      <w:r w:rsidRPr="0080371D">
                        <w:rPr>
                          <w:rFonts w:asciiTheme="minorHAnsi" w:cstheme="minorBidi"/>
                          <w:color w:val="FFFFFF" w:themeColor="background1"/>
                          <w:kern w:val="24"/>
                          <w:szCs w:val="22"/>
                        </w:rPr>
                        <w:t>Providers engage workers that are appropriately trained and assessed as suitable to deliver services to participants in a home environment. Providers actively engage with participants to ensure their workers are a good fit.</w:t>
                      </w:r>
                    </w:p>
                  </w:txbxContent>
                </v:textbox>
                <w10:wrap type="topAndBottom"/>
              </v:rect>
            </w:pict>
          </mc:Fallback>
        </mc:AlternateContent>
      </w:r>
      <w:r w:rsidR="0097497F">
        <w:rPr>
          <w:b/>
          <w:bCs/>
          <w:i/>
          <w:iCs w:val="0"/>
          <w:noProof/>
          <w:color w:val="000000" w:themeColor="text1"/>
        </w:rPr>
        <mc:AlternateContent>
          <mc:Choice Requires="wps">
            <w:drawing>
              <wp:anchor distT="0" distB="0" distL="114300" distR="114300" simplePos="0" relativeHeight="252172290" behindDoc="0" locked="0" layoutInCell="1" allowOverlap="1" wp14:anchorId="701177BB" wp14:editId="3FBDA771">
                <wp:simplePos x="0" y="0"/>
                <wp:positionH relativeFrom="column">
                  <wp:posOffset>2071370</wp:posOffset>
                </wp:positionH>
                <wp:positionV relativeFrom="paragraph">
                  <wp:posOffset>701675</wp:posOffset>
                </wp:positionV>
                <wp:extent cx="1547495" cy="1824990"/>
                <wp:effectExtent l="0" t="0" r="14605" b="22860"/>
                <wp:wrapTopAndBottom/>
                <wp:docPr id="863985039"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7495" cy="1824990"/>
                        </a:xfrm>
                        <a:prstGeom prst="rect">
                          <a:avLst/>
                        </a:prstGeom>
                        <a:solidFill>
                          <a:srgbClr val="295F3C"/>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9FEDA9A" w14:textId="00C2483D" w:rsidR="005D6575" w:rsidRPr="00A50379" w:rsidRDefault="005D6575" w:rsidP="00A50379">
                            <w:pPr>
                              <w:spacing w:before="0" w:after="0" w:line="240" w:lineRule="auto"/>
                              <w:jc w:val="center"/>
                              <w:rPr>
                                <w:color w:val="FFFFFF" w:themeColor="background1"/>
                              </w:rPr>
                            </w:pPr>
                            <w:r w:rsidRPr="00A50379">
                              <w:rPr>
                                <w:color w:val="FFFFFF" w:themeColor="background1"/>
                              </w:rPr>
                              <w:t>Providers should focus their attention on an approach to service delivery that is centred on the human rights of people with disability. This includes actively integrating supported decision-making into daily living.</w:t>
                            </w:r>
                          </w:p>
                        </w:txbxContent>
                      </wps:txbx>
                      <wps:bodyPr spcFirstLastPara="0" vert="horz" wrap="square" lIns="36000" tIns="36000" rIns="36000" bIns="3600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ect w14:anchorId="701177BB" id="_x0000_s1135" alt="&quot;&quot;" style="position:absolute;margin-left:163.1pt;margin-top:55.25pt;width:121.85pt;height:143.7pt;z-index:25217229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" fillcolor="#295f3c" strokecolor="black [3213]" strokeweight="1pt">
                <v:path arrowok="t"/>
                <v:textbox inset="1mm,1mm,1mm,1mm">
                  <w:txbxContent>
                    <w:p w14:paraId="39FEDA9A" w14:textId="00C2483D" w:rsidR="005D6575" w:rsidRPr="00A50379" w:rsidRDefault="005D6575" w:rsidP="00A50379">
                      <w:pPr>
                        <w:spacing w:before="0" w:after="0" w:line="240" w:lineRule="auto"/>
                        <w:jc w:val="center"/>
                        <w:rPr>
                          <w:color w:val="FFFFFF" w:themeColor="background1"/>
                        </w:rPr>
                      </w:pPr>
                      <w:r w:rsidRPr="00A50379">
                        <w:rPr>
                          <w:color w:val="FFFFFF" w:themeColor="background1"/>
                        </w:rPr>
                        <w:t>Providers should focus their attention on an approach to service delivery that is centred on the human rights of people with disability. This includes actively integrating supported decision-making into daily living.</w:t>
                      </w:r>
                    </w:p>
                  </w:txbxContent>
                </v:textbox>
                <w10:wrap type="topAndBottom"/>
              </v:rect>
            </w:pict>
          </mc:Fallback>
        </mc:AlternateContent>
      </w:r>
      <w:r w:rsidR="0097497F">
        <w:rPr>
          <w:noProof/>
        </w:rPr>
        <mc:AlternateContent>
          <mc:Choice Requires="wps">
            <w:drawing>
              <wp:anchor distT="0" distB="0" distL="114300" distR="114300" simplePos="0" relativeHeight="252171265" behindDoc="1" locked="0" layoutInCell="1" allowOverlap="1" wp14:anchorId="12FC3CF5" wp14:editId="69CD619B">
                <wp:simplePos x="0" y="0"/>
                <wp:positionH relativeFrom="column">
                  <wp:posOffset>2087302</wp:posOffset>
                </wp:positionH>
                <wp:positionV relativeFrom="paragraph">
                  <wp:posOffset>7092543</wp:posOffset>
                </wp:positionV>
                <wp:extent cx="1548877" cy="432000"/>
                <wp:effectExtent l="0" t="0" r="0" b="0"/>
                <wp:wrapNone/>
                <wp:docPr id="373768745" name="Rectangle 1"/>
                <wp:cNvGraphicFramePr xmlns:a="http://schemas.openxmlformats.org/drawingml/2006/main">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8877" cy="4320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anchor>
            </w:drawing>
          </mc:Choice>
          <mc:Fallback>
            <w:pict>
              <v:rect w14:anchorId="209CB672" id="Rectangle 1" o:spid="_x0000_s1026" style="position:absolute;margin-left:164.35pt;margin-top:558.45pt;width:121.95pt;height:34pt;z-index:-251145215;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" fillcolor="white [3212]" strokecolor="black [3213]" strokeweight="1pt">
                <v:path arrowok="t"/>
                <v:textbox inset="1mm,1mm,1mm,1mm"/>
              </v:rect>
            </w:pict>
          </mc:Fallback>
        </mc:AlternateContent>
      </w:r>
      <w:r w:rsidR="0097497F">
        <w:rPr>
          <w:b/>
          <w:bCs/>
          <w:i/>
          <w:iCs w:val="0"/>
          <w:noProof/>
          <w:color w:val="000000" w:themeColor="text1"/>
        </w:rPr>
        <mc:AlternateContent>
          <mc:Choice Requires="wps">
            <w:drawing>
              <wp:anchor distT="0" distB="0" distL="114300" distR="114300" simplePos="0" relativeHeight="251882498" behindDoc="0" locked="0" layoutInCell="1" allowOverlap="1" wp14:anchorId="4DC8162B" wp14:editId="0726630F">
                <wp:simplePos x="0" y="0"/>
                <wp:positionH relativeFrom="column">
                  <wp:posOffset>2070100</wp:posOffset>
                </wp:positionH>
                <wp:positionV relativeFrom="paragraph">
                  <wp:posOffset>270510</wp:posOffset>
                </wp:positionV>
                <wp:extent cx="1547495" cy="431800"/>
                <wp:effectExtent l="0" t="0" r="14605" b="25400"/>
                <wp:wrapTopAndBottom/>
                <wp:docPr id="1401032989" name="Rectangl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7495" cy="43180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rect w14:anchorId="153917B7" id="Rectangle 11" o:spid="_x0000_s1026" alt="&quot;&quot;" style="position:absolute;margin-left:163pt;margin-top:21.3pt;width:121.85pt;height:34pt;z-index:25188249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" fillcolor="white [3212]" strokecolor="black [3213]" strokeweight="1pt">
                <v:path arrowok="t"/>
                <v:textbox inset="1mm,1mm,1mm,1mm"/>
                <w10:wrap type="topAndBottom"/>
              </v:rect>
            </w:pict>
          </mc:Fallback>
        </mc:AlternateContent>
      </w:r>
      <w:r w:rsidR="0097497F">
        <w:rPr>
          <w:b/>
          <w:bCs/>
          <w:i/>
          <w:iCs w:val="0"/>
          <w:noProof/>
          <w:color w:val="000000" w:themeColor="text1"/>
        </w:rPr>
        <mc:AlternateContent>
          <mc:Choice Requires="wps">
            <w:drawing>
              <wp:anchor distT="0" distB="0" distL="114300" distR="114300" simplePos="0" relativeHeight="251887618" behindDoc="0" locked="0" layoutInCell="1" allowOverlap="1" wp14:anchorId="24722FC6" wp14:editId="66B2F191">
                <wp:simplePos x="0" y="0"/>
                <wp:positionH relativeFrom="column">
                  <wp:posOffset>2075180</wp:posOffset>
                </wp:positionH>
                <wp:positionV relativeFrom="paragraph">
                  <wp:posOffset>338455</wp:posOffset>
                </wp:positionV>
                <wp:extent cx="1548765" cy="295910"/>
                <wp:effectExtent l="0" t="0" r="0" b="0"/>
                <wp:wrapTopAndBottom/>
                <wp:docPr id="1067363355" name="Freeform: Shape 4">
                  <a:extLst xmlns:a="http://schemas.openxmlformats.org/drawingml/2006/main">
                    <a:ext uri="{FF2B5EF4-FFF2-40B4-BE49-F238E27FC236}">
                      <a16:creationId xmlns:a16="http://schemas.microsoft.com/office/drawing/2014/main" id="{D0A9F83E-D837-AFA8-D657-CF0B1E07414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8765" cy="295910"/>
                        </a:xfrm>
                        <a:custGeom>
                          <a:avLst/>
                          <a:gdLst>
                            <a:gd name="connsiteX0" fmla="*/ 0 w 1165992"/>
                            <a:gd name="connsiteY0" fmla="*/ 0 h 659656"/>
                            <a:gd name="connsiteX1" fmla="*/ 1165992 w 1165992"/>
                            <a:gd name="connsiteY1" fmla="*/ 0 h 659656"/>
                            <a:gd name="connsiteX2" fmla="*/ 1165992 w 1165992"/>
                            <a:gd name="connsiteY2" fmla="*/ 659656 h 659656"/>
                            <a:gd name="connsiteX3" fmla="*/ 0 w 1165992"/>
                            <a:gd name="connsiteY3" fmla="*/ 659656 h 659656"/>
                            <a:gd name="connsiteX4" fmla="*/ 0 w 1165992"/>
                            <a:gd name="connsiteY4" fmla="*/ 0 h 65965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65992" h="659656">
                              <a:moveTo>
                                <a:pt x="0" y="0"/>
                              </a:moveTo>
                              <a:lnTo>
                                <a:pt x="1165992" y="0"/>
                              </a:lnTo>
                              <a:lnTo>
                                <a:pt x="1165992" y="659656"/>
                              </a:lnTo>
                              <a:lnTo>
                                <a:pt x="0" y="659656"/>
                              </a:lnTo>
                              <a:lnTo>
                                <a:pt x="0" y="0"/>
                              </a:lnTo>
                              <a:close/>
                            </a:path>
                          </a:pathLst>
                        </a:custGeom>
                      </wps:spPr>
                      <wps:style>
                        <a:lnRef idx="0">
                          <a:schemeClr val="dk1">
                            <a:alpha val="0"/>
                            <a:hueOff val="0"/>
                            <a:satOff val="0"/>
                            <a:lumOff val="0"/>
                            <a:alphaOff val="0"/>
                          </a:schemeClr>
                        </a:lnRef>
                        <a:fillRef idx="0">
                          <a:schemeClr val="lt1">
                            <a:alpha val="0"/>
                            <a:hueOff val="0"/>
                            <a:satOff val="0"/>
                            <a:lumOff val="0"/>
                            <a:alphaOff val="0"/>
                          </a:schemeClr>
                        </a:fillRef>
                        <a:effectRef idx="0">
                          <a:schemeClr val="lt1">
                            <a:alpha val="0"/>
                            <a:hueOff val="0"/>
                            <a:satOff val="0"/>
                            <a:lumOff val="0"/>
                            <a:alphaOff val="0"/>
                          </a:schemeClr>
                        </a:effectRef>
                        <a:fontRef idx="minor">
                          <a:schemeClr val="tx1">
                            <a:hueOff val="0"/>
                            <a:satOff val="0"/>
                            <a:lumOff val="0"/>
                            <a:alphaOff val="0"/>
                          </a:schemeClr>
                        </a:fontRef>
                      </wps:style>
                      <wps:txbx>
                        <w:txbxContent>
                          <w:p w14:paraId="7A3B7805"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Focus on human rights</w:t>
                            </w:r>
                          </w:p>
                        </w:txbxContent>
                      </wps:txbx>
                      <wps:bodyPr spcFirstLastPara="0" vert="horz" wrap="square" lIns="36000" tIns="0" rIns="36000" bIns="0" numCol="1" spcCol="1270" anchor="ctr" anchorCtr="0">
                        <a:noAutofit/>
                      </wps:bodyPr>
                    </wps:wsp>
                  </a:graphicData>
                </a:graphic>
              </wp:anchor>
            </w:drawing>
          </mc:Choice>
          <mc:Fallback>
            <w:pict>
              <v:shape w14:anchorId="24722FC6" id="Freeform: Shape 4" o:spid="_x0000_s1136" style="position:absolute;margin-left:163.4pt;margin-top:26.65pt;width:121.95pt;height:23.3pt;z-index:251887618;visibility:visible;mso-wrap-style:square;mso-wrap-distance-left:9pt;mso-wrap-distance-top:0;mso-wrap-distance-right:9pt;mso-wrap-distance-bottom:0;mso-position-horizontal:absolute;mso-position-horizontal-relative:text;mso-position-vertical:absolute;mso-position-vertical-relative:text;v-text-anchor:middle" coordsize="1165992,65965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" adj="-11796480,,5400" path="m,l1165992,r,659656l,659656,,xe" filled="f" stroked="f">
                <v:stroke joinstyle="miter"/>
                <v:formulas/>
                <v:path arrowok="t" o:connecttype="custom" o:connectlocs="0,0;1548765,0;1548765,295910;0,295910;0,0" o:connectangles="0,0,0,0,0" textboxrect="0,0,1165992,659656"/>
                <v:textbox inset="1mm,0,1mm,0">
                  <w:txbxContent>
                    <w:p w14:paraId="7A3B7805" w14:textId="77777777" w:rsidR="006E5AD4" w:rsidRDefault="006E5AD4" w:rsidP="001F68F8">
                      <w:pPr>
                        <w:spacing w:before="0" w:after="0" w:line="240" w:lineRule="auto"/>
                        <w:jc w:val="center"/>
                        <w:rPr>
                          <w:rFonts w:asciiTheme="minorHAnsi"/>
                          <w:b/>
                          <w:bCs/>
                          <w:color w:val="000000" w:themeColor="text1"/>
                          <w:kern w:val="24"/>
                          <w:szCs w:val="22"/>
                          <w14:textFill>
                            <w14:solidFill>
                              <w14:schemeClr w14:val="tx1">
                                <w14:satOff w14:val="0"/>
                                <w14:lumOff w14:val="0"/>
                              </w14:schemeClr>
                            </w14:solidFill>
                          </w14:textFill>
                        </w:rPr>
                      </w:pPr>
                      <w:r>
                        <w:rPr>
                          <w:rFonts w:asciiTheme="minorHAnsi"/>
                          <w:b/>
                          <w:bCs/>
                          <w:color w:val="000000" w:themeColor="text1"/>
                          <w:kern w:val="24"/>
                          <w:szCs w:val="22"/>
                          <w14:textFill>
                            <w14:solidFill>
                              <w14:schemeClr w14:val="tx1">
                                <w14:satOff w14:val="0"/>
                                <w14:lumOff w14:val="0"/>
                              </w14:schemeClr>
                            </w14:solidFill>
                          </w14:textFill>
                        </w:rPr>
                        <w:t>Focus on human rights</w:t>
                      </w:r>
                    </w:p>
                  </w:txbxContent>
                </v:textbox>
                <w10:wrap type="topAndBottom"/>
              </v:shape>
            </w:pict>
          </mc:Fallback>
        </mc:AlternateContent>
      </w:r>
      <w:r w:rsidR="005D6575">
        <w:rPr>
          <w:b/>
          <w:bCs/>
          <w:i/>
          <w:iCs w:val="0"/>
          <w:noProof/>
          <w:color w:val="000000" w:themeColor="text1"/>
        </w:rPr>
        <mc:AlternateContent>
          <mc:Choice Requires="wps">
            <w:drawing>
              <wp:anchor distT="0" distB="0" distL="114300" distR="114300" simplePos="0" relativeHeight="251886594" behindDoc="0" locked="0" layoutInCell="1" allowOverlap="1" wp14:anchorId="4CA54BC8" wp14:editId="79EA2D93">
                <wp:simplePos x="0" y="0"/>
                <wp:positionH relativeFrom="column">
                  <wp:posOffset>2070100</wp:posOffset>
                </wp:positionH>
                <wp:positionV relativeFrom="paragraph">
                  <wp:posOffset>2503805</wp:posOffset>
                </wp:positionV>
                <wp:extent cx="1549684" cy="431910"/>
                <wp:effectExtent l="0" t="0" r="12700" b="25400"/>
                <wp:wrapTopAndBottom/>
                <wp:docPr id="1388102372" name="Rectangle 3">
                  <a:extLst xmlns:a="http://schemas.openxmlformats.org/drawingml/2006/main">
                    <a:ext uri="{FF2B5EF4-FFF2-40B4-BE49-F238E27FC236}">
                      <a16:creationId xmlns:a16="http://schemas.microsoft.com/office/drawing/2014/main" id="{F21F9AB7-1288-3D5B-1855-96F307AD7C5A}"/>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49684" cy="431910"/>
                        </a:xfrm>
                        <a:prstGeom prst="rect">
                          <a:avLst/>
                        </a:prstGeom>
                        <a:solidFill>
                          <a:schemeClr val="bg1"/>
                        </a:solidFill>
                        <a:ln>
                          <a:solidFill>
                            <a:schemeClr val="tx1"/>
                          </a:solid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36000" tIns="36000" rIns="36000" bIns="36000" numCol="1" spcCol="1270" anchor="ctr" anchorCtr="0">
                        <a:noAutofit/>
                      </wps:bodyPr>
                    </wps:wsp>
                  </a:graphicData>
                </a:graphic>
              </wp:anchor>
            </w:drawing>
          </mc:Choice>
          <mc:Fallback>
            <w:pict>
              <v:rect w14:anchorId="575C5271" id="Rectangle 3" o:spid="_x0000_s1026" style="position:absolute;margin-left:163pt;margin-top:197.15pt;width:122pt;height:34pt;z-index:25188659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" fillcolor="white [3212]" strokecolor="black [3213]" strokeweight="1pt">
                <v:path arrowok="t"/>
                <v:textbox inset="1mm,1mm,1mm,1mm"/>
                <w10:wrap type="topAndBottom"/>
              </v:rect>
            </w:pict>
          </mc:Fallback>
        </mc:AlternateContent>
      </w:r>
      <w:r w:rsidR="00075437">
        <w:rPr>
          <w:b/>
          <w:bCs/>
          <w:i/>
          <w:iCs w:val="0"/>
          <w:noProof/>
          <w:color w:val="000000" w:themeColor="text1"/>
        </w:rPr>
        <w:drawing>
          <wp:anchor distT="0" distB="0" distL="114300" distR="114300" simplePos="0" relativeHeight="251892738" behindDoc="0" locked="0" layoutInCell="1" allowOverlap="1" wp14:anchorId="2422AA82" wp14:editId="27E361CE">
            <wp:simplePos x="0" y="0"/>
            <wp:positionH relativeFrom="column">
              <wp:posOffset>2641600</wp:posOffset>
            </wp:positionH>
            <wp:positionV relativeFrom="paragraph">
              <wp:posOffset>2541270</wp:posOffset>
            </wp:positionV>
            <wp:extent cx="412750" cy="359410"/>
            <wp:effectExtent l="0" t="0" r="6350" b="2540"/>
            <wp:wrapTopAndBottom/>
            <wp:docPr id="16" name="Picture 15" descr="An icon that depicts a green and purple balance scale&#10;">
              <a:extLst xmlns:a="http://schemas.openxmlformats.org/drawingml/2006/main">
                <a:ext uri="{FF2B5EF4-FFF2-40B4-BE49-F238E27FC236}">
                  <a16:creationId xmlns:a16="http://schemas.microsoft.com/office/drawing/2014/main" id="{C44E32DB-FF2B-52EA-5419-226B71B29C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5" descr="An icon that depicts a green and purple balance scale&#10;">
                      <a:extLst>
                        <a:ext uri="{FF2B5EF4-FFF2-40B4-BE49-F238E27FC236}">
                          <a16:creationId xmlns:a16="http://schemas.microsoft.com/office/drawing/2014/main" id="{C44E32DB-FF2B-52EA-5419-226B71B29C81}"/>
                        </a:ext>
                      </a:extLst>
                    </pic:cNvPr>
                    <pic:cNvPicPr>
                      <a:picLocks noChangeAspect="1"/>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12750" cy="359410"/>
                    </a:xfrm>
                    <a:prstGeom prst="rect">
                      <a:avLst/>
                    </a:prstGeom>
                  </pic:spPr>
                </pic:pic>
              </a:graphicData>
            </a:graphic>
          </wp:anchor>
        </w:drawing>
      </w:r>
      <w:r w:rsidR="00075437">
        <w:rPr>
          <w:b/>
          <w:bCs/>
          <w:i/>
          <w:iCs w:val="0"/>
          <w:noProof/>
          <w:color w:val="000000" w:themeColor="text1"/>
        </w:rPr>
        <w:drawing>
          <wp:anchor distT="0" distB="0" distL="114300" distR="114300" simplePos="0" relativeHeight="251897858" behindDoc="0" locked="0" layoutInCell="1" allowOverlap="1" wp14:anchorId="19361523" wp14:editId="592BE9FC">
            <wp:simplePos x="0" y="0"/>
            <wp:positionH relativeFrom="column">
              <wp:posOffset>2741295</wp:posOffset>
            </wp:positionH>
            <wp:positionV relativeFrom="paragraph">
              <wp:posOffset>7136732</wp:posOffset>
            </wp:positionV>
            <wp:extent cx="340360" cy="359410"/>
            <wp:effectExtent l="0" t="0" r="2540" b="2540"/>
            <wp:wrapTopAndBottom/>
            <wp:docPr id="22" name="Picture 21" descr="An icon depicting a purple and green person with lined paper and  check marks&#10;&#10;">
              <a:extLst xmlns:a="http://schemas.openxmlformats.org/drawingml/2006/main">
                <a:ext uri="{FF2B5EF4-FFF2-40B4-BE49-F238E27FC236}">
                  <a16:creationId xmlns:a16="http://schemas.microsoft.com/office/drawing/2014/main" id="{9C7A5D24-449E-14B8-1FD8-A55FA65E43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1" descr="An icon depicting a purple and green person with lined paper and  check marks&#10;&#10;">
                      <a:extLst>
                        <a:ext uri="{FF2B5EF4-FFF2-40B4-BE49-F238E27FC236}">
                          <a16:creationId xmlns:a16="http://schemas.microsoft.com/office/drawing/2014/main" id="{9C7A5D24-449E-14B8-1FD8-A55FA65E4338}"/>
                        </a:ext>
                      </a:extLst>
                    </pic:cNvPr>
                    <pic:cNvPicPr>
                      <a:picLocks noChangeAspect="1"/>
                    </pic:cNvPicPr>
                  </pic:nvPicPr>
                  <pic:blipFill>
                    <a:blip r:embed="rId55" cstate="print">
                      <a:extLst>
                        <a:ext uri="{28A0092B-C50C-407E-A947-70E740481C1C}">
                          <a14:useLocalDpi xmlns:a14="http://schemas.microsoft.com/office/drawing/2010/main" val="0"/>
                        </a:ext>
                      </a:extLst>
                    </a:blip>
                    <a:srcRect l="15679"/>
                    <a:stretch/>
                  </pic:blipFill>
                  <pic:spPr>
                    <a:xfrm>
                      <a:off x="0" y="0"/>
                      <a:ext cx="340360" cy="359410"/>
                    </a:xfrm>
                    <a:prstGeom prst="rect">
                      <a:avLst/>
                    </a:prstGeom>
                  </pic:spPr>
                </pic:pic>
              </a:graphicData>
            </a:graphic>
          </wp:anchor>
        </w:drawing>
      </w:r>
      <w:r w:rsidR="00134F02">
        <w:rPr>
          <w:b/>
          <w:bCs/>
          <w:i/>
          <w:iCs w:val="0"/>
          <w:noProof/>
          <w:color w:val="000000" w:themeColor="text1"/>
        </w:rPr>
        <w:drawing>
          <wp:anchor distT="0" distB="0" distL="114300" distR="114300" simplePos="0" relativeHeight="251893762" behindDoc="0" locked="0" layoutInCell="1" allowOverlap="1" wp14:anchorId="62F2BFCC" wp14:editId="47E3A3C3">
            <wp:simplePos x="0" y="0"/>
            <wp:positionH relativeFrom="column">
              <wp:posOffset>768350</wp:posOffset>
            </wp:positionH>
            <wp:positionV relativeFrom="paragraph">
              <wp:posOffset>6115050</wp:posOffset>
            </wp:positionV>
            <wp:extent cx="302895" cy="359410"/>
            <wp:effectExtent l="0" t="0" r="1905" b="2540"/>
            <wp:wrapTopAndBottom/>
            <wp:docPr id="17" name="Picture 16" descr="an icon depicting A hand holding a shield with a tick&#10;&#10;">
              <a:extLst xmlns:a="http://schemas.openxmlformats.org/drawingml/2006/main">
                <a:ext uri="{FF2B5EF4-FFF2-40B4-BE49-F238E27FC236}">
                  <a16:creationId xmlns:a16="http://schemas.microsoft.com/office/drawing/2014/main" id="{BF81A1CB-BFF5-7DAB-7EF4-E2087930EC9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6" descr="an icon depicting A hand holding a shield with a tick&#10;&#10;">
                      <a:extLst>
                        <a:ext uri="{FF2B5EF4-FFF2-40B4-BE49-F238E27FC236}">
                          <a16:creationId xmlns:a16="http://schemas.microsoft.com/office/drawing/2014/main" id="{BF81A1CB-BFF5-7DAB-7EF4-E2087930EC98}"/>
                        </a:ext>
                      </a:extLst>
                    </pic:cNvPr>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02895" cy="359410"/>
                    </a:xfrm>
                    <a:prstGeom prst="rect">
                      <a:avLst/>
                    </a:prstGeom>
                  </pic:spPr>
                </pic:pic>
              </a:graphicData>
            </a:graphic>
          </wp:anchor>
        </w:drawing>
      </w:r>
      <w:r w:rsidR="004A07D9" w:rsidRPr="004A07D9">
        <w:rPr>
          <w:b/>
          <w:bCs/>
          <w:i/>
          <w:iCs w:val="0"/>
          <w:noProof/>
          <w:color w:val="000000" w:themeColor="text1"/>
        </w:rPr>
        <mc:AlternateContent>
          <mc:Choice Requires="wpg">
            <w:drawing>
              <wp:anchor distT="0" distB="0" distL="114300" distR="114300" simplePos="0" relativeHeight="251375851" behindDoc="0" locked="0" layoutInCell="1" allowOverlap="1" wp14:anchorId="5AEBA20D" wp14:editId="36AE0A7E">
                <wp:simplePos x="0" y="0"/>
                <wp:positionH relativeFrom="column">
                  <wp:posOffset>-337820</wp:posOffset>
                </wp:positionH>
                <wp:positionV relativeFrom="paragraph">
                  <wp:posOffset>795401</wp:posOffset>
                </wp:positionV>
                <wp:extent cx="6254496" cy="6238664"/>
                <wp:effectExtent l="0" t="0" r="0" b="0"/>
                <wp:wrapNone/>
                <wp:docPr id="104" name="Group 103">
                  <a:extLst xmlns:a="http://schemas.openxmlformats.org/drawingml/2006/main">
                    <a:ext uri="{FF2B5EF4-FFF2-40B4-BE49-F238E27FC236}">
                      <a16:creationId xmlns:a16="http://schemas.microsoft.com/office/drawing/2014/main" id="{CD6B008A-10D2-6576-89CD-54F36AD1E75C}"/>
                    </a:ext>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6254496" cy="6238664"/>
                          <a:chOff x="0" y="0"/>
                          <a:chExt cx="5961995" cy="5945569"/>
                        </a:xfrm>
                      </wpg:grpSpPr>
                      <wps:wsp>
                        <wps:cNvPr id="249906173" name="Graphic 5" descr="An organic shape">
                          <a:extLst>
                            <a:ext uri="{FF2B5EF4-FFF2-40B4-BE49-F238E27FC236}">
                              <a16:creationId xmlns:a16="http://schemas.microsoft.com/office/drawing/2014/main" id="{A5D812FA-31F5-8636-2F68-62056222114E}"/>
                            </a:ext>
                          </a:extLst>
                        </wps:cNvPr>
                        <wps:cNvSpPr>
                          <a:spLocks noChangeAspect="1"/>
                        </wps:cNvSpPr>
                        <wps:spPr>
                          <a:xfrm rot="10800000" flipV="1">
                            <a:off x="2760725" y="0"/>
                            <a:ext cx="567420" cy="19502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g:cNvPr id="538558946" name="Group 538558946">
                          <a:extLst>
                            <a:ext uri="{FF2B5EF4-FFF2-40B4-BE49-F238E27FC236}">
                              <a16:creationId xmlns:a16="http://schemas.microsoft.com/office/drawing/2014/main" id="{63436BE6-2A0E-A18C-668D-0E2F221A27E4}"/>
                            </a:ext>
                          </a:extLst>
                        </wpg:cNvPr>
                        <wpg:cNvGrpSpPr/>
                        <wpg:grpSpPr>
                          <a:xfrm>
                            <a:off x="3414556" y="121923"/>
                            <a:ext cx="2547439" cy="3189275"/>
                            <a:chOff x="3414551" y="121923"/>
                            <a:chExt cx="1746913" cy="2187060"/>
                          </a:xfrm>
                        </wpg:grpSpPr>
                        <wps:wsp>
                          <wps:cNvPr id="1892730774" name="Graphic 5" descr="An organic shape">
                            <a:extLst>
                              <a:ext uri="{FF2B5EF4-FFF2-40B4-BE49-F238E27FC236}">
                                <a16:creationId xmlns:a16="http://schemas.microsoft.com/office/drawing/2014/main" id="{351FC3EE-2893-CFBE-A393-1E4D8E34DA81}"/>
                              </a:ext>
                            </a:extLst>
                          </wps:cNvPr>
                          <wps:cNvSpPr>
                            <a:spLocks noChangeAspect="1"/>
                          </wps:cNvSpPr>
                          <wps:spPr>
                            <a:xfrm rot="14400000" flipV="1">
                              <a:off x="4752835" y="1196305"/>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680682638" name="Graphic 5" descr="An organic shape">
                            <a:extLst>
                              <a:ext uri="{FF2B5EF4-FFF2-40B4-BE49-F238E27FC236}">
                                <a16:creationId xmlns:a16="http://schemas.microsoft.com/office/drawing/2014/main" id="{468FF0AA-638B-AB3B-7F8E-E9BB60617334}"/>
                              </a:ext>
                            </a:extLst>
                          </wps:cNvPr>
                          <wps:cNvSpPr>
                            <a:spLocks noChangeAspect="1"/>
                          </wps:cNvSpPr>
                          <wps:spPr>
                            <a:xfrm rot="12342995" flipV="1">
                              <a:off x="3860339" y="266592"/>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569418901" name="Graphic 5" descr="An organic shape">
                            <a:extLst>
                              <a:ext uri="{FF2B5EF4-FFF2-40B4-BE49-F238E27FC236}">
                                <a16:creationId xmlns:a16="http://schemas.microsoft.com/office/drawing/2014/main" id="{5927E5D7-BC9C-84D0-30E0-C783735EB8CE}"/>
                              </a:ext>
                            </a:extLst>
                          </wps:cNvPr>
                          <wps:cNvSpPr>
                            <a:spLocks noChangeAspect="1"/>
                          </wps:cNvSpPr>
                          <wps:spPr>
                            <a:xfrm rot="11548881" flipV="1">
                              <a:off x="3414551" y="121923"/>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514576918" name="Graphic 5" descr="An organic shape">
                            <a:extLst>
                              <a:ext uri="{FF2B5EF4-FFF2-40B4-BE49-F238E27FC236}">
                                <a16:creationId xmlns:a16="http://schemas.microsoft.com/office/drawing/2014/main" id="{DD1019C3-1EB2-80E3-7887-A9BEBE319F9C}"/>
                              </a:ext>
                            </a:extLst>
                          </wps:cNvPr>
                          <wps:cNvSpPr>
                            <a:spLocks noChangeAspect="1"/>
                          </wps:cNvSpPr>
                          <wps:spPr>
                            <a:xfrm rot="13188554" flipV="1">
                              <a:off x="4244027" y="519096"/>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384760654" name="Graphic 5" descr="An organic shape">
                            <a:extLst>
                              <a:ext uri="{FF2B5EF4-FFF2-40B4-BE49-F238E27FC236}">
                                <a16:creationId xmlns:a16="http://schemas.microsoft.com/office/drawing/2014/main" id="{7C7A2776-A280-F074-D5F0-83A864F616C2}"/>
                              </a:ext>
                            </a:extLst>
                          </wps:cNvPr>
                          <wps:cNvSpPr>
                            <a:spLocks noChangeAspect="1"/>
                          </wps:cNvSpPr>
                          <wps:spPr>
                            <a:xfrm rot="14074383" flipV="1">
                              <a:off x="4527925" y="843930"/>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745167718" name="Graphic 5" descr="An organic shape">
                            <a:extLst>
                              <a:ext uri="{FF2B5EF4-FFF2-40B4-BE49-F238E27FC236}">
                                <a16:creationId xmlns:a16="http://schemas.microsoft.com/office/drawing/2014/main" id="{082E0E3F-8764-C709-5FF5-4B02E6FADD31}"/>
                              </a:ext>
                            </a:extLst>
                          </wps:cNvPr>
                          <wps:cNvSpPr>
                            <a:spLocks noChangeAspect="1"/>
                          </wps:cNvSpPr>
                          <wps:spPr>
                            <a:xfrm rot="15614824" flipV="1">
                              <a:off x="4881897" y="1618719"/>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416262554" name="Graphic 5" descr="An organic shape">
                            <a:extLst>
                              <a:ext uri="{FF2B5EF4-FFF2-40B4-BE49-F238E27FC236}">
                                <a16:creationId xmlns:a16="http://schemas.microsoft.com/office/drawing/2014/main" id="{DA19B0BC-D4FB-BD76-3311-86428115512F}"/>
                              </a:ext>
                            </a:extLst>
                          </wps:cNvPr>
                          <wps:cNvSpPr>
                            <a:spLocks noChangeAspect="1"/>
                          </wps:cNvSpPr>
                          <wps:spPr>
                            <a:xfrm rot="16200000" flipV="1">
                              <a:off x="4900039" y="2047557"/>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s:wsp>
                        <wps:cNvPr id="145808156" name="Graphic 5" descr="An organic shape">
                          <a:extLst>
                            <a:ext uri="{FF2B5EF4-FFF2-40B4-BE49-F238E27FC236}">
                              <a16:creationId xmlns:a16="http://schemas.microsoft.com/office/drawing/2014/main" id="{88F9DEBF-080E-3ADB-305B-940CCC57C549}"/>
                            </a:ext>
                          </a:extLst>
                        </wps:cNvPr>
                        <wps:cNvSpPr>
                          <a:spLocks noChangeAspect="1"/>
                        </wps:cNvSpPr>
                        <wps:spPr>
                          <a:xfrm rot="5400000" flipV="1">
                            <a:off x="-186196" y="2803620"/>
                            <a:ext cx="567420" cy="19502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g:cNvPr id="1838924443" name="Group 1838924443">
                          <a:extLst>
                            <a:ext uri="{FF2B5EF4-FFF2-40B4-BE49-F238E27FC236}">
                              <a16:creationId xmlns:a16="http://schemas.microsoft.com/office/drawing/2014/main" id="{01E7E7F3-DD32-55BD-D84D-741886213935}"/>
                            </a:ext>
                          </a:extLst>
                        </wpg:cNvPr>
                        <wpg:cNvGrpSpPr/>
                        <wpg:grpSpPr>
                          <a:xfrm rot="16200000">
                            <a:off x="143393" y="-11435"/>
                            <a:ext cx="2520983" cy="2563923"/>
                            <a:chOff x="143395" y="-11434"/>
                            <a:chExt cx="1728771" cy="1758222"/>
                          </a:xfrm>
                        </wpg:grpSpPr>
                        <wps:wsp>
                          <wps:cNvPr id="1909814400" name="Graphic 5" descr="An organic shape">
                            <a:extLst>
                              <a:ext uri="{FF2B5EF4-FFF2-40B4-BE49-F238E27FC236}">
                                <a16:creationId xmlns:a16="http://schemas.microsoft.com/office/drawing/2014/main" id="{83815406-2057-F70F-5F26-4196ED1F8BE6}"/>
                              </a:ext>
                            </a:extLst>
                          </wps:cNvPr>
                          <wps:cNvSpPr>
                            <a:spLocks noChangeAspect="1"/>
                          </wps:cNvSpPr>
                          <wps:spPr>
                            <a:xfrm rot="14400000" flipV="1">
                              <a:off x="1481679" y="1062948"/>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2055576468" name="Graphic 5" descr="An organic shape">
                            <a:extLst>
                              <a:ext uri="{FF2B5EF4-FFF2-40B4-BE49-F238E27FC236}">
                                <a16:creationId xmlns:a16="http://schemas.microsoft.com/office/drawing/2014/main" id="{8770F414-BF28-2078-72E9-0CAE329253EE}"/>
                              </a:ext>
                            </a:extLst>
                          </wps:cNvPr>
                          <wps:cNvSpPr>
                            <a:spLocks noChangeAspect="1"/>
                          </wps:cNvSpPr>
                          <wps:spPr>
                            <a:xfrm rot="12342995" flipV="1">
                              <a:off x="589183" y="133235"/>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994076702" name="Graphic 5" descr="An organic shape">
                            <a:extLst>
                              <a:ext uri="{FF2B5EF4-FFF2-40B4-BE49-F238E27FC236}">
                                <a16:creationId xmlns:a16="http://schemas.microsoft.com/office/drawing/2014/main" id="{4EC8C867-2FBA-ECE4-B2C2-6A5686BE09BC}"/>
                              </a:ext>
                            </a:extLst>
                          </wps:cNvPr>
                          <wps:cNvSpPr>
                            <a:spLocks noChangeAspect="1"/>
                          </wps:cNvSpPr>
                          <wps:spPr>
                            <a:xfrm rot="11548881" flipV="1">
                              <a:off x="143395" y="-11434"/>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83025376" name="Graphic 5" descr="An organic shape">
                            <a:extLst>
                              <a:ext uri="{FF2B5EF4-FFF2-40B4-BE49-F238E27FC236}">
                                <a16:creationId xmlns:a16="http://schemas.microsoft.com/office/drawing/2014/main" id="{1D0755AC-C1E3-76F3-A62D-1004DEBB0566}"/>
                              </a:ext>
                            </a:extLst>
                          </wps:cNvPr>
                          <wps:cNvSpPr>
                            <a:spLocks noChangeAspect="1"/>
                          </wps:cNvSpPr>
                          <wps:spPr>
                            <a:xfrm rot="13188554" flipV="1">
                              <a:off x="972871" y="385739"/>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378511143" name="Graphic 5" descr="An organic shape">
                            <a:extLst>
                              <a:ext uri="{FF2B5EF4-FFF2-40B4-BE49-F238E27FC236}">
                                <a16:creationId xmlns:a16="http://schemas.microsoft.com/office/drawing/2014/main" id="{8B484681-EA04-8D45-7D80-17BB4AEC42A5}"/>
                              </a:ext>
                            </a:extLst>
                          </wps:cNvPr>
                          <wps:cNvSpPr>
                            <a:spLocks noChangeAspect="1"/>
                          </wps:cNvSpPr>
                          <wps:spPr>
                            <a:xfrm rot="14074383" flipV="1">
                              <a:off x="1256769" y="710573"/>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760036611" name="Graphic 5" descr="An organic shape">
                            <a:extLst>
                              <a:ext uri="{FF2B5EF4-FFF2-40B4-BE49-F238E27FC236}">
                                <a16:creationId xmlns:a16="http://schemas.microsoft.com/office/drawing/2014/main" id="{E867EAE0-D8F8-127B-6A55-9AC15F6845B7}"/>
                              </a:ext>
                            </a:extLst>
                          </wps:cNvPr>
                          <wps:cNvSpPr>
                            <a:spLocks noChangeAspect="1"/>
                          </wps:cNvSpPr>
                          <wps:spPr>
                            <a:xfrm rot="15614824" flipV="1">
                              <a:off x="1610741" y="1485362"/>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s:wsp>
                        <wps:cNvPr id="1098736509" name="Graphic 5" descr="An organic shape">
                          <a:extLst>
                            <a:ext uri="{FF2B5EF4-FFF2-40B4-BE49-F238E27FC236}">
                              <a16:creationId xmlns:a16="http://schemas.microsoft.com/office/drawing/2014/main" id="{DABABA7E-9396-7E9F-C327-274AD27D7931}"/>
                            </a:ext>
                          </a:extLst>
                        </wps:cNvPr>
                        <wps:cNvSpPr>
                          <a:spLocks noChangeAspect="1"/>
                        </wps:cNvSpPr>
                        <wps:spPr>
                          <a:xfrm flipV="1">
                            <a:off x="2641351" y="5750541"/>
                            <a:ext cx="567420" cy="19502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g:cNvPr id="890403570" name="Group 890403570">
                          <a:extLst>
                            <a:ext uri="{FF2B5EF4-FFF2-40B4-BE49-F238E27FC236}">
                              <a16:creationId xmlns:a16="http://schemas.microsoft.com/office/drawing/2014/main" id="{200D8430-58F9-22DB-88C5-7E68EC9C3072}"/>
                            </a:ext>
                          </a:extLst>
                        </wpg:cNvPr>
                        <wpg:cNvGrpSpPr/>
                        <wpg:grpSpPr>
                          <a:xfrm rot="10800000">
                            <a:off x="33964" y="3259729"/>
                            <a:ext cx="2520983" cy="2563923"/>
                            <a:chOff x="33967" y="3259721"/>
                            <a:chExt cx="1728771" cy="1758222"/>
                          </a:xfrm>
                        </wpg:grpSpPr>
                        <wps:wsp>
                          <wps:cNvPr id="2055180589" name="Graphic 5" descr="An organic shape">
                            <a:extLst>
                              <a:ext uri="{FF2B5EF4-FFF2-40B4-BE49-F238E27FC236}">
                                <a16:creationId xmlns:a16="http://schemas.microsoft.com/office/drawing/2014/main" id="{E179AB18-0FBD-6CF4-464C-686F97ECB3FB}"/>
                              </a:ext>
                            </a:extLst>
                          </wps:cNvPr>
                          <wps:cNvSpPr>
                            <a:spLocks noChangeAspect="1"/>
                          </wps:cNvSpPr>
                          <wps:spPr>
                            <a:xfrm rot="14400000" flipV="1">
                              <a:off x="1372251" y="4334103"/>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2115310684" name="Graphic 5" descr="An organic shape">
                            <a:extLst>
                              <a:ext uri="{FF2B5EF4-FFF2-40B4-BE49-F238E27FC236}">
                                <a16:creationId xmlns:a16="http://schemas.microsoft.com/office/drawing/2014/main" id="{3FD95A5E-249A-5E9A-5C49-47AA00B2C702}"/>
                              </a:ext>
                            </a:extLst>
                          </wps:cNvPr>
                          <wps:cNvSpPr>
                            <a:spLocks noChangeAspect="1"/>
                          </wps:cNvSpPr>
                          <wps:spPr>
                            <a:xfrm rot="12342995" flipV="1">
                              <a:off x="479755" y="3404390"/>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327603322" name="Graphic 5" descr="An organic shape">
                            <a:extLst>
                              <a:ext uri="{FF2B5EF4-FFF2-40B4-BE49-F238E27FC236}">
                                <a16:creationId xmlns:a16="http://schemas.microsoft.com/office/drawing/2014/main" id="{5B7EC208-4740-845E-B77A-35BC916E0CF2}"/>
                              </a:ext>
                            </a:extLst>
                          </wps:cNvPr>
                          <wps:cNvSpPr>
                            <a:spLocks noChangeAspect="1"/>
                          </wps:cNvSpPr>
                          <wps:spPr>
                            <a:xfrm rot="11548881" flipV="1">
                              <a:off x="33967" y="3259721"/>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457874519" name="Graphic 5" descr="An organic shape">
                            <a:extLst>
                              <a:ext uri="{FF2B5EF4-FFF2-40B4-BE49-F238E27FC236}">
                                <a16:creationId xmlns:a16="http://schemas.microsoft.com/office/drawing/2014/main" id="{1FDC5070-14B7-D608-23AA-2CD37C32163B}"/>
                              </a:ext>
                            </a:extLst>
                          </wps:cNvPr>
                          <wps:cNvSpPr>
                            <a:spLocks noChangeAspect="1"/>
                          </wps:cNvSpPr>
                          <wps:spPr>
                            <a:xfrm rot="13188554" flipV="1">
                              <a:off x="863443" y="3656894"/>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611847202" name="Graphic 5" descr="An organic shape">
                            <a:extLst>
                              <a:ext uri="{FF2B5EF4-FFF2-40B4-BE49-F238E27FC236}">
                                <a16:creationId xmlns:a16="http://schemas.microsoft.com/office/drawing/2014/main" id="{F3D5E4DB-0754-264A-823F-66947CA86927}"/>
                              </a:ext>
                            </a:extLst>
                          </wps:cNvPr>
                          <wps:cNvSpPr>
                            <a:spLocks noChangeAspect="1"/>
                          </wps:cNvSpPr>
                          <wps:spPr>
                            <a:xfrm rot="14074383" flipV="1">
                              <a:off x="1147341" y="3981728"/>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91741158" name="Graphic 5" descr="An organic shape">
                            <a:extLst>
                              <a:ext uri="{FF2B5EF4-FFF2-40B4-BE49-F238E27FC236}">
                                <a16:creationId xmlns:a16="http://schemas.microsoft.com/office/drawing/2014/main" id="{28FC83F9-B6DE-10F6-4D94-3410C0DFAF9E}"/>
                              </a:ext>
                            </a:extLst>
                          </wps:cNvPr>
                          <wps:cNvSpPr>
                            <a:spLocks noChangeAspect="1"/>
                          </wps:cNvSpPr>
                          <wps:spPr>
                            <a:xfrm rot="15614824" flipV="1">
                              <a:off x="1501313" y="4756517"/>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g:grpSp>
                        <wpg:cNvPr id="763892287" name="Group 763892287">
                          <a:extLst>
                            <a:ext uri="{FF2B5EF4-FFF2-40B4-BE49-F238E27FC236}">
                              <a16:creationId xmlns:a16="http://schemas.microsoft.com/office/drawing/2014/main" id="{CFE3F8BC-C455-2B23-56A0-4D4939C976ED}"/>
                            </a:ext>
                          </a:extLst>
                        </wpg:cNvPr>
                        <wpg:cNvGrpSpPr/>
                        <wpg:grpSpPr>
                          <a:xfrm rot="5400000">
                            <a:off x="3342797" y="3369575"/>
                            <a:ext cx="2520983" cy="2563923"/>
                            <a:chOff x="3342791" y="3369566"/>
                            <a:chExt cx="1728771" cy="1758222"/>
                          </a:xfrm>
                        </wpg:grpSpPr>
                        <wps:wsp>
                          <wps:cNvPr id="455398814" name="Graphic 5" descr="An organic shape">
                            <a:extLst>
                              <a:ext uri="{FF2B5EF4-FFF2-40B4-BE49-F238E27FC236}">
                                <a16:creationId xmlns:a16="http://schemas.microsoft.com/office/drawing/2014/main" id="{1ECFDEDC-ABD1-6812-9DEE-ACC59B233DEC}"/>
                              </a:ext>
                            </a:extLst>
                          </wps:cNvPr>
                          <wps:cNvSpPr>
                            <a:spLocks noChangeAspect="1"/>
                          </wps:cNvSpPr>
                          <wps:spPr>
                            <a:xfrm rot="14400000" flipV="1">
                              <a:off x="4681075" y="4443948"/>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2110454390" name="Graphic 5" descr="An organic shape">
                            <a:extLst>
                              <a:ext uri="{FF2B5EF4-FFF2-40B4-BE49-F238E27FC236}">
                                <a16:creationId xmlns:a16="http://schemas.microsoft.com/office/drawing/2014/main" id="{C8722741-15EF-1E83-0B1E-A63FC2C0ADA1}"/>
                              </a:ext>
                            </a:extLst>
                          </wps:cNvPr>
                          <wps:cNvSpPr>
                            <a:spLocks noChangeAspect="1"/>
                          </wps:cNvSpPr>
                          <wps:spPr>
                            <a:xfrm rot="12342995" flipV="1">
                              <a:off x="3788579" y="3514235"/>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32123974" name="Graphic 5" descr="An organic shape">
                            <a:extLst>
                              <a:ext uri="{FF2B5EF4-FFF2-40B4-BE49-F238E27FC236}">
                                <a16:creationId xmlns:a16="http://schemas.microsoft.com/office/drawing/2014/main" id="{1276CBE9-2BD9-BB31-ECFA-FAA066F0EAA3}"/>
                              </a:ext>
                            </a:extLst>
                          </wps:cNvPr>
                          <wps:cNvSpPr>
                            <a:spLocks noChangeAspect="1"/>
                          </wps:cNvSpPr>
                          <wps:spPr>
                            <a:xfrm rot="11548881" flipV="1">
                              <a:off x="3342791" y="3369566"/>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771787716" name="Graphic 5" descr="An organic shape">
                            <a:extLst>
                              <a:ext uri="{FF2B5EF4-FFF2-40B4-BE49-F238E27FC236}">
                                <a16:creationId xmlns:a16="http://schemas.microsoft.com/office/drawing/2014/main" id="{C80FBA51-0D8E-E4D1-D927-9DD87331FC08}"/>
                              </a:ext>
                            </a:extLst>
                          </wps:cNvPr>
                          <wps:cNvSpPr>
                            <a:spLocks noChangeAspect="1"/>
                          </wps:cNvSpPr>
                          <wps:spPr>
                            <a:xfrm rot="13188554" flipV="1">
                              <a:off x="4172267" y="3766739"/>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1336019283" name="Graphic 5" descr="An organic shape">
                            <a:extLst>
                              <a:ext uri="{FF2B5EF4-FFF2-40B4-BE49-F238E27FC236}">
                                <a16:creationId xmlns:a16="http://schemas.microsoft.com/office/drawing/2014/main" id="{9B4E68C4-7464-2163-8F2D-7A1BBA415686}"/>
                              </a:ext>
                            </a:extLst>
                          </wps:cNvPr>
                          <wps:cNvSpPr>
                            <a:spLocks noChangeAspect="1"/>
                          </wps:cNvSpPr>
                          <wps:spPr>
                            <a:xfrm rot="14074383" flipV="1">
                              <a:off x="4456165" y="4091573"/>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s:wsp>
                          <wps:cNvPr id="2048077752" name="Graphic 5" descr="An organic shape">
                            <a:extLst>
                              <a:ext uri="{FF2B5EF4-FFF2-40B4-BE49-F238E27FC236}">
                                <a16:creationId xmlns:a16="http://schemas.microsoft.com/office/drawing/2014/main" id="{E1ED8839-9BEF-15A6-1B19-BCE89A6FA201}"/>
                              </a:ext>
                            </a:extLst>
                          </wps:cNvPr>
                          <wps:cNvSpPr>
                            <a:spLocks noChangeAspect="1"/>
                          </wps:cNvSpPr>
                          <wps:spPr>
                            <a:xfrm rot="15614824" flipV="1">
                              <a:off x="4810137" y="4866362"/>
                              <a:ext cx="389110" cy="13374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wpg:grpSp>
                    </wpg:wgp>
                  </a:graphicData>
                </a:graphic>
                <wp14:sizeRelH relativeFrom="margin">
                  <wp14:pctWidth>0</wp14:pctWidth>
                </wp14:sizeRelH>
                <wp14:sizeRelV relativeFrom="margin">
                  <wp14:pctHeight>0</wp14:pctHeight>
                </wp14:sizeRelV>
              </wp:anchor>
            </w:drawing>
          </mc:Choice>
          <mc:Fallback>
            <w:pict>
              <v:group w14:anchorId="78F30AF0" id="Group 103" o:spid="_x0000_s1026" alt="&quot;&quot;" style="position:absolute;margin-left:-26.6pt;margin-top:62.65pt;width:492.5pt;height:491.25pt;z-index:251375851;mso-width-relative:margin;mso-height-relative:margin" coordsize="59619,594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">
                <o:lock v:ext="edit" aspectratio="t"/>
                <v:shape id="Graphic 5" o:spid="_x0000_s1027" alt="An organic shape" style="position:absolute;left:27607;width:5674;height:1950;rotation:18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1122,30091;416819,2969;214905,7616;49028,67187;3742,137623;128229,174941;318117,194661;526544,158657;563871,75223;521122,30091" o:connectangles="0,0,0,0,0,0,0,0,0,0"/>
                  <o:lock v:ext="edit" aspectratio="t"/>
                </v:shape>
                <v:group id="Group 538558946" o:spid="_x0000_s1028" style="position:absolute;left:34145;top:1219;width:25474;height:31892" coordorigin="34145,1219" coordsize="17469,21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">
                  <v:shape id="Graphic 5" o:spid="_x0000_s1029" alt="An organic shape" style="position:absolute;left:47528;top:11963;width:3891;height:1337;rotation:12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0" alt="An organic shape" style="position:absolute;left:38603;top:2665;width:3891;height:1338;rotation:1011111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1" alt="An organic shape" style="position:absolute;left:34145;top:1219;width:3891;height:1337;rotation:1097850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2" alt="An organic shape" style="position:absolute;left:42440;top:5190;width:3891;height:1338;rotation:918754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3" alt="An organic shape" style="position:absolute;left:45279;top:8439;width:3891;height:1337;rotation:8219981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4" alt="An organic shape" style="position:absolute;left:48818;top:16187;width:3891;height:1338;rotation:653740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5" alt="An organic shape" style="position:absolute;left:49000;top:20475;width:3891;height:1337;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group>
                <v:shape id="Graphic 5" o:spid="_x0000_s1036" alt="An organic shape" style="position:absolute;left:-1862;top:28036;width:5674;height:1950;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1122,30091;416819,2969;214905,7616;49028,67187;3742,137623;128229,174941;318117,194661;526544,158657;563871,75223;521122,30091" o:connectangles="0,0,0,0,0,0,0,0,0,0"/>
                  <o:lock v:ext="edit" aspectratio="t"/>
                </v:shape>
                <v:group id="Group 1838924443" o:spid="_x0000_s1037" style="position:absolute;left:1434;top:-115;width:25210;height:25639;rotation:-90" coordorigin="1433,-114" coordsize="17287,1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">
                  <v:shape id="Graphic 5" o:spid="_x0000_s1038" alt="An organic shape" style="position:absolute;left:14816;top:10629;width:3891;height:1338;rotation:12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39" alt="An organic shape" style="position:absolute;left:5891;top:1332;width:3891;height:1337;rotation:1011111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0" alt="An organic shape" style="position:absolute;left:1433;top:-114;width:3892;height:1337;rotation:1097850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1" alt="An organic shape" style="position:absolute;left:9728;top:3857;width:3891;height:1337;rotation:918754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&#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2" alt="An organic shape" style="position:absolute;left:12567;top:7105;width:3891;height:1337;rotation:8219981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3" alt="An organic shape" style="position:absolute;left:16107;top:14853;width:3891;height:1337;rotation:653740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group>
                <v:shape id="Graphic 5" o:spid="_x0000_s1044" alt="An organic shape" style="position:absolute;left:26413;top:57505;width:5674;height:195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1122,30091;416819,2969;214905,7616;49028,67187;3742,137623;128229,174941;318117,194661;526544,158657;563871,75223;521122,30091" o:connectangles="0,0,0,0,0,0,0,0,0,0"/>
                  <o:lock v:ext="edit" aspectratio="t"/>
                </v:shape>
                <v:group id="Group 890403570" o:spid="_x0000_s1045" style="position:absolute;left:339;top:32597;width:25210;height:25639;rotation:180" coordorigin="339,32597" coordsize="17287,1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">
                  <v:shape id="Graphic 5" o:spid="_x0000_s1046" alt="An organic shape" style="position:absolute;left:13722;top:43341;width:3891;height:1337;rotation:12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7" alt="An organic shape" style="position:absolute;left:4797;top:34043;width:3891;height:1338;rotation:1011111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8" alt="An organic shape" style="position:absolute;left:339;top:32597;width:3891;height:1337;rotation:1097850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&#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49" alt="An organic shape" style="position:absolute;left:8634;top:36568;width:3891;height:1338;rotation:918754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0" alt="An organic shape" style="position:absolute;left:11473;top:39817;width:3891;height:1337;rotation:8219981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1" alt="An organic shape" style="position:absolute;left:15012;top:47565;width:3891;height:1338;rotation:653740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group>
                <v:group id="Group 763892287" o:spid="_x0000_s1052" style="position:absolute;left:33428;top:33695;width:25210;height:25639;rotation:90" coordorigin="33427,33695" coordsize="17287,17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">
                  <v:shape id="Graphic 5" o:spid="_x0000_s1053" alt="An organic shape" style="position:absolute;left:46810;top:44439;width:3891;height:1338;rotation:12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4" alt="An organic shape" style="position:absolute;left:37885;top:35142;width:3891;height:1337;rotation:1011111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5" alt="An organic shape" style="position:absolute;left:33427;top:33695;width:3892;height:1338;rotation:1097850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&#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6" alt="An organic shape" style="position:absolute;left:41722;top:37667;width:3891;height:1337;rotation:9187542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7" alt="An organic shape" style="position:absolute;left:44561;top:40915;width:3891;height:1337;rotation:8219981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shape id="Graphic 5" o:spid="_x0000_s1058" alt="An organic shape" style="position:absolute;left:48101;top:48663;width:3891;height:1337;rotation:6537408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357361,20635;285835,2036;147372,5223;33621,46074;2566,94375;87933,119966;218150,133490;361079,108800;386676,51585;357361,20635" o:connectangles="0,0,0,0,0,0,0,0,0,0"/>
                    <o:lock v:ext="edit" aspectratio="t"/>
                  </v:shape>
                </v:group>
              </v:group>
            </w:pict>
          </mc:Fallback>
        </mc:AlternateContent>
      </w:r>
      <w:r w:rsidR="004A07D9">
        <w:rPr>
          <w:b/>
          <w:bCs/>
          <w:i/>
          <w:iCs w:val="0"/>
          <w:noProof/>
          <w:color w:val="000000" w:themeColor="text1"/>
        </w:rPr>
        <w:drawing>
          <wp:anchor distT="0" distB="0" distL="114300" distR="114300" simplePos="0" relativeHeight="251894786" behindDoc="0" locked="0" layoutInCell="1" allowOverlap="1" wp14:anchorId="4378B684" wp14:editId="6D639143">
            <wp:simplePos x="0" y="0"/>
            <wp:positionH relativeFrom="column">
              <wp:posOffset>4669155</wp:posOffset>
            </wp:positionH>
            <wp:positionV relativeFrom="paragraph">
              <wp:posOffset>6092190</wp:posOffset>
            </wp:positionV>
            <wp:extent cx="266065" cy="359410"/>
            <wp:effectExtent l="0" t="0" r="635" b="2540"/>
            <wp:wrapTopAndBottom/>
            <wp:docPr id="426174702" name="Picture 17" descr="An icon depicting A green and purple padlock">
              <a:extLst xmlns:a="http://schemas.openxmlformats.org/drawingml/2006/main">
                <a:ext uri="{FF2B5EF4-FFF2-40B4-BE49-F238E27FC236}">
                  <a16:creationId xmlns:a16="http://schemas.microsoft.com/office/drawing/2014/main" id="{4B518EF3-F519-06BB-2FDF-301C773006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6174702" name="Picture 17" descr="An icon depicting A green and purple padlock">
                      <a:extLst>
                        <a:ext uri="{FF2B5EF4-FFF2-40B4-BE49-F238E27FC236}">
                          <a16:creationId xmlns:a16="http://schemas.microsoft.com/office/drawing/2014/main" id="{4B518EF3-F519-06BB-2FDF-301C77300647}"/>
                        </a:ext>
                      </a:extLst>
                    </pic:cNvPr>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66065" cy="359410"/>
                    </a:xfrm>
                    <a:prstGeom prst="rect">
                      <a:avLst/>
                    </a:prstGeom>
                  </pic:spPr>
                </pic:pic>
              </a:graphicData>
            </a:graphic>
          </wp:anchor>
        </w:drawing>
      </w:r>
      <w:r w:rsidR="004A07D9">
        <w:rPr>
          <w:b/>
          <w:bCs/>
          <w:i/>
          <w:iCs w:val="0"/>
          <w:noProof/>
          <w:color w:val="000000" w:themeColor="text1"/>
        </w:rPr>
        <mc:AlternateContent>
          <mc:Choice Requires="wps">
            <w:drawing>
              <wp:anchor distT="0" distB="0" distL="114300" distR="114300" simplePos="0" relativeHeight="251856898" behindDoc="0" locked="0" layoutInCell="1" allowOverlap="1" wp14:anchorId="55CB4D90" wp14:editId="5A74D9DD">
                <wp:simplePos x="0" y="0"/>
                <wp:positionH relativeFrom="column">
                  <wp:posOffset>306735</wp:posOffset>
                </wp:positionH>
                <wp:positionV relativeFrom="paragraph">
                  <wp:posOffset>1260341</wp:posOffset>
                </wp:positionV>
                <wp:extent cx="5102986" cy="5188473"/>
                <wp:effectExtent l="0" t="4445" r="0" b="0"/>
                <wp:wrapTopAndBottom/>
                <wp:docPr id="3" name="Oval 3">
                  <a:extLst xmlns:a="http://schemas.openxmlformats.org/drawingml/2006/main">
                    <a:ext uri="{FF2B5EF4-FFF2-40B4-BE49-F238E27FC236}">
                      <a16:creationId xmlns:a16="http://schemas.microsoft.com/office/drawing/2014/main" id="{42310A77-7730-0EF2-126D-FF1D43945543}"/>
                    </a:ext>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102986" cy="5188473"/>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72850" h="2813341">
                              <a:moveTo>
                                <a:pt x="212094" y="727321"/>
                              </a:moveTo>
                              <a:cubicBezTo>
                                <a:pt x="485649" y="372828"/>
                                <a:pt x="1352497" y="19295"/>
                                <a:pt x="1881135" y="822"/>
                              </a:cubicBezTo>
                              <a:cubicBezTo>
                                <a:pt x="2409773" y="-17651"/>
                                <a:pt x="3172567" y="278154"/>
                                <a:pt x="3383921" y="616484"/>
                              </a:cubicBezTo>
                              <a:cubicBezTo>
                                <a:pt x="3595275" y="954814"/>
                                <a:pt x="3667579" y="2050572"/>
                                <a:pt x="3398642" y="2294037"/>
                              </a:cubicBezTo>
                              <a:cubicBezTo>
                                <a:pt x="3129705" y="2537502"/>
                                <a:pt x="2393754" y="2839273"/>
                                <a:pt x="1867281" y="2811564"/>
                              </a:cubicBezTo>
                              <a:cubicBezTo>
                                <a:pt x="1340808" y="2783855"/>
                                <a:pt x="568777" y="2368939"/>
                                <a:pt x="239804" y="2127783"/>
                              </a:cubicBezTo>
                              <a:cubicBezTo>
                                <a:pt x="-89169" y="1886627"/>
                                <a:pt x="-61461" y="1081814"/>
                                <a:pt x="212094" y="727321"/>
                              </a:cubicBezTo>
                              <a:close/>
                            </a:path>
                          </a:pathLst>
                        </a:custGeom>
                        <a:solidFill>
                          <a:srgbClr val="98C11D">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058D9F83" id="Oval 3" o:spid="_x0000_s1026" alt="&quot;&quot;" style="position:absolute;margin-left:24.15pt;margin-top:99.25pt;width:401.8pt;height:408.55pt;rotation:90;z-index:251856898;visibility:visible;mso-wrap-style:square;mso-wrap-distance-left:9pt;mso-wrap-distance-top:0;mso-wrap-distance-right:9pt;mso-wrap-distance-bottom:0;mso-position-horizontal:absolute;mso-position-horizontal-relative:text;mso-position-vertical:absolute;mso-position-vertical-relative:text;v-text-anchor:middle" coordsize="3572850,2813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" path="m212094,727321c485649,372828,1352497,19295,1881135,822v528638,-18473,1291432,277332,1502786,615662c3595275,954814,3667579,2050572,3398642,2294037v-268937,243465,-1004888,545236,-1531361,517527c1340808,2783855,568777,2368939,239804,2127783,-89169,1886627,-61461,1081814,212094,727321xe" fillcolor="#98c11d" stroked="f" strokeweight="1pt">
                <v:fill opacity="16448f"/>
                <v:stroke joinstyle="miter"/>
                <v:path arrowok="t" o:connecttype="custom" o:connectlocs="302927,1341354;2686764,1516;4833145,1136944;4854170,4230752;2666977,5185196;342504,3924140;302927,1341354" o:connectangles="0,0,0,0,0,0,0"/>
                <w10:wrap type="topAndBottom"/>
              </v:shape>
            </w:pict>
          </mc:Fallback>
        </mc:AlternateContent>
      </w:r>
      <w:r w:rsidR="004A07D9">
        <w:rPr>
          <w:b/>
          <w:bCs/>
          <w:i/>
          <w:iCs w:val="0"/>
          <w:noProof/>
          <w:color w:val="000000" w:themeColor="text1"/>
        </w:rPr>
        <mc:AlternateContent>
          <mc:Choice Requires="wpg">
            <w:drawing>
              <wp:anchor distT="0" distB="0" distL="114300" distR="114300" simplePos="0" relativeHeight="251860994" behindDoc="0" locked="0" layoutInCell="1" allowOverlap="1" wp14:anchorId="5EF43ECF" wp14:editId="0059C15A">
                <wp:simplePos x="0" y="0"/>
                <wp:positionH relativeFrom="column">
                  <wp:posOffset>2224102</wp:posOffset>
                </wp:positionH>
                <wp:positionV relativeFrom="paragraph">
                  <wp:posOffset>3173936</wp:posOffset>
                </wp:positionV>
                <wp:extent cx="1297625" cy="1296000"/>
                <wp:effectExtent l="0" t="0" r="0" b="0"/>
                <wp:wrapTopAndBottom/>
                <wp:docPr id="162267253" name="Group 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297625" cy="1296000"/>
                          <a:chOff x="2958601" y="3075933"/>
                          <a:chExt cx="1298563" cy="1298482"/>
                        </a:xfrm>
                      </wpg:grpSpPr>
                      <wps:wsp>
                        <wps:cNvPr id="1612951846" name="Oval 1612951846"/>
                        <wps:cNvSpPr>
                          <a:spLocks noChangeAspect="1"/>
                        </wps:cNvSpPr>
                        <wps:spPr>
                          <a:xfrm>
                            <a:off x="2958601" y="3075933"/>
                            <a:ext cx="1298563" cy="1298482"/>
                          </a:xfrm>
                          <a:prstGeom prst="ellipse">
                            <a:avLst/>
                          </a:prstGeom>
                          <a:solidFill>
                            <a:schemeClr val="bg1"/>
                          </a:solidFill>
                          <a:ln w="57150">
                            <a:noFill/>
                            <a:prstDash val="sysDot"/>
                          </a:ln>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238175248" name="Picture 238175248" descr="A green and purple house&#10;&#10;Description automatically generated"/>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3127111" y="3265007"/>
                            <a:ext cx="932854" cy="865654"/>
                          </a:xfrm>
                          <a:prstGeom prst="rect">
                            <a:avLst/>
                          </a:prstGeom>
                        </pic:spPr>
                      </pic:pic>
                    </wpg:wgp>
                  </a:graphicData>
                </a:graphic>
              </wp:anchor>
            </w:drawing>
          </mc:Choice>
          <mc:Fallback>
            <w:pict>
              <v:group w14:anchorId="1A843E86" id="Group 4" o:spid="_x0000_s1026" alt="&quot;&quot;" style="position:absolute;margin-left:175.15pt;margin-top:249.9pt;width:102.2pt;height:102.05pt;z-index:251860994" coordorigin="29586,30759" coordsize="12985,129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">
                <v:oval id="Oval 1612951846" o:spid="_x0000_s1027" style="position:absolute;left:29586;top:30759;width:12985;height:1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" fillcolor="white [3212]" stroked="f" strokeweight="4.5pt">
                  <v:stroke dashstyle="1 1" joinstyle="miter"/>
                  <o:lock v:ext="edit" aspectratio="t"/>
                </v:oval>
                <v:shape id="Picture 238175248" o:spid="_x0000_s1028" type="#_x0000_t75" alt="A green and purple house&#10;&#10;Description automatically generated" style="position:absolute;left:31271;top:32650;width:9328;height:86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">
                  <v:imagedata r:id="rId27" o:title="A green and purple house&#10;&#10;Description automatically generated"/>
                </v:shape>
                <w10:wrap type="topAndBottom"/>
              </v:group>
            </w:pict>
          </mc:Fallback>
        </mc:AlternateContent>
      </w:r>
      <w:r w:rsidR="004A07D9">
        <w:rPr>
          <w:b/>
          <w:bCs/>
          <w:i/>
          <w:iCs w:val="0"/>
          <w:noProof/>
          <w:color w:val="000000" w:themeColor="text1"/>
        </w:rPr>
        <mc:AlternateContent>
          <mc:Choice Requires="wpg">
            <w:drawing>
              <wp:anchor distT="0" distB="0" distL="114300" distR="114300" simplePos="0" relativeHeight="251862018" behindDoc="0" locked="0" layoutInCell="1" allowOverlap="1" wp14:anchorId="29C2E4CD" wp14:editId="0E5B3D4A">
                <wp:simplePos x="0" y="0"/>
                <wp:positionH relativeFrom="column">
                  <wp:posOffset>2109802</wp:posOffset>
                </wp:positionH>
                <wp:positionV relativeFrom="paragraph">
                  <wp:posOffset>3068428</wp:posOffset>
                </wp:positionV>
                <wp:extent cx="1506356" cy="1512000"/>
                <wp:effectExtent l="0" t="0" r="0" b="0"/>
                <wp:wrapTopAndBottom/>
                <wp:docPr id="6" name="Group 5">
                  <a:extLst xmlns:a="http://schemas.openxmlformats.org/drawingml/2006/main">
                    <a:ext uri="{FF2B5EF4-FFF2-40B4-BE49-F238E27FC236}">
                      <a16:creationId xmlns:a16="http://schemas.microsoft.com/office/drawing/2014/main" id="{F6C32572-4A61-1612-44F4-4759268D9BAD}"/>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flipH="1">
                          <a:off x="0" y="0"/>
                          <a:ext cx="1506356" cy="1512000"/>
                          <a:chOff x="2849754" y="2975769"/>
                          <a:chExt cx="2386833" cy="2370439"/>
                        </a:xfrm>
                      </wpg:grpSpPr>
                      <pic:pic xmlns:pic="http://schemas.openxmlformats.org/drawingml/2006/picture">
                        <pic:nvPicPr>
                          <pic:cNvPr id="1571708195" name="Picture 1571708195" descr="A green drop of water&#10;&#10;Description automatically generated">
                            <a:extLst>
                              <a:ext uri="{FF2B5EF4-FFF2-40B4-BE49-F238E27FC236}">
                                <a16:creationId xmlns:a16="http://schemas.microsoft.com/office/drawing/2014/main" id="{5E91260B-42E0-FBD2-F186-6A735479AC93}"/>
                              </a:ext>
                            </a:extLst>
                          </pic:cNvPr>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rot="10800000">
                            <a:off x="4986563" y="4073173"/>
                            <a:ext cx="250024" cy="171293"/>
                          </a:xfrm>
                          <a:prstGeom prst="rect">
                            <a:avLst/>
                          </a:prstGeom>
                        </pic:spPr>
                      </pic:pic>
                      <pic:pic xmlns:pic="http://schemas.openxmlformats.org/drawingml/2006/picture">
                        <pic:nvPicPr>
                          <pic:cNvPr id="1589651051" name="Picture 1589651051" descr="A green drop of water&#10;&#10;Description automatically generated">
                            <a:extLst>
                              <a:ext uri="{FF2B5EF4-FFF2-40B4-BE49-F238E27FC236}">
                                <a16:creationId xmlns:a16="http://schemas.microsoft.com/office/drawing/2014/main" id="{0FD69E83-78F6-25AE-8672-FDFC592E4103}"/>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2849754" y="4075342"/>
                            <a:ext cx="250024" cy="171293"/>
                          </a:xfrm>
                          <a:prstGeom prst="rect">
                            <a:avLst/>
                          </a:prstGeom>
                        </pic:spPr>
                      </pic:pic>
                      <pic:pic xmlns:pic="http://schemas.openxmlformats.org/drawingml/2006/picture">
                        <pic:nvPicPr>
                          <pic:cNvPr id="1857237637" name="Picture 1857237637" descr="A green drop of water&#10;&#10;Description automatically generated">
                            <a:extLst>
                              <a:ext uri="{FF2B5EF4-FFF2-40B4-BE49-F238E27FC236}">
                                <a16:creationId xmlns:a16="http://schemas.microsoft.com/office/drawing/2014/main" id="{48692494-C42A-D27B-7ACF-D4751B3A0239}"/>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5400000">
                            <a:off x="3918921" y="3015134"/>
                            <a:ext cx="250024" cy="171293"/>
                          </a:xfrm>
                          <a:prstGeom prst="rect">
                            <a:avLst/>
                          </a:prstGeom>
                        </pic:spPr>
                      </pic:pic>
                      <pic:pic xmlns:pic="http://schemas.openxmlformats.org/drawingml/2006/picture">
                        <pic:nvPicPr>
                          <pic:cNvPr id="1608213158" name="Picture 1608213158" descr="A green drop of water&#10;&#10;Description automatically generated">
                            <a:extLst>
                              <a:ext uri="{FF2B5EF4-FFF2-40B4-BE49-F238E27FC236}">
                                <a16:creationId xmlns:a16="http://schemas.microsoft.com/office/drawing/2014/main" id="{26AF481F-9019-10FE-3E1F-0042095FD808}"/>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16200000">
                            <a:off x="3918922" y="5135549"/>
                            <a:ext cx="250024" cy="171293"/>
                          </a:xfrm>
                          <a:prstGeom prst="rect">
                            <a:avLst/>
                          </a:prstGeom>
                        </pic:spPr>
                      </pic:pic>
                      <wpg:grpSp>
                        <wpg:cNvPr id="672824581" name="Group 672824581">
                          <a:extLst>
                            <a:ext uri="{FF2B5EF4-FFF2-40B4-BE49-F238E27FC236}">
                              <a16:creationId xmlns:a16="http://schemas.microsoft.com/office/drawing/2014/main" id="{D5EE77BF-05A4-7E5D-2CFF-11878B05100E}"/>
                            </a:ext>
                          </a:extLst>
                        </wpg:cNvPr>
                        <wpg:cNvGrpSpPr/>
                        <wpg:grpSpPr>
                          <a:xfrm>
                            <a:off x="4238879" y="3029262"/>
                            <a:ext cx="977610" cy="955684"/>
                            <a:chOff x="4238879" y="3029262"/>
                            <a:chExt cx="977610" cy="955684"/>
                          </a:xfrm>
                        </wpg:grpSpPr>
                        <pic:pic xmlns:pic="http://schemas.openxmlformats.org/drawingml/2006/picture">
                          <pic:nvPicPr>
                            <pic:cNvPr id="118988571" name="Picture 118988571" descr="A green drop of water&#10;&#10;Description automatically generated">
                              <a:extLst>
                                <a:ext uri="{FF2B5EF4-FFF2-40B4-BE49-F238E27FC236}">
                                  <a16:creationId xmlns:a16="http://schemas.microsoft.com/office/drawing/2014/main" id="{47705136-E384-5826-37B0-5053EA58A725}"/>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900000">
                              <a:off x="4966465" y="3813653"/>
                              <a:ext cx="250024" cy="171293"/>
                            </a:xfrm>
                            <a:prstGeom prst="rect">
                              <a:avLst/>
                            </a:prstGeom>
                          </pic:spPr>
                        </pic:pic>
                        <pic:pic xmlns:pic="http://schemas.openxmlformats.org/drawingml/2006/picture">
                          <pic:nvPicPr>
                            <pic:cNvPr id="1068248854" name="Picture 1068248854" descr="A green drop of water&#10;&#10;Description automatically generated">
                              <a:extLst>
                                <a:ext uri="{FF2B5EF4-FFF2-40B4-BE49-F238E27FC236}">
                                  <a16:creationId xmlns:a16="http://schemas.microsoft.com/office/drawing/2014/main" id="{A583834E-9287-7293-22BE-32A5BC92B255}"/>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000000">
                              <a:off x="4848175" y="3558904"/>
                              <a:ext cx="250024" cy="171293"/>
                            </a:xfrm>
                            <a:prstGeom prst="rect">
                              <a:avLst/>
                            </a:prstGeom>
                          </pic:spPr>
                        </pic:pic>
                        <pic:pic xmlns:pic="http://schemas.openxmlformats.org/drawingml/2006/picture">
                          <pic:nvPicPr>
                            <pic:cNvPr id="1936423202" name="Picture 1936423202" descr="A green drop of water&#10;&#10;Description automatically generated">
                              <a:extLst>
                                <a:ext uri="{FF2B5EF4-FFF2-40B4-BE49-F238E27FC236}">
                                  <a16:creationId xmlns:a16="http://schemas.microsoft.com/office/drawing/2014/main" id="{6F6E22E8-7572-0285-A0C1-9E6EF0577BB0}"/>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8100000">
                              <a:off x="4688983" y="3321603"/>
                              <a:ext cx="250024" cy="171293"/>
                            </a:xfrm>
                            <a:prstGeom prst="rect">
                              <a:avLst/>
                            </a:prstGeom>
                          </pic:spPr>
                        </pic:pic>
                        <pic:pic xmlns:pic="http://schemas.openxmlformats.org/drawingml/2006/picture">
                          <pic:nvPicPr>
                            <pic:cNvPr id="2127140506" name="Picture 2127140506" descr="A green drop of water&#10;&#10;Description automatically generated">
                              <a:extLst>
                                <a:ext uri="{FF2B5EF4-FFF2-40B4-BE49-F238E27FC236}">
                                  <a16:creationId xmlns:a16="http://schemas.microsoft.com/office/drawing/2014/main" id="{5A9D6A37-147D-1877-B9B1-6602AEFE37A0}"/>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7200000">
                              <a:off x="4453073" y="3159149"/>
                              <a:ext cx="250024" cy="171293"/>
                            </a:xfrm>
                            <a:prstGeom prst="rect">
                              <a:avLst/>
                            </a:prstGeom>
                          </pic:spPr>
                        </pic:pic>
                        <pic:pic xmlns:pic="http://schemas.openxmlformats.org/drawingml/2006/picture">
                          <pic:nvPicPr>
                            <pic:cNvPr id="1606271959" name="Picture 1606271959" descr="A green drop of water&#10;&#10;Description automatically generated">
                              <a:extLst>
                                <a:ext uri="{FF2B5EF4-FFF2-40B4-BE49-F238E27FC236}">
                                  <a16:creationId xmlns:a16="http://schemas.microsoft.com/office/drawing/2014/main" id="{37179EF0-5C47-7CF4-6375-D27CFF349500}"/>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6300000">
                              <a:off x="4199514" y="3068627"/>
                              <a:ext cx="250024" cy="171293"/>
                            </a:xfrm>
                            <a:prstGeom prst="rect">
                              <a:avLst/>
                            </a:prstGeom>
                          </pic:spPr>
                        </pic:pic>
                      </wpg:grpSp>
                      <wpg:grpSp>
                        <wpg:cNvPr id="2139826025" name="Group 2139826025">
                          <a:extLst>
                            <a:ext uri="{FF2B5EF4-FFF2-40B4-BE49-F238E27FC236}">
                              <a16:creationId xmlns:a16="http://schemas.microsoft.com/office/drawing/2014/main" id="{235DF140-F160-1CBE-96B5-64DABD7E727A}"/>
                            </a:ext>
                          </a:extLst>
                        </wpg:cNvPr>
                        <wpg:cNvGrpSpPr/>
                        <wpg:grpSpPr>
                          <a:xfrm rot="16200000">
                            <a:off x="2879826" y="3030031"/>
                            <a:ext cx="977610" cy="955684"/>
                            <a:chOff x="2879824" y="3030030"/>
                            <a:chExt cx="977610" cy="955684"/>
                          </a:xfrm>
                        </wpg:grpSpPr>
                        <pic:pic xmlns:pic="http://schemas.openxmlformats.org/drawingml/2006/picture">
                          <pic:nvPicPr>
                            <pic:cNvPr id="182914524" name="Picture 182914524" descr="A green drop of water&#10;&#10;Description automatically generated">
                              <a:extLst>
                                <a:ext uri="{FF2B5EF4-FFF2-40B4-BE49-F238E27FC236}">
                                  <a16:creationId xmlns:a16="http://schemas.microsoft.com/office/drawing/2014/main" id="{3AF8EF7F-DBC1-232D-8ABF-7CFEBED147EB}"/>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900000">
                              <a:off x="3607410" y="3814421"/>
                              <a:ext cx="250024" cy="171293"/>
                            </a:xfrm>
                            <a:prstGeom prst="rect">
                              <a:avLst/>
                            </a:prstGeom>
                          </pic:spPr>
                        </pic:pic>
                        <pic:pic xmlns:pic="http://schemas.openxmlformats.org/drawingml/2006/picture">
                          <pic:nvPicPr>
                            <pic:cNvPr id="1606223930" name="Picture 1606223930" descr="A green drop of water&#10;&#10;Description automatically generated">
                              <a:extLst>
                                <a:ext uri="{FF2B5EF4-FFF2-40B4-BE49-F238E27FC236}">
                                  <a16:creationId xmlns:a16="http://schemas.microsoft.com/office/drawing/2014/main" id="{17AF74A6-3980-FC74-C403-9666C23A35B8}"/>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000000">
                              <a:off x="3489120" y="3559672"/>
                              <a:ext cx="250024" cy="171293"/>
                            </a:xfrm>
                            <a:prstGeom prst="rect">
                              <a:avLst/>
                            </a:prstGeom>
                          </pic:spPr>
                        </pic:pic>
                        <pic:pic xmlns:pic="http://schemas.openxmlformats.org/drawingml/2006/picture">
                          <pic:nvPicPr>
                            <pic:cNvPr id="1407062115" name="Picture 1407062115" descr="A green drop of water&#10;&#10;Description automatically generated">
                              <a:extLst>
                                <a:ext uri="{FF2B5EF4-FFF2-40B4-BE49-F238E27FC236}">
                                  <a16:creationId xmlns:a16="http://schemas.microsoft.com/office/drawing/2014/main" id="{24E6BA77-230E-64E5-4505-0FC1E889EF51}"/>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8100000">
                              <a:off x="3329928" y="3322371"/>
                              <a:ext cx="250024" cy="171293"/>
                            </a:xfrm>
                            <a:prstGeom prst="rect">
                              <a:avLst/>
                            </a:prstGeom>
                          </pic:spPr>
                        </pic:pic>
                        <pic:pic xmlns:pic="http://schemas.openxmlformats.org/drawingml/2006/picture">
                          <pic:nvPicPr>
                            <pic:cNvPr id="943703542" name="Picture 943703542" descr="A green drop of water&#10;&#10;Description automatically generated">
                              <a:extLst>
                                <a:ext uri="{FF2B5EF4-FFF2-40B4-BE49-F238E27FC236}">
                                  <a16:creationId xmlns:a16="http://schemas.microsoft.com/office/drawing/2014/main" id="{AE353EC3-1787-07A7-EEAB-A1FDD82413E2}"/>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7200000">
                              <a:off x="3094018" y="3159917"/>
                              <a:ext cx="250024" cy="171293"/>
                            </a:xfrm>
                            <a:prstGeom prst="rect">
                              <a:avLst/>
                            </a:prstGeom>
                          </pic:spPr>
                        </pic:pic>
                        <pic:pic xmlns:pic="http://schemas.openxmlformats.org/drawingml/2006/picture">
                          <pic:nvPicPr>
                            <pic:cNvPr id="1385091130" name="Picture 1385091130" descr="A green drop of water&#10;&#10;Description automatically generated">
                              <a:extLst>
                                <a:ext uri="{FF2B5EF4-FFF2-40B4-BE49-F238E27FC236}">
                                  <a16:creationId xmlns:a16="http://schemas.microsoft.com/office/drawing/2014/main" id="{0F3C3E34-DCAF-4857-17DC-B895059123A4}"/>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6300000">
                              <a:off x="2840459" y="3069395"/>
                              <a:ext cx="250024" cy="171293"/>
                            </a:xfrm>
                            <a:prstGeom prst="rect">
                              <a:avLst/>
                            </a:prstGeom>
                          </pic:spPr>
                        </pic:pic>
                      </wpg:grpSp>
                      <wpg:grpSp>
                        <wpg:cNvPr id="115953640" name="Group 115953640">
                          <a:extLst>
                            <a:ext uri="{FF2B5EF4-FFF2-40B4-BE49-F238E27FC236}">
                              <a16:creationId xmlns:a16="http://schemas.microsoft.com/office/drawing/2014/main" id="{7E56C173-20E8-0AD6-6711-93412B01BB18}"/>
                            </a:ext>
                          </a:extLst>
                        </wpg:cNvPr>
                        <wpg:cNvGrpSpPr/>
                        <wpg:grpSpPr>
                          <a:xfrm rot="10800000">
                            <a:off x="2880592" y="4351478"/>
                            <a:ext cx="977610" cy="955684"/>
                            <a:chOff x="2880592" y="4351478"/>
                            <a:chExt cx="977610" cy="955684"/>
                          </a:xfrm>
                        </wpg:grpSpPr>
                        <pic:pic xmlns:pic="http://schemas.openxmlformats.org/drawingml/2006/picture">
                          <pic:nvPicPr>
                            <pic:cNvPr id="145039212" name="Picture 145039212" descr="A green drop of water&#10;&#10;Description automatically generated">
                              <a:extLst>
                                <a:ext uri="{FF2B5EF4-FFF2-40B4-BE49-F238E27FC236}">
                                  <a16:creationId xmlns:a16="http://schemas.microsoft.com/office/drawing/2014/main" id="{6DEA0CB7-E82A-779A-9720-C59F13ECF9EF}"/>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900000">
                              <a:off x="3608178" y="5135869"/>
                              <a:ext cx="250024" cy="171293"/>
                            </a:xfrm>
                            <a:prstGeom prst="rect">
                              <a:avLst/>
                            </a:prstGeom>
                          </pic:spPr>
                        </pic:pic>
                        <pic:pic xmlns:pic="http://schemas.openxmlformats.org/drawingml/2006/picture">
                          <pic:nvPicPr>
                            <pic:cNvPr id="1306380608" name="Picture 1306380608" descr="A green drop of water&#10;&#10;Description automatically generated">
                              <a:extLst>
                                <a:ext uri="{FF2B5EF4-FFF2-40B4-BE49-F238E27FC236}">
                                  <a16:creationId xmlns:a16="http://schemas.microsoft.com/office/drawing/2014/main" id="{B7FAC344-395C-5075-17EF-78A603674AA4}"/>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000000">
                              <a:off x="3489888" y="4881120"/>
                              <a:ext cx="250024" cy="171293"/>
                            </a:xfrm>
                            <a:prstGeom prst="rect">
                              <a:avLst/>
                            </a:prstGeom>
                          </pic:spPr>
                        </pic:pic>
                        <pic:pic xmlns:pic="http://schemas.openxmlformats.org/drawingml/2006/picture">
                          <pic:nvPicPr>
                            <pic:cNvPr id="2097638310" name="Picture 2097638310" descr="A green drop of water&#10;&#10;Description automatically generated">
                              <a:extLst>
                                <a:ext uri="{FF2B5EF4-FFF2-40B4-BE49-F238E27FC236}">
                                  <a16:creationId xmlns:a16="http://schemas.microsoft.com/office/drawing/2014/main" id="{E4F023AF-211C-7889-58C9-2BE75C243CE2}"/>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8100000">
                              <a:off x="3330696" y="4643819"/>
                              <a:ext cx="250024" cy="171293"/>
                            </a:xfrm>
                            <a:prstGeom prst="rect">
                              <a:avLst/>
                            </a:prstGeom>
                          </pic:spPr>
                        </pic:pic>
                        <pic:pic xmlns:pic="http://schemas.openxmlformats.org/drawingml/2006/picture">
                          <pic:nvPicPr>
                            <pic:cNvPr id="1281451258" name="Picture 1281451258" descr="A green drop of water&#10;&#10;Description automatically generated">
                              <a:extLst>
                                <a:ext uri="{FF2B5EF4-FFF2-40B4-BE49-F238E27FC236}">
                                  <a16:creationId xmlns:a16="http://schemas.microsoft.com/office/drawing/2014/main" id="{CACA4FBB-E639-AD83-2A1F-8580ED56438D}"/>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7200000">
                              <a:off x="3094786" y="4481365"/>
                              <a:ext cx="250024" cy="171293"/>
                            </a:xfrm>
                            <a:prstGeom prst="rect">
                              <a:avLst/>
                            </a:prstGeom>
                          </pic:spPr>
                        </pic:pic>
                        <pic:pic xmlns:pic="http://schemas.openxmlformats.org/drawingml/2006/picture">
                          <pic:nvPicPr>
                            <pic:cNvPr id="1710882815" name="Picture 1710882815" descr="A green drop of water&#10;&#10;Description automatically generated">
                              <a:extLst>
                                <a:ext uri="{FF2B5EF4-FFF2-40B4-BE49-F238E27FC236}">
                                  <a16:creationId xmlns:a16="http://schemas.microsoft.com/office/drawing/2014/main" id="{D0A06B51-257F-2341-EE29-716FF91D33C5}"/>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6300000">
                              <a:off x="2841227" y="4390843"/>
                              <a:ext cx="250024" cy="171293"/>
                            </a:xfrm>
                            <a:prstGeom prst="rect">
                              <a:avLst/>
                            </a:prstGeom>
                          </pic:spPr>
                        </pic:pic>
                      </wpg:grpSp>
                      <wpg:grpSp>
                        <wpg:cNvPr id="244875272" name="Group 244875272">
                          <a:extLst>
                            <a:ext uri="{FF2B5EF4-FFF2-40B4-BE49-F238E27FC236}">
                              <a16:creationId xmlns:a16="http://schemas.microsoft.com/office/drawing/2014/main" id="{10E87562-F528-2089-5D5D-05D9F1426179}"/>
                            </a:ext>
                          </a:extLst>
                        </wpg:cNvPr>
                        <wpg:cNvGrpSpPr/>
                        <wpg:grpSpPr>
                          <a:xfrm rot="5400000">
                            <a:off x="4240870" y="4333005"/>
                            <a:ext cx="977610" cy="955684"/>
                            <a:chOff x="4240868" y="4333003"/>
                            <a:chExt cx="977610" cy="955684"/>
                          </a:xfrm>
                        </wpg:grpSpPr>
                        <pic:pic xmlns:pic="http://schemas.openxmlformats.org/drawingml/2006/picture">
                          <pic:nvPicPr>
                            <pic:cNvPr id="998487702" name="Picture 998487702" descr="A green drop of water&#10;&#10;Description automatically generated">
                              <a:extLst>
                                <a:ext uri="{FF2B5EF4-FFF2-40B4-BE49-F238E27FC236}">
                                  <a16:creationId xmlns:a16="http://schemas.microsoft.com/office/drawing/2014/main" id="{1BCB7DFD-03F6-9CDD-FE2C-45125B4A97B2}"/>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900000">
                              <a:off x="4968454" y="5117394"/>
                              <a:ext cx="250024" cy="171293"/>
                            </a:xfrm>
                            <a:prstGeom prst="rect">
                              <a:avLst/>
                            </a:prstGeom>
                          </pic:spPr>
                        </pic:pic>
                        <pic:pic xmlns:pic="http://schemas.openxmlformats.org/drawingml/2006/picture">
                          <pic:nvPicPr>
                            <pic:cNvPr id="1321746440" name="Picture 1321746440" descr="A green drop of water&#10;&#10;Description automatically generated">
                              <a:extLst>
                                <a:ext uri="{FF2B5EF4-FFF2-40B4-BE49-F238E27FC236}">
                                  <a16:creationId xmlns:a16="http://schemas.microsoft.com/office/drawing/2014/main" id="{5B007B6B-6C3B-AF65-AC9F-AAF5CCBFDFD3}"/>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9000000">
                              <a:off x="4850164" y="4862645"/>
                              <a:ext cx="250024" cy="171293"/>
                            </a:xfrm>
                            <a:prstGeom prst="rect">
                              <a:avLst/>
                            </a:prstGeom>
                          </pic:spPr>
                        </pic:pic>
                        <pic:pic xmlns:pic="http://schemas.openxmlformats.org/drawingml/2006/picture">
                          <pic:nvPicPr>
                            <pic:cNvPr id="405023362" name="Picture 405023362" descr="A green drop of water&#10;&#10;Description automatically generated">
                              <a:extLst>
                                <a:ext uri="{FF2B5EF4-FFF2-40B4-BE49-F238E27FC236}">
                                  <a16:creationId xmlns:a16="http://schemas.microsoft.com/office/drawing/2014/main" id="{0320D3AC-E94B-C68A-2603-9128E8AF4D52}"/>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8100000">
                              <a:off x="4690972" y="4625344"/>
                              <a:ext cx="250024" cy="171293"/>
                            </a:xfrm>
                            <a:prstGeom prst="rect">
                              <a:avLst/>
                            </a:prstGeom>
                          </pic:spPr>
                        </pic:pic>
                        <pic:pic xmlns:pic="http://schemas.openxmlformats.org/drawingml/2006/picture">
                          <pic:nvPicPr>
                            <pic:cNvPr id="2049210692" name="Picture 2049210692" descr="A green drop of water&#10;&#10;Description automatically generated">
                              <a:extLst>
                                <a:ext uri="{FF2B5EF4-FFF2-40B4-BE49-F238E27FC236}">
                                  <a16:creationId xmlns:a16="http://schemas.microsoft.com/office/drawing/2014/main" id="{654C4D82-5E4F-2B63-9DDC-3B1675C4F1DE}"/>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7200000">
                              <a:off x="4455062" y="4462890"/>
                              <a:ext cx="250024" cy="171293"/>
                            </a:xfrm>
                            <a:prstGeom prst="rect">
                              <a:avLst/>
                            </a:prstGeom>
                          </pic:spPr>
                        </pic:pic>
                        <pic:pic xmlns:pic="http://schemas.openxmlformats.org/drawingml/2006/picture">
                          <pic:nvPicPr>
                            <pic:cNvPr id="912280117" name="Picture 912280117" descr="A green drop of water&#10;&#10;Description automatically generated">
                              <a:extLst>
                                <a:ext uri="{FF2B5EF4-FFF2-40B4-BE49-F238E27FC236}">
                                  <a16:creationId xmlns:a16="http://schemas.microsoft.com/office/drawing/2014/main" id="{38EC2F39-BB59-AB0E-8258-723FE37301B4}"/>
                                </a:ext>
                              </a:extLst>
                            </pic:cNvPr>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rot="6300000">
                              <a:off x="4201503" y="4372368"/>
                              <a:ext cx="250024" cy="171293"/>
                            </a:xfrm>
                            <a:prstGeom prst="rect">
                              <a:avLst/>
                            </a:prstGeom>
                          </pic:spPr>
                        </pic:pic>
                      </wpg:grpSp>
                    </wpg:wgp>
                  </a:graphicData>
                </a:graphic>
              </wp:anchor>
            </w:drawing>
          </mc:Choice>
          <mc:Fallback>
            <w:pict>
              <v:group w14:anchorId="517F3489" id="Group 5" o:spid="_x0000_s1026" alt="&quot;&quot;" style="position:absolute;margin-left:166.15pt;margin-top:241.6pt;width:118.6pt;height:119.05pt;flip:x;z-index:251862018" coordorigin="28497,29757" coordsize="23868,237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">
                <v:shape id="Picture 1571708195" o:spid="_x0000_s1027" type="#_x0000_t75" alt="A green drop of water&#10;&#10;Description automatically generated" style="position:absolute;left:49865;top:40731;width:2500;height:171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">
                  <v:imagedata r:id="rId59" o:title="A green drop of water&#10;&#10;Description automatically generated"/>
                </v:shape>
                <v:shape id="Picture 1589651051" o:spid="_x0000_s1028" type="#_x0000_t75" alt="A green drop of water&#10;&#10;Description automatically generated" style="position:absolute;left:28497;top:40753;width:2500;height:1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">
                  <v:imagedata r:id="rId59" o:title="A green drop of water&#10;&#10;Description automatically generated"/>
                </v:shape>
                <v:shape id="Picture 1857237637" o:spid="_x0000_s1029" type="#_x0000_t75" alt="A green drop of water&#10;&#10;Description automatically generated" style="position:absolute;left:39189;top:30150;width:2500;height:17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">
                  <v:imagedata r:id="rId59" o:title="A green drop of water&#10;&#10;Description automatically generated"/>
                </v:shape>
                <v:shape id="Picture 1608213158" o:spid="_x0000_s1030" type="#_x0000_t75" alt="A green drop of water&#10;&#10;Description automatically generated" style="position:absolute;left:39188;top:51355;width:2501;height:17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">
                  <v:imagedata r:id="rId59" o:title="A green drop of water&#10;&#10;Description automatically generated"/>
                </v:shape>
                <v:group id="Group 672824581" o:spid="_x0000_s1031" style="position:absolute;left:42388;top:30292;width:9776;height:9557" coordorigin="42388,30292" coordsize="977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">
                  <v:shape id="Picture 118988571" o:spid="_x0000_s1032" type="#_x0000_t75" alt="A green drop of water&#10;&#10;Description automatically generated" style="position:absolute;left:49664;top:38136;width:2500;height:1713;rotation: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">
                    <v:imagedata r:id="rId59" o:title="A green drop of water&#10;&#10;Description automatically generated"/>
                  </v:shape>
                  <v:shape id="Picture 1068248854" o:spid="_x0000_s1033" type="#_x0000_t75" alt="A green drop of water&#10;&#10;Description automatically generated" style="position:absolute;left:48481;top:35589;width:2500;height:1712;rotation: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">
                    <v:imagedata r:id="rId59" o:title="A green drop of water&#10;&#10;Description automatically generated"/>
                  </v:shape>
                  <v:shape id="Picture 1936423202" o:spid="_x0000_s1034" type="#_x0000_t75" alt="A green drop of water&#10;&#10;Description automatically generated" style="position:absolute;left:46889;top:33216;width:2501;height:1712;rotation: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">
                    <v:imagedata r:id="rId59" o:title="A green drop of water&#10;&#10;Description automatically generated"/>
                  </v:shape>
                  <v:shape id="Picture 2127140506" o:spid="_x0000_s1035" type="#_x0000_t75" alt="A green drop of water&#10;&#10;Description automatically generated" style="position:absolute;left:44530;top:31591;width:2501;height:1713;rotation: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">
                    <v:imagedata r:id="rId59" o:title="A green drop of water&#10;&#10;Description automatically generated"/>
                  </v:shape>
                  <v:shape id="Picture 1606271959" o:spid="_x0000_s1036" type="#_x0000_t75" alt="A green drop of water&#10;&#10;Description automatically generated" style="position:absolute;left:41995;top:30685;width:2500;height:1713;rotation: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">
                    <v:imagedata r:id="rId59" o:title="A green drop of water&#10;&#10;Description automatically generated"/>
                  </v:shape>
                </v:group>
                <v:group id="Group 2139826025" o:spid="_x0000_s1037" style="position:absolute;left:28798;top:30299;width:9776;height:9557;rotation:-90" coordorigin="28798,30300" coordsize="977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">
                  <v:shape id="Picture 182914524" o:spid="_x0000_s1038" type="#_x0000_t75" alt="A green drop of water&#10;&#10;Description automatically generated" style="position:absolute;left:36074;top:38144;width:2500;height:1713;rotation: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">
                    <v:imagedata r:id="rId59" o:title="A green drop of water&#10;&#10;Description automatically generated"/>
                  </v:shape>
                  <v:shape id="Picture 1606223930" o:spid="_x0000_s1039" type="#_x0000_t75" alt="A green drop of water&#10;&#10;Description automatically generated" style="position:absolute;left:34891;top:35596;width:2500;height:1713;rotation: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">
                    <v:imagedata r:id="rId59" o:title="A green drop of water&#10;&#10;Description automatically generated"/>
                  </v:shape>
                  <v:shape id="Picture 1407062115" o:spid="_x0000_s1040" type="#_x0000_t75" alt="A green drop of water&#10;&#10;Description automatically generated" style="position:absolute;left:33299;top:33223;width:2500;height:1713;rotation: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">
                    <v:imagedata r:id="rId59" o:title="A green drop of water&#10;&#10;Description automatically generated"/>
                  </v:shape>
                  <v:shape id="Picture 943703542" o:spid="_x0000_s1041" type="#_x0000_t75" alt="A green drop of water&#10;&#10;Description automatically generated" style="position:absolute;left:30940;top:31598;width:2500;height:1713;rotation: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">
                    <v:imagedata r:id="rId59" o:title="A green drop of water&#10;&#10;Description automatically generated"/>
                  </v:shape>
                  <v:shape id="Picture 1385091130" o:spid="_x0000_s1042" type="#_x0000_t75" alt="A green drop of water&#10;&#10;Description automatically generated" style="position:absolute;left:28405;top:30693;width:2500;height:1713;rotation: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">
                    <v:imagedata r:id="rId59" o:title="A green drop of water&#10;&#10;Description automatically generated"/>
                  </v:shape>
                </v:group>
                <v:group id="Group 115953640" o:spid="_x0000_s1043" style="position:absolute;left:28805;top:43514;width:9777;height:9557;rotation:180" coordorigin="28805,43514" coordsize="977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">
                  <v:shape id="Picture 145039212" o:spid="_x0000_s1044" type="#_x0000_t75" alt="A green drop of water&#10;&#10;Description automatically generated" style="position:absolute;left:36081;top:51358;width:2501;height:1713;rotation: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">
                    <v:imagedata r:id="rId59" o:title="A green drop of water&#10;&#10;Description automatically generated"/>
                  </v:shape>
                  <v:shape id="Picture 1306380608" o:spid="_x0000_s1045" type="#_x0000_t75" alt="A green drop of water&#10;&#10;Description automatically generated" style="position:absolute;left:34898;top:48811;width:2501;height:1713;rotation: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">
                    <v:imagedata r:id="rId59" o:title="A green drop of water&#10;&#10;Description automatically generated"/>
                  </v:shape>
                  <v:shape id="Picture 2097638310" o:spid="_x0000_s1046" type="#_x0000_t75" alt="A green drop of water&#10;&#10;Description automatically generated" style="position:absolute;left:33306;top:46438;width:2501;height:1713;rotation: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">
                    <v:imagedata r:id="rId59" o:title="A green drop of water&#10;&#10;Description automatically generated"/>
                  </v:shape>
                  <v:shape id="Picture 1281451258" o:spid="_x0000_s1047" type="#_x0000_t75" alt="A green drop of water&#10;&#10;Description automatically generated" style="position:absolute;left:30948;top:44813;width:2500;height:1713;rotation: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">
                    <v:imagedata r:id="rId59" o:title="A green drop of water&#10;&#10;Description automatically generated"/>
                  </v:shape>
                  <v:shape id="Picture 1710882815" o:spid="_x0000_s1048" type="#_x0000_t75" alt="A green drop of water&#10;&#10;Description automatically generated" style="position:absolute;left:28411;top:43908;width:2501;height:1713;rotation: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">
                    <v:imagedata r:id="rId59" o:title="A green drop of water&#10;&#10;Description automatically generated"/>
                  </v:shape>
                </v:group>
                <v:group id="Group 244875272" o:spid="_x0000_s1049" style="position:absolute;left:42409;top:43329;width:9776;height:9557;rotation:90" coordorigin="42408,43330" coordsize="9776,95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">
                  <v:shape id="Picture 998487702" o:spid="_x0000_s1050" type="#_x0000_t75" alt="A green drop of water&#10;&#10;Description automatically generated" style="position:absolute;left:49684;top:51173;width:2500;height:1713;rotation:1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">
                    <v:imagedata r:id="rId59" o:title="A green drop of water&#10;&#10;Description automatically generated"/>
                  </v:shape>
                  <v:shape id="Picture 1321746440" o:spid="_x0000_s1051" type="#_x0000_t75" alt="A green drop of water&#10;&#10;Description automatically generated" style="position:absolute;left:48501;top:48626;width:2500;height:1713;rotation:1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">
                    <v:imagedata r:id="rId59" o:title="A green drop of water&#10;&#10;Description automatically generated"/>
                  </v:shape>
                  <v:shape id="Picture 405023362" o:spid="_x0000_s1052" type="#_x0000_t75" alt="A green drop of water&#10;&#10;Description automatically generated" style="position:absolute;left:46909;top:46253;width:2500;height:1713;rotation:1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">
                    <v:imagedata r:id="rId59" o:title="A green drop of water&#10;&#10;Description automatically generated"/>
                  </v:shape>
                  <v:shape id="Picture 2049210692" o:spid="_x0000_s1053" type="#_x0000_t75" alt="A green drop of water&#10;&#10;Description automatically generated" style="position:absolute;left:44551;top:44628;width:2500;height:1713;rotation: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">
                    <v:imagedata r:id="rId59" o:title="A green drop of water&#10;&#10;Description automatically generated"/>
                  </v:shape>
                  <v:shape id="Picture 912280117" o:spid="_x0000_s1054" type="#_x0000_t75" alt="A green drop of water&#10;&#10;Description automatically generated" style="position:absolute;left:42015;top:43723;width:2500;height:1713;rotation:1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">
                    <v:imagedata r:id="rId59" o:title="A green drop of water&#10;&#10;Description automatically generated"/>
                  </v:shape>
                </v:group>
                <w10:wrap type="topAndBottom"/>
              </v:group>
            </w:pict>
          </mc:Fallback>
        </mc:AlternateContent>
      </w:r>
      <w:r w:rsidR="003E571A">
        <w:rPr>
          <w:b/>
          <w:bCs/>
          <w:i/>
          <w:iCs w:val="0"/>
          <w:color w:val="000000" w:themeColor="text1"/>
        </w:rPr>
        <w:br/>
      </w:r>
    </w:p>
    <w:p w14:paraId="4766F480" w14:textId="165C19BC" w:rsidR="00232242" w:rsidRPr="00232242" w:rsidRDefault="003D2760" w:rsidP="002F54C6">
      <w:pPr>
        <w:pStyle w:val="Caption"/>
        <w:spacing w:after="0"/>
        <w:rPr>
          <w:b/>
          <w:bCs/>
          <w:i/>
          <w:iCs w:val="0"/>
          <w:color w:val="000000" w:themeColor="text1"/>
        </w:rPr>
      </w:pPr>
      <w:r w:rsidRPr="00232242">
        <w:rPr>
          <w:b/>
          <w:bCs/>
          <w:i/>
          <w:iCs w:val="0"/>
          <w:color w:val="000000" w:themeColor="text1"/>
        </w:rPr>
        <w:t xml:space="preserve">Figure </w:t>
      </w:r>
      <w:r w:rsidRPr="00232242">
        <w:rPr>
          <w:b/>
          <w:bCs/>
          <w:i/>
          <w:iCs w:val="0"/>
          <w:color w:val="000000" w:themeColor="text1"/>
        </w:rPr>
        <w:fldChar w:fldCharType="begin"/>
      </w:r>
      <w:r w:rsidRPr="00232242">
        <w:rPr>
          <w:b/>
          <w:bCs/>
          <w:i/>
          <w:iCs w:val="0"/>
          <w:color w:val="000000" w:themeColor="text1"/>
        </w:rPr>
        <w:instrText xml:space="preserve"> SEQ Figure \* ARABIC </w:instrText>
      </w:r>
      <w:r w:rsidRPr="00232242">
        <w:rPr>
          <w:b/>
          <w:bCs/>
          <w:i/>
          <w:iCs w:val="0"/>
          <w:color w:val="000000" w:themeColor="text1"/>
        </w:rPr>
        <w:fldChar w:fldCharType="separate"/>
      </w:r>
      <w:r w:rsidR="00E0527E">
        <w:rPr>
          <w:b/>
          <w:bCs/>
          <w:i/>
          <w:iCs w:val="0"/>
          <w:noProof/>
          <w:color w:val="000000" w:themeColor="text1"/>
        </w:rPr>
        <w:t>1</w:t>
      </w:r>
      <w:r w:rsidRPr="00232242">
        <w:rPr>
          <w:b/>
          <w:bCs/>
          <w:i/>
          <w:iCs w:val="0"/>
          <w:color w:val="000000" w:themeColor="text1"/>
        </w:rPr>
        <w:fldChar w:fldCharType="end"/>
      </w:r>
      <w:bookmarkEnd w:id="17"/>
      <w:r w:rsidRPr="00232242">
        <w:rPr>
          <w:b/>
          <w:bCs/>
          <w:i/>
          <w:iCs w:val="0"/>
          <w:color w:val="000000" w:themeColor="text1"/>
        </w:rPr>
        <w:t xml:space="preserve"> - Six key factors central to</w:t>
      </w:r>
      <w:r w:rsidR="00232242" w:rsidRPr="00232242">
        <w:rPr>
          <w:b/>
          <w:bCs/>
          <w:i/>
          <w:iCs w:val="0"/>
          <w:color w:val="000000" w:themeColor="text1"/>
        </w:rPr>
        <w:t xml:space="preserve"> a good home life</w:t>
      </w:r>
    </w:p>
    <w:p w14:paraId="4E9227FB" w14:textId="0D7DBF2C" w:rsidR="00D07E69" w:rsidRPr="002F54C6" w:rsidRDefault="00D07E69" w:rsidP="002F54C6">
      <w:pPr>
        <w:pStyle w:val="Caption"/>
        <w:spacing w:after="0"/>
        <w:rPr>
          <w:i/>
          <w:iCs w:val="0"/>
          <w:color w:val="000000" w:themeColor="text1"/>
        </w:rPr>
      </w:pPr>
      <w:r>
        <w:br w:type="page"/>
      </w:r>
    </w:p>
    <w:p w14:paraId="45EF0765" w14:textId="77777777" w:rsidR="00232242" w:rsidRPr="00232242" w:rsidRDefault="00D7124F" w:rsidP="00232242">
      <w:pPr>
        <w:pStyle w:val="Heading2"/>
        <w:rPr>
          <w:rStyle w:val="normaltextrun"/>
        </w:rPr>
      </w:pPr>
      <w:r w:rsidRPr="00232242">
        <w:rPr>
          <w:rStyle w:val="normaltextrun"/>
        </w:rPr>
        <w:lastRenderedPageBreak/>
        <w:t xml:space="preserve">What we heard </w:t>
      </w:r>
    </w:p>
    <w:p w14:paraId="1E508A62" w14:textId="452F3283" w:rsidR="00D7124F" w:rsidRDefault="00232242" w:rsidP="00232242">
      <w:pPr>
        <w:pStyle w:val="Heading3"/>
        <w:rPr>
          <w:rStyle w:val="normaltextrun"/>
          <w:rFonts w:cs="Calibri"/>
        </w:rPr>
      </w:pPr>
      <w:r>
        <w:rPr>
          <w:rStyle w:val="normaltextrun"/>
          <w:rFonts w:cs="Calibri"/>
        </w:rPr>
        <w:t>S</w:t>
      </w:r>
      <w:r w:rsidR="00D7124F" w:rsidRPr="363641B6">
        <w:rPr>
          <w:rStyle w:val="normaltextrun"/>
          <w:rFonts w:cs="Calibri"/>
        </w:rPr>
        <w:t>takeholder</w:t>
      </w:r>
      <w:r w:rsidR="00D7124F">
        <w:rPr>
          <w:rStyle w:val="normaltextrun"/>
          <w:rFonts w:cs="Calibri"/>
        </w:rPr>
        <w:t xml:space="preserve"> perspectives on the development of new SIL NDIS Practice Standards</w:t>
      </w:r>
    </w:p>
    <w:p w14:paraId="1E6B1168" w14:textId="6EDA06DD" w:rsidR="000F0FD4" w:rsidRDefault="0096172D" w:rsidP="000F0FD4">
      <w:r>
        <w:rPr>
          <w:noProof/>
        </w:rPr>
        <mc:AlternateContent>
          <mc:Choice Requires="wpg">
            <w:drawing>
              <wp:anchor distT="0" distB="0" distL="114300" distR="114300" simplePos="0" relativeHeight="251909122" behindDoc="0" locked="0" layoutInCell="1" allowOverlap="1" wp14:anchorId="3D463749" wp14:editId="36FFEAA8">
                <wp:simplePos x="0" y="0"/>
                <wp:positionH relativeFrom="column">
                  <wp:posOffset>-84667</wp:posOffset>
                </wp:positionH>
                <wp:positionV relativeFrom="paragraph">
                  <wp:posOffset>864447</wp:posOffset>
                </wp:positionV>
                <wp:extent cx="6115811" cy="1422188"/>
                <wp:effectExtent l="0" t="0" r="37465" b="6985"/>
                <wp:wrapNone/>
                <wp:docPr id="148860398" name="Group 3" descr="A decorative green shape that is used as a callout box to highlight a quote. The shape is a green misshapen oval"/>
                <wp:cNvGraphicFramePr/>
                <a:graphic xmlns:a="http://schemas.openxmlformats.org/drawingml/2006/main">
                  <a:graphicData uri="http://schemas.microsoft.com/office/word/2010/wordprocessingGroup">
                    <wpg:wgp>
                      <wpg:cNvGrpSpPr/>
                      <wpg:grpSpPr>
                        <a:xfrm>
                          <a:off x="0" y="0"/>
                          <a:ext cx="6115811" cy="1422188"/>
                          <a:chOff x="0" y="0"/>
                          <a:chExt cx="6115811" cy="1422188"/>
                        </a:xfrm>
                      </wpg:grpSpPr>
                      <wps:wsp>
                        <wps:cNvPr id="155685865" name="Oval 9" descr="A decorative green shape that is green and looks like a misshapen oval"/>
                        <wps:cNvSpPr/>
                        <wps:spPr>
                          <a:xfrm>
                            <a:off x="0" y="228600"/>
                            <a:ext cx="5531485" cy="1193588"/>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275D3A">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215413892" name="Group 11"/>
                        <wpg:cNvGrpSpPr/>
                        <wpg:grpSpPr>
                          <a:xfrm rot="20261668">
                            <a:off x="5342467" y="0"/>
                            <a:ext cx="773344" cy="1192530"/>
                            <a:chOff x="7331417" y="127358"/>
                            <a:chExt cx="2128659" cy="3283571"/>
                          </a:xfrm>
                        </wpg:grpSpPr>
                        <wps:wsp>
                          <wps:cNvPr id="1493485671" name="Oval 12"/>
                          <wps:cNvSpPr/>
                          <wps:spPr>
                            <a:xfrm rot="13409140">
                              <a:off x="7331417" y="2832344"/>
                              <a:ext cx="1737764" cy="57858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15105587" name="Oval 12"/>
                          <wps:cNvSpPr>
                            <a:spLocks noChangeAspect="1"/>
                          </wps:cNvSpPr>
                          <wps:spPr>
                            <a:xfrm rot="12416188">
                              <a:off x="7735864" y="2259775"/>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015359454" name="Oval 12"/>
                          <wps:cNvSpPr>
                            <a:spLocks noChangeAspect="1"/>
                          </wps:cNvSpPr>
                          <wps:spPr>
                            <a:xfrm rot="10413392">
                              <a:off x="7966166" y="1160916"/>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67707643" name="Oval 12"/>
                          <wps:cNvSpPr>
                            <a:spLocks noChangeAspect="1"/>
                          </wps:cNvSpPr>
                          <wps:spPr>
                            <a:xfrm rot="8009140">
                              <a:off x="7710440" y="512947"/>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00303009" name="Oval 12"/>
                          <wps:cNvSpPr/>
                          <wps:spPr>
                            <a:xfrm rot="11339983">
                              <a:off x="7839419" y="1667698"/>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445697674" name="Rectangle: Rounded Corners 18" descr="A quote in a textbox that reads &quot;The draft standards present as emotive statements rather than standards that a provider can implement, and the NDIS Commission can enforce.&quot;">
                          <a:extLst>
                            <a:ext uri="{C183D7F6-B498-43B3-948B-1728B52AA6E4}">
                              <adec:decorative xmlns:adec="http://schemas.microsoft.com/office/drawing/2017/decorative" val="0"/>
                            </a:ext>
                          </a:extLst>
                        </wps:cNvPr>
                        <wps:cNvSpPr/>
                        <wps:spPr>
                          <a:xfrm flipH="1">
                            <a:off x="381000" y="533400"/>
                            <a:ext cx="4669790" cy="564515"/>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0B01821" w14:textId="156C5CA1" w:rsidR="000F0FD4" w:rsidRDefault="000F0FD4" w:rsidP="000F0FD4">
                              <w:pPr>
                                <w:spacing w:before="0" w:after="0" w:line="240" w:lineRule="auto"/>
                                <w:rPr>
                                  <w:rFonts w:asciiTheme="minorHAnsi"/>
                                  <w:i/>
                                  <w:iCs/>
                                  <w:kern w:val="24"/>
                                  <w:szCs w:val="22"/>
                                </w:rPr>
                              </w:pPr>
                              <w:r w:rsidRPr="000F0FD4">
                                <w:rPr>
                                  <w:rFonts w:asciiTheme="minorHAnsi"/>
                                  <w:i/>
                                  <w:iCs/>
                                  <w:kern w:val="24"/>
                                  <w:szCs w:val="22"/>
                                </w:rPr>
                                <w:t>"The draft standards present as emotive statements rather than standards that a provider can implement, and the NDIS Commission can enforce."</w:t>
                              </w:r>
                            </w:p>
                          </w:txbxContent>
                        </wps:txbx>
                        <wps:bodyPr spcFirstLastPara="0" vert="horz" wrap="square" lIns="0" tIns="0" rIns="216000" bIns="0" numCol="1" spcCol="1270" anchor="ctr" anchorCtr="0">
                          <a:noAutofit/>
                        </wps:bodyPr>
                      </wps:wsp>
                      <wpg:grpSp>
                        <wpg:cNvPr id="131472640" name="Group 1"/>
                        <wpg:cNvGrpSpPr/>
                        <wpg:grpSpPr>
                          <a:xfrm>
                            <a:off x="4826000" y="482600"/>
                            <a:ext cx="608965" cy="610870"/>
                            <a:chOff x="6543446" y="479129"/>
                            <a:chExt cx="609681" cy="612000"/>
                          </a:xfrm>
                        </wpg:grpSpPr>
                        <wps:wsp>
                          <wps:cNvPr id="1001310081" name="Oval 1001310081" descr="A purple and green icon that depicts': two people talking "/>
                          <wps:cNvSpPr>
                            <a:spLocks noChangeAspect="1"/>
                          </wps:cNvSpPr>
                          <wps:spPr>
                            <a:xfrm flipH="1">
                              <a:off x="6543446" y="479129"/>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506935260" name="Oval 506935260"/>
                          <wps:cNvSpPr>
                            <a:spLocks noChangeAspect="1"/>
                          </wps:cNvSpPr>
                          <wps:spPr>
                            <a:xfrm flipH="1">
                              <a:off x="6633105" y="569129"/>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634836145" name="Picture 634836145"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6704840" y="641129"/>
                              <a:ext cx="286892" cy="288000"/>
                            </a:xfrm>
                            <a:prstGeom prst="rect">
                              <a:avLst/>
                            </a:prstGeom>
                          </pic:spPr>
                        </pic:pic>
                      </wpg:grpSp>
                    </wpg:wgp>
                  </a:graphicData>
                </a:graphic>
              </wp:anchor>
            </w:drawing>
          </mc:Choice>
          <mc:Fallback>
            <w:pict>
              <v:group w14:anchorId="3D463749" id="Group 3" o:spid="_x0000_s1137" alt="A decorative green shape that is used as a callout box to highlight a quote. The shape is a green misshapen oval" style="position:absolute;margin-left:-6.65pt;margin-top:68.05pt;width:481.55pt;height:112pt;z-index:251909122" coordsize="61158,14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">
                <v:shape id="Oval 9" o:spid="_x0000_s1138" alt="A decorative green shape that is green and looks like a misshapen oval" style="position:absolute;top:2286;width:55314;height:11935;visibility:visible;mso-wrap-style:square;v-text-anchor:middle" coordsize="6734939,24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275d3a" stroked="f" strokeweight="1pt">
                  <v:fill opacity="16448f"/>
                  <v:stroke joinstyle="miter"/>
                  <v:path arrowok="t" o:connecttype="custom" o:connectlocs="1219200,51081;2626960,17083;3755730,71767;4799599,76969;5289419,169608;5529879,584198;5251537,941631;4448070,1185300;2700230,1097024;977284,1104196;228148,919914;843,583988;302570,210408;1219200,51081" o:connectangles="0,0,0,0,0,0,0,0,0,0,0,0,0,0"/>
                </v:shape>
                <v:group id="Group 11" o:spid="_x0000_s1139" style="position:absolute;left:53424;width:7734;height:11925;rotation:-1461815fd" coordorigin="73314,1273" coordsize="21286,32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">
                  <v:shape id="Oval 12" o:spid="_x0000_s1140" style="position:absolute;left:73314;top:28323;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3;166182,83853;937066,8251;1693455,240018;1481635,531293;840631,558145;384828,568505;13173,387843" o:connectangles="0,0,0,0,0,0,0,0"/>
                  </v:shape>
                  <v:shape id="Oval 12" o:spid="_x0000_s1141" style="position:absolute;left:77358;top:22597;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142" style="position:absolute;left:79661;top:11609;width:9010;height:3237;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143" style="position:absolute;left:77104;top:5129;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144" style="position:absolute;left:78394;top:16676;width:16206;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v:roundrect id="Rectangle: Rounded Corners 18" o:spid="_x0000_s1145" alt="A quote in a textbox that reads &quot;The draft standards present as emotive statements rather than standards that a provider can implement, and the NDIS Commission can enforce.&quot;" style="position:absolute;left:3810;top:5334;width:46697;height:5645;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" fillcolor="white [3212]" stroked="f" strokeweight="1pt">
                  <v:fill opacity="49087f"/>
                  <v:stroke joinstyle="miter"/>
                  <v:shadow on="t" type="perspective" color="black" offset="4pt,0" matrix="655f,,,655f"/>
                  <v:textbox inset="0,0,6mm,0">
                    <w:txbxContent>
                      <w:p w14:paraId="60B01821" w14:textId="156C5CA1" w:rsidR="000F0FD4" w:rsidRDefault="000F0FD4" w:rsidP="000F0FD4">
                        <w:pPr>
                          <w:spacing w:before="0" w:after="0" w:line="240" w:lineRule="auto"/>
                          <w:rPr>
                            <w:rFonts w:asciiTheme="minorHAnsi"/>
                            <w:i/>
                            <w:iCs/>
                            <w:kern w:val="24"/>
                            <w:szCs w:val="22"/>
                          </w:rPr>
                        </w:pPr>
                        <w:r w:rsidRPr="000F0FD4">
                          <w:rPr>
                            <w:rFonts w:asciiTheme="minorHAnsi"/>
                            <w:i/>
                            <w:iCs/>
                            <w:kern w:val="24"/>
                            <w:szCs w:val="22"/>
                          </w:rPr>
                          <w:t>"The draft standards present as emotive statements rather than standards that a provider can implement, and the NDIS Commission can enforce."</w:t>
                        </w:r>
                      </w:p>
                    </w:txbxContent>
                  </v:textbox>
                </v:roundrect>
                <v:group id="_x0000_s1146" style="position:absolute;left:48260;top:4826;width:6089;height:6108" coordorigin="65434,4791" coordsize="60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">
                  <v:oval id="Oval 1001310081" o:spid="_x0000_s1147" alt="A purple and green icon that depicts': two people talking " style="position:absolute;left:65434;top:4791;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" fillcolor="#275d3a" strokecolor="white [3201]" strokeweight="1pt">
                    <v:fill opacity="58339f"/>
                    <v:stroke joinstyle="miter"/>
                    <v:path arrowok="t"/>
                    <o:lock v:ext="edit" aspectratio="t"/>
                  </v:oval>
                  <v:oval id="Oval 506935260" o:spid="_x0000_s1148" style="position:absolute;left:66331;top:5691;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" fillcolor="white [3212]" strokecolor="white [3201]" strokeweight="1pt">
                    <v:stroke joinstyle="miter"/>
                    <v:path arrowok="t"/>
                    <o:lock v:ext="edit" aspectratio="t"/>
                  </v:oval>
                  <v:shape id="Picture 634836145" o:spid="_x0000_s1149" type="#_x0000_t75" alt="A group of people with speech bubbles&#10;&#10;Description automatically generated" style="position:absolute;left:67048;top:6411;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">
                    <v:imagedata r:id="rId50" o:title="A group of people with speech bubbles&#10;&#10;Description automatically generated"/>
                  </v:shape>
                </v:group>
              </v:group>
            </w:pict>
          </mc:Fallback>
        </mc:AlternateContent>
      </w:r>
      <w:r w:rsidR="000F0FD4">
        <w:t>Reviews have identified the need for a support-specific NDIS Practice Standard for SIL. While stakeholders were broadly supportive of the six key factors identified through participant consultations, some expressed concerns about how to operationalise these principles. A key challenge is the language and structure of the standards themselves. Stakeholders indicated a lack of clear operational guidance.</w:t>
      </w:r>
    </w:p>
    <w:p w14:paraId="211DEADA" w14:textId="2E0BF88C" w:rsidR="00586844" w:rsidRDefault="00586844" w:rsidP="000F0FD4"/>
    <w:p w14:paraId="1E8B3288" w14:textId="16C780DC" w:rsidR="00107E5A" w:rsidRDefault="00107E5A" w:rsidP="000F0FD4"/>
    <w:p w14:paraId="66042EB2" w14:textId="39169F7C" w:rsidR="00CA5695" w:rsidRDefault="00CA5695" w:rsidP="00CA5695">
      <w:pPr>
        <w:spacing w:before="0" w:after="0"/>
        <w:rPr>
          <w:rFonts w:cs="Calibri"/>
          <w:color w:val="auto"/>
        </w:rPr>
      </w:pPr>
    </w:p>
    <w:p w14:paraId="3D1197B9" w14:textId="77777777" w:rsidR="0096172D" w:rsidRDefault="0096172D" w:rsidP="00FB2A7D">
      <w:pPr>
        <w:spacing w:before="0"/>
        <w:rPr>
          <w:rFonts w:cs="Calibri"/>
          <w:color w:val="auto"/>
        </w:rPr>
      </w:pPr>
    </w:p>
    <w:p w14:paraId="17950C46" w14:textId="77777777" w:rsidR="0096172D" w:rsidRDefault="0096172D" w:rsidP="00FB2A7D">
      <w:pPr>
        <w:spacing w:before="0"/>
        <w:rPr>
          <w:rFonts w:cs="Calibri"/>
          <w:color w:val="auto"/>
        </w:rPr>
      </w:pPr>
    </w:p>
    <w:p w14:paraId="68BD8E00" w14:textId="77777777" w:rsidR="0096172D" w:rsidRDefault="0096172D" w:rsidP="00FB2A7D">
      <w:pPr>
        <w:spacing w:before="0"/>
        <w:rPr>
          <w:rFonts w:cs="Calibri"/>
          <w:color w:val="auto"/>
        </w:rPr>
      </w:pPr>
    </w:p>
    <w:p w14:paraId="5271DEDF" w14:textId="4C04A1BC" w:rsidR="00FB2A7D" w:rsidRPr="00DE3455" w:rsidRDefault="00FB2A7D" w:rsidP="00FB2A7D">
      <w:pPr>
        <w:spacing w:before="0"/>
        <w:rPr>
          <w:rFonts w:cs="Calibri"/>
          <w:color w:val="auto"/>
        </w:rPr>
      </w:pPr>
      <w:r w:rsidRPr="00DE3455">
        <w:rPr>
          <w:rFonts w:cs="Calibri"/>
          <w:color w:val="auto"/>
        </w:rPr>
        <w:t>Some stakeholders identified that tying the NDIS SIL Practice Standards to the United Nations Convention on the Rights of Persons with Disabilities was critical. Some stakeholders felt that focusing on a values approach to any new standards would be important.</w:t>
      </w:r>
    </w:p>
    <w:p w14:paraId="03D33A33" w14:textId="086690B0" w:rsidR="00F7129D" w:rsidRDefault="00FB2A7D" w:rsidP="00FB2A7D">
      <w:r>
        <w:t>Many stakeholders reported</w:t>
      </w:r>
      <w:r w:rsidRPr="00300877">
        <w:t xml:space="preserve"> a clear tension between rights-based principles and operational realities, </w:t>
      </w:r>
      <w:r>
        <w:t xml:space="preserve">specifically raising challenges in supporting participants’ dignity of </w:t>
      </w:r>
      <w:bookmarkStart w:id="18" w:name="_Int_N2I98v7h"/>
      <w:r>
        <w:t>risk and choice</w:t>
      </w:r>
      <w:bookmarkEnd w:id="18"/>
      <w:r>
        <w:t xml:space="preserve"> and control while balancing duty of care. Upholding individual</w:t>
      </w:r>
      <w:r w:rsidRPr="00300877">
        <w:t xml:space="preserve"> choice and control when </w:t>
      </w:r>
      <w:r>
        <w:t>supports are shared was reported by some stakeholders as challenging. Some stakeholders raised difficulties in a</w:t>
      </w:r>
      <w:r w:rsidRPr="00300877">
        <w:t>ccommodating each participant's preferences for staff, routines</w:t>
      </w:r>
      <w:r>
        <w:t>,</w:t>
      </w:r>
      <w:r w:rsidRPr="00300877">
        <w:t xml:space="preserve"> or other aspects of support</w:t>
      </w:r>
      <w:r>
        <w:t>,</w:t>
      </w:r>
      <w:r w:rsidRPr="00300877">
        <w:t xml:space="preserve"> </w:t>
      </w:r>
      <w:r>
        <w:t>which they reported can</w:t>
      </w:r>
      <w:r w:rsidRPr="00300877">
        <w:t xml:space="preserve"> lead to operational conflicts and compromises that </w:t>
      </w:r>
      <w:r>
        <w:t>impact</w:t>
      </w:r>
      <w:r w:rsidRPr="00300877">
        <w:t xml:space="preserve"> the quality and consistency of support for a</w:t>
      </w:r>
      <w:r>
        <w:t>l</w:t>
      </w:r>
      <w:r w:rsidRPr="00300877">
        <w:t>l residents.</w:t>
      </w:r>
    </w:p>
    <w:p w14:paraId="78DE5B8D" w14:textId="252B5230" w:rsidR="00FB2A7D" w:rsidRDefault="00F7129D" w:rsidP="00F7129D">
      <w:pPr>
        <w:spacing w:before="0" w:after="0"/>
      </w:pPr>
      <w:r>
        <w:rPr>
          <w:noProof/>
        </w:rPr>
        <mc:AlternateContent>
          <mc:Choice Requires="wpg">
            <w:drawing>
              <wp:anchor distT="0" distB="0" distL="114300" distR="114300" simplePos="0" relativeHeight="251912194" behindDoc="0" locked="0" layoutInCell="1" allowOverlap="1" wp14:anchorId="0970A75B" wp14:editId="5529932C">
                <wp:simplePos x="0" y="0"/>
                <wp:positionH relativeFrom="column">
                  <wp:posOffset>-463550</wp:posOffset>
                </wp:positionH>
                <wp:positionV relativeFrom="paragraph">
                  <wp:posOffset>146846</wp:posOffset>
                </wp:positionV>
                <wp:extent cx="3815147" cy="2216553"/>
                <wp:effectExtent l="133350" t="0" r="0" b="0"/>
                <wp:wrapNone/>
                <wp:docPr id="1697111090" name="Group 20" descr="A decorative object that contains the following quote: &quot;There are some rights included which are very difficult to understand how a provider manages these. For example: Human Rights at Home: Very difficult for a provider to work with a participant to adjust living situations as the participant directs.&quot;"/>
                <wp:cNvGraphicFramePr/>
                <a:graphic xmlns:a="http://schemas.openxmlformats.org/drawingml/2006/main">
                  <a:graphicData uri="http://schemas.microsoft.com/office/word/2010/wordprocessingGroup">
                    <wpg:wgp>
                      <wpg:cNvGrpSpPr/>
                      <wpg:grpSpPr>
                        <a:xfrm>
                          <a:off x="0" y="0"/>
                          <a:ext cx="3815147" cy="2216553"/>
                          <a:chOff x="0" y="0"/>
                          <a:chExt cx="3815147" cy="2216553"/>
                        </a:xfrm>
                      </wpg:grpSpPr>
                      <wps:wsp>
                        <wps:cNvPr id="839938141" name="Oval 9"/>
                        <wps:cNvSpPr/>
                        <wps:spPr>
                          <a:xfrm>
                            <a:off x="311420" y="0"/>
                            <a:ext cx="3503727" cy="1920613"/>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471863077" name="Group 22"/>
                        <wpg:cNvGrpSpPr/>
                        <wpg:grpSpPr>
                          <a:xfrm rot="16919179">
                            <a:off x="237173" y="1188170"/>
                            <a:ext cx="791210" cy="1265555"/>
                            <a:chOff x="0" y="149685"/>
                            <a:chExt cx="791729" cy="1265628"/>
                          </a:xfrm>
                        </wpg:grpSpPr>
                        <wps:wsp>
                          <wps:cNvPr id="192953770" name="Oval 12"/>
                          <wps:cNvSpPr/>
                          <wps:spPr>
                            <a:xfrm rot="2641996">
                              <a:off x="208823" y="149685"/>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6097409" name="Oval 12"/>
                          <wps:cNvSpPr>
                            <a:spLocks noChangeAspect="1"/>
                          </wps:cNvSpPr>
                          <wps:spPr>
                            <a:xfrm rot="1649044">
                              <a:off x="217364" y="459168"/>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50674804" name="Oval 12"/>
                          <wps:cNvSpPr>
                            <a:spLocks noChangeAspect="1"/>
                          </wps:cNvSpPr>
                          <wps:spPr>
                            <a:xfrm rot="21246248">
                              <a:off x="92272" y="897527"/>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77485072" name="Oval 12"/>
                          <wps:cNvSpPr>
                            <a:spLocks noChangeAspect="1"/>
                          </wps:cNvSpPr>
                          <wps:spPr>
                            <a:xfrm rot="18841996">
                              <a:off x="96717" y="1149353"/>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14280520" name="Oval 12"/>
                          <wps:cNvSpPr/>
                          <wps:spPr>
                            <a:xfrm rot="572839">
                              <a:off x="0" y="610765"/>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685043919" name="Freeform: Shape 1"/>
                        <wps:cNvSpPr/>
                        <wps:spPr>
                          <a:xfrm>
                            <a:off x="884626" y="204716"/>
                            <a:ext cx="2497540" cy="1407069"/>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E000A69" w14:textId="77777777" w:rsidR="001B1199" w:rsidRPr="00C46077" w:rsidRDefault="001B1199" w:rsidP="001B1199">
                              <w:pPr>
                                <w:spacing w:before="0" w:after="0" w:line="240" w:lineRule="auto"/>
                                <w:rPr>
                                  <w:rFonts w:asciiTheme="minorHAnsi"/>
                                  <w:i/>
                                  <w:iCs/>
                                  <w:color w:val="000000" w:themeColor="text1"/>
                                  <w:kern w:val="24"/>
                                  <w:szCs w:val="22"/>
                                </w:rPr>
                              </w:pPr>
                              <w:r w:rsidRPr="0021390F">
                                <w:rPr>
                                  <w:i/>
                                  <w:color w:val="000000" w:themeColor="text1"/>
                                </w:rPr>
                                <w:t>"There are some rights included which are very difficult to understand how a provider manages these. For example: Human Rights at Home: Very difficult for a provider to work with a participant to adjust living situations as the participant directs."</w:t>
                              </w:r>
                            </w:p>
                          </w:txbxContent>
                        </wps:txbx>
                        <wps:bodyPr spcFirstLastPara="0" vert="horz" wrap="square" lIns="180000" tIns="36000" rIns="180000" bIns="36000" numCol="1" spcCol="1270" anchor="ctr" anchorCtr="0">
                          <a:noAutofit/>
                        </wps:bodyPr>
                      </wps:wsp>
                      <wpg:grpSp>
                        <wpg:cNvPr id="233017938" name="Group 28"/>
                        <wpg:cNvGrpSpPr/>
                        <wpg:grpSpPr>
                          <a:xfrm>
                            <a:off x="393307" y="586853"/>
                            <a:ext cx="611505" cy="611396"/>
                            <a:chOff x="2829055" y="-304525"/>
                            <a:chExt cx="612000" cy="612000"/>
                          </a:xfrm>
                        </wpg:grpSpPr>
                        <wps:wsp>
                          <wps:cNvPr id="298368847" name="Oval 298368847"/>
                          <wps:cNvSpPr/>
                          <wps:spPr>
                            <a:xfrm>
                              <a:off x="2829055" y="-304525"/>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974660995" name="Oval 1974660995"/>
                          <wps:cNvSpPr>
                            <a:spLocks noChangeAspect="1"/>
                          </wps:cNvSpPr>
                          <wps:spPr>
                            <a:xfrm flipH="1">
                              <a:off x="2920455" y="-214493"/>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983767824" name="Picture 1983767824"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3000979" y="-148614"/>
                              <a:ext cx="286892" cy="288000"/>
                            </a:xfrm>
                            <a:prstGeom prst="rect">
                              <a:avLst/>
                            </a:prstGeom>
                          </pic:spPr>
                        </pic:pic>
                      </wpg:grpSp>
                    </wpg:wgp>
                  </a:graphicData>
                </a:graphic>
              </wp:anchor>
            </w:drawing>
          </mc:Choice>
          <mc:Fallback>
            <w:pict>
              <v:group w14:anchorId="0970A75B" id="Group 20" o:spid="_x0000_s1150" alt="A decorative object that contains the following quote: &quot;There are some rights included which are very difficult to understand how a provider manages these. For example: Human Rights at Home: Very difficult for a provider to work with a participant to adjust living situations as the participant directs.&quot;" style="position:absolute;margin-left:-36.5pt;margin-top:11.55pt;width:300.4pt;height:174.55pt;z-index:251912194" coordsize="38151,2216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">
                <v:shape id="Oval 9" o:spid="_x0000_s1151" style="position:absolute;left:3114;width:35037;height:19206;visibility:visible;mso-wrap-style:square;v-text-anchor:middle" coordsize="6734939,24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772260,82195;1663957,27489;2378937,115481;3040139,123852;3350399,272917;3502709,940038;3326404,1515187;2817475,1907277;1710367,1765231;619027,1776772;144512,1480242;534,939700;191652,338569;772260,82195" o:connectangles="0,0,0,0,0,0,0,0,0,0,0,0,0,0"/>
                </v:shape>
                <v:group id="Group 22" o:spid="_x0000_s1152" style="position:absolute;left:2372;top:11881;width:7912;height:12655;rotation:-5112705fd" coordorigin=",1496" coordsize="7917,1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">
                  <v:shape id="Oval 12" o:spid="_x0000_s1153" style="position:absolute;left:2088;top:1496;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154" style="position:absolute;left:2173;top:4591;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155" style="position:absolute;left:922;top:8975;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156" style="position:absolute;left:966;top:11494;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157" style="position:absolute;top:6107;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v:shape id="_x0000_s1158" style="position:absolute;left:8846;top:2047;width:24975;height:14070;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234517;111655,0;2385885,0;2497540,234517;2497540,1172552;2385885,1407069;111655,1407069;0,1172552;0,234517" o:connectangles="0,0,0,0,0,0,0,0,0" textboxrect="0,0,4186915,1123055"/>
                  <v:textbox inset="5mm,1mm,5mm,1mm">
                    <w:txbxContent>
                      <w:p w14:paraId="4E000A69" w14:textId="77777777" w:rsidR="001B1199" w:rsidRPr="00C46077" w:rsidRDefault="001B1199" w:rsidP="001B1199">
                        <w:pPr>
                          <w:spacing w:before="0" w:after="0" w:line="240" w:lineRule="auto"/>
                          <w:rPr>
                            <w:rFonts w:asciiTheme="minorHAnsi"/>
                            <w:i/>
                            <w:iCs/>
                            <w:color w:val="000000" w:themeColor="text1"/>
                            <w:kern w:val="24"/>
                            <w:szCs w:val="22"/>
                          </w:rPr>
                        </w:pPr>
                        <w:r w:rsidRPr="0021390F">
                          <w:rPr>
                            <w:i/>
                            <w:color w:val="000000" w:themeColor="text1"/>
                          </w:rPr>
                          <w:t>"There are some rights included which are very difficult to understand how a provider manages these. For example: Human Rights at Home: Very difficult for a provider to work with a participant to adjust living situations as the participant directs."</w:t>
                        </w:r>
                      </w:p>
                    </w:txbxContent>
                  </v:textbox>
                </v:shape>
                <v:group id="Group 28" o:spid="_x0000_s1159" style="position:absolute;left:3933;top:5868;width:6115;height:6114" coordorigin="28290,-3045" coordsize="61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">
                  <v:oval id="Oval 298368847" o:spid="_x0000_s1160" style="position:absolute;left:28290;top:-3045;width:6120;height:61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" fillcolor="#5f2e74" strokecolor="white [3201]" strokeweight="1pt">
                    <v:fill opacity="59110f"/>
                    <v:stroke joinstyle="miter"/>
                  </v:oval>
                  <v:oval id="Oval 1974660995" o:spid="_x0000_s1161" style="position:absolute;left:29204;top:-2144;width:4304;height:4319;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" fillcolor="white [3212]" strokecolor="white [3201]" strokeweight="1pt">
                    <v:stroke joinstyle="miter"/>
                    <v:path arrowok="t"/>
                    <o:lock v:ext="edit" aspectratio="t"/>
                  </v:oval>
                  <v:shape id="Picture 1983767824" o:spid="_x0000_s1162" type="#_x0000_t75" alt="A group of people with speech bubbles&#10;&#10;Description automatically generated" style="position:absolute;left:30009;top:-1486;width:2869;height:2879;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">
                    <v:imagedata r:id="rId50" o:title="A group of people with speech bubbles&#10;&#10;Description automatically generated"/>
                  </v:shape>
                </v:group>
              </v:group>
            </w:pict>
          </mc:Fallback>
        </mc:AlternateContent>
      </w:r>
    </w:p>
    <w:p w14:paraId="4331D707" w14:textId="76101DF2" w:rsidR="00FB2A7D" w:rsidRDefault="00BC49FC" w:rsidP="00BC49FC">
      <w:pPr>
        <w:ind w:left="5529"/>
      </w:pPr>
      <w:r w:rsidRPr="00BC49FC">
        <w:t>Some stakeholders shared the new Practice Standards needs to consider building and strengthening safeguards such as supporting a person to increase social and economic inclusion and make connections in the community.</w:t>
      </w:r>
    </w:p>
    <w:p w14:paraId="6BEFC9BF" w14:textId="77777777" w:rsidR="00FB2A7D" w:rsidRDefault="00FB2A7D">
      <w:pPr>
        <w:suppressAutoHyphens w:val="0"/>
        <w:spacing w:before="0" w:after="0" w:line="240" w:lineRule="auto"/>
      </w:pPr>
    </w:p>
    <w:p w14:paraId="0A14CB0A" w14:textId="77777777" w:rsidR="00FB2A7D" w:rsidRDefault="00FB2A7D">
      <w:pPr>
        <w:suppressAutoHyphens w:val="0"/>
        <w:spacing w:before="0" w:after="0" w:line="240" w:lineRule="auto"/>
      </w:pPr>
    </w:p>
    <w:p w14:paraId="638911FB" w14:textId="7711CC36" w:rsidR="00FB2A7D" w:rsidRDefault="00FB2A7D">
      <w:pPr>
        <w:suppressAutoHyphens w:val="0"/>
        <w:spacing w:before="0" w:after="0" w:line="240" w:lineRule="auto"/>
      </w:pPr>
    </w:p>
    <w:p w14:paraId="248363B9" w14:textId="626F3301" w:rsidR="00FB2A7D" w:rsidRDefault="00FB2A7D">
      <w:pPr>
        <w:suppressAutoHyphens w:val="0"/>
        <w:spacing w:before="0" w:after="0" w:line="240" w:lineRule="auto"/>
      </w:pPr>
      <w:r>
        <w:br w:type="page"/>
      </w:r>
    </w:p>
    <w:p w14:paraId="3A3773AE" w14:textId="53304AE3" w:rsidR="003733D2" w:rsidRDefault="00683DED" w:rsidP="0099000B">
      <w:pPr>
        <w:pStyle w:val="Heading3"/>
      </w:pPr>
      <w:r>
        <w:rPr>
          <w:noProof/>
        </w:rPr>
        <w:lastRenderedPageBreak/>
        <mc:AlternateContent>
          <mc:Choice Requires="wpg">
            <w:drawing>
              <wp:anchor distT="0" distB="0" distL="114300" distR="114300" simplePos="0" relativeHeight="251927554" behindDoc="0" locked="0" layoutInCell="1" allowOverlap="1" wp14:anchorId="2BAD62EF" wp14:editId="60F0A872">
                <wp:simplePos x="0" y="0"/>
                <wp:positionH relativeFrom="column">
                  <wp:posOffset>5248062</wp:posOffset>
                </wp:positionH>
                <wp:positionV relativeFrom="paragraph">
                  <wp:posOffset>283210</wp:posOffset>
                </wp:positionV>
                <wp:extent cx="896213" cy="1224000"/>
                <wp:effectExtent l="0" t="0" r="83185" b="45085"/>
                <wp:wrapNone/>
                <wp:docPr id="80276899" name="Group 4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7950304">
                          <a:off x="0" y="0"/>
                          <a:ext cx="896213" cy="1224000"/>
                          <a:chOff x="2899451" y="0"/>
                          <a:chExt cx="2392503" cy="3267552"/>
                        </a:xfrm>
                      </wpg:grpSpPr>
                      <wps:wsp>
                        <wps:cNvPr id="1613560741" name="Oval 12"/>
                        <wps:cNvSpPr/>
                        <wps:spPr>
                          <a:xfrm rot="13409140">
                            <a:off x="2899451" y="2688970"/>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110701" name="Oval 12"/>
                        <wps:cNvSpPr>
                          <a:spLocks noChangeAspect="1"/>
                        </wps:cNvSpPr>
                        <wps:spPr>
                          <a:xfrm rot="12416188">
                            <a:off x="3567742" y="2132417"/>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862571" name="Oval 12"/>
                        <wps:cNvSpPr>
                          <a:spLocks noChangeAspect="1"/>
                        </wps:cNvSpPr>
                        <wps:spPr>
                          <a:xfrm rot="10413392">
                            <a:off x="3798044" y="1033558"/>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35504749" name="Oval 12"/>
                        <wps:cNvSpPr>
                          <a:spLocks noChangeAspect="1"/>
                        </wps:cNvSpPr>
                        <wps:spPr>
                          <a:xfrm rot="8009140">
                            <a:off x="3542318" y="385589"/>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39021402" name="Oval 12"/>
                        <wps:cNvSpPr/>
                        <wps:spPr>
                          <a:xfrm rot="11339983">
                            <a:off x="3671297" y="1540340"/>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4A7882B9" id="Group 40" o:spid="_x0000_s1026" alt="&quot;&quot;" style="position:absolute;margin-left:413.25pt;margin-top:22.3pt;width:70.55pt;height:96.4pt;rotation:-3986441fd;z-index:251927554" coordorigin="28994" coordsize="23925,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">
                <v:shape id="Oval 12" o:spid="_x0000_s1027" style="position:absolute;left:28994;top:26889;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35677;top:21324;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37980;top:10335;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35424;top:3855;width:11784;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36712;top:15403;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w:pict>
          </mc:Fallback>
        </mc:AlternateContent>
      </w:r>
      <w:r w:rsidR="0099000B">
        <w:t>B</w:t>
      </w:r>
      <w:r w:rsidR="003733D2">
        <w:t>arriers and enablers to the implementation of new SIL NDIS Practice Standards</w:t>
      </w:r>
    </w:p>
    <w:p w14:paraId="490C8103" w14:textId="3C15AF72" w:rsidR="00107E5A" w:rsidRDefault="00771781" w:rsidP="002C2B5A">
      <w:pPr>
        <w:ind w:right="5057"/>
      </w:pPr>
      <w:r>
        <w:rPr>
          <w:noProof/>
        </w:rPr>
        <mc:AlternateContent>
          <mc:Choice Requires="wpg">
            <w:drawing>
              <wp:anchor distT="0" distB="0" distL="114300" distR="114300" simplePos="0" relativeHeight="251929602" behindDoc="0" locked="0" layoutInCell="1" allowOverlap="1" wp14:anchorId="2210EA32" wp14:editId="060A5348">
                <wp:simplePos x="0" y="0"/>
                <wp:positionH relativeFrom="column">
                  <wp:posOffset>3264748</wp:posOffset>
                </wp:positionH>
                <wp:positionV relativeFrom="paragraph">
                  <wp:posOffset>328930</wp:posOffset>
                </wp:positionV>
                <wp:extent cx="609600" cy="611505"/>
                <wp:effectExtent l="0" t="0" r="19050" b="17145"/>
                <wp:wrapNone/>
                <wp:docPr id="969214511" name="Group 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2478724" y="337431"/>
                          <a:chExt cx="609681" cy="612000"/>
                        </a:xfrm>
                      </wpg:grpSpPr>
                      <wps:wsp>
                        <wps:cNvPr id="786178665" name="Oval 786178665"/>
                        <wps:cNvSpPr>
                          <a:spLocks noChangeAspect="1"/>
                        </wps:cNvSpPr>
                        <wps:spPr>
                          <a:xfrm flipH="1">
                            <a:off x="2478724" y="337431"/>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794482739" name="Oval 794482739"/>
                        <wps:cNvSpPr>
                          <a:spLocks noChangeAspect="1"/>
                        </wps:cNvSpPr>
                        <wps:spPr>
                          <a:xfrm flipH="1">
                            <a:off x="2568383" y="427431"/>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611931832" name="Picture 1611931832"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640118" y="499431"/>
                            <a:ext cx="286892" cy="288000"/>
                          </a:xfrm>
                          <a:prstGeom prst="rect">
                            <a:avLst/>
                          </a:prstGeom>
                        </pic:spPr>
                      </pic:pic>
                    </wpg:wgp>
                  </a:graphicData>
                </a:graphic>
              </wp:anchor>
            </w:drawing>
          </mc:Choice>
          <mc:Fallback>
            <w:pict>
              <v:group w14:anchorId="20324910" id="Group 9" o:spid="_x0000_s1026" alt="&quot;&quot;" style="position:absolute;margin-left:257.05pt;margin-top:25.9pt;width:48pt;height:48.15pt;z-index:251929602" coordorigin="24787,3374"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">
                <v:oval id="Oval 786178665" o:spid="_x0000_s1027" style="position:absolute;left:24787;top:3374;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" fillcolor="#275d3a" strokecolor="white [3201]" strokeweight="1pt">
                  <v:fill opacity="58339f"/>
                  <v:stroke joinstyle="miter"/>
                  <v:path arrowok="t"/>
                  <o:lock v:ext="edit" aspectratio="t"/>
                </v:oval>
                <v:oval id="Oval 794482739" o:spid="_x0000_s1028" style="position:absolute;left:25683;top:427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" fillcolor="white [3212]" strokecolor="white [3201]" strokeweight="1pt">
                  <v:stroke joinstyle="miter"/>
                  <v:path arrowok="t"/>
                  <o:lock v:ext="edit" aspectratio="t"/>
                </v:oval>
                <v:shape id="Picture 1611931832" o:spid="_x0000_s1029" type="#_x0000_t75" alt="A group of people with speech bubbles&#10;&#10;Description automatically generated" style="position:absolute;left:26401;top:4994;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">
                  <v:imagedata r:id="rId50" o:title="A group of people with speech bubbles&#10;&#10;Description automatically generated"/>
                </v:shape>
              </v:group>
            </w:pict>
          </mc:Fallback>
        </mc:AlternateContent>
      </w:r>
      <w:r>
        <w:rPr>
          <w:noProof/>
        </w:rPr>
        <mc:AlternateContent>
          <mc:Choice Requires="wps">
            <w:drawing>
              <wp:anchor distT="0" distB="0" distL="114300" distR="114300" simplePos="0" relativeHeight="251926530" behindDoc="0" locked="0" layoutInCell="1" allowOverlap="1" wp14:anchorId="1C065B31" wp14:editId="540F1049">
                <wp:simplePos x="0" y="0"/>
                <wp:positionH relativeFrom="column">
                  <wp:posOffset>3007087</wp:posOffset>
                </wp:positionH>
                <wp:positionV relativeFrom="paragraph">
                  <wp:posOffset>260849</wp:posOffset>
                </wp:positionV>
                <wp:extent cx="2908300" cy="4179237"/>
                <wp:effectExtent l="0" t="0" r="6350" b="0"/>
                <wp:wrapNone/>
                <wp:docPr id="2140408662" name="Oval 3" descr="A decorative object that contains the following quotes:&#10;Quote 1: “…we need to allow providers time and resources to make/implement the changes, they are not funded for that.&quot;&#10;Quote 2: “... issues include a lack of adequate funding for training, inadequate guidance and training on implementing the standards, and the regulatory burden from compliance.”&#10;Quote 3:  “Appropriate resourcing is the biggest blocker to the practical application and keeping people safe.”    &#10;Quote 4: &quot;No mandate of qualification. Huge variability in how confident people will be in delivering services&quot;"/>
                <wp:cNvGraphicFramePr/>
                <a:graphic xmlns:a="http://schemas.openxmlformats.org/drawingml/2006/main">
                  <a:graphicData uri="http://schemas.microsoft.com/office/word/2010/wordprocessingShape">
                    <wps:wsp>
                      <wps:cNvSpPr/>
                      <wps:spPr>
                        <a:xfrm flipH="1">
                          <a:off x="0" y="0"/>
                          <a:ext cx="2908300" cy="4179237"/>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174661 w 3589535"/>
                            <a:gd name="connsiteY0" fmla="*/ 656759 h 2742779"/>
                            <a:gd name="connsiteX1" fmla="*/ 1212323 w 3589535"/>
                            <a:gd name="connsiteY1" fmla="*/ 1215 h 2742779"/>
                            <a:gd name="connsiteX2" fmla="*/ 3346488 w 3589535"/>
                            <a:gd name="connsiteY2" fmla="*/ 545922 h 2742779"/>
                            <a:gd name="connsiteX3" fmla="*/ 3361209 w 3589535"/>
                            <a:gd name="connsiteY3" fmla="*/ 2223475 h 2742779"/>
                            <a:gd name="connsiteX4" fmla="*/ 1829848 w 3589535"/>
                            <a:gd name="connsiteY4" fmla="*/ 2741002 h 2742779"/>
                            <a:gd name="connsiteX5" fmla="*/ 202371 w 3589535"/>
                            <a:gd name="connsiteY5" fmla="*/ 2057221 h 2742779"/>
                            <a:gd name="connsiteX6" fmla="*/ 174661 w 3589535"/>
                            <a:gd name="connsiteY6" fmla="*/ 656759 h 2742779"/>
                            <a:gd name="connsiteX0" fmla="*/ 266623 w 3597008"/>
                            <a:gd name="connsiteY0" fmla="*/ 677951 h 2763971"/>
                            <a:gd name="connsiteX1" fmla="*/ 2769560 w 3597008"/>
                            <a:gd name="connsiteY1" fmla="*/ 1121 h 2763971"/>
                            <a:gd name="connsiteX2" fmla="*/ 3438450 w 3597008"/>
                            <a:gd name="connsiteY2" fmla="*/ 567114 h 2763971"/>
                            <a:gd name="connsiteX3" fmla="*/ 3453171 w 3597008"/>
                            <a:gd name="connsiteY3" fmla="*/ 2244667 h 2763971"/>
                            <a:gd name="connsiteX4" fmla="*/ 1921810 w 3597008"/>
                            <a:gd name="connsiteY4" fmla="*/ 2762194 h 2763971"/>
                            <a:gd name="connsiteX5" fmla="*/ 294333 w 3597008"/>
                            <a:gd name="connsiteY5" fmla="*/ 2078413 h 2763971"/>
                            <a:gd name="connsiteX6" fmla="*/ 266623 w 3597008"/>
                            <a:gd name="connsiteY6" fmla="*/ 677951 h 2763971"/>
                            <a:gd name="connsiteX0" fmla="*/ 239606 w 3590456"/>
                            <a:gd name="connsiteY0" fmla="*/ 706230 h 2792250"/>
                            <a:gd name="connsiteX1" fmla="*/ 2337508 w 3590456"/>
                            <a:gd name="connsiteY1" fmla="*/ 1018 h 2792250"/>
                            <a:gd name="connsiteX2" fmla="*/ 3411433 w 3590456"/>
                            <a:gd name="connsiteY2" fmla="*/ 595393 h 2792250"/>
                            <a:gd name="connsiteX3" fmla="*/ 3426154 w 3590456"/>
                            <a:gd name="connsiteY3" fmla="*/ 2272946 h 2792250"/>
                            <a:gd name="connsiteX4" fmla="*/ 1894793 w 3590456"/>
                            <a:gd name="connsiteY4" fmla="*/ 2790473 h 2792250"/>
                            <a:gd name="connsiteX5" fmla="*/ 267316 w 3590456"/>
                            <a:gd name="connsiteY5" fmla="*/ 2106692 h 2792250"/>
                            <a:gd name="connsiteX6" fmla="*/ 239606 w 3590456"/>
                            <a:gd name="connsiteY6" fmla="*/ 706230 h 2792250"/>
                            <a:gd name="connsiteX0" fmla="*/ 196630 w 3573223"/>
                            <a:gd name="connsiteY0" fmla="*/ 706230 h 3033144"/>
                            <a:gd name="connsiteX1" fmla="*/ 2294532 w 3573223"/>
                            <a:gd name="connsiteY1" fmla="*/ 1018 h 3033144"/>
                            <a:gd name="connsiteX2" fmla="*/ 3368457 w 3573223"/>
                            <a:gd name="connsiteY2" fmla="*/ 595393 h 3033144"/>
                            <a:gd name="connsiteX3" fmla="*/ 3383178 w 3573223"/>
                            <a:gd name="connsiteY3" fmla="*/ 2272946 h 3033144"/>
                            <a:gd name="connsiteX4" fmla="*/ 1387217 w 3573223"/>
                            <a:gd name="connsiteY4" fmla="*/ 3031718 h 3033144"/>
                            <a:gd name="connsiteX5" fmla="*/ 224340 w 3573223"/>
                            <a:gd name="connsiteY5" fmla="*/ 2106692 h 3033144"/>
                            <a:gd name="connsiteX6" fmla="*/ 196630 w 3573223"/>
                            <a:gd name="connsiteY6" fmla="*/ 706230 h 3033144"/>
                            <a:gd name="connsiteX0" fmla="*/ 196630 w 3475220"/>
                            <a:gd name="connsiteY0" fmla="*/ 706230 h 3045951"/>
                            <a:gd name="connsiteX1" fmla="*/ 2294532 w 3475220"/>
                            <a:gd name="connsiteY1" fmla="*/ 1018 h 3045951"/>
                            <a:gd name="connsiteX2" fmla="*/ 3368457 w 3475220"/>
                            <a:gd name="connsiteY2" fmla="*/ 595393 h 3045951"/>
                            <a:gd name="connsiteX3" fmla="*/ 3383178 w 3475220"/>
                            <a:gd name="connsiteY3" fmla="*/ 2272946 h 3045951"/>
                            <a:gd name="connsiteX4" fmla="*/ 2896224 w 3475220"/>
                            <a:gd name="connsiteY4" fmla="*/ 2641176 h 3045951"/>
                            <a:gd name="connsiteX5" fmla="*/ 1387217 w 3475220"/>
                            <a:gd name="connsiteY5" fmla="*/ 3031718 h 3045951"/>
                            <a:gd name="connsiteX6" fmla="*/ 224340 w 3475220"/>
                            <a:gd name="connsiteY6" fmla="*/ 2106692 h 3045951"/>
                            <a:gd name="connsiteX7" fmla="*/ 196630 w 3475220"/>
                            <a:gd name="connsiteY7" fmla="*/ 706230 h 3045951"/>
                            <a:gd name="connsiteX0" fmla="*/ 196630 w 3464400"/>
                            <a:gd name="connsiteY0" fmla="*/ 706230 h 3089272"/>
                            <a:gd name="connsiteX1" fmla="*/ 2294532 w 3464400"/>
                            <a:gd name="connsiteY1" fmla="*/ 1018 h 3089272"/>
                            <a:gd name="connsiteX2" fmla="*/ 3368457 w 3464400"/>
                            <a:gd name="connsiteY2" fmla="*/ 595393 h 3089272"/>
                            <a:gd name="connsiteX3" fmla="*/ 3383178 w 3464400"/>
                            <a:gd name="connsiteY3" fmla="*/ 2272946 h 3089272"/>
                            <a:gd name="connsiteX4" fmla="*/ 3110655 w 3464400"/>
                            <a:gd name="connsiteY4" fmla="*/ 2981757 h 3089272"/>
                            <a:gd name="connsiteX5" fmla="*/ 1387217 w 3464400"/>
                            <a:gd name="connsiteY5" fmla="*/ 3031718 h 3089272"/>
                            <a:gd name="connsiteX6" fmla="*/ 224340 w 3464400"/>
                            <a:gd name="connsiteY6" fmla="*/ 2106692 h 3089272"/>
                            <a:gd name="connsiteX7" fmla="*/ 196630 w 3464400"/>
                            <a:gd name="connsiteY7" fmla="*/ 706230 h 3089272"/>
                            <a:gd name="connsiteX0" fmla="*/ 171192 w 3438962"/>
                            <a:gd name="connsiteY0" fmla="*/ 706230 h 3057623"/>
                            <a:gd name="connsiteX1" fmla="*/ 2269094 w 3438962"/>
                            <a:gd name="connsiteY1" fmla="*/ 1018 h 3057623"/>
                            <a:gd name="connsiteX2" fmla="*/ 3343019 w 3438962"/>
                            <a:gd name="connsiteY2" fmla="*/ 595393 h 3057623"/>
                            <a:gd name="connsiteX3" fmla="*/ 3357740 w 3438962"/>
                            <a:gd name="connsiteY3" fmla="*/ 2272946 h 3057623"/>
                            <a:gd name="connsiteX4" fmla="*/ 3085217 w 3438962"/>
                            <a:gd name="connsiteY4" fmla="*/ 2981757 h 3057623"/>
                            <a:gd name="connsiteX5" fmla="*/ 814749 w 3438962"/>
                            <a:gd name="connsiteY5" fmla="*/ 2977392 h 3057623"/>
                            <a:gd name="connsiteX6" fmla="*/ 198902 w 3438962"/>
                            <a:gd name="connsiteY6" fmla="*/ 2106692 h 3057623"/>
                            <a:gd name="connsiteX7" fmla="*/ 171192 w 3438962"/>
                            <a:gd name="connsiteY7" fmla="*/ 706230 h 3057623"/>
                            <a:gd name="connsiteX0" fmla="*/ 166015 w 3433785"/>
                            <a:gd name="connsiteY0" fmla="*/ 706230 h 3066203"/>
                            <a:gd name="connsiteX1" fmla="*/ 2263917 w 3433785"/>
                            <a:gd name="connsiteY1" fmla="*/ 1018 h 3066203"/>
                            <a:gd name="connsiteX2" fmla="*/ 3337842 w 3433785"/>
                            <a:gd name="connsiteY2" fmla="*/ 595393 h 3066203"/>
                            <a:gd name="connsiteX3" fmla="*/ 3352563 w 3433785"/>
                            <a:gd name="connsiteY3" fmla="*/ 2272946 h 3066203"/>
                            <a:gd name="connsiteX4" fmla="*/ 3080040 w 3433785"/>
                            <a:gd name="connsiteY4" fmla="*/ 2981757 h 3066203"/>
                            <a:gd name="connsiteX5" fmla="*/ 685992 w 3433785"/>
                            <a:gd name="connsiteY5" fmla="*/ 2993699 h 3066203"/>
                            <a:gd name="connsiteX6" fmla="*/ 193725 w 3433785"/>
                            <a:gd name="connsiteY6" fmla="*/ 2106692 h 3066203"/>
                            <a:gd name="connsiteX7" fmla="*/ 166015 w 3433785"/>
                            <a:gd name="connsiteY7" fmla="*/ 706230 h 3066203"/>
                            <a:gd name="connsiteX0" fmla="*/ 292534 w 3263684"/>
                            <a:gd name="connsiteY0" fmla="*/ 533508 h 3065572"/>
                            <a:gd name="connsiteX1" fmla="*/ 2093816 w 3263684"/>
                            <a:gd name="connsiteY1" fmla="*/ 387 h 3065572"/>
                            <a:gd name="connsiteX2" fmla="*/ 3167741 w 3263684"/>
                            <a:gd name="connsiteY2" fmla="*/ 594762 h 3065572"/>
                            <a:gd name="connsiteX3" fmla="*/ 3182462 w 3263684"/>
                            <a:gd name="connsiteY3" fmla="*/ 2272315 h 3065572"/>
                            <a:gd name="connsiteX4" fmla="*/ 2909939 w 3263684"/>
                            <a:gd name="connsiteY4" fmla="*/ 2981126 h 3065572"/>
                            <a:gd name="connsiteX5" fmla="*/ 515891 w 3263684"/>
                            <a:gd name="connsiteY5" fmla="*/ 2993068 h 3065572"/>
                            <a:gd name="connsiteX6" fmla="*/ 23624 w 3263684"/>
                            <a:gd name="connsiteY6" fmla="*/ 2106061 h 3065572"/>
                            <a:gd name="connsiteX7" fmla="*/ 292534 w 3263684"/>
                            <a:gd name="connsiteY7" fmla="*/ 533508 h 3065572"/>
                            <a:gd name="connsiteX0" fmla="*/ 292533 w 3263684"/>
                            <a:gd name="connsiteY0" fmla="*/ 423183 h 3070127"/>
                            <a:gd name="connsiteX1" fmla="*/ 2093816 w 3263684"/>
                            <a:gd name="connsiteY1" fmla="*/ 4942 h 3070127"/>
                            <a:gd name="connsiteX2" fmla="*/ 3167741 w 3263684"/>
                            <a:gd name="connsiteY2" fmla="*/ 599317 h 3070127"/>
                            <a:gd name="connsiteX3" fmla="*/ 3182462 w 3263684"/>
                            <a:gd name="connsiteY3" fmla="*/ 2276870 h 3070127"/>
                            <a:gd name="connsiteX4" fmla="*/ 2909939 w 3263684"/>
                            <a:gd name="connsiteY4" fmla="*/ 2985681 h 3070127"/>
                            <a:gd name="connsiteX5" fmla="*/ 515891 w 3263684"/>
                            <a:gd name="connsiteY5" fmla="*/ 2997623 h 3070127"/>
                            <a:gd name="connsiteX6" fmla="*/ 23624 w 3263684"/>
                            <a:gd name="connsiteY6" fmla="*/ 2110616 h 3070127"/>
                            <a:gd name="connsiteX7" fmla="*/ 292533 w 3263684"/>
                            <a:gd name="connsiteY7" fmla="*/ 423183 h 3070127"/>
                            <a:gd name="connsiteX0" fmla="*/ 387187 w 3242996"/>
                            <a:gd name="connsiteY0" fmla="*/ 393752 h 3073193"/>
                            <a:gd name="connsiteX1" fmla="*/ 2073128 w 3242996"/>
                            <a:gd name="connsiteY1" fmla="*/ 8008 h 3073193"/>
                            <a:gd name="connsiteX2" fmla="*/ 3147053 w 3242996"/>
                            <a:gd name="connsiteY2" fmla="*/ 602383 h 3073193"/>
                            <a:gd name="connsiteX3" fmla="*/ 3161774 w 3242996"/>
                            <a:gd name="connsiteY3" fmla="*/ 2279936 h 3073193"/>
                            <a:gd name="connsiteX4" fmla="*/ 2889251 w 3242996"/>
                            <a:gd name="connsiteY4" fmla="*/ 2988747 h 3073193"/>
                            <a:gd name="connsiteX5" fmla="*/ 495203 w 3242996"/>
                            <a:gd name="connsiteY5" fmla="*/ 3000689 h 3073193"/>
                            <a:gd name="connsiteX6" fmla="*/ 2936 w 3242996"/>
                            <a:gd name="connsiteY6" fmla="*/ 2113682 h 3073193"/>
                            <a:gd name="connsiteX7" fmla="*/ 387187 w 3242996"/>
                            <a:gd name="connsiteY7" fmla="*/ 393752 h 3073193"/>
                            <a:gd name="connsiteX0" fmla="*/ 323025 w 3252991"/>
                            <a:gd name="connsiteY0" fmla="*/ 391026 h 3073547"/>
                            <a:gd name="connsiteX1" fmla="*/ 2083123 w 3252991"/>
                            <a:gd name="connsiteY1" fmla="*/ 8362 h 3073547"/>
                            <a:gd name="connsiteX2" fmla="*/ 3157048 w 3252991"/>
                            <a:gd name="connsiteY2" fmla="*/ 602737 h 3073547"/>
                            <a:gd name="connsiteX3" fmla="*/ 3171769 w 3252991"/>
                            <a:gd name="connsiteY3" fmla="*/ 2280290 h 3073547"/>
                            <a:gd name="connsiteX4" fmla="*/ 2899246 w 3252991"/>
                            <a:gd name="connsiteY4" fmla="*/ 2989101 h 3073547"/>
                            <a:gd name="connsiteX5" fmla="*/ 505198 w 3252991"/>
                            <a:gd name="connsiteY5" fmla="*/ 3001043 h 3073547"/>
                            <a:gd name="connsiteX6" fmla="*/ 12931 w 3252991"/>
                            <a:gd name="connsiteY6" fmla="*/ 2114036 h 3073547"/>
                            <a:gd name="connsiteX7" fmla="*/ 323025 w 3252991"/>
                            <a:gd name="connsiteY7" fmla="*/ 391026 h 3073547"/>
                            <a:gd name="connsiteX0" fmla="*/ 312965 w 3242931"/>
                            <a:gd name="connsiteY0" fmla="*/ 397538 h 3080059"/>
                            <a:gd name="connsiteX1" fmla="*/ 2073063 w 3242931"/>
                            <a:gd name="connsiteY1" fmla="*/ 14874 h 3080059"/>
                            <a:gd name="connsiteX2" fmla="*/ 3146988 w 3242931"/>
                            <a:gd name="connsiteY2" fmla="*/ 609249 h 3080059"/>
                            <a:gd name="connsiteX3" fmla="*/ 3161709 w 3242931"/>
                            <a:gd name="connsiteY3" fmla="*/ 2286802 h 3080059"/>
                            <a:gd name="connsiteX4" fmla="*/ 2889186 w 3242931"/>
                            <a:gd name="connsiteY4" fmla="*/ 2995613 h 3080059"/>
                            <a:gd name="connsiteX5" fmla="*/ 495138 w 3242931"/>
                            <a:gd name="connsiteY5" fmla="*/ 3007555 h 3080059"/>
                            <a:gd name="connsiteX6" fmla="*/ 2871 w 3242931"/>
                            <a:gd name="connsiteY6" fmla="*/ 2120548 h 3080059"/>
                            <a:gd name="connsiteX7" fmla="*/ 312965 w 3242931"/>
                            <a:gd name="connsiteY7" fmla="*/ 397538 h 3080059"/>
                            <a:gd name="connsiteX0" fmla="*/ 336048 w 3235078"/>
                            <a:gd name="connsiteY0" fmla="*/ 360460 h 3042981"/>
                            <a:gd name="connsiteX1" fmla="*/ 2532735 w 3235078"/>
                            <a:gd name="connsiteY1" fmla="*/ 10413 h 3042981"/>
                            <a:gd name="connsiteX2" fmla="*/ 3170071 w 3235078"/>
                            <a:gd name="connsiteY2" fmla="*/ 572171 h 3042981"/>
                            <a:gd name="connsiteX3" fmla="*/ 3184792 w 3235078"/>
                            <a:gd name="connsiteY3" fmla="*/ 2249724 h 3042981"/>
                            <a:gd name="connsiteX4" fmla="*/ 2912269 w 3235078"/>
                            <a:gd name="connsiteY4" fmla="*/ 2958535 h 3042981"/>
                            <a:gd name="connsiteX5" fmla="*/ 518221 w 3235078"/>
                            <a:gd name="connsiteY5" fmla="*/ 2970477 h 3042981"/>
                            <a:gd name="connsiteX6" fmla="*/ 25954 w 3235078"/>
                            <a:gd name="connsiteY6" fmla="*/ 2083470 h 3042981"/>
                            <a:gd name="connsiteX7" fmla="*/ 336048 w 3235078"/>
                            <a:gd name="connsiteY7" fmla="*/ 360460 h 3042981"/>
                            <a:gd name="connsiteX0" fmla="*/ 336048 w 3235078"/>
                            <a:gd name="connsiteY0" fmla="*/ 355840 h 3038361"/>
                            <a:gd name="connsiteX1" fmla="*/ 2532735 w 3235078"/>
                            <a:gd name="connsiteY1" fmla="*/ 5793 h 3038361"/>
                            <a:gd name="connsiteX2" fmla="*/ 3170071 w 3235078"/>
                            <a:gd name="connsiteY2" fmla="*/ 567551 h 3038361"/>
                            <a:gd name="connsiteX3" fmla="*/ 3184792 w 3235078"/>
                            <a:gd name="connsiteY3" fmla="*/ 2245104 h 3038361"/>
                            <a:gd name="connsiteX4" fmla="*/ 2912269 w 3235078"/>
                            <a:gd name="connsiteY4" fmla="*/ 2953915 h 3038361"/>
                            <a:gd name="connsiteX5" fmla="*/ 518221 w 3235078"/>
                            <a:gd name="connsiteY5" fmla="*/ 2965857 h 3038361"/>
                            <a:gd name="connsiteX6" fmla="*/ 25954 w 3235078"/>
                            <a:gd name="connsiteY6" fmla="*/ 2078850 h 3038361"/>
                            <a:gd name="connsiteX7" fmla="*/ 336048 w 3235078"/>
                            <a:gd name="connsiteY7" fmla="*/ 355840 h 3038361"/>
                            <a:gd name="connsiteX0" fmla="*/ 344305 w 3230013"/>
                            <a:gd name="connsiteY0" fmla="*/ 361536 h 3044057"/>
                            <a:gd name="connsiteX1" fmla="*/ 2741750 w 3230013"/>
                            <a:gd name="connsiteY1" fmla="*/ 5696 h 3044057"/>
                            <a:gd name="connsiteX2" fmla="*/ 3178328 w 3230013"/>
                            <a:gd name="connsiteY2" fmla="*/ 573247 h 3044057"/>
                            <a:gd name="connsiteX3" fmla="*/ 3193049 w 3230013"/>
                            <a:gd name="connsiteY3" fmla="*/ 2250800 h 3044057"/>
                            <a:gd name="connsiteX4" fmla="*/ 2920526 w 3230013"/>
                            <a:gd name="connsiteY4" fmla="*/ 2959611 h 3044057"/>
                            <a:gd name="connsiteX5" fmla="*/ 526478 w 3230013"/>
                            <a:gd name="connsiteY5" fmla="*/ 2971553 h 3044057"/>
                            <a:gd name="connsiteX6" fmla="*/ 34211 w 3230013"/>
                            <a:gd name="connsiteY6" fmla="*/ 2084546 h 3044057"/>
                            <a:gd name="connsiteX7" fmla="*/ 344305 w 3230013"/>
                            <a:gd name="connsiteY7" fmla="*/ 361536 h 3044057"/>
                            <a:gd name="connsiteX0" fmla="*/ 344305 w 3230013"/>
                            <a:gd name="connsiteY0" fmla="*/ 378094 h 3060615"/>
                            <a:gd name="connsiteX1" fmla="*/ 2741750 w 3230013"/>
                            <a:gd name="connsiteY1" fmla="*/ 22254 h 3060615"/>
                            <a:gd name="connsiteX2" fmla="*/ 3178328 w 3230013"/>
                            <a:gd name="connsiteY2" fmla="*/ 589805 h 3060615"/>
                            <a:gd name="connsiteX3" fmla="*/ 3193049 w 3230013"/>
                            <a:gd name="connsiteY3" fmla="*/ 2267358 h 3060615"/>
                            <a:gd name="connsiteX4" fmla="*/ 2920526 w 3230013"/>
                            <a:gd name="connsiteY4" fmla="*/ 2976169 h 3060615"/>
                            <a:gd name="connsiteX5" fmla="*/ 526478 w 3230013"/>
                            <a:gd name="connsiteY5" fmla="*/ 2988111 h 3060615"/>
                            <a:gd name="connsiteX6" fmla="*/ 34211 w 3230013"/>
                            <a:gd name="connsiteY6" fmla="*/ 2101104 h 3060615"/>
                            <a:gd name="connsiteX7" fmla="*/ 344305 w 3230013"/>
                            <a:gd name="connsiteY7" fmla="*/ 378094 h 306061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230013" h="3060615">
                              <a:moveTo>
                                <a:pt x="344305" y="378094"/>
                              </a:moveTo>
                              <a:cubicBezTo>
                                <a:pt x="795561" y="31619"/>
                                <a:pt x="2255350" y="-45198"/>
                                <a:pt x="2741750" y="22254"/>
                              </a:cubicBezTo>
                              <a:cubicBezTo>
                                <a:pt x="3228150" y="89706"/>
                                <a:pt x="3103112" y="215621"/>
                                <a:pt x="3178328" y="589805"/>
                              </a:cubicBezTo>
                              <a:cubicBezTo>
                                <a:pt x="3253544" y="963989"/>
                                <a:pt x="3236016" y="1869631"/>
                                <a:pt x="3193049" y="2267358"/>
                              </a:cubicBezTo>
                              <a:cubicBezTo>
                                <a:pt x="3150082" y="2665085"/>
                                <a:pt x="3364954" y="2856044"/>
                                <a:pt x="2920526" y="2976169"/>
                              </a:cubicBezTo>
                              <a:cubicBezTo>
                                <a:pt x="2476098" y="3096294"/>
                                <a:pt x="971792" y="3077192"/>
                                <a:pt x="526478" y="2988111"/>
                              </a:cubicBezTo>
                              <a:cubicBezTo>
                                <a:pt x="81164" y="2899030"/>
                                <a:pt x="64573" y="2536107"/>
                                <a:pt x="34211" y="2101104"/>
                              </a:cubicBezTo>
                              <a:cubicBezTo>
                                <a:pt x="3849" y="1666101"/>
                                <a:pt x="-106951" y="724569"/>
                                <a:pt x="344305" y="378094"/>
                              </a:cubicBezTo>
                              <a:close/>
                            </a:path>
                          </a:pathLst>
                        </a:custGeom>
                        <a:solidFill>
                          <a:srgbClr val="275D3A">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9085257" id="Oval 3" o:spid="_x0000_s1026" alt="A decorative object that contains the following quotes:&#10;Quote 1: “…we need to allow providers time and resources to make/implement the changes, they are not funded for that.&quot;&#10;Quote 2: “... issues include a lack of adequate funding for training, inadequate guidance and training on implementing the standards, and the regulatory burden from compliance.”&#10;Quote 3:  “Appropriate resourcing is the biggest blocker to the practical application and keeping people safe.”    &#10;Quote 4: &quot;No mandate of qualification. Huge variability in how confident people will be in delivering services&quot;" style="position:absolute;margin-left:236.8pt;margin-top:20.55pt;width:229pt;height:329.05pt;flip:x;z-index:2519265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230013,30606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" path="m344305,378094c795561,31619,2255350,-45198,2741750,22254v486400,67452,361362,193367,436578,567551c3253544,963989,3236016,1869631,3193049,2267358v-42967,397727,171905,588686,-272523,708811c2476098,3096294,971792,3077192,526478,2988111,81164,2899030,64573,2536107,34211,2101104,3849,1666101,-106951,724569,344305,378094xe" fillcolor="#275d3a" stroked="f" strokeweight="1pt">
                <v:fill opacity="16448f"/>
                <v:stroke joinstyle="miter"/>
                <v:path arrowok="t" o:connecttype="custom" o:connectlocs="310012,516283;2468669,30388;2861763,805372;2875018,3096053;2629638,4063927;474040,4080234;30804,2869035;310012,516283" o:connectangles="0,0,0,0,0,0,0,0"/>
              </v:shape>
            </w:pict>
          </mc:Fallback>
        </mc:AlternateContent>
      </w:r>
      <w:r w:rsidR="00683DED">
        <w:rPr>
          <w:noProof/>
        </w:rPr>
        <mc:AlternateContent>
          <mc:Choice Requires="wpg">
            <w:drawing>
              <wp:anchor distT="0" distB="0" distL="114300" distR="114300" simplePos="0" relativeHeight="251928578" behindDoc="0" locked="0" layoutInCell="1" allowOverlap="1" wp14:anchorId="1AA5B751" wp14:editId="0B7AF4C9">
                <wp:simplePos x="0" y="0"/>
                <wp:positionH relativeFrom="column">
                  <wp:posOffset>3244850</wp:posOffset>
                </wp:positionH>
                <wp:positionV relativeFrom="paragraph">
                  <wp:posOffset>896620</wp:posOffset>
                </wp:positionV>
                <wp:extent cx="2373052" cy="3274565"/>
                <wp:effectExtent l="0" t="0" r="8255" b="2540"/>
                <wp:wrapNone/>
                <wp:docPr id="2066380882" name="Group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373052" cy="3274565"/>
                          <a:chOff x="0" y="0"/>
                          <a:chExt cx="2373102" cy="3275054"/>
                        </a:xfrm>
                      </wpg:grpSpPr>
                      <wps:wsp>
                        <wps:cNvPr id="1408570920" name="Rectangle: Rounded Corners 21"/>
                        <wps:cNvSpPr/>
                        <wps:spPr>
                          <a:xfrm flipH="1">
                            <a:off x="0" y="0"/>
                            <a:ext cx="2353981" cy="769967"/>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2A96ACE" w14:textId="77777777" w:rsidR="00107E5A" w:rsidRDefault="00107E5A" w:rsidP="00107E5A">
                              <w:pPr>
                                <w:spacing w:before="0" w:after="0" w:line="240" w:lineRule="auto"/>
                                <w:rPr>
                                  <w:rFonts w:asciiTheme="minorHAnsi"/>
                                  <w:i/>
                                  <w:iCs/>
                                  <w:kern w:val="24"/>
                                  <w:szCs w:val="22"/>
                                </w:rPr>
                              </w:pPr>
                              <w:r>
                                <w:rPr>
                                  <w:rFonts w:asciiTheme="minorHAnsi"/>
                                  <w:i/>
                                  <w:iCs/>
                                  <w:kern w:val="24"/>
                                  <w:szCs w:val="22"/>
                                </w:rPr>
                                <w:t>“…we need to allow providers time and resources to make/implement the changes, they are not funded for that."</w:t>
                              </w:r>
                            </w:p>
                          </w:txbxContent>
                        </wps:txbx>
                        <wps:bodyPr spcFirstLastPara="0" vert="horz" wrap="square" lIns="72000" tIns="0" rIns="72000" bIns="0" numCol="1" spcCol="1270" anchor="t" anchorCtr="0">
                          <a:spAutoFit/>
                        </wps:bodyPr>
                      </wps:wsp>
                      <wps:wsp>
                        <wps:cNvPr id="759289521" name="Rectangle: Rounded Corners 22"/>
                        <wps:cNvSpPr/>
                        <wps:spPr>
                          <a:xfrm flipH="1">
                            <a:off x="0" y="894290"/>
                            <a:ext cx="2371261" cy="959291"/>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873405F" w14:textId="77777777" w:rsidR="00107E5A" w:rsidRDefault="00107E5A" w:rsidP="002C2B5A">
                              <w:pPr>
                                <w:spacing w:before="0" w:after="0" w:line="240" w:lineRule="auto"/>
                                <w:rPr>
                                  <w:rFonts w:asciiTheme="minorHAnsi"/>
                                  <w:i/>
                                  <w:iCs/>
                                  <w:kern w:val="24"/>
                                  <w:szCs w:val="22"/>
                                </w:rPr>
                              </w:pPr>
                              <w:r>
                                <w:rPr>
                                  <w:rFonts w:asciiTheme="minorHAnsi"/>
                                  <w:i/>
                                  <w:iCs/>
                                  <w:kern w:val="24"/>
                                  <w:szCs w:val="22"/>
                                </w:rPr>
                                <w:t>“... issues include a lack of adequate funding for training, inadequate guidance and training on implementing the standards, and the regulatory burden from compliance.”</w:t>
                              </w:r>
                            </w:p>
                          </w:txbxContent>
                        </wps:txbx>
                        <wps:bodyPr spcFirstLastPara="0" vert="horz" wrap="square" lIns="72000" tIns="0" rIns="72000" bIns="0" numCol="1" spcCol="1270" anchor="t" anchorCtr="0">
                          <a:spAutoFit/>
                        </wps:bodyPr>
                      </wps:wsp>
                      <wps:wsp>
                        <wps:cNvPr id="121878054" name="Rectangle: Rounded Corners 23"/>
                        <wps:cNvSpPr/>
                        <wps:spPr>
                          <a:xfrm flipH="1">
                            <a:off x="0" y="1983508"/>
                            <a:ext cx="2373102" cy="581346"/>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87946B2" w14:textId="77777777" w:rsidR="00107E5A" w:rsidRDefault="00107E5A" w:rsidP="00107E5A">
                              <w:pPr>
                                <w:spacing w:before="0" w:after="0" w:line="240" w:lineRule="auto"/>
                                <w:rPr>
                                  <w:rFonts w:asciiTheme="minorHAnsi"/>
                                  <w:i/>
                                  <w:iCs/>
                                  <w:kern w:val="24"/>
                                  <w:szCs w:val="22"/>
                                </w:rPr>
                              </w:pPr>
                              <w:r>
                                <w:rPr>
                                  <w:rFonts w:asciiTheme="minorHAnsi"/>
                                  <w:i/>
                                  <w:iCs/>
                                  <w:kern w:val="24"/>
                                  <w:szCs w:val="22"/>
                                </w:rPr>
                                <w:t xml:space="preserve">“Appropriate resourcing is the biggest blocker to the practical application and keeping people safe.”    </w:t>
                              </w:r>
                            </w:p>
                          </w:txbxContent>
                        </wps:txbx>
                        <wps:bodyPr spcFirstLastPara="0" vert="horz" wrap="square" lIns="72000" tIns="0" rIns="72000" bIns="0" numCol="1" spcCol="1270" anchor="t" anchorCtr="0">
                          <a:spAutoFit/>
                        </wps:bodyPr>
                      </wps:wsp>
                      <wps:wsp>
                        <wps:cNvPr id="2113691552" name="Rectangle: Rounded Corners 24"/>
                        <wps:cNvSpPr/>
                        <wps:spPr>
                          <a:xfrm flipH="1">
                            <a:off x="0" y="2693708"/>
                            <a:ext cx="2372723" cy="581346"/>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F99C765" w14:textId="77777777" w:rsidR="00107E5A" w:rsidRDefault="00107E5A" w:rsidP="002C2B5A">
                              <w:pPr>
                                <w:spacing w:before="0" w:after="0" w:line="240" w:lineRule="auto"/>
                                <w:rPr>
                                  <w:rFonts w:asciiTheme="minorHAnsi"/>
                                  <w:i/>
                                  <w:iCs/>
                                  <w:kern w:val="24"/>
                                  <w:szCs w:val="22"/>
                                </w:rPr>
                              </w:pPr>
                              <w:r>
                                <w:rPr>
                                  <w:rFonts w:asciiTheme="minorHAnsi"/>
                                  <w:i/>
                                  <w:iCs/>
                                  <w:kern w:val="24"/>
                                  <w:szCs w:val="22"/>
                                </w:rPr>
                                <w:t>"No mandate of qualification. Huge variability in how confident people will be in delivering services"</w:t>
                              </w:r>
                            </w:p>
                          </w:txbxContent>
                        </wps:txbx>
                        <wps:bodyPr spcFirstLastPara="0" vert="horz" wrap="square" lIns="72000" tIns="0" rIns="72000" bIns="0" numCol="1" spcCol="1270" anchor="t" anchorCtr="0">
                          <a:spAutoFit/>
                        </wps:bodyPr>
                      </wps:wsp>
                    </wpg:wgp>
                  </a:graphicData>
                </a:graphic>
              </wp:anchor>
            </w:drawing>
          </mc:Choice>
          <mc:Fallback>
            <w:pict>
              <v:group w14:anchorId="1AA5B751" id="Group 26" o:spid="_x0000_s1163" alt="&quot;&quot;" style="position:absolute;margin-left:255.5pt;margin-top:70.6pt;width:186.85pt;height:257.85pt;z-index:251928578" coordsize="23731,32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">
                <v:roundrect id="Rectangle: Rounded Corners 21" o:spid="_x0000_s1164" style="position:absolute;width:23539;height:7699;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" fillcolor="white [3212]" stroked="f" strokeweight="1pt">
                  <v:fill opacity="49087f"/>
                  <v:stroke joinstyle="miter"/>
                  <v:shadow on="t" type="perspective" color="black" offset="4pt,0" matrix="655f,,,655f"/>
                  <v:textbox style="mso-fit-shape-to-text:t" inset="2mm,0,2mm,0">
                    <w:txbxContent>
                      <w:p w14:paraId="62A96ACE" w14:textId="77777777" w:rsidR="00107E5A" w:rsidRDefault="00107E5A" w:rsidP="00107E5A">
                        <w:pPr>
                          <w:spacing w:before="0" w:after="0" w:line="240" w:lineRule="auto"/>
                          <w:rPr>
                            <w:rFonts w:asciiTheme="minorHAnsi"/>
                            <w:i/>
                            <w:iCs/>
                            <w:kern w:val="24"/>
                            <w:szCs w:val="22"/>
                          </w:rPr>
                        </w:pPr>
                        <w:r>
                          <w:rPr>
                            <w:rFonts w:asciiTheme="minorHAnsi"/>
                            <w:i/>
                            <w:iCs/>
                            <w:kern w:val="24"/>
                            <w:szCs w:val="22"/>
                          </w:rPr>
                          <w:t>“…we need to allow providers time and resources to make/implement the changes, they are not funded for that."</w:t>
                        </w:r>
                      </w:p>
                    </w:txbxContent>
                  </v:textbox>
                </v:roundrect>
                <v:roundrect id="Rectangle: Rounded Corners 22" o:spid="_x0000_s1165" style="position:absolute;top:8942;width:23712;height:9593;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" fillcolor="white [3212]" stroked="f" strokeweight="1pt">
                  <v:fill opacity="49087f"/>
                  <v:stroke joinstyle="miter"/>
                  <v:shadow on="t" type="perspective" color="black" offset="4pt,0" matrix="655f,,,655f"/>
                  <v:textbox style="mso-fit-shape-to-text:t" inset="2mm,0,2mm,0">
                    <w:txbxContent>
                      <w:p w14:paraId="1873405F" w14:textId="77777777" w:rsidR="00107E5A" w:rsidRDefault="00107E5A" w:rsidP="002C2B5A">
                        <w:pPr>
                          <w:spacing w:before="0" w:after="0" w:line="240" w:lineRule="auto"/>
                          <w:rPr>
                            <w:rFonts w:asciiTheme="minorHAnsi"/>
                            <w:i/>
                            <w:iCs/>
                            <w:kern w:val="24"/>
                            <w:szCs w:val="22"/>
                          </w:rPr>
                        </w:pPr>
                        <w:r>
                          <w:rPr>
                            <w:rFonts w:asciiTheme="minorHAnsi"/>
                            <w:i/>
                            <w:iCs/>
                            <w:kern w:val="24"/>
                            <w:szCs w:val="22"/>
                          </w:rPr>
                          <w:t>“... issues include a lack of adequate funding for training, inadequate guidance and training on implementing the standards, and the regulatory burden from compliance.”</w:t>
                        </w:r>
                      </w:p>
                    </w:txbxContent>
                  </v:textbox>
                </v:roundrect>
                <v:roundrect id="Rectangle: Rounded Corners 23" o:spid="_x0000_s1166" style="position:absolute;top:19835;width:23731;height:5813;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" fillcolor="white [3212]" stroked="f" strokeweight="1pt">
                  <v:fill opacity="49087f"/>
                  <v:stroke joinstyle="miter"/>
                  <v:shadow on="t" type="perspective" color="black" offset="4pt,0" matrix="655f,,,655f"/>
                  <v:textbox style="mso-fit-shape-to-text:t" inset="2mm,0,2mm,0">
                    <w:txbxContent>
                      <w:p w14:paraId="187946B2" w14:textId="77777777" w:rsidR="00107E5A" w:rsidRDefault="00107E5A" w:rsidP="00107E5A">
                        <w:pPr>
                          <w:spacing w:before="0" w:after="0" w:line="240" w:lineRule="auto"/>
                          <w:rPr>
                            <w:rFonts w:asciiTheme="minorHAnsi"/>
                            <w:i/>
                            <w:iCs/>
                            <w:kern w:val="24"/>
                            <w:szCs w:val="22"/>
                          </w:rPr>
                        </w:pPr>
                        <w:r>
                          <w:rPr>
                            <w:rFonts w:asciiTheme="minorHAnsi"/>
                            <w:i/>
                            <w:iCs/>
                            <w:kern w:val="24"/>
                            <w:szCs w:val="22"/>
                          </w:rPr>
                          <w:t xml:space="preserve">“Appropriate resourcing is the biggest blocker to the practical application and keeping people safe.”    </w:t>
                        </w:r>
                      </w:p>
                    </w:txbxContent>
                  </v:textbox>
                </v:roundrect>
                <v:roundrect id="Rectangle: Rounded Corners 24" o:spid="_x0000_s1167" style="position:absolute;top:26937;width:23727;height:5813;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" fillcolor="white [3212]" stroked="f" strokeweight="1pt">
                  <v:fill opacity="49087f"/>
                  <v:stroke joinstyle="miter"/>
                  <v:shadow on="t" type="perspective" color="black" offset="4pt,0" matrix="655f,,,655f"/>
                  <v:textbox style="mso-fit-shape-to-text:t" inset="2mm,0,2mm,0">
                    <w:txbxContent>
                      <w:p w14:paraId="7F99C765" w14:textId="77777777" w:rsidR="00107E5A" w:rsidRDefault="00107E5A" w:rsidP="002C2B5A">
                        <w:pPr>
                          <w:spacing w:before="0" w:after="0" w:line="240" w:lineRule="auto"/>
                          <w:rPr>
                            <w:rFonts w:asciiTheme="minorHAnsi"/>
                            <w:i/>
                            <w:iCs/>
                            <w:kern w:val="24"/>
                            <w:szCs w:val="22"/>
                          </w:rPr>
                        </w:pPr>
                        <w:r>
                          <w:rPr>
                            <w:rFonts w:asciiTheme="minorHAnsi"/>
                            <w:i/>
                            <w:iCs/>
                            <w:kern w:val="24"/>
                            <w:szCs w:val="22"/>
                          </w:rPr>
                          <w:t>"No mandate of qualification. Huge variability in how confident people will be in delivering services"</w:t>
                        </w:r>
                      </w:p>
                    </w:txbxContent>
                  </v:textbox>
                </v:roundrect>
              </v:group>
            </w:pict>
          </mc:Fallback>
        </mc:AlternateContent>
      </w:r>
      <w:r w:rsidR="00107E5A">
        <w:t xml:space="preserve">Some stakeholders identified barriers to </w:t>
      </w:r>
      <w:r w:rsidR="00107E5A" w:rsidRPr="001144CD">
        <w:t>successful implement</w:t>
      </w:r>
      <w:r w:rsidR="00107E5A">
        <w:t xml:space="preserve">ation </w:t>
      </w:r>
      <w:r w:rsidR="00107E5A" w:rsidRPr="001144CD">
        <w:t>due to funding</w:t>
      </w:r>
      <w:r w:rsidR="00107E5A">
        <w:t xml:space="preserve">, </w:t>
      </w:r>
      <w:r w:rsidR="00107E5A" w:rsidRPr="001144CD">
        <w:t>resource limitations</w:t>
      </w:r>
      <w:r w:rsidR="00107E5A" w:rsidRPr="003D3D6F">
        <w:t xml:space="preserve"> and </w:t>
      </w:r>
      <w:r w:rsidR="00107E5A">
        <w:t xml:space="preserve">the need for time to support </w:t>
      </w:r>
      <w:r w:rsidR="00107E5A" w:rsidRPr="003D3D6F">
        <w:t>worker competency and capability</w:t>
      </w:r>
      <w:r w:rsidR="00107E5A">
        <w:t>. Many stated that successful</w:t>
      </w:r>
      <w:r w:rsidR="00107E5A" w:rsidRPr="00277542">
        <w:t xml:space="preserve"> implementation requires sufficient time and financial support to adapt their processes, train staff and ensure compliance. </w:t>
      </w:r>
      <w:r w:rsidR="00107E5A">
        <w:t>Some providers raised experiencing</w:t>
      </w:r>
      <w:r w:rsidR="00107E5A" w:rsidRPr="00277542">
        <w:t xml:space="preserve"> financial strain, making it difficult to allocate additional resources towards implementing the new standard.</w:t>
      </w:r>
      <w:r w:rsidR="00107E5A">
        <w:t xml:space="preserve"> P</w:t>
      </w:r>
      <w:r w:rsidR="00107E5A" w:rsidRPr="008551DF">
        <w:t xml:space="preserve">roviders </w:t>
      </w:r>
      <w:r w:rsidR="00107E5A">
        <w:t>also stated</w:t>
      </w:r>
      <w:r w:rsidR="00107E5A" w:rsidRPr="008551DF">
        <w:t xml:space="preserve"> that the financial pressure is </w:t>
      </w:r>
      <w:r w:rsidR="00107E5A">
        <w:t>further compounded</w:t>
      </w:r>
      <w:r w:rsidR="00107E5A" w:rsidRPr="008551DF">
        <w:t xml:space="preserve"> by workforce challenge</w:t>
      </w:r>
      <w:r w:rsidR="00107E5A">
        <w:t>s. Some stakeholders expressed implementation will need to consider supporting providers and workers to u</w:t>
      </w:r>
      <w:r w:rsidR="00107E5A" w:rsidRPr="008551DF">
        <w:t>pskill</w:t>
      </w:r>
      <w:r w:rsidR="00107E5A">
        <w:t xml:space="preserve"> which takes investment and</w:t>
      </w:r>
      <w:r w:rsidR="00107E5A" w:rsidRPr="008551DF">
        <w:t xml:space="preserve"> resources</w:t>
      </w:r>
      <w:r w:rsidR="00107E5A">
        <w:t xml:space="preserve">. </w:t>
      </w:r>
    </w:p>
    <w:p w14:paraId="4483AD97" w14:textId="35758A7F" w:rsidR="002C2B5A" w:rsidRDefault="002C2B5A" w:rsidP="002C2B5A">
      <w:pPr>
        <w:ind w:right="5057"/>
      </w:pPr>
      <w:r w:rsidRPr="00635338">
        <w:t xml:space="preserve">Stakeholders raised issues with </w:t>
      </w:r>
      <w:r>
        <w:t xml:space="preserve">quality </w:t>
      </w:r>
      <w:r w:rsidRPr="00635338">
        <w:t xml:space="preserve">metrics, </w:t>
      </w:r>
      <w:r>
        <w:t>needing more</w:t>
      </w:r>
      <w:r w:rsidRPr="00635338">
        <w:t xml:space="preserve"> case studies, and clearer definitions.</w:t>
      </w:r>
      <w:r>
        <w:t xml:space="preserve"> Stakeholders cautioned against applying too prescriptive standards for home and living supports due to the significant diversity of participants’ intersectional experiences and perspectives. </w:t>
      </w:r>
    </w:p>
    <w:p w14:paraId="03C84EE7" w14:textId="6AE64B8D" w:rsidR="002C2B5A" w:rsidRDefault="00683DED" w:rsidP="00683DED">
      <w:pPr>
        <w:ind w:left="4111" w:right="-46"/>
      </w:pPr>
      <w:r>
        <w:rPr>
          <w:noProof/>
        </w:rPr>
        <mc:AlternateContent>
          <mc:Choice Requires="wpg">
            <w:drawing>
              <wp:anchor distT="0" distB="0" distL="114300" distR="114300" simplePos="0" relativeHeight="251934722" behindDoc="0" locked="0" layoutInCell="1" allowOverlap="1" wp14:anchorId="6920D276" wp14:editId="398A346F">
                <wp:simplePos x="0" y="0"/>
                <wp:positionH relativeFrom="column">
                  <wp:posOffset>-621363</wp:posOffset>
                </wp:positionH>
                <wp:positionV relativeFrom="paragraph">
                  <wp:posOffset>186260</wp:posOffset>
                </wp:positionV>
                <wp:extent cx="2853620" cy="3649069"/>
                <wp:effectExtent l="0" t="0" r="4445" b="8890"/>
                <wp:wrapNone/>
                <wp:docPr id="863569977" name="Group 29" descr="A decorative object that contains the following quotes:&#10;Quote 1: “...there is a need for a sophisticated discussion on balancing human rights and people with disabilities’ right to protection.” &#10;Quote 2:  “What happens if a participant changes their mind regarding what they want? How is this managed practically? How do providers show they have done the right thing?”"/>
                <wp:cNvGraphicFramePr/>
                <a:graphic xmlns:a="http://schemas.openxmlformats.org/drawingml/2006/main">
                  <a:graphicData uri="http://schemas.microsoft.com/office/word/2010/wordprocessingGroup">
                    <wpg:wgp>
                      <wpg:cNvGrpSpPr/>
                      <wpg:grpSpPr>
                        <a:xfrm>
                          <a:off x="0" y="0"/>
                          <a:ext cx="2853620" cy="3649069"/>
                          <a:chOff x="-194270" y="0"/>
                          <a:chExt cx="2853620" cy="3649069"/>
                        </a:xfrm>
                      </wpg:grpSpPr>
                      <wps:wsp>
                        <wps:cNvPr id="2033602888" name="Oval 9"/>
                        <wps:cNvSpPr/>
                        <wps:spPr>
                          <a:xfrm>
                            <a:off x="93152" y="0"/>
                            <a:ext cx="2566198" cy="3288484"/>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38801382" name="Group 28"/>
                        <wpg:cNvGrpSpPr/>
                        <wpg:grpSpPr>
                          <a:xfrm>
                            <a:off x="-194270" y="343948"/>
                            <a:ext cx="2558048" cy="3305121"/>
                            <a:chOff x="-194270" y="0"/>
                            <a:chExt cx="2558048" cy="3305121"/>
                          </a:xfrm>
                        </wpg:grpSpPr>
                        <wpg:grpSp>
                          <wpg:cNvPr id="1222685336" name="Group 43"/>
                          <wpg:cNvGrpSpPr/>
                          <wpg:grpSpPr>
                            <a:xfrm>
                              <a:off x="419609" y="0"/>
                              <a:ext cx="1944169" cy="2388231"/>
                              <a:chOff x="404855" y="228360"/>
                              <a:chExt cx="1945236" cy="2388807"/>
                            </a:xfrm>
                          </wpg:grpSpPr>
                          <wps:wsp>
                            <wps:cNvPr id="317212034" name="Freeform: Shape 41"/>
                            <wps:cNvSpPr/>
                            <wps:spPr>
                              <a:xfrm>
                                <a:off x="404855" y="1326852"/>
                                <a:ext cx="1945067" cy="1290315"/>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8BDEB53" w14:textId="77777777" w:rsidR="00B338F3" w:rsidRDefault="00B338F3" w:rsidP="00B338F3">
                                  <w:pPr>
                                    <w:spacing w:before="0" w:after="0" w:line="240" w:lineRule="auto"/>
                                    <w:rPr>
                                      <w:rFonts w:asciiTheme="minorHAnsi"/>
                                      <w:i/>
                                      <w:iCs/>
                                      <w:kern w:val="24"/>
                                      <w:szCs w:val="22"/>
                                    </w:rPr>
                                  </w:pPr>
                                  <w:r w:rsidRPr="003C0FBF">
                                    <w:rPr>
                                      <w:rFonts w:asciiTheme="minorHAnsi"/>
                                      <w:i/>
                                      <w:iCs/>
                                      <w:kern w:val="24"/>
                                      <w:szCs w:val="22"/>
                                    </w:rPr>
                                    <w:t>“What happens if a participant changes their mind regarding what they want? How is this managed practically? How do stakeholders show they have done the right thing?”</w:t>
                                  </w:r>
                                </w:p>
                              </w:txbxContent>
                            </wps:txbx>
                            <wps:bodyPr spcFirstLastPara="0" vert="horz" wrap="square" lIns="108000" tIns="0" rIns="108000" bIns="0" numCol="1" spcCol="1270" anchor="ctr" anchorCtr="0">
                              <a:noAutofit/>
                            </wps:bodyPr>
                          </wps:wsp>
                          <wps:wsp>
                            <wps:cNvPr id="2016467137" name="Freeform: Shape 1"/>
                            <wps:cNvSpPr/>
                            <wps:spPr>
                              <a:xfrm>
                                <a:off x="405024" y="228360"/>
                                <a:ext cx="1945067" cy="1008242"/>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6463579" w14:textId="77777777" w:rsidR="00B338F3" w:rsidRDefault="00B338F3" w:rsidP="00B338F3">
                                  <w:pPr>
                                    <w:spacing w:before="0" w:after="0" w:line="240" w:lineRule="auto"/>
                                    <w:rPr>
                                      <w:rFonts w:asciiTheme="minorHAnsi"/>
                                      <w:i/>
                                      <w:iCs/>
                                      <w:kern w:val="24"/>
                                      <w:szCs w:val="22"/>
                                    </w:rPr>
                                  </w:pPr>
                                  <w:r w:rsidRPr="00D515DC">
                                    <w:rPr>
                                      <w:rFonts w:asciiTheme="minorHAnsi"/>
                                      <w:i/>
                                      <w:iCs/>
                                      <w:kern w:val="24"/>
                                      <w:szCs w:val="22"/>
                                    </w:rPr>
                                    <w:t>“...there is a need for a sophisticated discussion on balancing human rights and people with disabilities’ right to protection.”</w:t>
                                  </w:r>
                                </w:p>
                              </w:txbxContent>
                            </wps:txbx>
                            <wps:bodyPr spcFirstLastPara="0" vert="horz" wrap="square" lIns="108000" tIns="0" rIns="108000" bIns="0" numCol="1" spcCol="1270" anchor="ctr" anchorCtr="0">
                              <a:noAutofit/>
                            </wps:bodyPr>
                          </wps:wsp>
                        </wpg:grpSp>
                        <wpg:grpSp>
                          <wpg:cNvPr id="750007717" name="Group 22"/>
                          <wpg:cNvGrpSpPr/>
                          <wpg:grpSpPr>
                            <a:xfrm rot="16200000">
                              <a:off x="196284" y="2235845"/>
                              <a:ext cx="678722" cy="1459830"/>
                              <a:chOff x="-81707" y="1263325"/>
                              <a:chExt cx="679064" cy="1459914"/>
                            </a:xfrm>
                          </wpg:grpSpPr>
                          <wps:wsp>
                            <wps:cNvPr id="1237172101" name="Oval 12"/>
                            <wps:cNvSpPr/>
                            <wps:spPr>
                              <a:xfrm rot="3028326">
                                <a:off x="208953" y="1457567"/>
                                <a:ext cx="582646" cy="19416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55279959" name="Oval 12"/>
                            <wps:cNvSpPr>
                              <a:spLocks noChangeAspect="1"/>
                            </wps:cNvSpPr>
                            <wps:spPr>
                              <a:xfrm rot="1649044">
                                <a:off x="217364" y="1767094"/>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94439567" name="Oval 12"/>
                            <wps:cNvSpPr>
                              <a:spLocks noChangeAspect="1"/>
                            </wps:cNvSpPr>
                            <wps:spPr>
                              <a:xfrm rot="21246248">
                                <a:off x="121163" y="2205453"/>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92703831" name="Oval 12"/>
                            <wps:cNvSpPr>
                              <a:spLocks noChangeAspect="1"/>
                            </wps:cNvSpPr>
                            <wps:spPr>
                              <a:xfrm rot="18841996">
                                <a:off x="125611" y="2457279"/>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533092957" name="Oval 12"/>
                            <wps:cNvSpPr/>
                            <wps:spPr>
                              <a:xfrm rot="572839">
                                <a:off x="-81707" y="1918694"/>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grpSp>
                          <wpg:cNvPr id="1203422616" name="Group 28"/>
                          <wpg:cNvGrpSpPr/>
                          <wpg:grpSpPr>
                            <a:xfrm>
                              <a:off x="1693299" y="2267502"/>
                              <a:ext cx="612000" cy="612000"/>
                              <a:chOff x="2904292" y="1472653"/>
                              <a:chExt cx="612000" cy="612000"/>
                            </a:xfrm>
                          </wpg:grpSpPr>
                          <wps:wsp>
                            <wps:cNvPr id="2051348462" name="Oval 2051348462"/>
                            <wps:cNvSpPr/>
                            <wps:spPr>
                              <a:xfrm>
                                <a:off x="2904292" y="1472653"/>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161292102" name="Oval 1161292102"/>
                            <wps:cNvSpPr>
                              <a:spLocks noChangeAspect="1"/>
                            </wps:cNvSpPr>
                            <wps:spPr>
                              <a:xfrm flipH="1">
                                <a:off x="2995111" y="1562653"/>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941371049" name="Picture 1941371049"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3066846" y="1634653"/>
                                <a:ext cx="286892" cy="288000"/>
                              </a:xfrm>
                              <a:prstGeom prst="rect">
                                <a:avLst/>
                              </a:prstGeom>
                            </pic:spPr>
                          </pic:pic>
                        </wpg:grpSp>
                      </wpg:grpSp>
                    </wpg:wgp>
                  </a:graphicData>
                </a:graphic>
                <wp14:sizeRelH relativeFrom="margin">
                  <wp14:pctWidth>0</wp14:pctWidth>
                </wp14:sizeRelH>
              </wp:anchor>
            </w:drawing>
          </mc:Choice>
          <mc:Fallback>
            <w:pict>
              <v:group w14:anchorId="6920D276" id="Group 29" o:spid="_x0000_s1168" alt="A decorative object that contains the following quotes:&#10;Quote 1: “...there is a need for a sophisticated discussion on balancing human rights and people with disabilities’ right to protection.” &#10;Quote 2:  “What happens if a participant changes their mind regarding what they want? How is this managed practically? How do providers show they have done the right thing?”" style="position:absolute;left:0;text-align:left;margin-left:-48.95pt;margin-top:14.65pt;width:224.7pt;height:287.35pt;z-index:251934722;mso-width-relative:margin" coordorigin="-1942" coordsize="28536,364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">
                <v:shape id="Oval 9" o:spid="_x0000_s1169" style="position:absolute;left:931;width:25662;height:32884;visibility:visible;mso-wrap-style:square;v-text-anchor:middle" coordsize="6734939,24155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565618,140734;1218714,47066;1742380,197728;2226657,212059;2453897,467290;2565453,1609539;2436323,2594312;2063574,3265651;1252706,3022438;453387,3042199;105844,2534478;391,1608959;140370,579699;565618,140734" o:connectangles="0,0,0,0,0,0,0,0,0,0,0,0,0,0"/>
                </v:shape>
                <v:group id="Group 28" o:spid="_x0000_s1170" style="position:absolute;left:-1942;top:3439;width:25579;height:33051" coordorigin="-1942" coordsize="25580,330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">
                  <v:group id="_x0000_s1171" style="position:absolute;left:4196;width:19441;height:23882" coordorigin="4048,2283" coordsize="19452,238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">
                    <v:shape id="_x0000_s1172" style="position:absolute;left:4048;top:13268;width:19451;height:12903;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215057;86956,0;1858111,0;1945067,215057;1945067,1075258;1858111,1290315;86956,1290315;0,1075258;0,215057" o:connectangles="0,0,0,0,0,0,0,0,0" textboxrect="0,0,4186915,1123055"/>
                      <v:textbox inset="3mm,0,3mm,0">
                        <w:txbxContent>
                          <w:p w14:paraId="08BDEB53" w14:textId="77777777" w:rsidR="00B338F3" w:rsidRDefault="00B338F3" w:rsidP="00B338F3">
                            <w:pPr>
                              <w:spacing w:before="0" w:after="0" w:line="240" w:lineRule="auto"/>
                              <w:rPr>
                                <w:rFonts w:asciiTheme="minorHAnsi"/>
                                <w:i/>
                                <w:iCs/>
                                <w:kern w:val="24"/>
                                <w:szCs w:val="22"/>
                              </w:rPr>
                            </w:pPr>
                            <w:r w:rsidRPr="003C0FBF">
                              <w:rPr>
                                <w:rFonts w:asciiTheme="minorHAnsi"/>
                                <w:i/>
                                <w:iCs/>
                                <w:kern w:val="24"/>
                                <w:szCs w:val="22"/>
                              </w:rPr>
                              <w:t>“What happens if a participant changes their mind regarding what they want? How is this managed practically? How do stakeholders show they have done the right thing?”</w:t>
                            </w:r>
                          </w:p>
                        </w:txbxContent>
                      </v:textbox>
                    </v:shape>
                    <v:shape id="_x0000_s1173" style="position:absolute;left:4050;top:2283;width:19450;height:10083;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68044;86956,0;1858111,0;1945067,168044;1945067,840198;1858111,1008242;86956,1008242;0,840198;0,168044" o:connectangles="0,0,0,0,0,0,0,0,0" textboxrect="0,0,4186915,1123055"/>
                      <v:textbox inset="3mm,0,3mm,0">
                        <w:txbxContent>
                          <w:p w14:paraId="16463579" w14:textId="77777777" w:rsidR="00B338F3" w:rsidRDefault="00B338F3" w:rsidP="00B338F3">
                            <w:pPr>
                              <w:spacing w:before="0" w:after="0" w:line="240" w:lineRule="auto"/>
                              <w:rPr>
                                <w:rFonts w:asciiTheme="minorHAnsi"/>
                                <w:i/>
                                <w:iCs/>
                                <w:kern w:val="24"/>
                                <w:szCs w:val="22"/>
                              </w:rPr>
                            </w:pPr>
                            <w:r w:rsidRPr="00D515DC">
                              <w:rPr>
                                <w:rFonts w:asciiTheme="minorHAnsi"/>
                                <w:i/>
                                <w:iCs/>
                                <w:kern w:val="24"/>
                                <w:szCs w:val="22"/>
                              </w:rPr>
                              <w:t>“...there is a need for a sophisticated discussion on balancing human rights and people with disabilities’ right to protection.”</w:t>
                            </w:r>
                          </w:p>
                        </w:txbxContent>
                      </v:textbox>
                    </v:shape>
                  </v:group>
                  <v:group id="Group 22" o:spid="_x0000_s1174" style="position:absolute;left:1963;top:22358;width:6788;height:14597;rotation:-90" coordorigin="-817,12633" coordsize="6790,145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">
                    <v:shape id="Oval 12" o:spid="_x0000_s1175" style="position:absolute;left:2089;top:14575;width:5826;height:1942;rotation:3307740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7,130153;55718,28140;314184,2769;567790,80546;496770,178292;281851,187303;129027,190779;4417,130153" o:connectangles="0,0,0,0,0,0,0,0"/>
                    </v:shape>
                    <v:shape id="Oval 12" o:spid="_x0000_s1176" style="position:absolute;left:2173;top:17670;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177" style="position:absolute;left:1211;top:22054;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178" style="position:absolute;left:1255;top:24573;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179" style="position:absolute;left:-817;top:19186;width:5436;height:1858;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v:group id="Group 28" o:spid="_x0000_s1180" style="position:absolute;left:16932;top:22675;width:6120;height:6120" coordorigin="29042,14726" coordsize="6120,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">
                    <v:oval id="Oval 2051348462" o:spid="_x0000_s1181" style="position:absolute;left:29042;top:14726;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" fillcolor="#5f2e74" strokecolor="white [3201]" strokeweight="1pt">
                      <v:fill opacity="59110f"/>
                      <v:stroke joinstyle="miter"/>
                    </v:oval>
                    <v:oval id="Oval 1161292102" o:spid="_x0000_s1182" style="position:absolute;left:29951;top:15626;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" fillcolor="white [3212]" strokecolor="white [3201]" strokeweight="1pt">
                      <v:stroke joinstyle="miter"/>
                      <v:path arrowok="t"/>
                      <o:lock v:ext="edit" aspectratio="t"/>
                    </v:oval>
                    <v:shape id="Picture 1941371049" o:spid="_x0000_s1183" type="#_x0000_t75" alt="A group of people with speech bubbles&#10;&#10;Description automatically generated" style="position:absolute;left:30668;top:16346;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">
                      <v:imagedata r:id="rId50" o:title="A group of people with speech bubbles&#10;&#10;Description automatically generated"/>
                    </v:shape>
                  </v:group>
                </v:group>
              </v:group>
            </w:pict>
          </mc:Fallback>
        </mc:AlternateContent>
      </w:r>
      <w:r w:rsidR="002C2B5A">
        <w:t>Some providers advised that</w:t>
      </w:r>
      <w:r w:rsidR="002C2B5A" w:rsidRPr="00CC2B47">
        <w:t xml:space="preserve"> new Practice Standards must </w:t>
      </w:r>
      <w:r w:rsidR="002C2B5A">
        <w:t xml:space="preserve">provide clear direction but be </w:t>
      </w:r>
      <w:r w:rsidR="002C2B5A" w:rsidRPr="00CC2B47">
        <w:t>flexible enough to reflect the</w:t>
      </w:r>
      <w:r w:rsidR="002C2B5A">
        <w:t xml:space="preserve"> ways people want to live their lives, their</w:t>
      </w:r>
      <w:r w:rsidR="002C2B5A" w:rsidRPr="00CC2B47">
        <w:t xml:space="preserve"> diverse experiences and </w:t>
      </w:r>
      <w:r w:rsidR="002C2B5A">
        <w:t>choice and control.</w:t>
      </w:r>
    </w:p>
    <w:p w14:paraId="23B96E97" w14:textId="77777777" w:rsidR="00683DED" w:rsidRDefault="00683DED" w:rsidP="00683DED">
      <w:pPr>
        <w:ind w:left="4111"/>
        <w:rPr>
          <w:color w:val="auto"/>
        </w:rPr>
      </w:pPr>
      <w:r w:rsidRPr="00683DED">
        <w:rPr>
          <w:color w:val="auto"/>
        </w:rPr>
        <w:t xml:space="preserve">Stakeholders advised that worker education, improved staff skills and capability, stronger guidance on NDIS Practice Standards implementation, and a stronger focus on choice and control is needed to deliver safe and quality home and living supports to people with disability. </w:t>
      </w:r>
    </w:p>
    <w:p w14:paraId="1DA5162B" w14:textId="487500E6" w:rsidR="00C05DCC" w:rsidRDefault="00683DED" w:rsidP="00683DED">
      <w:pPr>
        <w:ind w:left="4111"/>
        <w:rPr>
          <w:color w:val="auto"/>
        </w:rPr>
      </w:pPr>
      <w:r w:rsidRPr="00683DED">
        <w:rPr>
          <w:color w:val="auto"/>
        </w:rPr>
        <w:t>Consultation responses suggested practical guidance to operationalise the NDIS Practice Standards would be useful, particularly in relation to supporting choice and control, balancing competing rights, and complex in-home supports like end-of-life care. Stakeholders also stressed that successful implementation requires moving beyond technical compliance and building genuine capability for quality service delivery.</w:t>
      </w:r>
    </w:p>
    <w:p w14:paraId="01825574" w14:textId="1062A5F9" w:rsidR="00C05DCC" w:rsidRDefault="00C05DCC" w:rsidP="00C05DCC">
      <w:pPr>
        <w:ind w:right="5482"/>
        <w:rPr>
          <w:color w:val="auto"/>
        </w:rPr>
      </w:pPr>
    </w:p>
    <w:p w14:paraId="5F39CC0F" w14:textId="71202DE1" w:rsidR="00C05DCC" w:rsidRDefault="00771781" w:rsidP="00707878">
      <w:pPr>
        <w:spacing w:after="0"/>
        <w:ind w:right="5482"/>
      </w:pPr>
      <w:r>
        <w:rPr>
          <w:noProof/>
          <w:color w:val="auto"/>
        </w:rPr>
        <w:lastRenderedPageBreak/>
        <mc:AlternateContent>
          <mc:Choice Requires="wpg">
            <w:drawing>
              <wp:anchor distT="0" distB="0" distL="114300" distR="114300" simplePos="0" relativeHeight="251938818" behindDoc="0" locked="0" layoutInCell="1" allowOverlap="1" wp14:anchorId="19DD3546" wp14:editId="2572A0A9">
                <wp:simplePos x="0" y="0"/>
                <wp:positionH relativeFrom="column">
                  <wp:posOffset>2560320</wp:posOffset>
                </wp:positionH>
                <wp:positionV relativeFrom="paragraph">
                  <wp:posOffset>-166189</wp:posOffset>
                </wp:positionV>
                <wp:extent cx="3648075" cy="1485265"/>
                <wp:effectExtent l="0" t="0" r="9525" b="76835"/>
                <wp:wrapNone/>
                <wp:docPr id="1878439649" name="Group 31" descr="A decorative object that contains the following quote:&#10;&quot;The complex language of Practice Standards means it's difficult to understand at a glance without significant investment.&quot;"/>
                <wp:cNvGraphicFramePr/>
                <a:graphic xmlns:a="http://schemas.openxmlformats.org/drawingml/2006/main">
                  <a:graphicData uri="http://schemas.microsoft.com/office/word/2010/wordprocessingGroup">
                    <wpg:wgp>
                      <wpg:cNvGrpSpPr/>
                      <wpg:grpSpPr>
                        <a:xfrm>
                          <a:off x="0" y="0"/>
                          <a:ext cx="3648075" cy="1485265"/>
                          <a:chOff x="0" y="0"/>
                          <a:chExt cx="3648122" cy="1485537"/>
                        </a:xfrm>
                      </wpg:grpSpPr>
                      <wps:wsp>
                        <wps:cNvPr id="55" name="Oval 3">
                          <a:extLst>
                            <a:ext uri="{FF2B5EF4-FFF2-40B4-BE49-F238E27FC236}">
                              <a16:creationId xmlns:a16="http://schemas.microsoft.com/office/drawing/2014/main" id="{142C4821-BAF3-3B30-188D-CA7E6503C50B}"/>
                            </a:ext>
                          </a:extLst>
                        </wps:cNvPr>
                        <wps:cNvSpPr/>
                        <wps:spPr>
                          <a:xfrm rot="10800000">
                            <a:off x="0" y="0"/>
                            <a:ext cx="3013075" cy="1485537"/>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174661 w 3589535"/>
                              <a:gd name="connsiteY0" fmla="*/ 656759 h 2742779"/>
                              <a:gd name="connsiteX1" fmla="*/ 1212323 w 3589535"/>
                              <a:gd name="connsiteY1" fmla="*/ 1215 h 2742779"/>
                              <a:gd name="connsiteX2" fmla="*/ 3346488 w 3589535"/>
                              <a:gd name="connsiteY2" fmla="*/ 545922 h 2742779"/>
                              <a:gd name="connsiteX3" fmla="*/ 3361209 w 3589535"/>
                              <a:gd name="connsiteY3" fmla="*/ 2223475 h 2742779"/>
                              <a:gd name="connsiteX4" fmla="*/ 1829848 w 3589535"/>
                              <a:gd name="connsiteY4" fmla="*/ 2741002 h 2742779"/>
                              <a:gd name="connsiteX5" fmla="*/ 202371 w 3589535"/>
                              <a:gd name="connsiteY5" fmla="*/ 2057221 h 2742779"/>
                              <a:gd name="connsiteX6" fmla="*/ 174661 w 3589535"/>
                              <a:gd name="connsiteY6" fmla="*/ 656759 h 2742779"/>
                              <a:gd name="connsiteX0" fmla="*/ 266623 w 3597008"/>
                              <a:gd name="connsiteY0" fmla="*/ 677951 h 2763971"/>
                              <a:gd name="connsiteX1" fmla="*/ 2769560 w 3597008"/>
                              <a:gd name="connsiteY1" fmla="*/ 1121 h 2763971"/>
                              <a:gd name="connsiteX2" fmla="*/ 3438450 w 3597008"/>
                              <a:gd name="connsiteY2" fmla="*/ 567114 h 2763971"/>
                              <a:gd name="connsiteX3" fmla="*/ 3453171 w 3597008"/>
                              <a:gd name="connsiteY3" fmla="*/ 2244667 h 2763971"/>
                              <a:gd name="connsiteX4" fmla="*/ 1921810 w 3597008"/>
                              <a:gd name="connsiteY4" fmla="*/ 2762194 h 2763971"/>
                              <a:gd name="connsiteX5" fmla="*/ 294333 w 3597008"/>
                              <a:gd name="connsiteY5" fmla="*/ 2078413 h 2763971"/>
                              <a:gd name="connsiteX6" fmla="*/ 266623 w 3597008"/>
                              <a:gd name="connsiteY6" fmla="*/ 677951 h 2763971"/>
                              <a:gd name="connsiteX0" fmla="*/ 239606 w 3590456"/>
                              <a:gd name="connsiteY0" fmla="*/ 706230 h 2792250"/>
                              <a:gd name="connsiteX1" fmla="*/ 2337508 w 3590456"/>
                              <a:gd name="connsiteY1" fmla="*/ 1018 h 2792250"/>
                              <a:gd name="connsiteX2" fmla="*/ 3411433 w 3590456"/>
                              <a:gd name="connsiteY2" fmla="*/ 595393 h 2792250"/>
                              <a:gd name="connsiteX3" fmla="*/ 3426154 w 3590456"/>
                              <a:gd name="connsiteY3" fmla="*/ 2272946 h 2792250"/>
                              <a:gd name="connsiteX4" fmla="*/ 1894793 w 3590456"/>
                              <a:gd name="connsiteY4" fmla="*/ 2790473 h 2792250"/>
                              <a:gd name="connsiteX5" fmla="*/ 267316 w 3590456"/>
                              <a:gd name="connsiteY5" fmla="*/ 2106692 h 2792250"/>
                              <a:gd name="connsiteX6" fmla="*/ 239606 w 3590456"/>
                              <a:gd name="connsiteY6" fmla="*/ 706230 h 2792250"/>
                              <a:gd name="connsiteX0" fmla="*/ 196630 w 3573223"/>
                              <a:gd name="connsiteY0" fmla="*/ 706230 h 3033144"/>
                              <a:gd name="connsiteX1" fmla="*/ 2294532 w 3573223"/>
                              <a:gd name="connsiteY1" fmla="*/ 1018 h 3033144"/>
                              <a:gd name="connsiteX2" fmla="*/ 3368457 w 3573223"/>
                              <a:gd name="connsiteY2" fmla="*/ 595393 h 3033144"/>
                              <a:gd name="connsiteX3" fmla="*/ 3383178 w 3573223"/>
                              <a:gd name="connsiteY3" fmla="*/ 2272946 h 3033144"/>
                              <a:gd name="connsiteX4" fmla="*/ 1387217 w 3573223"/>
                              <a:gd name="connsiteY4" fmla="*/ 3031718 h 3033144"/>
                              <a:gd name="connsiteX5" fmla="*/ 224340 w 3573223"/>
                              <a:gd name="connsiteY5" fmla="*/ 2106692 h 3033144"/>
                              <a:gd name="connsiteX6" fmla="*/ 196630 w 3573223"/>
                              <a:gd name="connsiteY6" fmla="*/ 706230 h 3033144"/>
                              <a:gd name="connsiteX0" fmla="*/ 196630 w 3475220"/>
                              <a:gd name="connsiteY0" fmla="*/ 706230 h 3045951"/>
                              <a:gd name="connsiteX1" fmla="*/ 2294532 w 3475220"/>
                              <a:gd name="connsiteY1" fmla="*/ 1018 h 3045951"/>
                              <a:gd name="connsiteX2" fmla="*/ 3368457 w 3475220"/>
                              <a:gd name="connsiteY2" fmla="*/ 595393 h 3045951"/>
                              <a:gd name="connsiteX3" fmla="*/ 3383178 w 3475220"/>
                              <a:gd name="connsiteY3" fmla="*/ 2272946 h 3045951"/>
                              <a:gd name="connsiteX4" fmla="*/ 2896224 w 3475220"/>
                              <a:gd name="connsiteY4" fmla="*/ 2641176 h 3045951"/>
                              <a:gd name="connsiteX5" fmla="*/ 1387217 w 3475220"/>
                              <a:gd name="connsiteY5" fmla="*/ 3031718 h 3045951"/>
                              <a:gd name="connsiteX6" fmla="*/ 224340 w 3475220"/>
                              <a:gd name="connsiteY6" fmla="*/ 2106692 h 3045951"/>
                              <a:gd name="connsiteX7" fmla="*/ 196630 w 3475220"/>
                              <a:gd name="connsiteY7" fmla="*/ 706230 h 3045951"/>
                              <a:gd name="connsiteX0" fmla="*/ 196630 w 3464400"/>
                              <a:gd name="connsiteY0" fmla="*/ 706230 h 3089272"/>
                              <a:gd name="connsiteX1" fmla="*/ 2294532 w 3464400"/>
                              <a:gd name="connsiteY1" fmla="*/ 1018 h 3089272"/>
                              <a:gd name="connsiteX2" fmla="*/ 3368457 w 3464400"/>
                              <a:gd name="connsiteY2" fmla="*/ 595393 h 3089272"/>
                              <a:gd name="connsiteX3" fmla="*/ 3383178 w 3464400"/>
                              <a:gd name="connsiteY3" fmla="*/ 2272946 h 3089272"/>
                              <a:gd name="connsiteX4" fmla="*/ 3110655 w 3464400"/>
                              <a:gd name="connsiteY4" fmla="*/ 2981757 h 3089272"/>
                              <a:gd name="connsiteX5" fmla="*/ 1387217 w 3464400"/>
                              <a:gd name="connsiteY5" fmla="*/ 3031718 h 3089272"/>
                              <a:gd name="connsiteX6" fmla="*/ 224340 w 3464400"/>
                              <a:gd name="connsiteY6" fmla="*/ 2106692 h 3089272"/>
                              <a:gd name="connsiteX7" fmla="*/ 196630 w 3464400"/>
                              <a:gd name="connsiteY7" fmla="*/ 706230 h 308927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3464400" h="3089272">
                                <a:moveTo>
                                  <a:pt x="196630" y="706230"/>
                                </a:moveTo>
                                <a:cubicBezTo>
                                  <a:pt x="541662" y="355284"/>
                                  <a:pt x="1765894" y="19491"/>
                                  <a:pt x="2294532" y="1018"/>
                                </a:cubicBezTo>
                                <a:cubicBezTo>
                                  <a:pt x="2823170" y="-17455"/>
                                  <a:pt x="3187016" y="216738"/>
                                  <a:pt x="3368457" y="595393"/>
                                </a:cubicBezTo>
                                <a:cubicBezTo>
                                  <a:pt x="3549898" y="974048"/>
                                  <a:pt x="3426145" y="1875219"/>
                                  <a:pt x="3383178" y="2272946"/>
                                </a:cubicBezTo>
                                <a:cubicBezTo>
                                  <a:pt x="3340211" y="2670673"/>
                                  <a:pt x="3443315" y="2855295"/>
                                  <a:pt x="3110655" y="2981757"/>
                                </a:cubicBezTo>
                                <a:cubicBezTo>
                                  <a:pt x="2777995" y="3108219"/>
                                  <a:pt x="1832531" y="3120799"/>
                                  <a:pt x="1387217" y="3031718"/>
                                </a:cubicBezTo>
                                <a:cubicBezTo>
                                  <a:pt x="941903" y="2942637"/>
                                  <a:pt x="422771" y="2494273"/>
                                  <a:pt x="224340" y="2106692"/>
                                </a:cubicBezTo>
                                <a:cubicBezTo>
                                  <a:pt x="25909" y="1719111"/>
                                  <a:pt x="-148402" y="1057176"/>
                                  <a:pt x="196630" y="706230"/>
                                </a:cubicBezTo>
                                <a:close/>
                              </a:path>
                            </a:pathLst>
                          </a:custGeom>
                          <a:solidFill>
                            <a:srgbClr val="275D3A">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09722438" name="Rectangle: Rounded Corners 30"/>
                        <wps:cNvSpPr/>
                        <wps:spPr>
                          <a:xfrm flipH="1">
                            <a:off x="322217" y="209006"/>
                            <a:ext cx="2064748" cy="1009650"/>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7D39118" w14:textId="5900390B" w:rsidR="00B65B28" w:rsidRDefault="00B65B28" w:rsidP="00B65B28">
                              <w:pPr>
                                <w:spacing w:before="0" w:after="0" w:line="240" w:lineRule="auto"/>
                                <w:rPr>
                                  <w:rFonts w:asciiTheme="minorHAnsi"/>
                                  <w:i/>
                                  <w:iCs/>
                                  <w:kern w:val="24"/>
                                  <w:szCs w:val="22"/>
                                </w:rPr>
                              </w:pPr>
                              <w:r w:rsidRPr="00B65B28">
                                <w:rPr>
                                  <w:rFonts w:asciiTheme="minorHAnsi"/>
                                  <w:i/>
                                  <w:iCs/>
                                  <w:kern w:val="24"/>
                                  <w:szCs w:val="22"/>
                                </w:rPr>
                                <w:t>"The complex language of Practice Standards means it's difficult to understand at a glance without significant investment."</w:t>
                              </w:r>
                            </w:p>
                          </w:txbxContent>
                        </wps:txbx>
                        <wps:bodyPr spcFirstLastPara="0" vert="horz" wrap="square" lIns="72000" tIns="36000" rIns="72000" bIns="36000" numCol="1" spcCol="1270" anchor="t" anchorCtr="0">
                          <a:noAutofit/>
                        </wps:bodyPr>
                      </wps:wsp>
                      <wpg:grpSp>
                        <wpg:cNvPr id="154764679" name="Group 9"/>
                        <wpg:cNvGrpSpPr/>
                        <wpg:grpSpPr>
                          <a:xfrm>
                            <a:off x="2255520" y="531223"/>
                            <a:ext cx="609600" cy="611505"/>
                            <a:chOff x="0" y="337431"/>
                            <a:chExt cx="609681" cy="612000"/>
                          </a:xfrm>
                        </wpg:grpSpPr>
                        <wps:wsp>
                          <wps:cNvPr id="1657394155" name="Oval 1657394155"/>
                          <wps:cNvSpPr>
                            <a:spLocks noChangeAspect="1"/>
                          </wps:cNvSpPr>
                          <wps:spPr>
                            <a:xfrm flipH="1">
                              <a:off x="0" y="337431"/>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2080165605" name="Oval 2080165605"/>
                          <wps:cNvSpPr>
                            <a:spLocks noChangeAspect="1"/>
                          </wps:cNvSpPr>
                          <wps:spPr>
                            <a:xfrm flipH="1">
                              <a:off x="89659" y="427431"/>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443418646" name="Picture 1443418646"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161394" y="499431"/>
                              <a:ext cx="286892" cy="288000"/>
                            </a:xfrm>
                            <a:prstGeom prst="rect">
                              <a:avLst/>
                            </a:prstGeom>
                          </pic:spPr>
                        </pic:pic>
                      </wpg:grpSp>
                      <wpg:grpSp>
                        <wpg:cNvPr id="1429311582" name="Group 40"/>
                        <wpg:cNvGrpSpPr/>
                        <wpg:grpSpPr>
                          <a:xfrm rot="20890608">
                            <a:off x="2751909" y="209006"/>
                            <a:ext cx="896213" cy="1224000"/>
                            <a:chOff x="420727" y="0"/>
                            <a:chExt cx="2392503" cy="3267552"/>
                          </a:xfrm>
                        </wpg:grpSpPr>
                        <wps:wsp>
                          <wps:cNvPr id="174141203" name="Oval 12"/>
                          <wps:cNvSpPr/>
                          <wps:spPr>
                            <a:xfrm rot="13409140">
                              <a:off x="420727" y="2688970"/>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58210950" name="Oval 12"/>
                          <wps:cNvSpPr>
                            <a:spLocks noChangeAspect="1"/>
                          </wps:cNvSpPr>
                          <wps:spPr>
                            <a:xfrm rot="12416188">
                              <a:off x="1089018" y="2132417"/>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14138320" name="Oval 12"/>
                          <wps:cNvSpPr>
                            <a:spLocks noChangeAspect="1"/>
                          </wps:cNvSpPr>
                          <wps:spPr>
                            <a:xfrm rot="10413392">
                              <a:off x="1319320" y="1033558"/>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23024256" name="Oval 12"/>
                          <wps:cNvSpPr>
                            <a:spLocks noChangeAspect="1"/>
                          </wps:cNvSpPr>
                          <wps:spPr>
                            <a:xfrm rot="8009140">
                              <a:off x="1063594" y="385589"/>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46603614" name="Oval 12"/>
                          <wps:cNvSpPr/>
                          <wps:spPr>
                            <a:xfrm rot="11339983">
                              <a:off x="1192573" y="1540340"/>
                              <a:ext cx="1620657"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19DD3546" id="Group 31" o:spid="_x0000_s1184" alt="A decorative object that contains the following quote:&#10;&quot;The complex language of Practice Standards means it's difficult to understand at a glance without significant investment.&quot;" style="position:absolute;margin-left:201.6pt;margin-top:-13.1pt;width:287.25pt;height:116.95pt;z-index:251938818" coordsize="36481,148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">
                <v:shape id="Oval 3" o:spid="_x0000_s1185" style="position:absolute;width:30130;height:14855;rotation:180;visibility:visible;mso-wrap-style:square;v-text-anchor:middle" coordsize="3464400,3089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" path="m196630,706230c541662,355284,1765894,19491,2294532,1018v528638,-18473,892484,215720,1073925,594375c3549898,974048,3426145,1875219,3383178,2272946v-42967,397727,60137,582349,-272523,708811c2777995,3108219,1832531,3120799,1387217,3031718,941903,2942637,422771,2494273,224340,2106692,25909,1719111,-148402,1057176,196630,706230xe" fillcolor="#275d3a" stroked="f" strokeweight="1pt">
                  <v:fill opacity="16448f"/>
                  <v:stroke joinstyle="miter"/>
                  <v:path arrowok="t" o:connecttype="custom" o:connectlocs="171014,339605;1995612,490;2929631,286306;2942434,1092991;2705414,1433836;1206497,1457861;195114,1013044;171014,339605" o:connectangles="0,0,0,0,0,0,0,0"/>
                </v:shape>
                <v:roundrect id="Rectangle: Rounded Corners 30" o:spid="_x0000_s1186" style="position:absolute;left:3222;top:2090;width:20647;height:10096;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" fillcolor="white [3212]" stroked="f" strokeweight="1pt">
                  <v:fill opacity="55769f"/>
                  <v:stroke joinstyle="miter"/>
                  <v:shadow on="t" type="perspective" color="black" offset="4pt,0" matrix="655f,,,655f"/>
                  <v:textbox inset="2mm,1mm,2mm,1mm">
                    <w:txbxContent>
                      <w:p w14:paraId="27D39118" w14:textId="5900390B" w:rsidR="00B65B28" w:rsidRDefault="00B65B28" w:rsidP="00B65B28">
                        <w:pPr>
                          <w:spacing w:before="0" w:after="0" w:line="240" w:lineRule="auto"/>
                          <w:rPr>
                            <w:rFonts w:asciiTheme="minorHAnsi"/>
                            <w:i/>
                            <w:iCs/>
                            <w:kern w:val="24"/>
                            <w:szCs w:val="22"/>
                          </w:rPr>
                        </w:pPr>
                        <w:r w:rsidRPr="00B65B28">
                          <w:rPr>
                            <w:rFonts w:asciiTheme="minorHAnsi"/>
                            <w:i/>
                            <w:iCs/>
                            <w:kern w:val="24"/>
                            <w:szCs w:val="22"/>
                          </w:rPr>
                          <w:t>"The complex language of Practice Standards means it's difficult to understand at a glance without significant investment."</w:t>
                        </w:r>
                      </w:p>
                    </w:txbxContent>
                  </v:textbox>
                </v:roundrect>
                <v:group id="_x0000_s1187" style="position:absolute;left:22555;top:5312;width:6096;height:6115" coordorigin=",3374" coordsize="60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">
                  <v:oval id="Oval 1657394155" o:spid="_x0000_s1188" style="position:absolute;top:3374;width:6096;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" fillcolor="#275d3a" strokecolor="white [3201]" strokeweight="1pt">
                    <v:fill opacity="58339f"/>
                    <v:stroke joinstyle="miter"/>
                    <v:path arrowok="t"/>
                    <o:lock v:ext="edit" aspectratio="t"/>
                  </v:oval>
                  <v:oval id="Oval 2080165605" o:spid="_x0000_s1189" style="position:absolute;left:896;top:427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" fillcolor="white [3212]" strokecolor="white [3201]" strokeweight="1pt">
                    <v:stroke joinstyle="miter"/>
                    <v:path arrowok="t"/>
                    <o:lock v:ext="edit" aspectratio="t"/>
                  </v:oval>
                  <v:shape id="Picture 1443418646" o:spid="_x0000_s1190" type="#_x0000_t75" alt="A group of people with speech bubbles&#10;&#10;Description automatically generated" style="position:absolute;left:1613;top:4994;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">
                    <v:imagedata r:id="rId50" o:title="A group of people with speech bubbles&#10;&#10;Description automatically generated"/>
                  </v:shape>
                </v:group>
                <v:group id="Group 40" o:spid="_x0000_s1191" style="position:absolute;left:27519;top:2090;width:8962;height:12240;rotation:-774845fd" coordorigin="4207" coordsize="23925,32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">
                  <v:shape id="Oval 12" o:spid="_x0000_s1192" style="position:absolute;left:4207;top:26889;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193" style="position:absolute;left:10890;top:21324;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194" style="position:absolute;left:13193;top:10335;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195" style="position:absolute;left:10636;top:3855;width:11784;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196" style="position:absolute;left:11925;top:15403;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3;144023,55723;785406,17097;1562448,228215;1427319,504740;709619,546340;106330,536053;3093,343593" o:connectangles="0,0,0,0,0,0,0,0"/>
                  </v:shape>
                </v:group>
              </v:group>
            </w:pict>
          </mc:Fallback>
        </mc:AlternateContent>
      </w:r>
      <w:r>
        <w:rPr>
          <w:color w:val="auto"/>
        </w:rPr>
        <w:t>Stakeholders were generally supportive of the intent of the SIL Practice Standards, however, to</w:t>
      </w:r>
      <w:r>
        <w:t xml:space="preserve"> address implementation barriers, stakeholders called for guidance materials and support including:</w:t>
      </w:r>
    </w:p>
    <w:p w14:paraId="2CF2987C" w14:textId="77777777" w:rsidR="00C05DCC" w:rsidRDefault="00C05DCC" w:rsidP="00707878">
      <w:pPr>
        <w:spacing w:line="276" w:lineRule="auto"/>
        <w:ind w:right="5482"/>
      </w:pPr>
    </w:p>
    <w:tbl>
      <w:tblPr>
        <w:tblStyle w:val="TableGrid"/>
        <w:tblW w:w="8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3119"/>
        <w:gridCol w:w="1134"/>
        <w:gridCol w:w="3175"/>
      </w:tblGrid>
      <w:tr w:rsidR="00771781" w:rsidRPr="008B7C2E" w14:paraId="04165A55" w14:textId="36F8D4AE" w:rsidTr="00771781">
        <w:trPr>
          <w:trHeight w:val="624"/>
        </w:trPr>
        <w:tc>
          <w:tcPr>
            <w:tcW w:w="1134" w:type="dxa"/>
            <w:vAlign w:val="center"/>
          </w:tcPr>
          <w:p w14:paraId="423A61A5" w14:textId="40D6EA39" w:rsidR="00771781" w:rsidRPr="0019508E" w:rsidRDefault="00771781" w:rsidP="00771781">
            <w:pPr>
              <w:pStyle w:val="Bullet1"/>
              <w:numPr>
                <w:ilvl w:val="0"/>
                <w:numId w:val="0"/>
              </w:numPr>
              <w:spacing w:before="0" w:after="0"/>
              <w:jc w:val="center"/>
              <w:rPr>
                <w:rFonts w:cs="Calibri"/>
              </w:rPr>
            </w:pPr>
            <w:r w:rsidRPr="00886178">
              <w:rPr>
                <w:rFonts w:cs="Calibri"/>
                <w:noProof/>
              </w:rPr>
              <w:drawing>
                <wp:inline distT="0" distB="0" distL="0" distR="0" wp14:anchorId="0FE455EA" wp14:editId="445B9444">
                  <wp:extent cx="232250" cy="324000"/>
                  <wp:effectExtent l="0" t="0" r="0" b="0"/>
                  <wp:docPr id="387484139" name="Picture 1" descr="An icon depicting:  A green and purple book with an i representing 'information'">
                    <a:extLst xmlns:a="http://schemas.openxmlformats.org/drawingml/2006/main">
                      <a:ext uri="{FF2B5EF4-FFF2-40B4-BE49-F238E27FC236}">
                        <a16:creationId xmlns:a16="http://schemas.microsoft.com/office/drawing/2014/main" id="{5DBC51A9-9C42-2A0D-17C3-AACCB46F4E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84139" name="Picture 1" descr="An icon depicting:  A green and purple book with an i representing 'information'">
                            <a:extLst>
                              <a:ext uri="{FF2B5EF4-FFF2-40B4-BE49-F238E27FC236}">
                                <a16:creationId xmlns:a16="http://schemas.microsoft.com/office/drawing/2014/main" id="{5DBC51A9-9C42-2A0D-17C3-AACCB46F4E8F}"/>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2250" cy="324000"/>
                          </a:xfrm>
                          <a:prstGeom prst="rect">
                            <a:avLst/>
                          </a:prstGeom>
                        </pic:spPr>
                      </pic:pic>
                    </a:graphicData>
                  </a:graphic>
                </wp:inline>
              </w:drawing>
            </w:r>
          </w:p>
        </w:tc>
        <w:tc>
          <w:tcPr>
            <w:tcW w:w="3119" w:type="dxa"/>
            <w:vAlign w:val="center"/>
          </w:tcPr>
          <w:p w14:paraId="54C0D0C8" w14:textId="5A1ECA3A" w:rsidR="00771781" w:rsidRPr="00A352F5" w:rsidRDefault="00771781" w:rsidP="00771781">
            <w:pPr>
              <w:pStyle w:val="Bullet1"/>
              <w:numPr>
                <w:ilvl w:val="0"/>
                <w:numId w:val="0"/>
              </w:numPr>
              <w:rPr>
                <w:rStyle w:val="normaltextrun"/>
                <w:b/>
                <w:bCs/>
              </w:rPr>
            </w:pPr>
            <w:r w:rsidRPr="00A352F5">
              <w:rPr>
                <w:b/>
                <w:bCs/>
              </w:rPr>
              <w:t>Information on balancing competing rights</w:t>
            </w:r>
          </w:p>
        </w:tc>
        <w:tc>
          <w:tcPr>
            <w:tcW w:w="1134" w:type="dxa"/>
          </w:tcPr>
          <w:p w14:paraId="173DEF55" w14:textId="571346C0" w:rsidR="00771781" w:rsidRPr="00A352F5" w:rsidRDefault="00F522F8" w:rsidP="00771781">
            <w:pPr>
              <w:pStyle w:val="Bullet1"/>
              <w:numPr>
                <w:ilvl w:val="0"/>
                <w:numId w:val="0"/>
              </w:numPr>
              <w:ind w:left="284" w:hanging="284"/>
              <w:rPr>
                <w:b/>
                <w:bCs/>
              </w:rPr>
            </w:pPr>
            <w:r>
              <w:rPr>
                <w:b/>
                <w:bCs/>
              </w:rPr>
              <w:t xml:space="preserve">   </w:t>
            </w:r>
            <w:r w:rsidRPr="00E8249E">
              <w:rPr>
                <w:rFonts w:cs="Calibri"/>
                <w:noProof/>
              </w:rPr>
              <w:drawing>
                <wp:inline distT="0" distB="0" distL="0" distR="0" wp14:anchorId="0963D034" wp14:editId="17EB5BB2">
                  <wp:extent cx="352539" cy="324000"/>
                  <wp:effectExtent l="0" t="0" r="0" b="0"/>
                  <wp:docPr id="656413949" name="Picture 283" descr="An icon depicting:  A person standing next to a graph&#10;">
                    <a:extLst xmlns:a="http://schemas.openxmlformats.org/drawingml/2006/main">
                      <a:ext uri="{FF2B5EF4-FFF2-40B4-BE49-F238E27FC236}">
                        <a16:creationId xmlns:a16="http://schemas.microsoft.com/office/drawing/2014/main" id="{9959E937-03F5-3931-60B1-66441D363A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6413949" name="Picture 283" descr="An icon depicting:  A person standing next to a graph&#10;">
                            <a:extLst>
                              <a:ext uri="{FF2B5EF4-FFF2-40B4-BE49-F238E27FC236}">
                                <a16:creationId xmlns:a16="http://schemas.microsoft.com/office/drawing/2014/main" id="{9959E937-03F5-3931-60B1-66441D363AC9}"/>
                              </a:ext>
                            </a:extLst>
                          </pic:cNvPr>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352539" cy="324000"/>
                          </a:xfrm>
                          <a:prstGeom prst="rect">
                            <a:avLst/>
                          </a:prstGeom>
                        </pic:spPr>
                      </pic:pic>
                    </a:graphicData>
                  </a:graphic>
                </wp:inline>
              </w:drawing>
            </w:r>
          </w:p>
        </w:tc>
        <w:tc>
          <w:tcPr>
            <w:tcW w:w="3175" w:type="dxa"/>
            <w:vAlign w:val="center"/>
          </w:tcPr>
          <w:p w14:paraId="0303D841" w14:textId="34DCD288" w:rsidR="00771781" w:rsidRPr="00A352F5" w:rsidRDefault="00771781" w:rsidP="00771781">
            <w:pPr>
              <w:pStyle w:val="Bullet1"/>
              <w:numPr>
                <w:ilvl w:val="0"/>
                <w:numId w:val="0"/>
              </w:numPr>
              <w:rPr>
                <w:b/>
                <w:bCs/>
              </w:rPr>
            </w:pPr>
            <w:r w:rsidRPr="00A352F5">
              <w:rPr>
                <w:b/>
                <w:bCs/>
              </w:rPr>
              <w:t>Improved worker training and engagement</w:t>
            </w:r>
          </w:p>
        </w:tc>
      </w:tr>
      <w:tr w:rsidR="00771781" w:rsidRPr="008B7C2E" w14:paraId="22BF39FB" w14:textId="7F9E7CBD" w:rsidTr="00771781">
        <w:tc>
          <w:tcPr>
            <w:tcW w:w="1134" w:type="dxa"/>
            <w:vAlign w:val="center"/>
          </w:tcPr>
          <w:p w14:paraId="689421E7" w14:textId="7A1AA475" w:rsidR="00771781" w:rsidRDefault="00F522F8" w:rsidP="00771781">
            <w:pPr>
              <w:pStyle w:val="Bullet1"/>
              <w:numPr>
                <w:ilvl w:val="0"/>
                <w:numId w:val="0"/>
              </w:numPr>
              <w:spacing w:before="0" w:after="0"/>
              <w:ind w:left="284" w:hanging="284"/>
              <w:jc w:val="center"/>
              <w:rPr>
                <w:rStyle w:val="normaltextrun"/>
                <w:rFonts w:cs="Calibri"/>
              </w:rPr>
            </w:pPr>
            <w:r w:rsidRPr="00983C55">
              <w:rPr>
                <w:rFonts w:cs="Calibri"/>
                <w:noProof/>
              </w:rPr>
              <w:drawing>
                <wp:inline distT="0" distB="0" distL="0" distR="0" wp14:anchorId="6B24088C" wp14:editId="7DC3EE8A">
                  <wp:extent cx="234078" cy="324000"/>
                  <wp:effectExtent l="0" t="0" r="0" b="0"/>
                  <wp:docPr id="419429733" name="Picture 258" descr="An icon depicting: A green and purple book with an icon of a person &#10;&#10;">
                    <a:extLst xmlns:a="http://schemas.openxmlformats.org/drawingml/2006/main">
                      <a:ext uri="{FF2B5EF4-FFF2-40B4-BE49-F238E27FC236}">
                        <a16:creationId xmlns:a16="http://schemas.microsoft.com/office/drawing/2014/main" id="{F858C51B-092A-520B-CA39-72C9A85A572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429733" name="Picture 258" descr="An icon depicting: A green and purple book with an icon of a person &#10;&#10;">
                            <a:extLst>
                              <a:ext uri="{FF2B5EF4-FFF2-40B4-BE49-F238E27FC236}">
                                <a16:creationId xmlns:a16="http://schemas.microsoft.com/office/drawing/2014/main" id="{F858C51B-092A-520B-CA39-72C9A85A572B}"/>
                              </a:ext>
                            </a:extLst>
                          </pic:cNvPr>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34078" cy="324000"/>
                          </a:xfrm>
                          <a:prstGeom prst="rect">
                            <a:avLst/>
                          </a:prstGeom>
                        </pic:spPr>
                      </pic:pic>
                    </a:graphicData>
                  </a:graphic>
                </wp:inline>
              </w:drawing>
            </w:r>
          </w:p>
        </w:tc>
        <w:tc>
          <w:tcPr>
            <w:tcW w:w="3119" w:type="dxa"/>
            <w:vAlign w:val="center"/>
          </w:tcPr>
          <w:p w14:paraId="15E58F82" w14:textId="58C9B74C" w:rsidR="00771781" w:rsidRPr="00A352F5" w:rsidRDefault="00771781" w:rsidP="00771781">
            <w:pPr>
              <w:pStyle w:val="Bullet1"/>
              <w:numPr>
                <w:ilvl w:val="0"/>
                <w:numId w:val="0"/>
              </w:numPr>
              <w:rPr>
                <w:rStyle w:val="normaltextrun"/>
                <w:b/>
                <w:bCs/>
              </w:rPr>
            </w:pPr>
            <w:r w:rsidRPr="00A352F5">
              <w:rPr>
                <w:b/>
                <w:bCs/>
              </w:rPr>
              <w:t>Complex case studies to guide decision making</w:t>
            </w:r>
          </w:p>
        </w:tc>
        <w:tc>
          <w:tcPr>
            <w:tcW w:w="1134" w:type="dxa"/>
          </w:tcPr>
          <w:p w14:paraId="5F21C3FD" w14:textId="7A6FDC23" w:rsidR="00771781" w:rsidRPr="00A352F5" w:rsidRDefault="00F522F8" w:rsidP="00771781">
            <w:pPr>
              <w:pStyle w:val="Bullet1"/>
              <w:numPr>
                <w:ilvl w:val="0"/>
                <w:numId w:val="0"/>
              </w:numPr>
              <w:rPr>
                <w:b/>
                <w:bCs/>
              </w:rPr>
            </w:pPr>
            <w:r>
              <w:rPr>
                <w:b/>
                <w:bCs/>
              </w:rPr>
              <w:t xml:space="preserve"> </w:t>
            </w:r>
            <w:r w:rsidRPr="00A352F5">
              <w:rPr>
                <w:rFonts w:cs="Calibri"/>
                <w:noProof/>
              </w:rPr>
              <w:drawing>
                <wp:inline distT="0" distB="0" distL="0" distR="0" wp14:anchorId="30A668B1" wp14:editId="7A42B129">
                  <wp:extent cx="468000" cy="468000"/>
                  <wp:effectExtent l="0" t="0" r="0" b="0"/>
                  <wp:docPr id="207523945" name="Picture 272" descr="An icon depicting:  A purple and green clipboard with check marks">
                    <a:extLst xmlns:a="http://schemas.openxmlformats.org/drawingml/2006/main">
                      <a:ext uri="{FF2B5EF4-FFF2-40B4-BE49-F238E27FC236}">
                        <a16:creationId xmlns:a16="http://schemas.microsoft.com/office/drawing/2014/main" id="{82BD7BB7-5824-2E36-AF6B-C46598D78B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23945" name="Picture 272" descr="An icon depicting:  A purple and green clipboard with check marks">
                            <a:extLst>
                              <a:ext uri="{FF2B5EF4-FFF2-40B4-BE49-F238E27FC236}">
                                <a16:creationId xmlns:a16="http://schemas.microsoft.com/office/drawing/2014/main" id="{82BD7BB7-5824-2E36-AF6B-C46598D78B16}"/>
                              </a:ext>
                            </a:extLst>
                          </pic:cNvPr>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68000" cy="468000"/>
                          </a:xfrm>
                          <a:prstGeom prst="rect">
                            <a:avLst/>
                          </a:prstGeom>
                        </pic:spPr>
                      </pic:pic>
                    </a:graphicData>
                  </a:graphic>
                </wp:inline>
              </w:drawing>
            </w:r>
          </w:p>
        </w:tc>
        <w:tc>
          <w:tcPr>
            <w:tcW w:w="3175" w:type="dxa"/>
            <w:vAlign w:val="center"/>
          </w:tcPr>
          <w:p w14:paraId="7E245678" w14:textId="6D5B3962" w:rsidR="00771781" w:rsidRPr="00A352F5" w:rsidRDefault="00771781" w:rsidP="00771781">
            <w:pPr>
              <w:pStyle w:val="Bullet1"/>
              <w:numPr>
                <w:ilvl w:val="0"/>
                <w:numId w:val="0"/>
              </w:numPr>
              <w:rPr>
                <w:b/>
                <w:bCs/>
              </w:rPr>
            </w:pPr>
            <w:r w:rsidRPr="00A352F5">
              <w:rPr>
                <w:b/>
                <w:bCs/>
              </w:rPr>
              <w:t xml:space="preserve">Clear definitions of requirements and expectations. </w:t>
            </w:r>
          </w:p>
        </w:tc>
      </w:tr>
    </w:tbl>
    <w:p w14:paraId="550DF73F" w14:textId="77777777" w:rsidR="00771781" w:rsidRDefault="00771781" w:rsidP="00771781">
      <w:pPr>
        <w:spacing w:after="0"/>
        <w:rPr>
          <w:color w:val="auto"/>
        </w:rPr>
      </w:pPr>
    </w:p>
    <w:p w14:paraId="617AF29C" w14:textId="215BAD24" w:rsidR="00C05DCC" w:rsidRPr="00B26C0B" w:rsidRDefault="00C05DCC" w:rsidP="00C05DCC">
      <w:pPr>
        <w:rPr>
          <w:color w:val="auto"/>
        </w:rPr>
      </w:pPr>
      <w:r>
        <w:rPr>
          <w:color w:val="auto"/>
        </w:rPr>
        <w:t xml:space="preserve">Stakeholders shared that for SIL Practice Standards to be successful, they should reflect the </w:t>
      </w:r>
      <w:r w:rsidRPr="0076697E">
        <w:rPr>
          <w:color w:val="auto"/>
        </w:rPr>
        <w:t>diversity of people with disability</w:t>
      </w:r>
      <w:r>
        <w:rPr>
          <w:color w:val="auto"/>
        </w:rPr>
        <w:t xml:space="preserve">, maintain </w:t>
      </w:r>
      <w:bookmarkStart w:id="19" w:name="_Int_371tbuh2"/>
      <w:r>
        <w:rPr>
          <w:color w:val="auto"/>
        </w:rPr>
        <w:t>high expectations</w:t>
      </w:r>
      <w:bookmarkEnd w:id="19"/>
      <w:r>
        <w:rPr>
          <w:color w:val="auto"/>
        </w:rPr>
        <w:t xml:space="preserve"> for upholding human rights, support the delivery of quality and safe supports and provide clear implementation guidance to support participants, their families and service providers. </w:t>
      </w:r>
    </w:p>
    <w:p w14:paraId="3BF9B559" w14:textId="52B8BF64" w:rsidR="00EC1F3D" w:rsidRDefault="00C05DCC" w:rsidP="00C05DCC">
      <w:pPr>
        <w:pStyle w:val="Heading3"/>
      </w:pPr>
      <w:r>
        <w:t>S</w:t>
      </w:r>
      <w:r w:rsidR="00EC1F3D">
        <w:t>trengthening the SIL audit process</w:t>
      </w:r>
    </w:p>
    <w:p w14:paraId="66BF4F5E" w14:textId="42044536" w:rsidR="00F522F8" w:rsidRDefault="00707878" w:rsidP="00707878">
      <w:pPr>
        <w:ind w:left="5529"/>
        <w:rPr>
          <w:color w:val="auto"/>
        </w:rPr>
      </w:pPr>
      <w:r>
        <w:rPr>
          <w:noProof/>
          <w:color w:val="auto"/>
        </w:rPr>
        <mc:AlternateContent>
          <mc:Choice Requires="wpg">
            <w:drawing>
              <wp:anchor distT="0" distB="0" distL="114300" distR="114300" simplePos="0" relativeHeight="251950082" behindDoc="0" locked="0" layoutInCell="1" allowOverlap="1" wp14:anchorId="11ADB479" wp14:editId="263DA1BD">
                <wp:simplePos x="0" y="0"/>
                <wp:positionH relativeFrom="column">
                  <wp:posOffset>448491</wp:posOffset>
                </wp:positionH>
                <wp:positionV relativeFrom="paragraph">
                  <wp:posOffset>168910</wp:posOffset>
                </wp:positionV>
                <wp:extent cx="611505" cy="611505"/>
                <wp:effectExtent l="0" t="0" r="17145" b="17145"/>
                <wp:wrapNone/>
                <wp:docPr id="1986542163" name="Group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2788452" y="145475"/>
                          <a:chExt cx="612000" cy="612000"/>
                        </a:xfrm>
                      </wpg:grpSpPr>
                      <wps:wsp>
                        <wps:cNvPr id="2103903732" name="Oval 2103903732"/>
                        <wps:cNvSpPr/>
                        <wps:spPr>
                          <a:xfrm>
                            <a:off x="2788452" y="145475"/>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486001014" name="Oval 1486001014"/>
                        <wps:cNvSpPr>
                          <a:spLocks noChangeAspect="1"/>
                        </wps:cNvSpPr>
                        <wps:spPr>
                          <a:xfrm flipH="1">
                            <a:off x="2879271" y="235475"/>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948119766" name="Picture 948119766"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951006" y="307475"/>
                            <a:ext cx="286892" cy="288000"/>
                          </a:xfrm>
                          <a:prstGeom prst="rect">
                            <a:avLst/>
                          </a:prstGeom>
                        </pic:spPr>
                      </pic:pic>
                    </wpg:wgp>
                  </a:graphicData>
                </a:graphic>
              </wp:anchor>
            </w:drawing>
          </mc:Choice>
          <mc:Fallback>
            <w:pict>
              <v:group w14:anchorId="3A6F834B" id="Group 28" o:spid="_x0000_s1026" alt="&quot;&quot;" style="position:absolute;margin-left:35.3pt;margin-top:13.3pt;width:48.15pt;height:48.15pt;z-index:251950082" coordorigin="27884,1454"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">
                <v:oval id="Oval 2103903732" o:spid="_x0000_s1027" style="position:absolute;left:27884;top:1454;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" fillcolor="#5f2e74" strokecolor="white [3201]" strokeweight="1pt">
                  <v:fill opacity="59110f"/>
                  <v:stroke joinstyle="miter"/>
                </v:oval>
                <v:oval id="Oval 1486001014" o:spid="_x0000_s1028" style="position:absolute;left:28792;top:2354;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" fillcolor="white [3212]" strokecolor="white [3201]" strokeweight="1pt">
                  <v:stroke joinstyle="miter"/>
                  <v:path arrowok="t"/>
                  <o:lock v:ext="edit" aspectratio="t"/>
                </v:oval>
                <v:shape id="Picture 948119766" o:spid="_x0000_s1029" type="#_x0000_t75" alt="A group of people with speech bubbles&#10;&#10;Description automatically generated" style="position:absolute;left:29510;top:3074;width:2868;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">
                  <v:imagedata r:id="rId50" o:title="A group of people with speech bubbles&#10;&#10;Description automatically generated"/>
                </v:shape>
              </v:group>
            </w:pict>
          </mc:Fallback>
        </mc:AlternateContent>
      </w:r>
      <w:r>
        <w:rPr>
          <w:noProof/>
        </w:rPr>
        <mc:AlternateContent>
          <mc:Choice Requires="wps">
            <w:drawing>
              <wp:anchor distT="0" distB="0" distL="114300" distR="114300" simplePos="0" relativeHeight="251944962" behindDoc="0" locked="0" layoutInCell="1" allowOverlap="1" wp14:anchorId="4EEE1771" wp14:editId="3F178E96">
                <wp:simplePos x="0" y="0"/>
                <wp:positionH relativeFrom="column">
                  <wp:posOffset>-400593</wp:posOffset>
                </wp:positionH>
                <wp:positionV relativeFrom="paragraph">
                  <wp:posOffset>90533</wp:posOffset>
                </wp:positionV>
                <wp:extent cx="3535680" cy="3864610"/>
                <wp:effectExtent l="0" t="0" r="7620" b="2540"/>
                <wp:wrapNone/>
                <wp:docPr id="1088938474" name="Oval 9" descr="A decorative object that contains the following quotes:&#10;Quote 1: &#10;“What happens if a participant changes their mind regarding what they want? How is this managed practically? How do providers show they have done the right thing?”&#10;Quote 2:  &#10; “Clients who do not speak to communicate and those with psychosocial disabilities are rarely included in audits.”&#10;Quote 3: &#10;“Auditors have a lot of oversight and need to know updates to legislative/regulatory requirements – but there is no upskilling to keep auditors on top of that responsibility.”"/>
                <wp:cNvGraphicFramePr/>
                <a:graphic xmlns:a="http://schemas.openxmlformats.org/drawingml/2006/main">
                  <a:graphicData uri="http://schemas.microsoft.com/office/word/2010/wordprocessingShape">
                    <wps:wsp>
                      <wps:cNvSpPr/>
                      <wps:spPr>
                        <a:xfrm>
                          <a:off x="0" y="0"/>
                          <a:ext cx="3535680" cy="3864610"/>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anchor>
            </w:drawing>
          </mc:Choice>
          <mc:Fallback>
            <w:pict>
              <v:shape w14:anchorId="435E4A2E" id="Oval 9" o:spid="_x0000_s1026" alt="A decorative object that contains the following quotes:&#10;Quote 1: &#10;“What happens if a participant changes their mind regarding what they want? How is this managed practically? How do providers show they have done the right thing?”&#10;Quote 2:  &#10; “Clients who do not speak to communicate and those with psychosocial disabilities are rarely included in audits.”&#10;Quote 3: &#10;“Auditors have a lot of oversight and need to know updates to legislative/regulatory requirements – but there is no upskilling to keep auditors on top of that responsibility.”" style="position:absolute;margin-left:-31.55pt;margin-top:7.15pt;width:278.4pt;height:304.3pt;z-index:25194496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6734939,2415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779303,165390;1679131,55312;2400632,232369;3067865,249211;3380953,549157;3534653,1891522;3356739,3048822;2843170,3837776;1725965,3551955;624672,3575177;145830,2978506;539,1890840;193400,681260;779303,165390" o:connectangles="0,0,0,0,0,0,0,0,0,0,0,0,0,0"/>
              </v:shape>
            </w:pict>
          </mc:Fallback>
        </mc:AlternateContent>
      </w:r>
      <w:r>
        <w:rPr>
          <w:noProof/>
          <w:color w:val="auto"/>
        </w:rPr>
        <mc:AlternateContent>
          <mc:Choice Requires="wps">
            <w:drawing>
              <wp:anchor distT="0" distB="0" distL="114300" distR="114300" simplePos="0" relativeHeight="251947010" behindDoc="0" locked="0" layoutInCell="1" allowOverlap="1" wp14:anchorId="2BB61E40" wp14:editId="16D23880">
                <wp:simplePos x="0" y="0"/>
                <wp:positionH relativeFrom="column">
                  <wp:posOffset>-8255</wp:posOffset>
                </wp:positionH>
                <wp:positionV relativeFrom="paragraph">
                  <wp:posOffset>1668145</wp:posOffset>
                </wp:positionV>
                <wp:extent cx="2807970" cy="684000"/>
                <wp:effectExtent l="0" t="0" r="0" b="1905"/>
                <wp:wrapNone/>
                <wp:docPr id="1823502853" name="Freeform: Shape 41"/>
                <wp:cNvGraphicFramePr/>
                <a:graphic xmlns:a="http://schemas.openxmlformats.org/drawingml/2006/main">
                  <a:graphicData uri="http://schemas.microsoft.com/office/word/2010/wordprocessingShape">
                    <wps:wsp>
                      <wps:cNvSpPr/>
                      <wps:spPr>
                        <a:xfrm>
                          <a:off x="0" y="0"/>
                          <a:ext cx="2807970" cy="68400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5DFE35E" w14:textId="77777777" w:rsidR="00111F87" w:rsidRDefault="00111F87" w:rsidP="00111F87">
                            <w:pPr>
                              <w:spacing w:before="0" w:after="0" w:line="240" w:lineRule="auto"/>
                              <w:rPr>
                                <w:rFonts w:asciiTheme="minorHAnsi"/>
                                <w:i/>
                                <w:iCs/>
                                <w:kern w:val="24"/>
                                <w:szCs w:val="22"/>
                              </w:rPr>
                            </w:pPr>
                            <w:r w:rsidRPr="003E17FD">
                              <w:rPr>
                                <w:rFonts w:asciiTheme="minorHAnsi"/>
                                <w:i/>
                                <w:iCs/>
                                <w:kern w:val="24"/>
                                <w:szCs w:val="22"/>
                              </w:rPr>
                              <w:t>“Clients who do not speak to communicate and those with psychosocial disabilities are rarely included in audits.”</w:t>
                            </w:r>
                          </w:p>
                        </w:txbxContent>
                      </wps:txbx>
                      <wps:bodyPr spcFirstLastPara="0" vert="horz" wrap="square" lIns="36000" tIns="0" rIns="36000" bIns="0" numCol="1" spcCol="1270" anchor="ctr" anchorCtr="0">
                        <a:noAutofit/>
                      </wps:bodyPr>
                    </wps:wsp>
                  </a:graphicData>
                </a:graphic>
                <wp14:sizeRelV relativeFrom="margin">
                  <wp14:pctHeight>0</wp14:pctHeight>
                </wp14:sizeRelV>
              </wp:anchor>
            </w:drawing>
          </mc:Choice>
          <mc:Fallback>
            <w:pict>
              <v:shape w14:anchorId="2BB61E40" id="_x0000_s1197" style="position:absolute;left:0;text-align:left;margin-left:-.65pt;margin-top:131.35pt;width:221.1pt;height:53.85pt;z-index:25194701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14003;125533,0;2682437,0;2807970,114003;2807970,569997;2682437,684000;125533,684000;0,569997;0,114003" o:connectangles="0,0,0,0,0,0,0,0,0" textboxrect="0,0,4186915,1123055"/>
                <v:textbox inset="1mm,0,1mm,0">
                  <w:txbxContent>
                    <w:p w14:paraId="15DFE35E" w14:textId="77777777" w:rsidR="00111F87" w:rsidRDefault="00111F87" w:rsidP="00111F87">
                      <w:pPr>
                        <w:spacing w:before="0" w:after="0" w:line="240" w:lineRule="auto"/>
                        <w:rPr>
                          <w:rFonts w:asciiTheme="minorHAnsi"/>
                          <w:i/>
                          <w:iCs/>
                          <w:kern w:val="24"/>
                          <w:szCs w:val="22"/>
                        </w:rPr>
                      </w:pPr>
                      <w:r w:rsidRPr="003E17FD">
                        <w:rPr>
                          <w:rFonts w:asciiTheme="minorHAnsi"/>
                          <w:i/>
                          <w:iCs/>
                          <w:kern w:val="24"/>
                          <w:szCs w:val="22"/>
                        </w:rPr>
                        <w:t>“Clients who do not speak to communicate and those with psychosocial disabilities are rarely included in audits.”</w:t>
                      </w:r>
                    </w:p>
                  </w:txbxContent>
                </v:textbox>
              </v:shape>
            </w:pict>
          </mc:Fallback>
        </mc:AlternateContent>
      </w:r>
      <w:r>
        <w:rPr>
          <w:noProof/>
          <w:color w:val="auto"/>
        </w:rPr>
        <mc:AlternateContent>
          <mc:Choice Requires="wps">
            <w:drawing>
              <wp:anchor distT="0" distB="0" distL="114300" distR="114300" simplePos="0" relativeHeight="251945986" behindDoc="0" locked="0" layoutInCell="1" allowOverlap="1" wp14:anchorId="0DA2B267" wp14:editId="05C5F846">
                <wp:simplePos x="0" y="0"/>
                <wp:positionH relativeFrom="column">
                  <wp:posOffset>-12065</wp:posOffset>
                </wp:positionH>
                <wp:positionV relativeFrom="paragraph">
                  <wp:posOffset>647700</wp:posOffset>
                </wp:positionV>
                <wp:extent cx="2808000" cy="905510"/>
                <wp:effectExtent l="0" t="0" r="0" b="8890"/>
                <wp:wrapNone/>
                <wp:docPr id="124247269" name="Freeform: Shape 41"/>
                <wp:cNvGraphicFramePr/>
                <a:graphic xmlns:a="http://schemas.openxmlformats.org/drawingml/2006/main">
                  <a:graphicData uri="http://schemas.microsoft.com/office/word/2010/wordprocessingShape">
                    <wps:wsp>
                      <wps:cNvSpPr/>
                      <wps:spPr>
                        <a:xfrm>
                          <a:off x="0" y="0"/>
                          <a:ext cx="2808000" cy="90551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F561823" w14:textId="77777777" w:rsidR="00111F87" w:rsidRDefault="00111F87" w:rsidP="00111F87">
                            <w:pPr>
                              <w:spacing w:before="0" w:after="0" w:line="240" w:lineRule="auto"/>
                              <w:rPr>
                                <w:rFonts w:asciiTheme="minorHAnsi"/>
                                <w:i/>
                                <w:iCs/>
                                <w:kern w:val="24"/>
                                <w:szCs w:val="22"/>
                              </w:rPr>
                            </w:pPr>
                            <w:r w:rsidRPr="003C0FBF">
                              <w:rPr>
                                <w:rFonts w:asciiTheme="minorHAnsi"/>
                                <w:i/>
                                <w:iCs/>
                                <w:kern w:val="24"/>
                                <w:szCs w:val="22"/>
                              </w:rPr>
                              <w:t>“What happens if a participant changes their mind regarding what they want? How is this managed practically? How do stakeholders show they have done the right thing?”</w:t>
                            </w:r>
                          </w:p>
                        </w:txbxContent>
                      </wps:txbx>
                      <wps:bodyPr spcFirstLastPara="0" vert="horz" wrap="square" lIns="36000" tIns="0" rIns="36000" bIns="0" numCol="1" spcCol="1270" anchor="ctr" anchorCtr="0">
                        <a:noAutofit/>
                      </wps:bodyPr>
                    </wps:wsp>
                  </a:graphicData>
                </a:graphic>
              </wp:anchor>
            </w:drawing>
          </mc:Choice>
          <mc:Fallback>
            <w:pict>
              <v:shape w14:anchorId="0DA2B267" id="_x0000_s1198" style="position:absolute;left:0;text-align:left;margin-left:-.95pt;margin-top:51pt;width:221.1pt;height:71.3pt;z-index:251945986;visibility:visible;mso-wrap-style:square;mso-wrap-distance-left:9pt;mso-wrap-distance-top:0;mso-wrap-distance-right:9pt;mso-wrap-distance-bottom:0;mso-position-horizontal:absolute;mso-position-horizontal-relative:text;mso-position-vertical:absolute;mso-position-vertical-relative:text;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50922;125534,0;2682466,0;2808000,150922;2808000,754588;2682466,905510;125534,905510;0,754588;0,150922" o:connectangles="0,0,0,0,0,0,0,0,0" textboxrect="0,0,4186915,1123055"/>
                <v:textbox inset="1mm,0,1mm,0">
                  <w:txbxContent>
                    <w:p w14:paraId="7F561823" w14:textId="77777777" w:rsidR="00111F87" w:rsidRDefault="00111F87" w:rsidP="00111F87">
                      <w:pPr>
                        <w:spacing w:before="0" w:after="0" w:line="240" w:lineRule="auto"/>
                        <w:rPr>
                          <w:rFonts w:asciiTheme="minorHAnsi"/>
                          <w:i/>
                          <w:iCs/>
                          <w:kern w:val="24"/>
                          <w:szCs w:val="22"/>
                        </w:rPr>
                      </w:pPr>
                      <w:r w:rsidRPr="003C0FBF">
                        <w:rPr>
                          <w:rFonts w:asciiTheme="minorHAnsi"/>
                          <w:i/>
                          <w:iCs/>
                          <w:kern w:val="24"/>
                          <w:szCs w:val="22"/>
                        </w:rPr>
                        <w:t>“What happens if a participant changes their mind regarding what they want? How is this managed practically? How do stakeholders show they have done the right thing?”</w:t>
                      </w:r>
                    </w:p>
                  </w:txbxContent>
                </v:textbox>
              </v:shape>
            </w:pict>
          </mc:Fallback>
        </mc:AlternateContent>
      </w:r>
      <w:r w:rsidR="00C05DCC" w:rsidRPr="1E132103">
        <w:rPr>
          <w:color w:val="auto"/>
        </w:rPr>
        <w:t xml:space="preserve">Stakeholders advised that more consistency in auditor approaches, better skills in interviewing and engaging with people with disability about their experiences (particularly people with disability with </w:t>
      </w:r>
      <w:r w:rsidR="00C05DCC">
        <w:rPr>
          <w:color w:val="auto"/>
        </w:rPr>
        <w:t xml:space="preserve">more </w:t>
      </w:r>
      <w:r w:rsidR="00C05DCC" w:rsidRPr="1E132103">
        <w:rPr>
          <w:color w:val="auto"/>
        </w:rPr>
        <w:t xml:space="preserve">complex </w:t>
      </w:r>
      <w:r w:rsidR="00C05DCC">
        <w:rPr>
          <w:color w:val="auto"/>
        </w:rPr>
        <w:t xml:space="preserve">support </w:t>
      </w:r>
      <w:r w:rsidR="00C05DCC" w:rsidRPr="1E132103">
        <w:rPr>
          <w:color w:val="auto"/>
        </w:rPr>
        <w:t xml:space="preserve">needs), observing support delivery, and ensuring an accurate representation of people with disability in sampling methodologies is critical in ensuring participants are safe and get the best supports. </w:t>
      </w:r>
    </w:p>
    <w:p w14:paraId="730F47B7" w14:textId="3D7416D6" w:rsidR="00C83694" w:rsidRPr="00F522F8" w:rsidRDefault="00707878" w:rsidP="00707878">
      <w:pPr>
        <w:ind w:left="5529"/>
        <w:rPr>
          <w:color w:val="auto"/>
        </w:rPr>
      </w:pPr>
      <w:r>
        <w:rPr>
          <w:noProof/>
          <w:color w:val="auto"/>
        </w:rPr>
        <mc:AlternateContent>
          <mc:Choice Requires="wpg">
            <w:drawing>
              <wp:anchor distT="0" distB="0" distL="114300" distR="114300" simplePos="0" relativeHeight="251949058" behindDoc="0" locked="0" layoutInCell="1" allowOverlap="1" wp14:anchorId="5E95FBDE" wp14:editId="179E7CFA">
                <wp:simplePos x="0" y="0"/>
                <wp:positionH relativeFrom="column">
                  <wp:posOffset>-177936</wp:posOffset>
                </wp:positionH>
                <wp:positionV relativeFrom="paragraph">
                  <wp:posOffset>774325</wp:posOffset>
                </wp:positionV>
                <wp:extent cx="834637" cy="1230630"/>
                <wp:effectExtent l="125730" t="0" r="0" b="15240"/>
                <wp:wrapNone/>
                <wp:docPr id="294585419" name="Group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384234">
                          <a:off x="0" y="0"/>
                          <a:ext cx="834637" cy="1230630"/>
                          <a:chOff x="-17406" y="158392"/>
                          <a:chExt cx="835278" cy="1230793"/>
                        </a:xfrm>
                      </wpg:grpSpPr>
                      <wps:wsp>
                        <wps:cNvPr id="735148661" name="Oval 12"/>
                        <wps:cNvSpPr/>
                        <wps:spPr>
                          <a:xfrm rot="2641996">
                            <a:off x="234966" y="158392"/>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24001111" name="Oval 12"/>
                        <wps:cNvSpPr>
                          <a:spLocks noChangeAspect="1"/>
                        </wps:cNvSpPr>
                        <wps:spPr>
                          <a:xfrm rot="1649044">
                            <a:off x="217364" y="459168"/>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43885675" name="Oval 12"/>
                        <wps:cNvSpPr>
                          <a:spLocks noChangeAspect="1"/>
                        </wps:cNvSpPr>
                        <wps:spPr>
                          <a:xfrm rot="21246248">
                            <a:off x="92272" y="897527"/>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24739429" name="Oval 12"/>
                        <wps:cNvSpPr>
                          <a:spLocks noChangeAspect="1"/>
                        </wps:cNvSpPr>
                        <wps:spPr>
                          <a:xfrm rot="18841996">
                            <a:off x="149009" y="1123225"/>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21659503" name="Oval 12"/>
                        <wps:cNvSpPr/>
                        <wps:spPr>
                          <a:xfrm rot="572839">
                            <a:off x="-17406" y="611699"/>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290CA5DE" id="Group 22" o:spid="_x0000_s1026" alt="&quot;&quot;" style="position:absolute;margin-left:-14pt;margin-top:60.95pt;width:65.7pt;height:96.9pt;rotation:-5697007fd;z-index:251949058;mso-width-relative:margin" coordorigin="-174,1583" coordsize="8352,123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">
                <v:shape id="Oval 12" o:spid="_x0000_s1027" style="position:absolute;left:2349;top:1583;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028" style="position:absolute;left:2173;top:4591;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922;top:8975;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1489;top:11232;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left:-174;top:6116;width:5436;height:1858;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w:pict>
          </mc:Fallback>
        </mc:AlternateContent>
      </w:r>
      <w:r>
        <w:rPr>
          <w:noProof/>
          <w:color w:val="auto"/>
        </w:rPr>
        <mc:AlternateContent>
          <mc:Choice Requires="wps">
            <w:drawing>
              <wp:anchor distT="0" distB="0" distL="114300" distR="114300" simplePos="0" relativeHeight="251948034" behindDoc="0" locked="0" layoutInCell="1" allowOverlap="1" wp14:anchorId="789DB128" wp14:editId="19CE3A47">
                <wp:simplePos x="0" y="0"/>
                <wp:positionH relativeFrom="column">
                  <wp:posOffset>-12065</wp:posOffset>
                </wp:positionH>
                <wp:positionV relativeFrom="paragraph">
                  <wp:posOffset>28575</wp:posOffset>
                </wp:positionV>
                <wp:extent cx="2808000" cy="970327"/>
                <wp:effectExtent l="0" t="0" r="0" b="1270"/>
                <wp:wrapNone/>
                <wp:docPr id="526124362" name="Freeform: Shape 41"/>
                <wp:cNvGraphicFramePr/>
                <a:graphic xmlns:a="http://schemas.openxmlformats.org/drawingml/2006/main">
                  <a:graphicData uri="http://schemas.microsoft.com/office/word/2010/wordprocessingShape">
                    <wps:wsp>
                      <wps:cNvSpPr/>
                      <wps:spPr>
                        <a:xfrm>
                          <a:off x="0" y="0"/>
                          <a:ext cx="2808000" cy="970327"/>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50A09C9" w14:textId="7D3A077B" w:rsidR="00111F87" w:rsidRDefault="00111F87" w:rsidP="00111F87">
                            <w:pPr>
                              <w:spacing w:before="0" w:after="0" w:line="240" w:lineRule="auto"/>
                              <w:rPr>
                                <w:rFonts w:asciiTheme="minorHAnsi"/>
                                <w:i/>
                                <w:iCs/>
                                <w:kern w:val="24"/>
                                <w:szCs w:val="22"/>
                              </w:rPr>
                            </w:pPr>
                            <w:r w:rsidRPr="0046096E">
                              <w:rPr>
                                <w:rFonts w:asciiTheme="minorHAnsi"/>
                                <w:i/>
                                <w:iCs/>
                                <w:kern w:val="24"/>
                                <w:szCs w:val="22"/>
                              </w:rPr>
                              <w:t>“Auditors have a lot of oversight and need to know updates to legislative/regulatory requirements – but there is no upskilling to keep auditors on top of that responsibility</w:t>
                            </w:r>
                            <w:r w:rsidR="00707878">
                              <w:rPr>
                                <w:rFonts w:asciiTheme="minorHAnsi"/>
                                <w:i/>
                                <w:iCs/>
                                <w:kern w:val="24"/>
                                <w:szCs w:val="22"/>
                              </w:rPr>
                              <w:t>.”</w:t>
                            </w:r>
                          </w:p>
                        </w:txbxContent>
                      </wps:txbx>
                      <wps:bodyPr spcFirstLastPara="0" vert="horz" wrap="square" lIns="72000" tIns="0" rIns="72000" bIns="0" numCol="1" spcCol="1270" anchor="ctr" anchorCtr="0">
                        <a:noAutofit/>
                      </wps:bodyPr>
                    </wps:wsp>
                  </a:graphicData>
                </a:graphic>
              </wp:anchor>
            </w:drawing>
          </mc:Choice>
          <mc:Fallback>
            <w:pict>
              <v:shape w14:anchorId="789DB128" id="_x0000_s1199" style="position:absolute;left:0;text-align:left;margin-left:-.95pt;margin-top:2.25pt;width:221.1pt;height:76.4pt;z-index:251948034;visibility:visible;mso-wrap-style:square;mso-wrap-distance-left:9pt;mso-wrap-distance-top:0;mso-wrap-distance-right:9pt;mso-wrap-distance-bottom:0;mso-position-horizontal:absolute;mso-position-horizontal-relative:text;mso-position-vertical:absolute;mso-position-vertical-relative:text;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61725;125534,0;2682466,0;2808000,161725;2808000,808602;2682466,970327;125534,970327;0,808602;0,161725" o:connectangles="0,0,0,0,0,0,0,0,0" textboxrect="0,0,4186915,1123055"/>
                <v:textbox inset="2mm,0,2mm,0">
                  <w:txbxContent>
                    <w:p w14:paraId="450A09C9" w14:textId="7D3A077B" w:rsidR="00111F87" w:rsidRDefault="00111F87" w:rsidP="00111F87">
                      <w:pPr>
                        <w:spacing w:before="0" w:after="0" w:line="240" w:lineRule="auto"/>
                        <w:rPr>
                          <w:rFonts w:asciiTheme="minorHAnsi"/>
                          <w:i/>
                          <w:iCs/>
                          <w:kern w:val="24"/>
                          <w:szCs w:val="22"/>
                        </w:rPr>
                      </w:pPr>
                      <w:r w:rsidRPr="0046096E">
                        <w:rPr>
                          <w:rFonts w:asciiTheme="minorHAnsi"/>
                          <w:i/>
                          <w:iCs/>
                          <w:kern w:val="24"/>
                          <w:szCs w:val="22"/>
                        </w:rPr>
                        <w:t>“Auditors have a lot of oversight and need to know updates to legislative/regulatory requirements – but there is no upskilling to keep auditors on top of that responsibility</w:t>
                      </w:r>
                      <w:r w:rsidR="00707878">
                        <w:rPr>
                          <w:rFonts w:asciiTheme="minorHAnsi"/>
                          <w:i/>
                          <w:iCs/>
                          <w:kern w:val="24"/>
                          <w:szCs w:val="22"/>
                        </w:rPr>
                        <w:t>.”</w:t>
                      </w:r>
                    </w:p>
                  </w:txbxContent>
                </v:textbox>
              </v:shape>
            </w:pict>
          </mc:Fallback>
        </mc:AlternateContent>
      </w:r>
      <w:r w:rsidR="00C05DCC" w:rsidRPr="1E132103">
        <w:rPr>
          <w:color w:val="auto"/>
        </w:rPr>
        <w:t xml:space="preserve">Some stakeholders raised concerns about </w:t>
      </w:r>
      <w:r w:rsidR="00C05DCC">
        <w:rPr>
          <w:color w:val="auto"/>
        </w:rPr>
        <w:t>a</w:t>
      </w:r>
      <w:r w:rsidR="00C05DCC" w:rsidRPr="1E132103">
        <w:rPr>
          <w:color w:val="auto"/>
        </w:rPr>
        <w:t xml:space="preserve"> 'checklist’ approach and audit processes driving compliance, but not quality improvement. Some stakeholders raised the importance of other quality and safeguarding mechanisms</w:t>
      </w:r>
      <w:r w:rsidR="00C05DCC">
        <w:rPr>
          <w:color w:val="auto"/>
        </w:rPr>
        <w:t>,</w:t>
      </w:r>
      <w:r w:rsidR="00C05DCC" w:rsidRPr="1E132103">
        <w:rPr>
          <w:color w:val="auto"/>
        </w:rPr>
        <w:t xml:space="preserve"> for example, Community Visitor </w:t>
      </w:r>
      <w:r w:rsidR="00C05DCC">
        <w:rPr>
          <w:color w:val="auto"/>
        </w:rPr>
        <w:t>S</w:t>
      </w:r>
      <w:r w:rsidR="00C05DCC" w:rsidRPr="1E132103">
        <w:rPr>
          <w:color w:val="auto"/>
        </w:rPr>
        <w:t xml:space="preserve">chemes. </w:t>
      </w:r>
      <w:r w:rsidR="00C83694">
        <w:br w:type="page"/>
      </w:r>
    </w:p>
    <w:p w14:paraId="090BA13A" w14:textId="53C5BA21" w:rsidR="0048342A" w:rsidRDefault="00E35A05" w:rsidP="0048342A">
      <w:r w:rsidRPr="00E35A05">
        <w:rPr>
          <w:noProof/>
        </w:rPr>
        <w:lastRenderedPageBreak/>
        <mc:AlternateContent>
          <mc:Choice Requires="wpg">
            <w:drawing>
              <wp:anchor distT="0" distB="0" distL="114300" distR="114300" simplePos="0" relativeHeight="251958274" behindDoc="0" locked="0" layoutInCell="1" allowOverlap="1" wp14:anchorId="6382725B" wp14:editId="71C89746">
                <wp:simplePos x="0" y="0"/>
                <wp:positionH relativeFrom="column">
                  <wp:posOffset>-655320</wp:posOffset>
                </wp:positionH>
                <wp:positionV relativeFrom="paragraph">
                  <wp:posOffset>-176530</wp:posOffset>
                </wp:positionV>
                <wp:extent cx="6580800" cy="1303200"/>
                <wp:effectExtent l="0" t="114300" r="0" b="0"/>
                <wp:wrapNone/>
                <wp:docPr id="1674293275" name="Group 6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580800" cy="1303200"/>
                          <a:chOff x="0" y="0"/>
                          <a:chExt cx="6581167" cy="1303568"/>
                        </a:xfrm>
                      </wpg:grpSpPr>
                      <wpg:grpSp>
                        <wpg:cNvPr id="829418941" name="Group 829418941"/>
                        <wpg:cNvGrpSpPr/>
                        <wpg:grpSpPr>
                          <a:xfrm>
                            <a:off x="0" y="0"/>
                            <a:ext cx="711902" cy="1303568"/>
                            <a:chOff x="0" y="0"/>
                            <a:chExt cx="711902" cy="1303568"/>
                          </a:xfrm>
                        </wpg:grpSpPr>
                        <wps:wsp>
                          <wps:cNvPr id="323443605" name="Oval 12"/>
                          <wps:cNvSpPr/>
                          <wps:spPr>
                            <a:xfrm rot="1972886">
                              <a:off x="28218"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69737243" name="Oval 12"/>
                          <wps:cNvSpPr>
                            <a:spLocks noChangeAspect="1"/>
                          </wps:cNvSpPr>
                          <wps:spPr>
                            <a:xfrm rot="913946">
                              <a:off x="321045" y="35951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928270" name="Oval 12"/>
                          <wps:cNvSpPr>
                            <a:spLocks noChangeAspect="1"/>
                          </wps:cNvSpPr>
                          <wps:spPr>
                            <a:xfrm rot="20141678">
                              <a:off x="292796" y="792168"/>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57747766" name="Oval 12"/>
                          <wps:cNvSpPr>
                            <a:spLocks noChangeAspect="1"/>
                          </wps:cNvSpPr>
                          <wps:spPr>
                            <a:xfrm rot="17643863">
                              <a:off x="246837" y="1016968"/>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12938643" name="Oval 12"/>
                          <wps:cNvSpPr/>
                          <wps:spPr>
                            <a:xfrm rot="21527436">
                              <a:off x="0" y="506216"/>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917520150" name="Oval 9"/>
                        <wps:cNvSpPr>
                          <a:spLocks noChangeAspect="1"/>
                        </wps:cNvSpPr>
                        <wps:spPr>
                          <a:xfrm>
                            <a:off x="617087" y="63574"/>
                            <a:ext cx="596408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612C69">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AFB461B" id="Group 64" o:spid="_x0000_s1026" alt="&quot;&quot;" style="position:absolute;margin-left:-51.6pt;margin-top:-13.9pt;width:518.15pt;height:102.6pt;z-index:251958274;mso-width-relative:margin;mso-height-relative:margin" coordsize="65811,1303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">
                <v:group id="Group 829418941" o:spid="_x0000_s1027" style="position:absolute;width:7119;height:13035" coordsize="7119,130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">
                  <v:shape id="Oval 12" o:spid="_x0000_s1028" style="position:absolute;left:282;width:6837;height:2091;rotation:215491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32896f"/>
                    <v:stroke joinstyle="miter"/>
                    <v:path arrowok="t" o:connecttype="custom" o:connectlocs="5183,140190;65381,30310;368667,2982;666252,86757;582916,192042;330727,201748;151402,205492;5183,140190" o:connectangles="0,0,0,0,0,0,0,0"/>
                  </v:shape>
                  <v:shape id="Oval 12" o:spid="_x0000_s1029" style="position:absolute;left:3210;top:3595;width:1970;height:1040;rotation:998273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2927;top:7921;width:2422;height:1171;rotation:-1592877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468;top:10169;width:4260;height:1472;rotation:-432115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62;width:5858;height:2001;rotation:-79259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70;top:635;width:59641;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612c69" stroked="f" strokeweight="1pt">
                  <v:fill opacity="16448f"/>
                  <v:stroke joinstyle="miter"/>
                  <v:path arrowok="t" o:connecttype="custom" o:connectlocs="1314549,33757;2709183,0;4049450,54297;5174956,59462;5703083,151445;5962348,563100;5662238,918003;4795935,1159947;2911404,1072296;1053713,1079417;245991,896440;909,562891;326232,191956;1314549,33757" o:connectangles="0,0,0,0,0,0,0,0,0,0,0,0,0,0"/>
                  <o:lock v:ext="edit" aspectratio="t"/>
                </v:shape>
              </v:group>
            </w:pict>
          </mc:Fallback>
        </mc:AlternateContent>
      </w:r>
      <w:r w:rsidRPr="00097BBB">
        <w:rPr>
          <w:noProof/>
        </w:rPr>
        <mc:AlternateContent>
          <mc:Choice Requires="wps">
            <w:drawing>
              <wp:anchor distT="0" distB="0" distL="114300" distR="114300" simplePos="0" relativeHeight="251956226" behindDoc="0" locked="0" layoutInCell="1" allowOverlap="1" wp14:anchorId="0970E74A" wp14:editId="02BEEE4C">
                <wp:simplePos x="0" y="0"/>
                <wp:positionH relativeFrom="column">
                  <wp:posOffset>201930</wp:posOffset>
                </wp:positionH>
                <wp:positionV relativeFrom="paragraph">
                  <wp:posOffset>100965</wp:posOffset>
                </wp:positionV>
                <wp:extent cx="5004000" cy="712800"/>
                <wp:effectExtent l="0" t="0" r="0" b="0"/>
                <wp:wrapNone/>
                <wp:docPr id="1248942424" name="TextBox 84"/>
                <wp:cNvGraphicFramePr/>
                <a:graphic xmlns:a="http://schemas.openxmlformats.org/drawingml/2006/main">
                  <a:graphicData uri="http://schemas.microsoft.com/office/word/2010/wordprocessingShape">
                    <wps:wsp>
                      <wps:cNvSpPr txBox="1"/>
                      <wps:spPr>
                        <a:xfrm>
                          <a:off x="0" y="0"/>
                          <a:ext cx="5004000" cy="712800"/>
                        </a:xfrm>
                        <a:prstGeom prst="rect">
                          <a:avLst/>
                        </a:prstGeom>
                        <a:noFill/>
                      </wps:spPr>
                      <wps:txbx>
                        <w:txbxContent>
                          <w:p w14:paraId="5D77349C" w14:textId="1D23A2CC" w:rsidR="0048342A" w:rsidRDefault="0048342A" w:rsidP="0048342A">
                            <w:pPr>
                              <w:spacing w:before="0" w:after="0"/>
                              <w:ind w:left="720"/>
                              <w:rPr>
                                <w:rFonts w:eastAsia="Times New Roman"/>
                                <w:b/>
                                <w:bCs/>
                                <w:color w:val="612C69"/>
                                <w:sz w:val="40"/>
                                <w:szCs w:val="40"/>
                              </w:rPr>
                            </w:pPr>
                            <w:r w:rsidRPr="0048342A">
                              <w:rPr>
                                <w:rFonts w:eastAsia="Times New Roman"/>
                                <w:b/>
                                <w:bCs/>
                                <w:color w:val="612C69"/>
                                <w:sz w:val="40"/>
                                <w:szCs w:val="40"/>
                              </w:rPr>
                              <w:t>Reviewing proposed options for the legal and practical separation of SIL and SDA</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0970E74A" id="_x0000_s1200" type="#_x0000_t202" style="position:absolute;margin-left:15.9pt;margin-top:7.95pt;width:394pt;height:56.15pt;z-index:2519562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" filled="f" stroked="f">
                <v:textbox style="mso-fit-shape-to-text:t">
                  <w:txbxContent>
                    <w:p w14:paraId="5D77349C" w14:textId="1D23A2CC" w:rsidR="0048342A" w:rsidRDefault="0048342A" w:rsidP="0048342A">
                      <w:pPr>
                        <w:spacing w:before="0" w:after="0"/>
                        <w:ind w:left="720"/>
                        <w:rPr>
                          <w:rFonts w:eastAsia="Times New Roman"/>
                          <w:b/>
                          <w:bCs/>
                          <w:color w:val="612C69"/>
                          <w:sz w:val="40"/>
                          <w:szCs w:val="40"/>
                        </w:rPr>
                      </w:pPr>
                      <w:r w:rsidRPr="0048342A">
                        <w:rPr>
                          <w:rFonts w:eastAsia="Times New Roman"/>
                          <w:b/>
                          <w:bCs/>
                          <w:color w:val="612C69"/>
                          <w:sz w:val="40"/>
                          <w:szCs w:val="40"/>
                        </w:rPr>
                        <w:t>Reviewing proposed options for the legal and practical separation of SIL and SDA</w:t>
                      </w:r>
                    </w:p>
                  </w:txbxContent>
                </v:textbox>
              </v:shape>
            </w:pict>
          </mc:Fallback>
        </mc:AlternateContent>
      </w:r>
    </w:p>
    <w:p w14:paraId="1E34D124" w14:textId="6DB17862" w:rsidR="0048342A" w:rsidRPr="00097BBB" w:rsidRDefault="0048342A" w:rsidP="0048342A">
      <w:pPr>
        <w:pStyle w:val="Heading1"/>
      </w:pPr>
    </w:p>
    <w:p w14:paraId="6B4805DA" w14:textId="6DA5CAA0" w:rsidR="0048342A" w:rsidRDefault="0048342A" w:rsidP="00E35A05">
      <w:pPr>
        <w:spacing w:line="480" w:lineRule="auto"/>
      </w:pPr>
    </w:p>
    <w:p w14:paraId="71B0E742" w14:textId="77777777" w:rsidR="00E35A05" w:rsidRDefault="00E35A05" w:rsidP="00E35A05">
      <w:r>
        <w:t>SDA</w:t>
      </w:r>
      <w:r w:rsidRPr="009A2904">
        <w:t xml:space="preserve"> refers to specially designed homes with features that facilitate intensive supports for participants with extreme functional impairment or </w:t>
      </w:r>
      <w:bookmarkStart w:id="20" w:name="_Int_yejgCpzD"/>
      <w:r w:rsidRPr="009A2904">
        <w:t>very high</w:t>
      </w:r>
      <w:bookmarkEnd w:id="20"/>
      <w:r w:rsidRPr="009A2904">
        <w:t xml:space="preserve"> needs. In contrast, </w:t>
      </w:r>
      <w:r>
        <w:t>SIL</w:t>
      </w:r>
      <w:r w:rsidRPr="009A2904">
        <w:t xml:space="preserve"> </w:t>
      </w:r>
      <w:r>
        <w:t>is a type of home and living support provided in a person's home</w:t>
      </w:r>
      <w:r w:rsidRPr="009A2904">
        <w:t>.</w:t>
      </w:r>
    </w:p>
    <w:p w14:paraId="2AA4CE5B" w14:textId="77777777" w:rsidR="00E35A05" w:rsidRDefault="00E35A05" w:rsidP="00E35A05">
      <w:r w:rsidRPr="00A46DFB">
        <w:t xml:space="preserve">Currently, only registered NDIS providers can provide SDA funded through a participant's NDIS plan, </w:t>
      </w:r>
      <w:r>
        <w:t xml:space="preserve">with requirements and obligations specified in both the </w:t>
      </w:r>
      <w:hyperlink r:id="rId64" w:history="1">
        <w:r w:rsidRPr="0000693E">
          <w:rPr>
            <w:rStyle w:val="Hyperlink"/>
            <w:i/>
            <w:iCs/>
          </w:rPr>
          <w:t>National Disability Insurance Scheme (Specialist Disability Accommodation Conditions) Rule 2018</w:t>
        </w:r>
      </w:hyperlink>
      <w:r>
        <w:t xml:space="preserve"> and the </w:t>
      </w:r>
      <w:hyperlink r:id="rId65" w:history="1">
        <w:r w:rsidRPr="0000693E">
          <w:rPr>
            <w:rStyle w:val="Hyperlink"/>
            <w:i/>
            <w:iCs/>
          </w:rPr>
          <w:t>National Disability Insurance Scheme (Specialist Disability Accommodation) Rules 2020</w:t>
        </w:r>
      </w:hyperlink>
      <w:r>
        <w:t xml:space="preserve"> (SDA Rules). </w:t>
      </w:r>
      <w:r w:rsidRPr="00DD735C">
        <w:t xml:space="preserve">The SDA Rules require all providers to be registered NDIS providers and for all dwellings to be enrolled with the NDIA. The SDA Rules outline dwelling enrolment requirements such as design categories, building types and other features that </w:t>
      </w:r>
      <w:r>
        <w:t>impact</w:t>
      </w:r>
      <w:r w:rsidRPr="00DD735C">
        <w:t xml:space="preserve"> prices.</w:t>
      </w:r>
    </w:p>
    <w:p w14:paraId="0F8D4ACF" w14:textId="77777777" w:rsidR="00E35A05" w:rsidRDefault="00E35A05" w:rsidP="00E35A05">
      <w:r w:rsidRPr="00904CEB">
        <w:t>The lack of separation between these services has emerged as a critical issue</w:t>
      </w:r>
      <w:r>
        <w:t xml:space="preserve">. Reviews have highlighted </w:t>
      </w:r>
      <w:r w:rsidRPr="00904CEB">
        <w:t>participants can</w:t>
      </w:r>
      <w:r>
        <w:t xml:space="preserve"> experience</w:t>
      </w:r>
      <w:r w:rsidRPr="00904CEB">
        <w:t xml:space="preserve"> reduced choice and control over their living arrangements</w:t>
      </w:r>
      <w:r>
        <w:t xml:space="preserve"> w</w:t>
      </w:r>
      <w:r w:rsidRPr="00904CEB">
        <w:t xml:space="preserve">hen a single provider delivers both </w:t>
      </w:r>
      <w:r>
        <w:t>accommodation</w:t>
      </w:r>
      <w:r w:rsidRPr="00904CEB">
        <w:t xml:space="preserve"> and </w:t>
      </w:r>
      <w:r>
        <w:t xml:space="preserve">daily </w:t>
      </w:r>
      <w:r w:rsidRPr="00904CEB">
        <w:t>support</w:t>
      </w:r>
      <w:r>
        <w:t>s.</w:t>
      </w:r>
      <w:r w:rsidRPr="00904CEB">
        <w:t xml:space="preserve"> This creates potential conflicts of interest</w:t>
      </w:r>
      <w:r>
        <w:t xml:space="preserve"> that can reduce choice and control and </w:t>
      </w:r>
      <w:r w:rsidRPr="00904CEB">
        <w:t xml:space="preserve">may </w:t>
      </w:r>
      <w:r>
        <w:t>put</w:t>
      </w:r>
      <w:r w:rsidRPr="00904CEB">
        <w:t xml:space="preserve"> participants</w:t>
      </w:r>
      <w:r>
        <w:t>’ tenancy</w:t>
      </w:r>
      <w:r w:rsidRPr="00904CEB">
        <w:t xml:space="preserve"> security </w:t>
      </w:r>
      <w:r>
        <w:t xml:space="preserve">at risk </w:t>
      </w:r>
      <w:r w:rsidRPr="00904CEB">
        <w:t xml:space="preserve">if they wish to change their </w:t>
      </w:r>
      <w:r>
        <w:t xml:space="preserve">in-home support </w:t>
      </w:r>
      <w:r w:rsidRPr="00904CEB">
        <w:t>s</w:t>
      </w:r>
      <w:r>
        <w:t xml:space="preserve">ervice provider. </w:t>
      </w:r>
    </w:p>
    <w:p w14:paraId="3A7BA132" w14:textId="77777777" w:rsidR="00E35A05" w:rsidRDefault="00E35A05" w:rsidP="00E35A05">
      <w:r w:rsidRPr="003E62C7">
        <w:t xml:space="preserve">An important focus of the separation is upholding the rights of participants. Article 19 of the United Nations Convention on the Rights of Persons with Disabilities (UNCRPD) recognises the right of people with disability to have freedom of choice regarding their living arrangements. Enabling people with disability to exercise choice and control over their supports is also a core principle of the </w:t>
      </w:r>
      <w:hyperlink r:id="rId66" w:history="1">
        <w:r w:rsidRPr="001E61B8">
          <w:rPr>
            <w:rStyle w:val="Hyperlink"/>
            <w:i/>
            <w:iCs/>
          </w:rPr>
          <w:t>NDIS Act 2013</w:t>
        </w:r>
      </w:hyperlink>
      <w:r w:rsidRPr="003E62C7">
        <w:rPr>
          <w:i/>
          <w:iCs/>
        </w:rPr>
        <w:t xml:space="preserve"> </w:t>
      </w:r>
      <w:r w:rsidRPr="003E62C7">
        <w:t>and a requirement under the NDIS Practice Standards.</w:t>
      </w:r>
      <w:r>
        <w:t xml:space="preserve"> </w:t>
      </w:r>
    </w:p>
    <w:p w14:paraId="33E3C545" w14:textId="77777777" w:rsidR="00E35A05" w:rsidRDefault="00E35A05" w:rsidP="00E35A05">
      <w:r>
        <w:t xml:space="preserve">Additionally, both the NDIS Review and the DRC have recommended mandating formal separation between SDA and SIL. The NDIS Review's Action 9.7 calls for </w:t>
      </w:r>
      <w:bookmarkStart w:id="21" w:name="_Int_CcRczJGZ"/>
      <w:r>
        <w:t>strengthening SDA regulation and mandating the separation of SDA</w:t>
      </w:r>
      <w:bookmarkEnd w:id="21"/>
      <w:r>
        <w:t xml:space="preserve"> and living support providers. Similarly, the DRC's Recommendation 7.41 specifically calls for a review of mechanisms to transition away from allowing the same provider to deliver both SIL and SDA, with interim arrangements to strengthen oversight and address conflicts of interest.</w:t>
      </w:r>
    </w:p>
    <w:p w14:paraId="6314D2B5" w14:textId="77777777" w:rsidR="00F35CC4" w:rsidRDefault="00F35CC4">
      <w:pPr>
        <w:suppressAutoHyphens w:val="0"/>
        <w:spacing w:before="0" w:after="0" w:line="240" w:lineRule="auto"/>
      </w:pPr>
      <w:r>
        <w:br w:type="page"/>
      </w:r>
    </w:p>
    <w:p w14:paraId="07C57A02" w14:textId="5B053E09" w:rsidR="00257FFE" w:rsidRDefault="006A210A" w:rsidP="00257FFE">
      <w:r w:rsidRPr="00A619DA">
        <w:lastRenderedPageBreak/>
        <w:t>To address these recommendations, three options</w:t>
      </w:r>
      <w:r>
        <w:t xml:space="preserve"> to separate SIL and SDA</w:t>
      </w:r>
      <w:r w:rsidRPr="00A619DA">
        <w:t xml:space="preserve"> were presented </w:t>
      </w:r>
      <w:r>
        <w:t>to stakeholders for</w:t>
      </w:r>
      <w:r w:rsidRPr="00A619DA">
        <w:t xml:space="preserve"> consultation</w:t>
      </w:r>
      <w:r>
        <w:t>.</w:t>
      </w:r>
    </w:p>
    <w:p w14:paraId="0A2EFD8C" w14:textId="77777777" w:rsidR="00257FFE" w:rsidRDefault="00257FFE" w:rsidP="00257FFE">
      <w:pPr>
        <w:spacing w:after="0"/>
        <w:ind w:left="2694"/>
      </w:pPr>
    </w:p>
    <w:p w14:paraId="08C0AB59" w14:textId="37A9DA78" w:rsidR="00257FFE" w:rsidRDefault="00257FFE" w:rsidP="00257FFE">
      <w:pPr>
        <w:ind w:left="2694"/>
      </w:pPr>
      <w:r w:rsidRPr="00D54BB9">
        <w:rPr>
          <w:noProof/>
        </w:rPr>
        <mc:AlternateContent>
          <mc:Choice Requires="wpg">
            <w:drawing>
              <wp:anchor distT="0" distB="0" distL="114300" distR="114300" simplePos="0" relativeHeight="251962370" behindDoc="0" locked="0" layoutInCell="1" allowOverlap="1" wp14:anchorId="54181AE7" wp14:editId="37604514">
                <wp:simplePos x="0" y="0"/>
                <wp:positionH relativeFrom="column">
                  <wp:posOffset>-619125</wp:posOffset>
                </wp:positionH>
                <wp:positionV relativeFrom="paragraph">
                  <wp:posOffset>78773</wp:posOffset>
                </wp:positionV>
                <wp:extent cx="2211070" cy="3626485"/>
                <wp:effectExtent l="0" t="0" r="0" b="0"/>
                <wp:wrapNone/>
                <wp:docPr id="248992342" name="Group 84" descr="A decorative object that contains the following subheadings:&#10;&#10;Option 1: Registration level change&#10;Option 2: Participant level change&#10;Option 3: Conflict of interest change"/>
                <wp:cNvGraphicFramePr/>
                <a:graphic xmlns:a="http://schemas.openxmlformats.org/drawingml/2006/main">
                  <a:graphicData uri="http://schemas.microsoft.com/office/word/2010/wordprocessingGroup">
                    <wpg:wgp>
                      <wpg:cNvGrpSpPr/>
                      <wpg:grpSpPr>
                        <a:xfrm>
                          <a:off x="0" y="0"/>
                          <a:ext cx="2211070" cy="3626485"/>
                          <a:chOff x="0" y="0"/>
                          <a:chExt cx="2211369" cy="3626961"/>
                        </a:xfrm>
                      </wpg:grpSpPr>
                      <wpg:grpSp>
                        <wpg:cNvPr id="2095660702" name="Group 2095660702"/>
                        <wpg:cNvGrpSpPr/>
                        <wpg:grpSpPr>
                          <a:xfrm>
                            <a:off x="0" y="0"/>
                            <a:ext cx="2211369" cy="3626961"/>
                            <a:chOff x="0" y="0"/>
                            <a:chExt cx="2211369" cy="3626961"/>
                          </a:xfrm>
                        </wpg:grpSpPr>
                        <wpg:grpSp>
                          <wpg:cNvPr id="136235128" name="Group 136235128"/>
                          <wpg:cNvGrpSpPr/>
                          <wpg:grpSpPr>
                            <a:xfrm>
                              <a:off x="816034" y="1"/>
                              <a:ext cx="1395335" cy="3626960"/>
                              <a:chOff x="816034" y="1"/>
                              <a:chExt cx="1395335" cy="3626960"/>
                            </a:xfrm>
                          </wpg:grpSpPr>
                          <wps:wsp>
                            <wps:cNvPr id="1825331893" name="Graphic 5" descr="An organic shape"/>
                            <wps:cNvSpPr/>
                            <wps:spPr>
                              <a:xfrm rot="5400000" flipV="1">
                                <a:off x="989373" y="2404965"/>
                                <a:ext cx="1048657" cy="1395335"/>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alpha val="25000"/>
                                </a:srgbClr>
                              </a:solidFill>
                              <a:ln w="41275" cap="flat">
                                <a:noFill/>
                                <a:prstDash val="solid"/>
                                <a:miter/>
                              </a:ln>
                            </wps:spPr>
                            <wps:bodyPr rtlCol="0" anchor="ctr"/>
                          </wps:wsp>
                          <wps:wsp>
                            <wps:cNvPr id="1695500384" name="Graphic 5" descr="An organic shape"/>
                            <wps:cNvSpPr/>
                            <wps:spPr>
                              <a:xfrm rot="5400000" flipV="1">
                                <a:off x="989373" y="1115814"/>
                                <a:ext cx="1048657" cy="1395335"/>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612C69">
                                  <a:alpha val="25000"/>
                                </a:srgbClr>
                              </a:solidFill>
                              <a:ln w="41275" cap="flat">
                                <a:noFill/>
                                <a:prstDash val="solid"/>
                                <a:miter/>
                              </a:ln>
                            </wps:spPr>
                            <wps:bodyPr rtlCol="0" anchor="ctr"/>
                          </wps:wsp>
                          <wps:wsp>
                            <wps:cNvPr id="1992285155" name="Graphic 5" descr="An organic shape"/>
                            <wps:cNvSpPr/>
                            <wps:spPr>
                              <a:xfrm rot="5400000" flipV="1">
                                <a:off x="989373" y="-173338"/>
                                <a:ext cx="1048657" cy="1395335"/>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alpha val="25000"/>
                                </a:srgbClr>
                              </a:solidFill>
                              <a:ln w="41275" cap="flat">
                                <a:noFill/>
                                <a:prstDash val="solid"/>
                                <a:miter/>
                              </a:ln>
                            </wps:spPr>
                            <wps:bodyPr rtlCol="0" anchor="ctr"/>
                          </wps:wsp>
                        </wpg:grpSp>
                        <wpg:grpSp>
                          <wpg:cNvPr id="1229507191" name="Group 1229507191"/>
                          <wpg:cNvGrpSpPr/>
                          <wpg:grpSpPr>
                            <a:xfrm>
                              <a:off x="0" y="0"/>
                              <a:ext cx="1397444" cy="3626959"/>
                              <a:chOff x="0" y="0"/>
                              <a:chExt cx="1397444" cy="3626959"/>
                            </a:xfrm>
                          </wpg:grpSpPr>
                          <wps:wsp>
                            <wps:cNvPr id="1351980986" name="Graphic 5" descr="An organic shape"/>
                            <wps:cNvSpPr/>
                            <wps:spPr>
                              <a:xfrm rot="5400000" flipV="1">
                                <a:off x="173596" y="2403112"/>
                                <a:ext cx="1050251" cy="1397444"/>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25000"/>
                                </a:srgbClr>
                              </a:solidFill>
                              <a:ln w="41275" cap="flat">
                                <a:noFill/>
                                <a:prstDash val="solid"/>
                                <a:miter/>
                              </a:ln>
                            </wps:spPr>
                            <wps:bodyPr rtlCol="0" anchor="ctr"/>
                          </wps:wsp>
                          <wps:wsp>
                            <wps:cNvPr id="1871412206" name="Graphic 5" descr="An organic shape"/>
                            <wps:cNvSpPr/>
                            <wps:spPr>
                              <a:xfrm rot="5400000" flipV="1">
                                <a:off x="173596" y="1114758"/>
                                <a:ext cx="1050251" cy="1397444"/>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alpha val="25000"/>
                                </a:srgbClr>
                              </a:solidFill>
                              <a:ln w="41275" cap="flat">
                                <a:noFill/>
                                <a:prstDash val="solid"/>
                                <a:miter/>
                              </a:ln>
                            </wps:spPr>
                            <wps:bodyPr rtlCol="0" anchor="ctr"/>
                          </wps:wsp>
                          <wps:wsp>
                            <wps:cNvPr id="1049303021" name="Graphic 5" descr="An organic shape"/>
                            <wps:cNvSpPr/>
                            <wps:spPr>
                              <a:xfrm rot="5400000" flipV="1">
                                <a:off x="173596" y="-173596"/>
                                <a:ext cx="1050251" cy="1397444"/>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alpha val="25000"/>
                                </a:srgbClr>
                              </a:solidFill>
                              <a:ln w="41275" cap="flat">
                                <a:noFill/>
                                <a:prstDash val="solid"/>
                                <a:miter/>
                              </a:ln>
                            </wps:spPr>
                            <wps:bodyPr rtlCol="0" anchor="ctr"/>
                          </wps:wsp>
                        </wpg:grpSp>
                      </wpg:grpSp>
                      <wpg:grpSp>
                        <wpg:cNvPr id="1576403202" name="Group 1576403202"/>
                        <wpg:cNvGrpSpPr/>
                        <wpg:grpSpPr>
                          <a:xfrm>
                            <a:off x="288334" y="166527"/>
                            <a:ext cx="1619999" cy="684000"/>
                            <a:chOff x="288334" y="166527"/>
                            <a:chExt cx="1619999" cy="684000"/>
                          </a:xfrm>
                        </wpg:grpSpPr>
                        <wpg:grpSp>
                          <wpg:cNvPr id="1514183656" name="Group 1514183656"/>
                          <wpg:cNvGrpSpPr>
                            <a:grpSpLocks noChangeAspect="1"/>
                          </wpg:cNvGrpSpPr>
                          <wpg:grpSpPr>
                            <a:xfrm>
                              <a:off x="288334" y="205770"/>
                              <a:ext cx="1619999" cy="627597"/>
                              <a:chOff x="288334" y="205770"/>
                              <a:chExt cx="1324800" cy="504000"/>
                            </a:xfrm>
                          </wpg:grpSpPr>
                          <wps:wsp>
                            <wps:cNvPr id="1107799028" name="Flowchart: Delay 1107799028"/>
                            <wps:cNvSpPr>
                              <a:spLocks noChangeAspect="1"/>
                            </wps:cNvSpPr>
                            <wps:spPr>
                              <a:xfrm rot="10800000">
                                <a:off x="288334" y="205770"/>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1381789745" name="Flowchart: Delay 1381789745"/>
                            <wps:cNvSpPr>
                              <a:spLocks noChangeAspect="1"/>
                            </wps:cNvSpPr>
                            <wps:spPr>
                              <a:xfrm>
                                <a:off x="1109134" y="205770"/>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574345326" name="Rectangle 574345326"/>
                            <wps:cNvSpPr/>
                            <wps:spPr>
                              <a:xfrm>
                                <a:off x="792334" y="205770"/>
                                <a:ext cx="422513" cy="504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955202300" name="Rectangle 955202300"/>
                          <wps:cNvSpPr/>
                          <wps:spPr>
                            <a:xfrm>
                              <a:off x="821843" y="166527"/>
                              <a:ext cx="936045" cy="684000"/>
                            </a:xfrm>
                            <a:prstGeom prst="rect">
                              <a:avLst/>
                            </a:prstGeom>
                            <a:noFill/>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37FB9C68"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1: Registration level change</w:t>
                                </w:r>
                              </w:p>
                            </w:txbxContent>
                          </wps:txbx>
                          <wps:bodyPr spcFirstLastPara="0" vert="horz" wrap="square" lIns="0" tIns="0" rIns="0" bIns="0" numCol="1" spcCol="1270" anchor="ctr" anchorCtr="0">
                            <a:noAutofit/>
                          </wps:bodyPr>
                        </wps:wsp>
                        <pic:pic xmlns:pic="http://schemas.openxmlformats.org/drawingml/2006/picture">
                          <pic:nvPicPr>
                            <pic:cNvPr id="788941005" name="Picture 788941005" descr="A clipboard with a triangle and exclamation mark&#10;&#10;Description automatically generated"/>
                            <pic:cNvPicPr>
                              <a:picLocks noChangeAspect="1"/>
                            </pic:cNvPicPr>
                          </pic:nvPicPr>
                          <pic:blipFill>
                            <a:blip r:embed="rId67" cstate="print">
                              <a:extLst>
                                <a:ext uri="{28A0092B-C50C-407E-A947-70E740481C1C}">
                                  <a14:useLocalDpi xmlns:a14="http://schemas.microsoft.com/office/drawing/2010/main" val="0"/>
                                </a:ext>
                              </a:extLst>
                            </a:blip>
                            <a:srcRect l="17401" t="4282" r="12182" b="6277"/>
                            <a:stretch/>
                          </pic:blipFill>
                          <pic:spPr>
                            <a:xfrm>
                              <a:off x="441709" y="274527"/>
                              <a:ext cx="413678" cy="468000"/>
                            </a:xfrm>
                            <a:prstGeom prst="rect">
                              <a:avLst/>
                            </a:prstGeom>
                          </pic:spPr>
                        </pic:pic>
                      </wpg:grpSp>
                      <wpg:grpSp>
                        <wpg:cNvPr id="1442776077" name="Group 1442776077"/>
                        <wpg:cNvGrpSpPr/>
                        <wpg:grpSpPr>
                          <a:xfrm>
                            <a:off x="288334" y="1463180"/>
                            <a:ext cx="1619999" cy="684000"/>
                            <a:chOff x="288334" y="1463180"/>
                            <a:chExt cx="1619999" cy="684000"/>
                          </a:xfrm>
                        </wpg:grpSpPr>
                        <wpg:grpSp>
                          <wpg:cNvPr id="1532304609" name="Group 1532304609"/>
                          <wpg:cNvGrpSpPr>
                            <a:grpSpLocks noChangeAspect="1"/>
                          </wpg:cNvGrpSpPr>
                          <wpg:grpSpPr>
                            <a:xfrm>
                              <a:off x="288334" y="1498775"/>
                              <a:ext cx="1619999" cy="627596"/>
                              <a:chOff x="288334" y="1498775"/>
                              <a:chExt cx="1324800" cy="504000"/>
                            </a:xfrm>
                          </wpg:grpSpPr>
                          <wps:wsp>
                            <wps:cNvPr id="552213554" name="Flowchart: Delay 552213554"/>
                            <wps:cNvSpPr>
                              <a:spLocks noChangeAspect="1"/>
                            </wps:cNvSpPr>
                            <wps:spPr>
                              <a:xfrm rot="10800000">
                                <a:off x="288334" y="1498775"/>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1858262926" name="Flowchart: Delay 1858262926"/>
                            <wps:cNvSpPr>
                              <a:spLocks noChangeAspect="1"/>
                            </wps:cNvSpPr>
                            <wps:spPr>
                              <a:xfrm>
                                <a:off x="1109134" y="1498775"/>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448536323" name="Rectangle 448536323"/>
                            <wps:cNvSpPr/>
                            <wps:spPr>
                              <a:xfrm>
                                <a:off x="792334" y="1498775"/>
                                <a:ext cx="422513" cy="504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563046230" name="Rectangle 563046230"/>
                          <wps:cNvSpPr/>
                          <wps:spPr>
                            <a:xfrm>
                              <a:off x="813004" y="1463180"/>
                              <a:ext cx="936000" cy="684000"/>
                            </a:xfrm>
                            <a:prstGeom prst="rect">
                              <a:avLst/>
                            </a:prstGeom>
                            <a:noFill/>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4AAC2669"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2: Participant level change</w:t>
                                </w:r>
                              </w:p>
                            </w:txbxContent>
                          </wps:txbx>
                          <wps:bodyPr spcFirstLastPara="0" vert="horz" wrap="square" lIns="0" tIns="0" rIns="0" bIns="0" numCol="1" spcCol="1270" anchor="ctr" anchorCtr="0">
                            <a:noAutofit/>
                          </wps:bodyPr>
                        </wps:wsp>
                        <pic:pic xmlns:pic="http://schemas.openxmlformats.org/drawingml/2006/picture">
                          <pic:nvPicPr>
                            <pic:cNvPr id="1369486034" name="Picture 1369486034" descr="A group of people with purple and green outline&#10;&#10;Description automatically generated"/>
                            <pic:cNvPicPr>
                              <a:picLocks noChangeAspect="1"/>
                            </pic:cNvPicPr>
                          </pic:nvPicPr>
                          <pic:blipFill>
                            <a:blip r:embed="rId68">
                              <a:extLst>
                                <a:ext uri="{28A0092B-C50C-407E-A947-70E740481C1C}">
                                  <a14:useLocalDpi xmlns:a14="http://schemas.microsoft.com/office/drawing/2010/main" val="0"/>
                                </a:ext>
                              </a:extLst>
                            </a:blip>
                            <a:srcRect l="2826" r="5807"/>
                            <a:stretch/>
                          </pic:blipFill>
                          <pic:spPr>
                            <a:xfrm>
                              <a:off x="411406" y="1571180"/>
                              <a:ext cx="480067" cy="468000"/>
                            </a:xfrm>
                            <a:prstGeom prst="rect">
                              <a:avLst/>
                            </a:prstGeom>
                          </pic:spPr>
                        </pic:pic>
                      </wpg:grpSp>
                      <wpg:grpSp>
                        <wpg:cNvPr id="1797211888" name="Group 1797211888"/>
                        <wpg:cNvGrpSpPr/>
                        <wpg:grpSpPr>
                          <a:xfrm>
                            <a:off x="288334" y="2759834"/>
                            <a:ext cx="1619999" cy="684000"/>
                            <a:chOff x="288334" y="2759834"/>
                            <a:chExt cx="1619999" cy="684000"/>
                          </a:xfrm>
                        </wpg:grpSpPr>
                        <wpg:grpSp>
                          <wpg:cNvPr id="1316949270" name="Group 1316949270"/>
                          <wpg:cNvGrpSpPr>
                            <a:grpSpLocks noChangeAspect="1"/>
                          </wpg:cNvGrpSpPr>
                          <wpg:grpSpPr>
                            <a:xfrm>
                              <a:off x="288334" y="2791780"/>
                              <a:ext cx="1619999" cy="627596"/>
                              <a:chOff x="288334" y="2791780"/>
                              <a:chExt cx="1324800" cy="504000"/>
                            </a:xfrm>
                          </wpg:grpSpPr>
                          <wps:wsp>
                            <wps:cNvPr id="2058819968" name="Flowchart: Delay 2058819968"/>
                            <wps:cNvSpPr>
                              <a:spLocks noChangeAspect="1"/>
                            </wps:cNvSpPr>
                            <wps:spPr>
                              <a:xfrm rot="10800000">
                                <a:off x="288334" y="2791780"/>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424486264" name="Flowchart: Delay 424486264"/>
                            <wps:cNvSpPr>
                              <a:spLocks noChangeAspect="1"/>
                            </wps:cNvSpPr>
                            <wps:spPr>
                              <a:xfrm>
                                <a:off x="1109134" y="2791780"/>
                                <a:ext cx="504000" cy="504000"/>
                              </a:xfrm>
                              <a:prstGeom prst="flowChartDelay">
                                <a:avLst/>
                              </a:prstGeom>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bodyPr spcFirstLastPara="0" vert="horz" wrap="square" lIns="224181" tIns="257679" rIns="224181" bIns="257679" numCol="1" spcCol="1270" anchor="ctr" anchorCtr="0">
                              <a:noAutofit/>
                            </wps:bodyPr>
                          </wps:wsp>
                          <wps:wsp>
                            <wps:cNvPr id="926714931" name="Rectangle 926714931"/>
                            <wps:cNvSpPr/>
                            <wps:spPr>
                              <a:xfrm>
                                <a:off x="792334" y="2791780"/>
                                <a:ext cx="422513" cy="504000"/>
                              </a:xfrm>
                              <a:prstGeom prst="rect">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74670341" name="Rectangle 274670341"/>
                          <wps:cNvSpPr/>
                          <wps:spPr>
                            <a:xfrm>
                              <a:off x="830726" y="2759834"/>
                              <a:ext cx="936000" cy="684000"/>
                            </a:xfrm>
                            <a:prstGeom prst="rect">
                              <a:avLst/>
                            </a:prstGeom>
                            <a:noFill/>
                            <a:ln>
                              <a:noFill/>
                            </a:ln>
                          </wps:spPr>
                          <wps:style>
                            <a:lnRef idx="2">
                              <a:schemeClr val="dk1">
                                <a:shade val="80000"/>
                                <a:hueOff val="0"/>
                                <a:satOff val="0"/>
                                <a:lumOff val="0"/>
                                <a:alphaOff val="0"/>
                              </a:schemeClr>
                            </a:lnRef>
                            <a:fillRef idx="1">
                              <a:schemeClr val="lt1">
                                <a:hueOff val="0"/>
                                <a:satOff val="0"/>
                                <a:lumOff val="0"/>
                                <a:alphaOff val="0"/>
                              </a:schemeClr>
                            </a:fillRef>
                            <a:effectRef idx="0">
                              <a:schemeClr val="lt1">
                                <a:hueOff val="0"/>
                                <a:satOff val="0"/>
                                <a:lumOff val="0"/>
                                <a:alphaOff val="0"/>
                              </a:schemeClr>
                            </a:effectRef>
                            <a:fontRef idx="minor">
                              <a:schemeClr val="dk1">
                                <a:hueOff val="0"/>
                                <a:satOff val="0"/>
                                <a:lumOff val="0"/>
                                <a:alphaOff val="0"/>
                              </a:schemeClr>
                            </a:fontRef>
                          </wps:style>
                          <wps:txbx>
                            <w:txbxContent>
                              <w:p w14:paraId="494A61CF"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3: Conflict of interest change</w:t>
                                </w:r>
                              </w:p>
                            </w:txbxContent>
                          </wps:txbx>
                          <wps:bodyPr spcFirstLastPara="0" vert="horz" wrap="square" lIns="0" tIns="0" rIns="0" bIns="0" numCol="1" spcCol="1270" anchor="ctr" anchorCtr="0">
                            <a:noAutofit/>
                          </wps:bodyPr>
                        </wps:wsp>
                        <pic:pic xmlns:pic="http://schemas.openxmlformats.org/drawingml/2006/picture">
                          <pic:nvPicPr>
                            <pic:cNvPr id="1972481085" name="Picture 1972481085" descr="A green and purple squares with a arrow pointing up&#10;&#10;Description automatically generated"/>
                            <pic:cNvPicPr>
                              <a:picLocks noChangeAspect="1"/>
                            </pic:cNvPicPr>
                          </pic:nvPicPr>
                          <pic:blipFill>
                            <a:blip r:embed="rId69">
                              <a:extLst>
                                <a:ext uri="{28A0092B-C50C-407E-A947-70E740481C1C}">
                                  <a14:useLocalDpi xmlns:a14="http://schemas.microsoft.com/office/drawing/2010/main" val="0"/>
                                </a:ext>
                              </a:extLst>
                            </a:blip>
                            <a:srcRect l="5700" r="6622"/>
                            <a:stretch/>
                          </pic:blipFill>
                          <pic:spPr>
                            <a:xfrm>
                              <a:off x="427066" y="2867834"/>
                              <a:ext cx="460687" cy="468000"/>
                            </a:xfrm>
                            <a:prstGeom prst="rect">
                              <a:avLst/>
                            </a:prstGeom>
                          </pic:spPr>
                        </pic:pic>
                      </wpg:grpSp>
                    </wpg:wgp>
                  </a:graphicData>
                </a:graphic>
              </wp:anchor>
            </w:drawing>
          </mc:Choice>
          <mc:Fallback>
            <w:pict>
              <v:group w14:anchorId="54181AE7" id="Group 84" o:spid="_x0000_s1201" alt="A decorative object that contains the following subheadings:&#10;&#10;Option 1: Registration level change&#10;Option 2: Participant level change&#10;Option 3: Conflict of interest change" style="position:absolute;left:0;text-align:left;margin-left:-48.75pt;margin-top:6.2pt;width:174.1pt;height:285.55pt;z-index:251962370" coordsize="22113,36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">
                <v:group id="Group 2095660702" o:spid="_x0000_s1202" style="position:absolute;width:22113;height:36269" coordsize="22113,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">
                  <v:group id="Group 136235128" o:spid="_x0000_s1203" style="position:absolute;left:8160;width:13953;height:36269" coordorigin="8160" coordsize="13953,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">
                    <v:shape id="Graphic 5" o:spid="_x0000_s1204" alt="An organic shape" style="position:absolute;left:9894;top:24049;width:10486;height:13953;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fill opacity="16448f"/>
                      <v:stroke joinstyle="miter"/>
                      <v:path arrowok="t" o:connecttype="custom" o:connectlocs="963093,215288;770330,21245;397169,54490;90610,480691;6915,984629;236982,1251622;587917,1392711;973113,1135119;1042098,538188;963093,215288" o:connectangles="0,0,0,0,0,0,0,0,0,0"/>
                    </v:shape>
                    <v:shape id="Graphic 5" o:spid="_x0000_s1205" alt="An organic shape" style="position:absolute;left:9893;top:11158;width:10487;height:13953;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612c69" stroked="f" strokeweight="3.25pt">
                      <v:fill opacity="16448f"/>
                      <v:stroke joinstyle="miter"/>
                      <v:path arrowok="t" o:connecttype="custom" o:connectlocs="963093,215288;770330,21245;397169,54490;90610,480691;6915,984629;236982,1251622;587917,1392711;973113,1135119;1042098,538188;963093,215288" o:connectangles="0,0,0,0,0,0,0,0,0,0"/>
                    </v:shape>
                    <v:shape id="Graphic 5" o:spid="_x0000_s1206" alt="An organic shape" style="position:absolute;left:9894;top:-1734;width:10486;height:13953;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fill opacity="16448f"/>
                      <v:stroke joinstyle="miter"/>
                      <v:path arrowok="t" o:connecttype="custom" o:connectlocs="963093,215288;770330,21245;397169,54490;90610,480691;6915,984629;236982,1251622;587917,1392711;973113,1135119;1042098,538188;963093,215288" o:connectangles="0,0,0,0,0,0,0,0,0,0"/>
                    </v:shape>
                  </v:group>
                  <v:group id="Group 1229507191" o:spid="_x0000_s1207" style="position:absolute;width:13974;height:36269" coordsize="13974,3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">
                    <v:shape id="Graphic 5" o:spid="_x0000_s1208" alt="An organic shape" style="position:absolute;left:1736;top:24031;width:10502;height:13974;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16448f"/>
                      <v:stroke joinstyle="miter"/>
                      <v:path arrowok="t" o:connecttype="custom" o:connectlocs="964557,215613;771500,21277;397773,54573;90747,481417;6926,986117;237342,1253514;588810,1394816;974592,1136834;1043683,539001;964557,215613" o:connectangles="0,0,0,0,0,0,0,0,0,0"/>
                    </v:shape>
                    <v:shape id="Graphic 5" o:spid="_x0000_s1209" alt="An organic shape" style="position:absolute;left:1735;top:11148;width:10503;height:13974;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fill opacity="16448f"/>
                      <v:stroke joinstyle="miter"/>
                      <v:path arrowok="t" o:connecttype="custom" o:connectlocs="964557,215613;771500,21277;397773,54573;90747,481417;6926,986117;237342,1253514;588810,1394816;974592,1136834;1043683,539001;964557,215613" o:connectangles="0,0,0,0,0,0,0,0,0,0"/>
                    </v:shape>
                    <v:shape id="Graphic 5" o:spid="_x0000_s1210" alt="An organic shape" style="position:absolute;left:1736;top:-1736;width:10502;height:13974;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fill opacity="16448f"/>
                      <v:stroke joinstyle="miter"/>
                      <v:path arrowok="t" o:connecttype="custom" o:connectlocs="964557,215613;771500,21277;397773,54573;90747,481417;6926,986117;237342,1253514;588810,1394816;974592,1136834;1043683,539001;964557,215613" o:connectangles="0,0,0,0,0,0,0,0,0,0"/>
                    </v:shape>
                  </v:group>
                </v:group>
                <v:group id="Group 1576403202" o:spid="_x0000_s1211" style="position:absolute;left:2883;top:1665;width:16200;height:6840" coordorigin="2883,1665" coordsize="16199,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">
                  <v:group id="Group 1514183656" o:spid="_x0000_s1212" style="position:absolute;left:2883;top:2057;width:16200;height:6276" coordorigin="2883,2057" coordsize="1324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">
                    <o:lock v:ext="edit" aspectratio="t"/>
                    <v:shapetype id="_x0000_t135" coordsize="21600,21600" o:spt="135" path="m10800,qx21600,10800,10800,21600l,21600,,xe">
                      <v:stroke joinstyle="miter"/>
                      <v:path gradientshapeok="t" o:connecttype="rect" textboxrect="0,3163,18437,18437"/>
                    </v:shapetype>
                    <v:shape id="Flowchart: Delay 1107799028" o:spid="_x0000_s1213" type="#_x0000_t135" style="position:absolute;left:2883;top:2057;width:5040;height:504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" fillcolor="white [3201]" stroked="f" strokeweight="1pt">
                      <o:lock v:ext="edit" aspectratio="t"/>
                      <v:textbox inset="6.22725mm,7.15775mm,6.22725mm,7.15775mm"/>
                    </v:shape>
                    <v:shape id="Flowchart: Delay 1381789745" o:spid="_x0000_s1214" type="#_x0000_t135" style="position:absolute;left:11091;top:2057;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" fillcolor="white [3201]" stroked="f" strokeweight="1pt">
                      <o:lock v:ext="edit" aspectratio="t"/>
                      <v:textbox inset="6.22725mm,7.15775mm,6.22725mm,7.15775mm"/>
                    </v:shape>
                    <v:rect id="Rectangle 574345326" o:spid="_x0000_s1215" style="position:absolute;left:7923;top:2057;width:4225;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" fillcolor="white [3212]" stroked="f" strokeweight="1pt"/>
                  </v:group>
                  <v:rect id="Rectangle 955202300" o:spid="_x0000_s1216" style="position:absolute;left:8218;top:1665;width:936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" filled="f" stroked="f" strokeweight="1pt">
                    <v:textbox inset="0,0,0,0">
                      <w:txbxContent>
                        <w:p w14:paraId="37FB9C68"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1: Registration level change</w:t>
                          </w:r>
                        </w:p>
                      </w:txbxContent>
                    </v:textbox>
                  </v:rect>
                  <v:shape id="Picture 788941005" o:spid="_x0000_s1217" type="#_x0000_t75" alt="A clipboard with a triangle and exclamation mark&#10;&#10;Description automatically generated" style="position:absolute;left:4417;top:2745;width:4136;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">
                    <v:imagedata r:id="rId70" o:title="A clipboard with a triangle and exclamation mark&#10;&#10;Description automatically generated" croptop="2806f" cropbottom="4114f" cropleft="11404f" cropright="7984f"/>
                  </v:shape>
                </v:group>
                <v:group id="Group 1442776077" o:spid="_x0000_s1218" style="position:absolute;left:2883;top:14631;width:16200;height:6840" coordorigin="2883,14631" coordsize="16199,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">
                  <v:group id="Group 1532304609" o:spid="_x0000_s1219" style="position:absolute;left:2883;top:14987;width:16200;height:6276" coordorigin="2883,14987" coordsize="1324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">
                    <o:lock v:ext="edit" aspectratio="t"/>
                    <v:shape id="Flowchart: Delay 552213554" o:spid="_x0000_s1220" type="#_x0000_t135" style="position:absolute;left:2883;top:14987;width:5040;height:504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" fillcolor="white [3201]" stroked="f" strokeweight="1pt">
                      <o:lock v:ext="edit" aspectratio="t"/>
                      <v:textbox inset="6.22725mm,7.15775mm,6.22725mm,7.15775mm"/>
                    </v:shape>
                    <v:shape id="Flowchart: Delay 1858262926" o:spid="_x0000_s1221" type="#_x0000_t135" style="position:absolute;left:11091;top:14987;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" fillcolor="white [3201]" stroked="f" strokeweight="1pt">
                      <o:lock v:ext="edit" aspectratio="t"/>
                      <v:textbox inset="6.22725mm,7.15775mm,6.22725mm,7.15775mm"/>
                    </v:shape>
                    <v:rect id="Rectangle 448536323" o:spid="_x0000_s1222" style="position:absolute;left:7923;top:14987;width:4225;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" fillcolor="white [3212]" stroked="f" strokeweight="1pt"/>
                  </v:group>
                  <v:rect id="Rectangle 563046230" o:spid="_x0000_s1223" style="position:absolute;left:8130;top:14631;width:936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" filled="f" stroked="f" strokeweight="1pt">
                    <v:textbox inset="0,0,0,0">
                      <w:txbxContent>
                        <w:p w14:paraId="4AAC2669"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2: Participant level change</w:t>
                          </w:r>
                        </w:p>
                      </w:txbxContent>
                    </v:textbox>
                  </v:rect>
                  <v:shape id="Picture 1369486034" o:spid="_x0000_s1224" type="#_x0000_t75" alt="A group of people with purple and green outline&#10;&#10;Description automatically generated" style="position:absolute;left:4114;top:15711;width:4800;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">
                    <v:imagedata r:id="rId71" o:title="A group of people with purple and green outline&#10;&#10;Description automatically generated" cropleft="1852f" cropright="3806f"/>
                  </v:shape>
                </v:group>
                <v:group id="Group 1797211888" o:spid="_x0000_s1225" style="position:absolute;left:2883;top:27598;width:16200;height:6840" coordorigin="2883,27598" coordsize="16199,6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">
                  <v:group id="Group 1316949270" o:spid="_x0000_s1226" style="position:absolute;left:2883;top:27917;width:16200;height:6276" coordorigin="2883,27917" coordsize="13248,50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">
                    <o:lock v:ext="edit" aspectratio="t"/>
                    <v:shape id="Flowchart: Delay 2058819968" o:spid="_x0000_s1227" type="#_x0000_t135" style="position:absolute;left:2883;top:27917;width:5040;height:5040;rotation:18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" fillcolor="white [3201]" stroked="f" strokeweight="1pt">
                      <o:lock v:ext="edit" aspectratio="t"/>
                      <v:textbox inset="6.22725mm,7.15775mm,6.22725mm,7.15775mm"/>
                    </v:shape>
                    <v:shape id="Flowchart: Delay 424486264" o:spid="_x0000_s1228" type="#_x0000_t135" style="position:absolute;left:11091;top:27917;width:5040;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" fillcolor="white [3201]" stroked="f" strokeweight="1pt">
                      <o:lock v:ext="edit" aspectratio="t"/>
                      <v:textbox inset="6.22725mm,7.15775mm,6.22725mm,7.15775mm"/>
                    </v:shape>
                    <v:rect id="Rectangle 926714931" o:spid="_x0000_s1229" style="position:absolute;left:7923;top:27917;width:4225;height:50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" fillcolor="white [3212]" stroked="f" strokeweight="1pt"/>
                  </v:group>
                  <v:rect id="Rectangle 274670341" o:spid="_x0000_s1230" style="position:absolute;left:8307;top:27598;width:9360;height:68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" filled="f" stroked="f" strokeweight="1pt">
                    <v:textbox inset="0,0,0,0">
                      <w:txbxContent>
                        <w:p w14:paraId="494A61CF" w14:textId="77777777" w:rsidR="00D54BB9" w:rsidRDefault="00D54BB9" w:rsidP="00D54BB9">
                          <w:pPr>
                            <w:spacing w:before="0" w:after="0" w:line="240" w:lineRule="auto"/>
                            <w:jc w:val="center"/>
                            <w:rPr>
                              <w:rFonts w:asciiTheme="minorHAnsi"/>
                              <w:b/>
                              <w:bCs/>
                              <w:kern w:val="24"/>
                              <w:szCs w:val="22"/>
                            </w:rPr>
                          </w:pPr>
                          <w:r>
                            <w:rPr>
                              <w:rFonts w:asciiTheme="minorHAnsi"/>
                              <w:b/>
                              <w:bCs/>
                              <w:kern w:val="24"/>
                              <w:szCs w:val="22"/>
                            </w:rPr>
                            <w:t>Option 3: Conflict of interest change</w:t>
                          </w:r>
                        </w:p>
                      </w:txbxContent>
                    </v:textbox>
                  </v:rect>
                  <v:shape id="Picture 1972481085" o:spid="_x0000_s1231" type="#_x0000_t75" alt="A green and purple squares with a arrow pointing up&#10;&#10;Description automatically generated" style="position:absolute;left:4270;top:28678;width:4607;height:46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">
                    <v:imagedata r:id="rId72" o:title="A green and purple squares with a arrow pointing up&#10;&#10;Description automatically generated" cropleft="3736f" cropright="4340f"/>
                  </v:shape>
                </v:group>
              </v:group>
            </w:pict>
          </mc:Fallback>
        </mc:AlternateContent>
      </w:r>
      <w:r>
        <w:t>Change the Rules so NDIS providers cannot register to provide both home and living supports. This option fully addresses recommendations made by both the DRC and the NDIS Review. However, this option would not capture participants receiving SIL and residing in non-SDA homes rented or owned by the same SIL provider which has been highlighted as an area requiring further review to ensure participant’s tenancy rights are being upheld.</w:t>
      </w:r>
    </w:p>
    <w:p w14:paraId="1B6E5193" w14:textId="77777777" w:rsidR="00257FFE" w:rsidRDefault="00257FFE" w:rsidP="00257FFE">
      <w:pPr>
        <w:spacing w:after="0" w:line="240" w:lineRule="auto"/>
        <w:ind w:left="2694"/>
      </w:pPr>
    </w:p>
    <w:p w14:paraId="5E236682" w14:textId="5C17E30D" w:rsidR="00257FFE" w:rsidRDefault="00257FFE" w:rsidP="00257FFE">
      <w:pPr>
        <w:ind w:left="2694"/>
      </w:pPr>
      <w:r>
        <w:t>Change the Rules so providers cannot provide both home and living supports to the same participant. This option would address conflict of interest and aims to centre the participant, however, only addresses some of the DRC and NDIS Review recommendations.</w:t>
      </w:r>
    </w:p>
    <w:p w14:paraId="69AA87A7" w14:textId="77777777" w:rsidR="00257FFE" w:rsidRDefault="00257FFE" w:rsidP="00257FFE">
      <w:pPr>
        <w:spacing w:after="0"/>
        <w:ind w:left="2694"/>
      </w:pPr>
    </w:p>
    <w:p w14:paraId="77D15F04" w14:textId="77777777" w:rsidR="00257FFE" w:rsidRDefault="00257FFE" w:rsidP="00257FFE">
      <w:pPr>
        <w:spacing w:after="0" w:line="240" w:lineRule="auto"/>
        <w:ind w:left="2694"/>
      </w:pPr>
    </w:p>
    <w:p w14:paraId="03B68F0F" w14:textId="32516661" w:rsidR="00257FFE" w:rsidRPr="009A2904" w:rsidRDefault="00257FFE" w:rsidP="00013454">
      <w:pPr>
        <w:spacing w:after="360"/>
        <w:ind w:left="2693"/>
      </w:pPr>
      <w:r>
        <w:t>Strengthen conflict of interest requirements where providers deliver both home and living supports to the same participant. This option would not fully address the recommendations made by either the DRC or NDIS Review and would not meet the goal of separation.</w:t>
      </w:r>
    </w:p>
    <w:p w14:paraId="57E06BAC" w14:textId="71CC9C37" w:rsidR="00C05DCC" w:rsidRDefault="00381BDC" w:rsidP="00005811">
      <w:pPr>
        <w:pStyle w:val="Heading2"/>
      </w:pPr>
      <w:r w:rsidRPr="00D54BB9">
        <w:rPr>
          <w:noProof/>
        </w:rPr>
        <mc:AlternateContent>
          <mc:Choice Requires="wpg">
            <w:drawing>
              <wp:anchor distT="0" distB="0" distL="114300" distR="114300" simplePos="0" relativeHeight="251965442" behindDoc="0" locked="0" layoutInCell="1" allowOverlap="1" wp14:anchorId="32AA8474" wp14:editId="0399981B">
                <wp:simplePos x="0" y="0"/>
                <wp:positionH relativeFrom="column">
                  <wp:posOffset>5307569</wp:posOffset>
                </wp:positionH>
                <wp:positionV relativeFrom="paragraph">
                  <wp:posOffset>109264</wp:posOffset>
                </wp:positionV>
                <wp:extent cx="854915" cy="1187450"/>
                <wp:effectExtent l="0" t="13970" r="102870" b="0"/>
                <wp:wrapNone/>
                <wp:docPr id="41659185"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551087">
                          <a:off x="0" y="0"/>
                          <a:ext cx="854915" cy="1187450"/>
                          <a:chOff x="2067505" y="1595871"/>
                          <a:chExt cx="2352142" cy="3267552"/>
                        </a:xfrm>
                      </wpg:grpSpPr>
                      <wps:wsp>
                        <wps:cNvPr id="2028722180" name="Oval 12"/>
                        <wps:cNvSpPr/>
                        <wps:spPr>
                          <a:xfrm rot="13409140">
                            <a:off x="2067505" y="4284841"/>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83526832" name="Oval 12"/>
                        <wps:cNvSpPr>
                          <a:spLocks noChangeAspect="1"/>
                        </wps:cNvSpPr>
                        <wps:spPr>
                          <a:xfrm rot="12416188">
                            <a:off x="2612128" y="3796191"/>
                            <a:ext cx="1076903" cy="28790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12226243" name="Oval 12"/>
                        <wps:cNvSpPr>
                          <a:spLocks noChangeAspect="1"/>
                        </wps:cNvSpPr>
                        <wps:spPr>
                          <a:xfrm rot="10413392">
                            <a:off x="2914089" y="2635788"/>
                            <a:ext cx="900992"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01346634" name="Oval 12"/>
                        <wps:cNvSpPr>
                          <a:spLocks noChangeAspect="1"/>
                        </wps:cNvSpPr>
                        <wps:spPr>
                          <a:xfrm rot="8009140">
                            <a:off x="2710372" y="1981460"/>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60460224" name="Oval 12"/>
                        <wps:cNvSpPr/>
                        <wps:spPr>
                          <a:xfrm rot="11339983">
                            <a:off x="2798992" y="3140228"/>
                            <a:ext cx="1620655"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03810215" id="Group 24" o:spid="_x0000_s1026" alt="&quot;&quot;" style="position:absolute;margin-left:417.9pt;margin-top:8.6pt;width:67.3pt;height:93.5pt;rotation:-5514759fd;z-index:251965442;mso-width-relative:margin" coordorigin="20675,15958" coordsize="23521,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">
                <v:shape id="Oval 12" o:spid="_x0000_s1027" style="position:absolute;left:20675;top:42848;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26121;top:37961;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5;640761,277035;293330,282543;10041,186489" o:connectangles="0,0,0,0,0,0,0,0"/>
                  <o:lock v:ext="edit" aspectratio="t"/>
                </v:shape>
                <v:shape id="Oval 12" o:spid="_x0000_s1029" style="position:absolute;left:29140;top:26357;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5,17441;826352,68583;820699,269456;558165,297717;197113,318393;4473,178499" o:connectangles="0,0,0,0,0,0,0,0"/>
                  <o:lock v:ext="edit" aspectratio="t"/>
                </v:shape>
                <v:shape id="Oval 12" o:spid="_x0000_s1030" style="position:absolute;left:27103;top:19814;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27989;top:31402;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4;144023,55723;785405,17097;1562446,228215;1427317,504741;709618,546341;106330,536054;3093,343594" o:connectangles="0,0,0,0,0,0,0,0"/>
                </v:shape>
              </v:group>
            </w:pict>
          </mc:Fallback>
        </mc:AlternateContent>
      </w:r>
      <w:r w:rsidR="00005811">
        <w:t xml:space="preserve">What we heard </w:t>
      </w:r>
    </w:p>
    <w:p w14:paraId="4DEE343E" w14:textId="5191DB0C" w:rsidR="00C05DCC" w:rsidRDefault="003E57F8" w:rsidP="00C05DCC">
      <w:pPr>
        <w:pStyle w:val="Heading3"/>
      </w:pPr>
      <w:r>
        <w:rPr>
          <w:noProof/>
        </w:rPr>
        <mc:AlternateContent>
          <mc:Choice Requires="wps">
            <w:drawing>
              <wp:anchor distT="0" distB="0" distL="114300" distR="114300" simplePos="0" relativeHeight="251374826" behindDoc="0" locked="0" layoutInCell="1" allowOverlap="1" wp14:anchorId="2665B2E9" wp14:editId="187E0C64">
                <wp:simplePos x="0" y="0"/>
                <wp:positionH relativeFrom="column">
                  <wp:posOffset>2624667</wp:posOffset>
                </wp:positionH>
                <wp:positionV relativeFrom="paragraph">
                  <wp:posOffset>276013</wp:posOffset>
                </wp:positionV>
                <wp:extent cx="3522290" cy="3412067"/>
                <wp:effectExtent l="0" t="0" r="2540" b="0"/>
                <wp:wrapNone/>
                <wp:docPr id="2086387711" name="Oval 9" descr="A decorative green shape that is green and looks like a misshapen oval"/>
                <wp:cNvGraphicFramePr/>
                <a:graphic xmlns:a="http://schemas.openxmlformats.org/drawingml/2006/main">
                  <a:graphicData uri="http://schemas.microsoft.com/office/word/2010/wordprocessingShape">
                    <wps:wsp>
                      <wps:cNvSpPr/>
                      <wps:spPr>
                        <a:xfrm>
                          <a:off x="0" y="0"/>
                          <a:ext cx="3522290" cy="3412067"/>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275D3A">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426FCC9" id="Oval 9" o:spid="_x0000_s1026" alt="A decorative green shape that is green and looks like a misshapen oval" style="position:absolute;margin-left:206.65pt;margin-top:21.75pt;width:277.35pt;height:268.65pt;z-index:2513748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34939,2415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275d3a" stroked="f" strokeweight="1pt">
                <v:fill opacity="16448f"/>
                <v:stroke joinstyle="miter"/>
                <v:path arrowok="t" o:connecttype="custom" o:connectlocs="776352,146023;1672772,48835;2391540,205159;3056246,220029;3368149,484851;3521267,1670026;3344027,2691807;2832402,3388376;1719429,3136023;622306,3156527;145278,2629726;537,1669424;192668,601485;776352,146023" o:connectangles="0,0,0,0,0,0,0,0,0,0,0,0,0,0"/>
              </v:shape>
            </w:pict>
          </mc:Fallback>
        </mc:AlternateContent>
      </w:r>
      <w:r w:rsidR="00C05DCC">
        <w:t>Stakeholder perspectives on separation options</w:t>
      </w:r>
    </w:p>
    <w:p w14:paraId="006AA839" w14:textId="6A4E0B9B" w:rsidR="00D54BB9" w:rsidRPr="00757F44" w:rsidRDefault="00013454" w:rsidP="003E57F8">
      <w:pPr>
        <w:ind w:right="5198"/>
        <w:rPr>
          <w:b/>
          <w:bCs/>
        </w:rPr>
      </w:pPr>
      <w:r w:rsidRPr="00D54BB9">
        <w:rPr>
          <w:noProof/>
        </w:rPr>
        <mc:AlternateContent>
          <mc:Choice Requires="wpg">
            <w:drawing>
              <wp:anchor distT="0" distB="0" distL="114300" distR="114300" simplePos="0" relativeHeight="251964418" behindDoc="0" locked="0" layoutInCell="1" allowOverlap="1" wp14:anchorId="53BB4A8B" wp14:editId="58ED64B7">
                <wp:simplePos x="0" y="0"/>
                <wp:positionH relativeFrom="column">
                  <wp:posOffset>5405967</wp:posOffset>
                </wp:positionH>
                <wp:positionV relativeFrom="paragraph">
                  <wp:posOffset>1068070</wp:posOffset>
                </wp:positionV>
                <wp:extent cx="609600" cy="611505"/>
                <wp:effectExtent l="0" t="0" r="19050" b="17145"/>
                <wp:wrapNone/>
                <wp:docPr id="1388962837"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2727360" y="0"/>
                          <a:chExt cx="609681" cy="612000"/>
                        </a:xfrm>
                      </wpg:grpSpPr>
                      <wps:wsp>
                        <wps:cNvPr id="2057882148" name="Oval 2057882148"/>
                        <wps:cNvSpPr>
                          <a:spLocks noChangeAspect="1"/>
                        </wps:cNvSpPr>
                        <wps:spPr>
                          <a:xfrm flipH="1">
                            <a:off x="2727360"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928004911" name="Oval 1928004911"/>
                        <wps:cNvSpPr>
                          <a:spLocks noChangeAspect="1"/>
                        </wps:cNvSpPr>
                        <wps:spPr>
                          <a:xfrm flipH="1">
                            <a:off x="2817019"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438216515" name="Picture 1438216515"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888754" y="162000"/>
                            <a:ext cx="286892" cy="288000"/>
                          </a:xfrm>
                          <a:prstGeom prst="rect">
                            <a:avLst/>
                          </a:prstGeom>
                        </pic:spPr>
                      </pic:pic>
                    </wpg:wgp>
                  </a:graphicData>
                </a:graphic>
              </wp:anchor>
            </w:drawing>
          </mc:Choice>
          <mc:Fallback>
            <w:pict>
              <v:group w14:anchorId="6DD31A46" id="Group 14" o:spid="_x0000_s1026" alt="&quot;&quot;" style="position:absolute;margin-left:425.65pt;margin-top:84.1pt;width:48pt;height:48.15pt;z-index:251964418" coordorigin="27273"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">
                <v:oval id="Oval 2057882148" o:spid="_x0000_s1027" style="position:absolute;left:27273;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" fillcolor="#275d3a" strokecolor="white [3201]" strokeweight="1pt">
                  <v:fill opacity="58339f"/>
                  <v:stroke joinstyle="miter"/>
                  <v:path arrowok="t"/>
                  <o:lock v:ext="edit" aspectratio="t"/>
                </v:oval>
                <v:oval id="Oval 1928004911" o:spid="_x0000_s1028" style="position:absolute;left:28170;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" fillcolor="white [3212]" strokecolor="white [3201]" strokeweight="1pt">
                  <v:stroke joinstyle="miter"/>
                  <v:path arrowok="t"/>
                  <o:lock v:ext="edit" aspectratio="t"/>
                </v:oval>
                <v:shape id="Picture 1438216515" o:spid="_x0000_s1029" type="#_x0000_t75" alt="A group of people with speech bubbles&#10;&#10;Description automatically generated" style="position:absolute;left:28887;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">
                  <v:imagedata r:id="rId50" o:title="A group of people with speech bubbles&#10;&#10;Description automatically generated"/>
                </v:shape>
              </v:group>
            </w:pict>
          </mc:Fallback>
        </mc:AlternateContent>
      </w:r>
      <w:r>
        <w:rPr>
          <w:noProof/>
          <w14:ligatures w14:val="standardContextual"/>
        </w:rPr>
        <mc:AlternateContent>
          <mc:Choice Requires="wpg">
            <w:drawing>
              <wp:anchor distT="0" distB="0" distL="114300" distR="114300" simplePos="0" relativeHeight="251709442" behindDoc="0" locked="0" layoutInCell="1" allowOverlap="1" wp14:anchorId="0773B515" wp14:editId="4070AD80">
                <wp:simplePos x="0" y="0"/>
                <wp:positionH relativeFrom="column">
                  <wp:posOffset>2971800</wp:posOffset>
                </wp:positionH>
                <wp:positionV relativeFrom="paragraph">
                  <wp:posOffset>208068</wp:posOffset>
                </wp:positionV>
                <wp:extent cx="2839297" cy="2607733"/>
                <wp:effectExtent l="0" t="0" r="0" b="2540"/>
                <wp:wrapNone/>
                <wp:docPr id="376169061" name="Group 1" descr="Two textboxes that sit in front of a decorative shape to highlight quotes. &#10;&#10;The quotes read:&#10;Quote 1: &quot;Research indicates that organising support and tenancy separately is more effective. The biggest concern is that individuals are in situations where they must comply with the service, risking eviction.&quot;&#10;Quote 2:&#10;&quot;Under Option 1, SIL providers will lose control of what kind of accommodation is built, and how appropriate it is, e.g. some SDA builders are currently building accommodation designed for one to two ratios, whereas SIL providers might only be funded for one to three ratios.&quot;">
                  <a:extLst xmlns:a="http://schemas.openxmlformats.org/drawingml/2006/main">
                    <a:ext uri="{C183D7F6-B498-43B3-948B-1728B52AA6E4}">
                      <adec:decorative xmlns:adec="http://schemas.microsoft.com/office/drawing/2017/decorative" val="0"/>
                    </a:ext>
                  </a:extLst>
                </wp:docPr>
                <wp:cNvGraphicFramePr/>
                <a:graphic xmlns:a="http://schemas.openxmlformats.org/drawingml/2006/main">
                  <a:graphicData uri="http://schemas.microsoft.com/office/word/2010/wordprocessingGroup">
                    <wpg:wgp>
                      <wpg:cNvGrpSpPr/>
                      <wpg:grpSpPr>
                        <a:xfrm>
                          <a:off x="0" y="0"/>
                          <a:ext cx="2839297" cy="2607733"/>
                          <a:chOff x="-335504" y="281925"/>
                          <a:chExt cx="2704616" cy="2658059"/>
                        </a:xfrm>
                      </wpg:grpSpPr>
                      <wps:wsp>
                        <wps:cNvPr id="326719741" name="Rectangle: Rounded Corners 1" descr="A decorative object that contains the following quotes:&#10;Quote 1: &#10;&quot;Research indicates that organising support and tenancy separately is more effective. The biggest concern is that individuals are in situations where they must comply with the service, risking eviction.&quot;&#10;Quote 2:  &#10;&quot;What about the people who have lived together for the last 20 years, now suddenly you have to make a choice? Option 2 is getting around that.&quot;"/>
                        <wps:cNvSpPr/>
                        <wps:spPr>
                          <a:xfrm flipH="1">
                            <a:off x="-335504" y="281925"/>
                            <a:ext cx="2620184" cy="1152525"/>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E63196B" w14:textId="583B7F46" w:rsidR="00CE1D9D" w:rsidRDefault="00CE1D9D" w:rsidP="00CE1D9D">
                              <w:pPr>
                                <w:spacing w:before="0" w:after="0" w:line="240" w:lineRule="auto"/>
                                <w:rPr>
                                  <w:rFonts w:asciiTheme="minorHAnsi"/>
                                  <w:i/>
                                  <w:iCs/>
                                  <w:kern w:val="24"/>
                                  <w:szCs w:val="22"/>
                                </w:rPr>
                              </w:pPr>
                              <w:r w:rsidRPr="00CE1D9D">
                                <w:rPr>
                                  <w:rFonts w:asciiTheme="minorHAnsi"/>
                                  <w:i/>
                                  <w:iCs/>
                                  <w:kern w:val="24"/>
                                  <w:szCs w:val="22"/>
                                </w:rPr>
                                <w:t>"Research indicates that organising support and tenancy separately is more effective. The biggest concern is that individuals are in situations where they must comply with the service, risking eviction."</w:t>
                              </w:r>
                            </w:p>
                          </w:txbxContent>
                        </wps:txbx>
                        <wps:bodyPr spcFirstLastPara="0" vert="horz" wrap="square" lIns="108000" tIns="0" rIns="72000" bIns="0" numCol="1" spcCol="1270" anchor="t" anchorCtr="0">
                          <a:noAutofit/>
                        </wps:bodyPr>
                      </wps:wsp>
                      <wps:wsp>
                        <wps:cNvPr id="515937701" name="Rectangle: Rounded Corners 1"/>
                        <wps:cNvSpPr/>
                        <wps:spPr>
                          <a:xfrm flipH="1">
                            <a:off x="-335460" y="1539225"/>
                            <a:ext cx="2704572" cy="1400759"/>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E0582F7" w14:textId="1DF452A5" w:rsidR="00CE1D9D" w:rsidRDefault="00CE1D9D" w:rsidP="00CE1D9D">
                              <w:pPr>
                                <w:spacing w:before="0" w:after="0" w:line="240" w:lineRule="auto"/>
                                <w:rPr>
                                  <w:rFonts w:asciiTheme="minorHAnsi"/>
                                  <w:i/>
                                  <w:iCs/>
                                  <w:kern w:val="24"/>
                                  <w:szCs w:val="22"/>
                                </w:rPr>
                              </w:pPr>
                              <w:r w:rsidRPr="00CE1D9D">
                                <w:rPr>
                                  <w:rFonts w:asciiTheme="minorHAnsi"/>
                                  <w:i/>
                                  <w:iCs/>
                                  <w:kern w:val="24"/>
                                  <w:szCs w:val="22"/>
                                </w:rPr>
                                <w:t>"Under Option 1, SIL providers will lose control of what kind of accommodation is built, and how appropriate it is, e.g. some SDA builders are currently building accommodation designed for one to two ratios, whereas SIL providers might only be funded for one to three ratios."</w:t>
                              </w:r>
                            </w:p>
                          </w:txbxContent>
                        </wps:txbx>
                        <wps:bodyPr spcFirstLastPara="0" vert="horz" wrap="square" lIns="108000" tIns="0" rIns="72000" bIns="0" numCol="1" spcCol="127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0773B515" id="Group 1" o:spid="_x0000_s1232" alt="Two textboxes that sit in front of a decorative shape to highlight quotes. &#10;&#10;The quotes read:&#10;Quote 1: &quot;Research indicates that organising support and tenancy separately is more effective. The biggest concern is that individuals are in situations where they must comply with the service, risking eviction.&quot;&#10;Quote 2:&#10;&quot;Under Option 1, SIL providers will lose control of what kind of accommodation is built, and how appropriate it is, e.g. some SDA builders are currently building accommodation designed for one to two ratios, whereas SIL providers might only be funded for one to three ratios.&quot;" style="position:absolute;margin-left:234pt;margin-top:16.4pt;width:223.55pt;height:205.35pt;z-index:251709442;mso-width-relative:margin;mso-height-relative:margin" coordorigin="-3355,2819" coordsize="27046,265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">
                <v:roundrect id="_x0000_s1233" alt="A decorative object that contains the following quotes:&#10;Quote 1: &#10;&quot;Research indicates that organising support and tenancy separately is more effective. The biggest concern is that individuals are in situations where they must comply with the service, risking eviction.&quot;&#10;Quote 2:  &#10;&quot;What about the people who have lived together for the last 20 years, now suddenly you have to make a choice? Option 2 is getting around that.&quot;" style="position:absolute;left:-3355;top:2819;width:26201;height:11525;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" fillcolor="white [3212]" stroked="f" strokeweight="1pt">
                  <v:fill opacity="49087f"/>
                  <v:stroke joinstyle="miter"/>
                  <v:shadow on="t" type="perspective" color="black" offset="4pt,0" matrix="655f,,,655f"/>
                  <v:textbox inset="3mm,0,2mm,0">
                    <w:txbxContent>
                      <w:p w14:paraId="4E63196B" w14:textId="583B7F46" w:rsidR="00CE1D9D" w:rsidRDefault="00CE1D9D" w:rsidP="00CE1D9D">
                        <w:pPr>
                          <w:spacing w:before="0" w:after="0" w:line="240" w:lineRule="auto"/>
                          <w:rPr>
                            <w:rFonts w:asciiTheme="minorHAnsi"/>
                            <w:i/>
                            <w:iCs/>
                            <w:kern w:val="24"/>
                            <w:szCs w:val="22"/>
                          </w:rPr>
                        </w:pPr>
                        <w:r w:rsidRPr="00CE1D9D">
                          <w:rPr>
                            <w:rFonts w:asciiTheme="minorHAnsi"/>
                            <w:i/>
                            <w:iCs/>
                            <w:kern w:val="24"/>
                            <w:szCs w:val="22"/>
                          </w:rPr>
                          <w:t>"Research indicates that organising support and tenancy separately is more effective. The biggest concern is that individuals are in situations where they must comply with the service, risking eviction."</w:t>
                        </w:r>
                      </w:p>
                    </w:txbxContent>
                  </v:textbox>
                </v:roundrect>
                <v:roundrect id="_x0000_s1234" style="position:absolute;left:-3354;top:15392;width:27045;height:14007;flip:x;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" fillcolor="white [3212]" stroked="f" strokeweight="1pt">
                  <v:fill opacity="49087f"/>
                  <v:stroke joinstyle="miter"/>
                  <v:shadow on="t" type="perspective" color="black" offset="4pt,0" matrix="655f,,,655f"/>
                  <v:textbox inset="3mm,0,2mm,0">
                    <w:txbxContent>
                      <w:p w14:paraId="5E0582F7" w14:textId="1DF452A5" w:rsidR="00CE1D9D" w:rsidRDefault="00CE1D9D" w:rsidP="00CE1D9D">
                        <w:pPr>
                          <w:spacing w:before="0" w:after="0" w:line="240" w:lineRule="auto"/>
                          <w:rPr>
                            <w:rFonts w:asciiTheme="minorHAnsi"/>
                            <w:i/>
                            <w:iCs/>
                            <w:kern w:val="24"/>
                            <w:szCs w:val="22"/>
                          </w:rPr>
                        </w:pPr>
                        <w:r w:rsidRPr="00CE1D9D">
                          <w:rPr>
                            <w:rFonts w:asciiTheme="minorHAnsi"/>
                            <w:i/>
                            <w:iCs/>
                            <w:kern w:val="24"/>
                            <w:szCs w:val="22"/>
                          </w:rPr>
                          <w:t>"Under Option 1, SIL providers will lose control of what kind of accommodation is built, and how appropriate it is, e.g. some SDA builders are currently building accommodation designed for one to two ratios, whereas SIL providers might only be funded for one to three ratios."</w:t>
                        </w:r>
                      </w:p>
                    </w:txbxContent>
                  </v:textbox>
                </v:roundrect>
              </v:group>
            </w:pict>
          </mc:Fallback>
        </mc:AlternateContent>
      </w:r>
      <w:r w:rsidR="00D54BB9">
        <w:t>Stakeholders acknowledged that option 1 would provide the strongest safeguards and best alignment with recommendations from the DRC and NDIS Review. They noted that the current combined arrangement can create situations where participants feel unable to change providers due to a perception that their housing arrangements will be at risk; t</w:t>
      </w:r>
      <w:r w:rsidR="00D54BB9" w:rsidRPr="00D9395A">
        <w:t xml:space="preserve">his lack of choice and control undermines a key principle of the NDIS. </w:t>
      </w:r>
      <w:r w:rsidR="00D54BB9">
        <w:t>However, while it received the strongest support of all the options, stakeholders expressed practical concerns about its implementation.</w:t>
      </w:r>
    </w:p>
    <w:p w14:paraId="2D2F5FA3" w14:textId="010A7381" w:rsidR="00381BDC" w:rsidRDefault="00381BDC" w:rsidP="00381BDC">
      <w:r w:rsidRPr="00BB6312">
        <w:lastRenderedPageBreak/>
        <w:t>Some stakeholders suggested</w:t>
      </w:r>
      <w:r>
        <w:t xml:space="preserve"> option 2</w:t>
      </w:r>
      <w:r w:rsidRPr="00BB6312">
        <w:t xml:space="preserve"> might be more practical, particularly for thin markets and existing arrangements.</w:t>
      </w:r>
      <w:r>
        <w:t xml:space="preserve"> </w:t>
      </w:r>
      <w:r w:rsidRPr="004D64EF">
        <w:t>They highlighted specific challenges in areas with limited provider options, while acknowledging the need for additional safeguards to prevent provider collusion.</w:t>
      </w:r>
      <w:r>
        <w:t xml:space="preserve"> </w:t>
      </w:r>
      <w:r w:rsidRPr="00DC342A">
        <w:t>Option 2 was seen as a potential compromise that balances participant choice with market realities.</w:t>
      </w:r>
    </w:p>
    <w:p w14:paraId="085BC9BC" w14:textId="1B9C244B" w:rsidR="00381BDC" w:rsidRPr="00757F44" w:rsidRDefault="00EF58C3" w:rsidP="00381BDC">
      <w:pPr>
        <w:rPr>
          <w:i/>
          <w:iCs/>
          <w:color w:val="5F2E74" w:themeColor="accent1"/>
        </w:rPr>
      </w:pPr>
      <w:r w:rsidRPr="00381BDC">
        <w:rPr>
          <w:i/>
          <w:iCs/>
          <w:noProof/>
          <w:color w:val="5F2E74" w:themeColor="accent1"/>
        </w:rPr>
        <mc:AlternateContent>
          <mc:Choice Requires="wpg">
            <w:drawing>
              <wp:anchor distT="0" distB="0" distL="114300" distR="114300" simplePos="0" relativeHeight="251967490" behindDoc="0" locked="0" layoutInCell="1" allowOverlap="1" wp14:anchorId="1592A998" wp14:editId="25BD282C">
                <wp:simplePos x="0" y="0"/>
                <wp:positionH relativeFrom="column">
                  <wp:posOffset>-731268</wp:posOffset>
                </wp:positionH>
                <wp:positionV relativeFrom="paragraph">
                  <wp:posOffset>40685</wp:posOffset>
                </wp:positionV>
                <wp:extent cx="743169" cy="1188000"/>
                <wp:effectExtent l="0" t="133350" r="0" b="0"/>
                <wp:wrapNone/>
                <wp:docPr id="873545757"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450730">
                          <a:off x="0" y="0"/>
                          <a:ext cx="743169" cy="1188000"/>
                          <a:chOff x="0" y="3842338"/>
                          <a:chExt cx="791729" cy="1265628"/>
                        </a:xfrm>
                      </wpg:grpSpPr>
                      <wps:wsp>
                        <wps:cNvPr id="214770861" name="Oval 12"/>
                        <wps:cNvSpPr/>
                        <wps:spPr>
                          <a:xfrm rot="2641996">
                            <a:off x="208823" y="3842338"/>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45509233" name="Oval 12"/>
                        <wps:cNvSpPr>
                          <a:spLocks noChangeAspect="1"/>
                        </wps:cNvSpPr>
                        <wps:spPr>
                          <a:xfrm rot="1649044">
                            <a:off x="217364" y="4151821"/>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93967165" name="Oval 12"/>
                        <wps:cNvSpPr>
                          <a:spLocks noChangeAspect="1"/>
                        </wps:cNvSpPr>
                        <wps:spPr>
                          <a:xfrm rot="21246248">
                            <a:off x="92272" y="4590180"/>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04036783" name="Oval 12"/>
                        <wps:cNvSpPr>
                          <a:spLocks noChangeAspect="1"/>
                        </wps:cNvSpPr>
                        <wps:spPr>
                          <a:xfrm rot="18841996">
                            <a:off x="96717" y="4842006"/>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22312639" name="Oval 12"/>
                        <wps:cNvSpPr/>
                        <wps:spPr>
                          <a:xfrm rot="572839">
                            <a:off x="0" y="430341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7D48BB26" id="Group 18" o:spid="_x0000_s1026" alt="&quot;&quot;" style="position:absolute;margin-left:-57.6pt;margin-top:3.2pt;width:58.5pt;height:93.55pt;rotation:492317fd;z-index:251967490" coordorigin=",38423" coordsize="7917,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">
                <v:shape id="Oval 12" o:spid="_x0000_s1027" style="position:absolute;left:2088;top:38423;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028" style="position:absolute;left:2173;top:41518;width:3612;height:965;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922;top:45901;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966;top:48420;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top:43034;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w:pict>
          </mc:Fallback>
        </mc:AlternateContent>
      </w:r>
      <w:r w:rsidRPr="00381BDC">
        <w:rPr>
          <w:i/>
          <w:iCs/>
          <w:noProof/>
          <w:color w:val="5F2E74" w:themeColor="accent1"/>
        </w:rPr>
        <mc:AlternateContent>
          <mc:Choice Requires="wps">
            <w:drawing>
              <wp:anchor distT="0" distB="0" distL="114300" distR="114300" simplePos="0" relativeHeight="251385076" behindDoc="0" locked="0" layoutInCell="1" allowOverlap="1" wp14:anchorId="46E14D7F" wp14:editId="2477C468">
                <wp:simplePos x="0" y="0"/>
                <wp:positionH relativeFrom="margin">
                  <wp:posOffset>-323849</wp:posOffset>
                </wp:positionH>
                <wp:positionV relativeFrom="paragraph">
                  <wp:posOffset>76200</wp:posOffset>
                </wp:positionV>
                <wp:extent cx="6278880" cy="1695450"/>
                <wp:effectExtent l="0" t="0" r="7620" b="0"/>
                <wp:wrapNone/>
                <wp:docPr id="1138253956" name="Oval 9" descr="A decorative object that contains the following quotes:&#10;Quote 1: &#10;&quot;Option 2 could be better for thin markets, though risk is collusion between providers.&quot;&#10;Quote 2:  &#10;&quot;What about the people who have lived together for the last 20 years, now suddenly you have to make a choice? Option 2 is getting around that.&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6278880" cy="1695450"/>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C49CA09" id="Oval 9" o:spid="_x0000_s1026" alt="A decorative object that contains the following quotes:&#10;Quote 1: &#10;&quot;Option 2 could be better for thin markets, though risk is collusion between providers.&quot;&#10;Quote 2:  &#10;&quot;What about the people who have lived together for the last 20 years, now suddenly you have to make a choice? Option 2 is getting around that.&quot;" style="position:absolute;margin-left:-25.5pt;margin-top:6pt;width:494.4pt;height:133.5pt;z-index:2513850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6734939,2415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1383935,72559;2981906,24266;4263191,101943;5448104,109332;6004107,240922;6277056,829833;5961106,1337554;5049077,1683678;3065076,1558284;1109331,1568472;258975,1306706;957,829534;343452,298877;1383935,72559" o:connectangles="0,0,0,0,0,0,0,0,0,0,0,0,0,0"/>
                <o:lock v:ext="edit" aspectratio="t"/>
                <w10:wrap anchorx="margin"/>
              </v:shape>
            </w:pict>
          </mc:Fallback>
        </mc:AlternateContent>
      </w:r>
    </w:p>
    <w:p w14:paraId="7F06A7CC" w14:textId="0BFB44BB" w:rsidR="0005637B" w:rsidRDefault="00EF58C3" w:rsidP="00C3071A">
      <w:pPr>
        <w:ind w:left="4820"/>
        <w:rPr>
          <w:color w:val="auto"/>
        </w:rPr>
      </w:pPr>
      <w:r>
        <w:rPr>
          <w:i/>
          <w:iCs/>
          <w:noProof/>
          <w:color w:val="5F2E74" w:themeColor="accent1"/>
        </w:rPr>
        <mc:AlternateContent>
          <mc:Choice Requires="wps">
            <w:drawing>
              <wp:anchor distT="0" distB="0" distL="114300" distR="114300" simplePos="0" relativeHeight="251713538" behindDoc="0" locked="0" layoutInCell="1" allowOverlap="1" wp14:anchorId="525877D2" wp14:editId="11AD7D53">
                <wp:simplePos x="0" y="0"/>
                <wp:positionH relativeFrom="margin">
                  <wp:posOffset>246380</wp:posOffset>
                </wp:positionH>
                <wp:positionV relativeFrom="paragraph">
                  <wp:posOffset>27940</wp:posOffset>
                </wp:positionV>
                <wp:extent cx="5291455" cy="462915"/>
                <wp:effectExtent l="0" t="0" r="4445" b="0"/>
                <wp:wrapNone/>
                <wp:docPr id="1027036955" name="Freeform: Shape 1"/>
                <wp:cNvGraphicFramePr/>
                <a:graphic xmlns:a="http://schemas.openxmlformats.org/drawingml/2006/main">
                  <a:graphicData uri="http://schemas.microsoft.com/office/word/2010/wordprocessingShape">
                    <wps:wsp>
                      <wps:cNvSpPr/>
                      <wps:spPr>
                        <a:xfrm>
                          <a:off x="0" y="0"/>
                          <a:ext cx="5291455" cy="462915"/>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4FD6E93" w14:textId="18BE8153" w:rsidR="00023C19" w:rsidRDefault="00023C19" w:rsidP="00023C19">
                            <w:pPr>
                              <w:spacing w:before="0" w:after="0" w:line="240" w:lineRule="auto"/>
                              <w:rPr>
                                <w:rFonts w:asciiTheme="minorHAnsi"/>
                                <w:i/>
                                <w:iCs/>
                                <w:kern w:val="24"/>
                                <w:szCs w:val="22"/>
                              </w:rPr>
                            </w:pPr>
                            <w:r w:rsidRPr="00023C19">
                              <w:rPr>
                                <w:rFonts w:asciiTheme="minorHAnsi"/>
                                <w:i/>
                                <w:iCs/>
                                <w:kern w:val="24"/>
                                <w:szCs w:val="22"/>
                              </w:rPr>
                              <w:t>"Option 2 could be better for thin markets, though risk is collusion between providers."</w:t>
                            </w:r>
                          </w:p>
                        </w:txbxContent>
                      </wps:txbx>
                      <wps:bodyPr spcFirstLastPara="0" vert="horz" wrap="square" lIns="72000" tIns="0" rIns="72000" bIns="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525877D2" id="_x0000_s1235" style="position:absolute;left:0;text-align:left;margin-left:19.4pt;margin-top:2.2pt;width:416.65pt;height:36.45pt;z-index:25171353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77154;236560,0;5054895,0;5291455,77154;5291455,385761;5054895,462915;236560,462915;0,385761;0,77154" o:connectangles="0,0,0,0,0,0,0,0,0" textboxrect="0,0,4186915,1123055"/>
                <v:textbox inset="2mm,0,2mm,0">
                  <w:txbxContent>
                    <w:p w14:paraId="34FD6E93" w14:textId="18BE8153" w:rsidR="00023C19" w:rsidRDefault="00023C19" w:rsidP="00023C19">
                      <w:pPr>
                        <w:spacing w:before="0" w:after="0" w:line="240" w:lineRule="auto"/>
                        <w:rPr>
                          <w:rFonts w:asciiTheme="minorHAnsi"/>
                          <w:i/>
                          <w:iCs/>
                          <w:kern w:val="24"/>
                          <w:szCs w:val="22"/>
                        </w:rPr>
                      </w:pPr>
                      <w:r w:rsidRPr="00023C19">
                        <w:rPr>
                          <w:rFonts w:asciiTheme="minorHAnsi"/>
                          <w:i/>
                          <w:iCs/>
                          <w:kern w:val="24"/>
                          <w:szCs w:val="22"/>
                        </w:rPr>
                        <w:t>"Option 2 could be better for thin markets, though risk is collusion between providers."</w:t>
                      </w:r>
                    </w:p>
                  </w:txbxContent>
                </v:textbox>
                <w10:wrap anchorx="margin"/>
              </v:shape>
            </w:pict>
          </mc:Fallback>
        </mc:AlternateContent>
      </w:r>
      <w:r w:rsidRPr="00381BDC">
        <w:rPr>
          <w:i/>
          <w:iCs/>
          <w:noProof/>
          <w:color w:val="5F2E74" w:themeColor="accent1"/>
        </w:rPr>
        <mc:AlternateContent>
          <mc:Choice Requires="wpg">
            <w:drawing>
              <wp:anchor distT="0" distB="0" distL="114300" distR="114300" simplePos="0" relativeHeight="251973634" behindDoc="0" locked="0" layoutInCell="1" allowOverlap="1" wp14:anchorId="625F878F" wp14:editId="50BC0A8B">
                <wp:simplePos x="0" y="0"/>
                <wp:positionH relativeFrom="column">
                  <wp:posOffset>-260350</wp:posOffset>
                </wp:positionH>
                <wp:positionV relativeFrom="paragraph">
                  <wp:posOffset>232410</wp:posOffset>
                </wp:positionV>
                <wp:extent cx="612000" cy="612000"/>
                <wp:effectExtent l="0" t="0" r="17145" b="17145"/>
                <wp:wrapNone/>
                <wp:docPr id="1606166455"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2000" cy="612000"/>
                          <a:chOff x="1919956" y="0"/>
                          <a:chExt cx="612000" cy="612000"/>
                        </a:xfrm>
                      </wpg:grpSpPr>
                      <wps:wsp>
                        <wps:cNvPr id="2087037931" name="Oval 2087037931"/>
                        <wps:cNvSpPr/>
                        <wps:spPr>
                          <a:xfrm>
                            <a:off x="1919956"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713256584" name="Oval 1713256584"/>
                        <wps:cNvSpPr>
                          <a:spLocks noChangeAspect="1"/>
                        </wps:cNvSpPr>
                        <wps:spPr>
                          <a:xfrm flipH="1">
                            <a:off x="2010775"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635778606" name="Picture 635778606"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082510" y="162000"/>
                            <a:ext cx="286892" cy="288000"/>
                          </a:xfrm>
                          <a:prstGeom prst="rect">
                            <a:avLst/>
                          </a:prstGeom>
                        </pic:spPr>
                      </pic:pic>
                    </wpg:wgp>
                  </a:graphicData>
                </a:graphic>
              </wp:anchor>
            </w:drawing>
          </mc:Choice>
          <mc:Fallback>
            <w:pict>
              <v:group w14:anchorId="0FDD5017" id="Group 30" o:spid="_x0000_s1026" alt="&quot;&quot;" style="position:absolute;margin-left:-20.5pt;margin-top:18.3pt;width:48.2pt;height:48.2pt;z-index:251973634" coordorigin="19199"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">
                <v:oval id="Oval 2087037931" o:spid="_x0000_s1027" style="position:absolute;left:19199;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" fillcolor="#5f2e74" strokecolor="white [3201]" strokeweight="1pt">
                  <v:fill opacity="59110f"/>
                  <v:stroke joinstyle="miter"/>
                </v:oval>
                <v:oval id="Oval 1713256584" o:spid="_x0000_s1028" style="position:absolute;left:20107;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" fillcolor="white [3212]" strokecolor="white [3201]" strokeweight="1pt">
                  <v:stroke joinstyle="miter"/>
                  <v:path arrowok="t"/>
                  <o:lock v:ext="edit" aspectratio="t"/>
                </v:oval>
                <v:shape id="Picture 635778606" o:spid="_x0000_s1029" type="#_x0000_t75" alt="A group of people with speech bubbles&#10;&#10;Description automatically generated" style="position:absolute;left:20825;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">
                  <v:imagedata r:id="rId50" o:title="A group of people with speech bubbles&#10;&#10;Description automatically generated"/>
                </v:shape>
              </v:group>
            </w:pict>
          </mc:Fallback>
        </mc:AlternateContent>
      </w:r>
    </w:p>
    <w:p w14:paraId="31228C1E" w14:textId="1434AA8D" w:rsidR="0005637B" w:rsidRDefault="00EF58C3" w:rsidP="00C3071A">
      <w:pPr>
        <w:ind w:left="4820"/>
        <w:rPr>
          <w:color w:val="auto"/>
        </w:rPr>
      </w:pPr>
      <w:r>
        <w:rPr>
          <w:i/>
          <w:iCs/>
          <w:noProof/>
          <w:color w:val="5F2E74" w:themeColor="accent1"/>
        </w:rPr>
        <mc:AlternateContent>
          <mc:Choice Requires="wps">
            <w:drawing>
              <wp:anchor distT="0" distB="0" distL="114300" distR="114300" simplePos="0" relativeHeight="251712514" behindDoc="0" locked="0" layoutInCell="1" allowOverlap="1" wp14:anchorId="4291EBFB" wp14:editId="3DBCDE6B">
                <wp:simplePos x="0" y="0"/>
                <wp:positionH relativeFrom="margin">
                  <wp:posOffset>246380</wp:posOffset>
                </wp:positionH>
                <wp:positionV relativeFrom="paragraph">
                  <wp:posOffset>278130</wp:posOffset>
                </wp:positionV>
                <wp:extent cx="5291455" cy="581660"/>
                <wp:effectExtent l="0" t="0" r="4445" b="8890"/>
                <wp:wrapNone/>
                <wp:docPr id="215457545" name="Freeform: Shape 41"/>
                <wp:cNvGraphicFramePr/>
                <a:graphic xmlns:a="http://schemas.openxmlformats.org/drawingml/2006/main">
                  <a:graphicData uri="http://schemas.microsoft.com/office/word/2010/wordprocessingShape">
                    <wps:wsp>
                      <wps:cNvSpPr/>
                      <wps:spPr>
                        <a:xfrm>
                          <a:off x="0" y="0"/>
                          <a:ext cx="5291455" cy="58166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39778AE" w14:textId="4F2F1E9F" w:rsidR="00023C19" w:rsidRDefault="00023C19" w:rsidP="00023C19">
                            <w:pPr>
                              <w:spacing w:before="0" w:after="0" w:line="240" w:lineRule="auto"/>
                              <w:rPr>
                                <w:rFonts w:asciiTheme="minorHAnsi"/>
                                <w:i/>
                                <w:iCs/>
                                <w:kern w:val="24"/>
                                <w:szCs w:val="22"/>
                              </w:rPr>
                            </w:pPr>
                            <w:r w:rsidRPr="00023C19">
                              <w:rPr>
                                <w:rFonts w:asciiTheme="minorHAnsi"/>
                                <w:i/>
                                <w:iCs/>
                                <w:kern w:val="24"/>
                                <w:szCs w:val="22"/>
                              </w:rPr>
                              <w:t>"What about the people who have lived together for the last 20 years, now suddenly you have to make a choice? Option 2 is getting around that."</w:t>
                            </w:r>
                          </w:p>
                        </w:txbxContent>
                      </wps:txbx>
                      <wps:bodyPr spcFirstLastPara="0" vert="horz" wrap="square" lIns="72000" tIns="0" rIns="72000" bIns="0" numCol="1" spcCol="1270" anchor="ctr" anchorCtr="0">
                        <a:noAutofit/>
                      </wps:bodyPr>
                    </wps:wsp>
                  </a:graphicData>
                </a:graphic>
                <wp14:sizeRelH relativeFrom="margin">
                  <wp14:pctWidth>0</wp14:pctWidth>
                </wp14:sizeRelH>
                <wp14:sizeRelV relativeFrom="margin">
                  <wp14:pctHeight>0</wp14:pctHeight>
                </wp14:sizeRelV>
              </wp:anchor>
            </w:drawing>
          </mc:Choice>
          <mc:Fallback>
            <w:pict>
              <v:shape w14:anchorId="4291EBFB" id="_x0000_s1236" style="position:absolute;left:0;text-align:left;margin-left:19.4pt;margin-top:21.9pt;width:416.65pt;height:45.8pt;z-index:25171251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96945;236560,0;5054895,0;5291455,96945;5291455,484715;5054895,581660;236560,581660;0,484715;0,96945" o:connectangles="0,0,0,0,0,0,0,0,0" textboxrect="0,0,4186915,1123055"/>
                <v:textbox inset="2mm,0,2mm,0">
                  <w:txbxContent>
                    <w:p w14:paraId="139778AE" w14:textId="4F2F1E9F" w:rsidR="00023C19" w:rsidRDefault="00023C19" w:rsidP="00023C19">
                      <w:pPr>
                        <w:spacing w:before="0" w:after="0" w:line="240" w:lineRule="auto"/>
                        <w:rPr>
                          <w:rFonts w:asciiTheme="minorHAnsi"/>
                          <w:i/>
                          <w:iCs/>
                          <w:kern w:val="24"/>
                          <w:szCs w:val="22"/>
                        </w:rPr>
                      </w:pPr>
                      <w:r w:rsidRPr="00023C19">
                        <w:rPr>
                          <w:rFonts w:asciiTheme="minorHAnsi"/>
                          <w:i/>
                          <w:iCs/>
                          <w:kern w:val="24"/>
                          <w:szCs w:val="22"/>
                        </w:rPr>
                        <w:t>"What about the people who have lived together for the last 20 years, now suddenly you have to make a choice? Option 2 is getting around that."</w:t>
                      </w:r>
                    </w:p>
                  </w:txbxContent>
                </v:textbox>
                <w10:wrap anchorx="margin"/>
              </v:shape>
            </w:pict>
          </mc:Fallback>
        </mc:AlternateContent>
      </w:r>
    </w:p>
    <w:p w14:paraId="163CD2F6" w14:textId="45DEECF1" w:rsidR="00381BDC" w:rsidRDefault="00381BDC" w:rsidP="00C3071A">
      <w:pPr>
        <w:ind w:left="4820"/>
        <w:rPr>
          <w:color w:val="auto"/>
        </w:rPr>
      </w:pPr>
    </w:p>
    <w:p w14:paraId="61091145" w14:textId="17017387" w:rsidR="00381BDC" w:rsidRDefault="00381BDC" w:rsidP="00C3071A">
      <w:pPr>
        <w:ind w:left="4820"/>
        <w:rPr>
          <w:color w:val="auto"/>
        </w:rPr>
      </w:pPr>
    </w:p>
    <w:p w14:paraId="779A9A18" w14:textId="54F457CC" w:rsidR="00381BDC" w:rsidRDefault="00381BDC" w:rsidP="00EF58C3">
      <w:pPr>
        <w:rPr>
          <w:color w:val="auto"/>
        </w:rPr>
      </w:pPr>
    </w:p>
    <w:p w14:paraId="6FA41C52" w14:textId="77777777" w:rsidR="00EF58C3" w:rsidRDefault="00EF58C3" w:rsidP="00EF58C3"/>
    <w:p w14:paraId="185FB058" w14:textId="59A51A2D" w:rsidR="00EF58C3" w:rsidRDefault="002B48D5" w:rsidP="00EF58C3">
      <w:r w:rsidRPr="00B76E8D">
        <w:rPr>
          <w:noProof/>
          <w:color w:val="auto"/>
        </w:rPr>
        <mc:AlternateContent>
          <mc:Choice Requires="wpg">
            <w:drawing>
              <wp:anchor distT="0" distB="0" distL="114300" distR="114300" simplePos="0" relativeHeight="251980802" behindDoc="0" locked="0" layoutInCell="1" allowOverlap="1" wp14:anchorId="1706BEC2" wp14:editId="65C81B8A">
                <wp:simplePos x="0" y="0"/>
                <wp:positionH relativeFrom="column">
                  <wp:posOffset>5327461</wp:posOffset>
                </wp:positionH>
                <wp:positionV relativeFrom="paragraph">
                  <wp:posOffset>632879</wp:posOffset>
                </wp:positionV>
                <wp:extent cx="851902" cy="1188000"/>
                <wp:effectExtent l="0" t="0" r="123507" b="9208"/>
                <wp:wrapNone/>
                <wp:docPr id="1229568590"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7372990">
                          <a:off x="0" y="0"/>
                          <a:ext cx="851902" cy="1188000"/>
                          <a:chOff x="0" y="1595871"/>
                          <a:chExt cx="2343127" cy="3267552"/>
                        </a:xfrm>
                      </wpg:grpSpPr>
                      <wps:wsp>
                        <wps:cNvPr id="484755573" name="Oval 12"/>
                        <wps:cNvSpPr/>
                        <wps:spPr>
                          <a:xfrm rot="13409140">
                            <a:off x="0" y="4284841"/>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58277196" name="Oval 12"/>
                        <wps:cNvSpPr>
                          <a:spLocks noChangeAspect="1"/>
                        </wps:cNvSpPr>
                        <wps:spPr>
                          <a:xfrm rot="12416188">
                            <a:off x="668291" y="3728288"/>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50374484" name="Oval 12"/>
                        <wps:cNvSpPr>
                          <a:spLocks noChangeAspect="1"/>
                        </wps:cNvSpPr>
                        <wps:spPr>
                          <a:xfrm rot="10413392">
                            <a:off x="898593" y="2629429"/>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66966901" name="Oval 12"/>
                        <wps:cNvSpPr>
                          <a:spLocks noChangeAspect="1"/>
                        </wps:cNvSpPr>
                        <wps:spPr>
                          <a:xfrm rot="8009140">
                            <a:off x="642867" y="1981460"/>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06665702" name="Oval 12"/>
                        <wps:cNvSpPr/>
                        <wps:spPr>
                          <a:xfrm rot="11339983">
                            <a:off x="722470" y="3153744"/>
                            <a:ext cx="1620657"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1B01B919" id="Group 24" o:spid="_x0000_s1026" alt="&quot;&quot;" style="position:absolute;margin-left:419.5pt;margin-top:49.85pt;width:67.1pt;height:93.55pt;rotation:-4617022fd;z-index:251980802;mso-width-relative:margin" coordorigin=",15958" coordsize="23431,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">
                <v:shape id="Oval 12" o:spid="_x0000_s1027" style="position:absolute;top:42848;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6682;top:37282;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8985;top:26294;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6428;top:19814;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7224;top:31537;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4;144023,55723;785406,17097;1562448,228215;1427319,504741;709619,546341;106330,536054;3093,343594" o:connectangles="0,0,0,0,0,0,0,0"/>
                </v:shape>
              </v:group>
            </w:pict>
          </mc:Fallback>
        </mc:AlternateContent>
      </w:r>
      <w:r w:rsidR="00EF58C3" w:rsidRPr="00BB6312">
        <w:t>Stakeholders emphasised that strengthening conflict of interest requirements alone would not fully address the recommendations</w:t>
      </w:r>
      <w:r w:rsidR="00EF58C3">
        <w:t xml:space="preserve">. Conflict of interest requirements are already considered an essential requirement in the current NDIS Practice Standards; however, it needs more consistent and strengthened implementation. </w:t>
      </w:r>
      <w:r w:rsidR="00EF58C3" w:rsidRPr="00D30890">
        <w:t>Stakeholders called for greater oversight and enforcement of these requirements.</w:t>
      </w:r>
    </w:p>
    <w:p w14:paraId="48735466" w14:textId="56C86C27" w:rsidR="002B48D5" w:rsidRPr="00757F44" w:rsidRDefault="002B48D5" w:rsidP="002B48D5">
      <w:pPr>
        <w:spacing w:before="0" w:after="0"/>
        <w:rPr>
          <w:i/>
          <w:iCs/>
          <w:color w:val="5F2E74" w:themeColor="accent1"/>
        </w:rPr>
      </w:pPr>
      <w:r w:rsidRPr="00B76E8D">
        <w:rPr>
          <w:noProof/>
          <w:color w:val="auto"/>
        </w:rPr>
        <mc:AlternateContent>
          <mc:Choice Requires="wps">
            <w:drawing>
              <wp:anchor distT="0" distB="0" distL="114300" distR="114300" simplePos="0" relativeHeight="251384051" behindDoc="0" locked="0" layoutInCell="1" allowOverlap="1" wp14:anchorId="4B9E101F" wp14:editId="4B44AB98">
                <wp:simplePos x="0" y="0"/>
                <wp:positionH relativeFrom="column">
                  <wp:posOffset>-400050</wp:posOffset>
                </wp:positionH>
                <wp:positionV relativeFrom="paragraph">
                  <wp:posOffset>173265</wp:posOffset>
                </wp:positionV>
                <wp:extent cx="6355080" cy="1677760"/>
                <wp:effectExtent l="0" t="0" r="7620" b="0"/>
                <wp:wrapNone/>
                <wp:docPr id="2124762516" name="Oval 2" descr="A decorative object that contains the following quotes:&#10;Quote 1: &#10;&quot;Already have conflict of interest policy, need a better regulatory framework to make sure it works.&quot;&#10;Quote 2:  &#10;“Option 3 could work but need to do a better job of assessing if SIL providers are doing the right thing in an adequate way. Currently Auditors do not ask questions of SIL providers.&quot;&#10;"/>
                <wp:cNvGraphicFramePr/>
                <a:graphic xmlns:a="http://schemas.openxmlformats.org/drawingml/2006/main">
                  <a:graphicData uri="http://schemas.microsoft.com/office/word/2010/wordprocessingShape">
                    <wps:wsp>
                      <wps:cNvSpPr/>
                      <wps:spPr>
                        <a:xfrm rot="10800000">
                          <a:off x="0" y="0"/>
                          <a:ext cx="6355080" cy="1677760"/>
                        </a:xfrm>
                        <a:custGeom>
                          <a:avLst/>
                          <a:gdLst>
                            <a:gd name="connsiteX0" fmla="*/ 0 w 2720670"/>
                            <a:gd name="connsiteY0" fmla="*/ 755807 h 1511614"/>
                            <a:gd name="connsiteX1" fmla="*/ 1360335 w 2720670"/>
                            <a:gd name="connsiteY1" fmla="*/ 0 h 1511614"/>
                            <a:gd name="connsiteX2" fmla="*/ 2720670 w 2720670"/>
                            <a:gd name="connsiteY2" fmla="*/ 755807 h 1511614"/>
                            <a:gd name="connsiteX3" fmla="*/ 1360335 w 2720670"/>
                            <a:gd name="connsiteY3" fmla="*/ 1511614 h 1511614"/>
                            <a:gd name="connsiteX4" fmla="*/ 0 w 2720670"/>
                            <a:gd name="connsiteY4" fmla="*/ 755807 h 1511614"/>
                            <a:gd name="connsiteX0" fmla="*/ 0 w 2794756"/>
                            <a:gd name="connsiteY0" fmla="*/ 755807 h 1521958"/>
                            <a:gd name="connsiteX1" fmla="*/ 1360335 w 2794756"/>
                            <a:gd name="connsiteY1" fmla="*/ 0 h 1521958"/>
                            <a:gd name="connsiteX2" fmla="*/ 2720670 w 2794756"/>
                            <a:gd name="connsiteY2" fmla="*/ 755807 h 1521958"/>
                            <a:gd name="connsiteX3" fmla="*/ 2481772 w 2794756"/>
                            <a:gd name="connsiteY3" fmla="*/ 1165936 h 1521958"/>
                            <a:gd name="connsiteX4" fmla="*/ 1360335 w 2794756"/>
                            <a:gd name="connsiteY4" fmla="*/ 1511614 h 1521958"/>
                            <a:gd name="connsiteX5" fmla="*/ 0 w 2794756"/>
                            <a:gd name="connsiteY5" fmla="*/ 755807 h 1521958"/>
                            <a:gd name="connsiteX0" fmla="*/ 0 w 2867553"/>
                            <a:gd name="connsiteY0" fmla="*/ 755807 h 1553101"/>
                            <a:gd name="connsiteX1" fmla="*/ 1360335 w 2867553"/>
                            <a:gd name="connsiteY1" fmla="*/ 0 h 1553101"/>
                            <a:gd name="connsiteX2" fmla="*/ 2720670 w 2867553"/>
                            <a:gd name="connsiteY2" fmla="*/ 755807 h 1553101"/>
                            <a:gd name="connsiteX3" fmla="*/ 2704193 w 2867553"/>
                            <a:gd name="connsiteY3" fmla="*/ 1380119 h 1553101"/>
                            <a:gd name="connsiteX4" fmla="*/ 1360335 w 2867553"/>
                            <a:gd name="connsiteY4" fmla="*/ 1511614 h 1553101"/>
                            <a:gd name="connsiteX5" fmla="*/ 0 w 2867553"/>
                            <a:gd name="connsiteY5" fmla="*/ 755807 h 1553101"/>
                            <a:gd name="connsiteX0" fmla="*/ 0 w 2919634"/>
                            <a:gd name="connsiteY0" fmla="*/ 794130 h 1591424"/>
                            <a:gd name="connsiteX1" fmla="*/ 1360335 w 2919634"/>
                            <a:gd name="connsiteY1" fmla="*/ 38323 h 1591424"/>
                            <a:gd name="connsiteX2" fmla="*/ 2811286 w 2919634"/>
                            <a:gd name="connsiteY2" fmla="*/ 225719 h 1591424"/>
                            <a:gd name="connsiteX3" fmla="*/ 2704193 w 2919634"/>
                            <a:gd name="connsiteY3" fmla="*/ 1418442 h 1591424"/>
                            <a:gd name="connsiteX4" fmla="*/ 1360335 w 2919634"/>
                            <a:gd name="connsiteY4" fmla="*/ 1549937 h 1591424"/>
                            <a:gd name="connsiteX5" fmla="*/ 0 w 2919634"/>
                            <a:gd name="connsiteY5" fmla="*/ 794130 h 1591424"/>
                            <a:gd name="connsiteX0" fmla="*/ 653 w 2920287"/>
                            <a:gd name="connsiteY0" fmla="*/ 807739 h 1605033"/>
                            <a:gd name="connsiteX1" fmla="*/ 1204469 w 2920287"/>
                            <a:gd name="connsiteY1" fmla="*/ 35456 h 1605033"/>
                            <a:gd name="connsiteX2" fmla="*/ 2811939 w 2920287"/>
                            <a:gd name="connsiteY2" fmla="*/ 239328 h 1605033"/>
                            <a:gd name="connsiteX3" fmla="*/ 2704846 w 2920287"/>
                            <a:gd name="connsiteY3" fmla="*/ 1432051 h 1605033"/>
                            <a:gd name="connsiteX4" fmla="*/ 1360988 w 2920287"/>
                            <a:gd name="connsiteY4" fmla="*/ 1563546 h 1605033"/>
                            <a:gd name="connsiteX5" fmla="*/ 653 w 2920287"/>
                            <a:gd name="connsiteY5" fmla="*/ 807739 h 1605033"/>
                            <a:gd name="connsiteX0" fmla="*/ 528 w 2943380"/>
                            <a:gd name="connsiteY0" fmla="*/ 863257 h 1660551"/>
                            <a:gd name="connsiteX1" fmla="*/ 1204344 w 2943380"/>
                            <a:gd name="connsiteY1" fmla="*/ 90974 h 1660551"/>
                            <a:gd name="connsiteX2" fmla="*/ 1683230 w 2943380"/>
                            <a:gd name="connsiteY2" fmla="*/ 37711 h 1660551"/>
                            <a:gd name="connsiteX3" fmla="*/ 2811814 w 2943380"/>
                            <a:gd name="connsiteY3" fmla="*/ 294846 h 1660551"/>
                            <a:gd name="connsiteX4" fmla="*/ 2704721 w 2943380"/>
                            <a:gd name="connsiteY4" fmla="*/ 1487569 h 1660551"/>
                            <a:gd name="connsiteX5" fmla="*/ 1360863 w 2943380"/>
                            <a:gd name="connsiteY5" fmla="*/ 1619064 h 1660551"/>
                            <a:gd name="connsiteX6" fmla="*/ 528 w 2943380"/>
                            <a:gd name="connsiteY6" fmla="*/ 863257 h 1660551"/>
                            <a:gd name="connsiteX0" fmla="*/ 528 w 2943380"/>
                            <a:gd name="connsiteY0" fmla="*/ 841288 h 1638582"/>
                            <a:gd name="connsiteX1" fmla="*/ 1204344 w 2943380"/>
                            <a:gd name="connsiteY1" fmla="*/ 69005 h 1638582"/>
                            <a:gd name="connsiteX2" fmla="*/ 1683230 w 2943380"/>
                            <a:gd name="connsiteY2" fmla="*/ 15742 h 1638582"/>
                            <a:gd name="connsiteX3" fmla="*/ 2811814 w 2943380"/>
                            <a:gd name="connsiteY3" fmla="*/ 272877 h 1638582"/>
                            <a:gd name="connsiteX4" fmla="*/ 2704721 w 2943380"/>
                            <a:gd name="connsiteY4" fmla="*/ 1465600 h 1638582"/>
                            <a:gd name="connsiteX5" fmla="*/ 1360863 w 2943380"/>
                            <a:gd name="connsiteY5" fmla="*/ 1597095 h 1638582"/>
                            <a:gd name="connsiteX6" fmla="*/ 528 w 2943380"/>
                            <a:gd name="connsiteY6" fmla="*/ 841288 h 1638582"/>
                            <a:gd name="connsiteX0" fmla="*/ 528 w 2943380"/>
                            <a:gd name="connsiteY0" fmla="*/ 857183 h 1654477"/>
                            <a:gd name="connsiteX1" fmla="*/ 1204344 w 2943380"/>
                            <a:gd name="connsiteY1" fmla="*/ 84900 h 1654477"/>
                            <a:gd name="connsiteX2" fmla="*/ 1683230 w 2943380"/>
                            <a:gd name="connsiteY2" fmla="*/ 31637 h 1654477"/>
                            <a:gd name="connsiteX3" fmla="*/ 2811814 w 2943380"/>
                            <a:gd name="connsiteY3" fmla="*/ 288772 h 1654477"/>
                            <a:gd name="connsiteX4" fmla="*/ 2704721 w 2943380"/>
                            <a:gd name="connsiteY4" fmla="*/ 1481495 h 1654477"/>
                            <a:gd name="connsiteX5" fmla="*/ 1360863 w 2943380"/>
                            <a:gd name="connsiteY5" fmla="*/ 1612990 h 1654477"/>
                            <a:gd name="connsiteX6" fmla="*/ 528 w 2943380"/>
                            <a:gd name="connsiteY6" fmla="*/ 857183 h 1654477"/>
                            <a:gd name="connsiteX0" fmla="*/ 4708 w 2947560"/>
                            <a:gd name="connsiteY0" fmla="*/ 832406 h 1629700"/>
                            <a:gd name="connsiteX1" fmla="*/ 944914 w 2947560"/>
                            <a:gd name="connsiteY1" fmla="*/ 134264 h 1629700"/>
                            <a:gd name="connsiteX2" fmla="*/ 1687410 w 2947560"/>
                            <a:gd name="connsiteY2" fmla="*/ 6860 h 1629700"/>
                            <a:gd name="connsiteX3" fmla="*/ 2815994 w 2947560"/>
                            <a:gd name="connsiteY3" fmla="*/ 263995 h 1629700"/>
                            <a:gd name="connsiteX4" fmla="*/ 2708901 w 2947560"/>
                            <a:gd name="connsiteY4" fmla="*/ 1456718 h 1629700"/>
                            <a:gd name="connsiteX5" fmla="*/ 1365043 w 2947560"/>
                            <a:gd name="connsiteY5" fmla="*/ 1588213 h 1629700"/>
                            <a:gd name="connsiteX6" fmla="*/ 4708 w 2947560"/>
                            <a:gd name="connsiteY6" fmla="*/ 832406 h 1629700"/>
                            <a:gd name="connsiteX0" fmla="*/ 4970 w 2898395"/>
                            <a:gd name="connsiteY0" fmla="*/ 1259619 h 1615742"/>
                            <a:gd name="connsiteX1" fmla="*/ 895749 w 2898395"/>
                            <a:gd name="connsiteY1" fmla="*/ 149585 h 1615742"/>
                            <a:gd name="connsiteX2" fmla="*/ 1638245 w 2898395"/>
                            <a:gd name="connsiteY2" fmla="*/ 22181 h 1615742"/>
                            <a:gd name="connsiteX3" fmla="*/ 2766829 w 2898395"/>
                            <a:gd name="connsiteY3" fmla="*/ 279316 h 1615742"/>
                            <a:gd name="connsiteX4" fmla="*/ 2659736 w 2898395"/>
                            <a:gd name="connsiteY4" fmla="*/ 1472039 h 1615742"/>
                            <a:gd name="connsiteX5" fmla="*/ 1315878 w 2898395"/>
                            <a:gd name="connsiteY5" fmla="*/ 1603534 h 1615742"/>
                            <a:gd name="connsiteX6" fmla="*/ 4970 w 2898395"/>
                            <a:gd name="connsiteY6" fmla="*/ 1259619 h 1615742"/>
                            <a:gd name="connsiteX0" fmla="*/ 5149 w 2898574"/>
                            <a:gd name="connsiteY0" fmla="*/ 1259619 h 1660708"/>
                            <a:gd name="connsiteX1" fmla="*/ 895928 w 2898574"/>
                            <a:gd name="connsiteY1" fmla="*/ 149585 h 1660708"/>
                            <a:gd name="connsiteX2" fmla="*/ 1638424 w 2898574"/>
                            <a:gd name="connsiteY2" fmla="*/ 22181 h 1660708"/>
                            <a:gd name="connsiteX3" fmla="*/ 2767008 w 2898574"/>
                            <a:gd name="connsiteY3" fmla="*/ 279316 h 1660708"/>
                            <a:gd name="connsiteX4" fmla="*/ 2659915 w 2898574"/>
                            <a:gd name="connsiteY4" fmla="*/ 1472039 h 1660708"/>
                            <a:gd name="connsiteX5" fmla="*/ 1324294 w 2898574"/>
                            <a:gd name="connsiteY5" fmla="*/ 1652961 h 1660708"/>
                            <a:gd name="connsiteX6" fmla="*/ 5149 w 2898574"/>
                            <a:gd name="connsiteY6" fmla="*/ 1259619 h 1660708"/>
                            <a:gd name="connsiteX0" fmla="*/ 37450 w 2930875"/>
                            <a:gd name="connsiteY0" fmla="*/ 1241225 h 1642314"/>
                            <a:gd name="connsiteX1" fmla="*/ 410335 w 2930875"/>
                            <a:gd name="connsiteY1" fmla="*/ 613387 h 1642314"/>
                            <a:gd name="connsiteX2" fmla="*/ 928229 w 2930875"/>
                            <a:gd name="connsiteY2" fmla="*/ 131191 h 1642314"/>
                            <a:gd name="connsiteX3" fmla="*/ 1670725 w 2930875"/>
                            <a:gd name="connsiteY3" fmla="*/ 3787 h 1642314"/>
                            <a:gd name="connsiteX4" fmla="*/ 2799309 w 2930875"/>
                            <a:gd name="connsiteY4" fmla="*/ 260922 h 1642314"/>
                            <a:gd name="connsiteX5" fmla="*/ 2692216 w 2930875"/>
                            <a:gd name="connsiteY5" fmla="*/ 1453645 h 1642314"/>
                            <a:gd name="connsiteX6" fmla="*/ 1356595 w 2930875"/>
                            <a:gd name="connsiteY6" fmla="*/ 1634567 h 1642314"/>
                            <a:gd name="connsiteX7" fmla="*/ 37450 w 2930875"/>
                            <a:gd name="connsiteY7" fmla="*/ 1241225 h 1642314"/>
                            <a:gd name="connsiteX0" fmla="*/ 200713 w 3094138"/>
                            <a:gd name="connsiteY0" fmla="*/ 1239778 h 1640867"/>
                            <a:gd name="connsiteX1" fmla="*/ 95803 w 3094138"/>
                            <a:gd name="connsiteY1" fmla="*/ 364805 h 1640867"/>
                            <a:gd name="connsiteX2" fmla="*/ 1091492 w 3094138"/>
                            <a:gd name="connsiteY2" fmla="*/ 129744 h 1640867"/>
                            <a:gd name="connsiteX3" fmla="*/ 1833988 w 3094138"/>
                            <a:gd name="connsiteY3" fmla="*/ 2340 h 1640867"/>
                            <a:gd name="connsiteX4" fmla="*/ 2962572 w 3094138"/>
                            <a:gd name="connsiteY4" fmla="*/ 259475 h 1640867"/>
                            <a:gd name="connsiteX5" fmla="*/ 2855479 w 3094138"/>
                            <a:gd name="connsiteY5" fmla="*/ 1452198 h 1640867"/>
                            <a:gd name="connsiteX6" fmla="*/ 1519858 w 3094138"/>
                            <a:gd name="connsiteY6" fmla="*/ 1633120 h 1640867"/>
                            <a:gd name="connsiteX7" fmla="*/ 200713 w 3094138"/>
                            <a:gd name="connsiteY7" fmla="*/ 1239778 h 1640867"/>
                            <a:gd name="connsiteX0" fmla="*/ 200713 w 3094138"/>
                            <a:gd name="connsiteY0" fmla="*/ 1256505 h 1657594"/>
                            <a:gd name="connsiteX1" fmla="*/ 95803 w 3094138"/>
                            <a:gd name="connsiteY1" fmla="*/ 381532 h 1657594"/>
                            <a:gd name="connsiteX2" fmla="*/ 572509 w 3094138"/>
                            <a:gd name="connsiteY2" fmla="*/ 39380 h 1657594"/>
                            <a:gd name="connsiteX3" fmla="*/ 1833988 w 3094138"/>
                            <a:gd name="connsiteY3" fmla="*/ 19067 h 1657594"/>
                            <a:gd name="connsiteX4" fmla="*/ 2962572 w 3094138"/>
                            <a:gd name="connsiteY4" fmla="*/ 276202 h 1657594"/>
                            <a:gd name="connsiteX5" fmla="*/ 2855479 w 3094138"/>
                            <a:gd name="connsiteY5" fmla="*/ 1468925 h 1657594"/>
                            <a:gd name="connsiteX6" fmla="*/ 1519858 w 3094138"/>
                            <a:gd name="connsiteY6" fmla="*/ 1649847 h 1657594"/>
                            <a:gd name="connsiteX7" fmla="*/ 200713 w 3094138"/>
                            <a:gd name="connsiteY7" fmla="*/ 1256505 h 1657594"/>
                            <a:gd name="connsiteX0" fmla="*/ 200713 w 3094138"/>
                            <a:gd name="connsiteY0" fmla="*/ 1264201 h 1665290"/>
                            <a:gd name="connsiteX1" fmla="*/ 95803 w 3094138"/>
                            <a:gd name="connsiteY1" fmla="*/ 389228 h 1665290"/>
                            <a:gd name="connsiteX2" fmla="*/ 572509 w 3094138"/>
                            <a:gd name="connsiteY2" fmla="*/ 47076 h 1665290"/>
                            <a:gd name="connsiteX3" fmla="*/ 1364431 w 3094138"/>
                            <a:gd name="connsiteY3" fmla="*/ 10288 h 1665290"/>
                            <a:gd name="connsiteX4" fmla="*/ 1833988 w 3094138"/>
                            <a:gd name="connsiteY4" fmla="*/ 26763 h 1665290"/>
                            <a:gd name="connsiteX5" fmla="*/ 2962572 w 3094138"/>
                            <a:gd name="connsiteY5" fmla="*/ 283898 h 1665290"/>
                            <a:gd name="connsiteX6" fmla="*/ 2855479 w 3094138"/>
                            <a:gd name="connsiteY6" fmla="*/ 1476621 h 1665290"/>
                            <a:gd name="connsiteX7" fmla="*/ 1519858 w 3094138"/>
                            <a:gd name="connsiteY7" fmla="*/ 1657543 h 1665290"/>
                            <a:gd name="connsiteX8" fmla="*/ 200713 w 3094138"/>
                            <a:gd name="connsiteY8" fmla="*/ 1264201 h 1665290"/>
                            <a:gd name="connsiteX0" fmla="*/ 200713 w 3094138"/>
                            <a:gd name="connsiteY0" fmla="*/ 1248642 h 1649731"/>
                            <a:gd name="connsiteX1" fmla="*/ 95803 w 3094138"/>
                            <a:gd name="connsiteY1" fmla="*/ 373669 h 1649731"/>
                            <a:gd name="connsiteX2" fmla="*/ 572509 w 3094138"/>
                            <a:gd name="connsiteY2" fmla="*/ 31517 h 1649731"/>
                            <a:gd name="connsiteX3" fmla="*/ 1183199 w 3094138"/>
                            <a:gd name="connsiteY3" fmla="*/ 77108 h 1649731"/>
                            <a:gd name="connsiteX4" fmla="*/ 1833988 w 3094138"/>
                            <a:gd name="connsiteY4" fmla="*/ 11204 h 1649731"/>
                            <a:gd name="connsiteX5" fmla="*/ 2962572 w 3094138"/>
                            <a:gd name="connsiteY5" fmla="*/ 268339 h 1649731"/>
                            <a:gd name="connsiteX6" fmla="*/ 2855479 w 3094138"/>
                            <a:gd name="connsiteY6" fmla="*/ 1461062 h 1649731"/>
                            <a:gd name="connsiteX7" fmla="*/ 1519858 w 3094138"/>
                            <a:gd name="connsiteY7" fmla="*/ 1641984 h 1649731"/>
                            <a:gd name="connsiteX8" fmla="*/ 200713 w 3094138"/>
                            <a:gd name="connsiteY8" fmla="*/ 1248642 h 1649731"/>
                            <a:gd name="connsiteX0" fmla="*/ 168663 w 3054721"/>
                            <a:gd name="connsiteY0" fmla="*/ 1372765 h 1643927"/>
                            <a:gd name="connsiteX1" fmla="*/ 56386 w 3054721"/>
                            <a:gd name="connsiteY1" fmla="*/ 373669 h 1643927"/>
                            <a:gd name="connsiteX2" fmla="*/ 533092 w 3054721"/>
                            <a:gd name="connsiteY2" fmla="*/ 31517 h 1643927"/>
                            <a:gd name="connsiteX3" fmla="*/ 1143782 w 3054721"/>
                            <a:gd name="connsiteY3" fmla="*/ 77108 h 1643927"/>
                            <a:gd name="connsiteX4" fmla="*/ 1794571 w 3054721"/>
                            <a:gd name="connsiteY4" fmla="*/ 11204 h 1643927"/>
                            <a:gd name="connsiteX5" fmla="*/ 2923155 w 3054721"/>
                            <a:gd name="connsiteY5" fmla="*/ 268339 h 1643927"/>
                            <a:gd name="connsiteX6" fmla="*/ 2816062 w 3054721"/>
                            <a:gd name="connsiteY6" fmla="*/ 1461062 h 1643927"/>
                            <a:gd name="connsiteX7" fmla="*/ 1480441 w 3054721"/>
                            <a:gd name="connsiteY7" fmla="*/ 1641984 h 1643927"/>
                            <a:gd name="connsiteX8" fmla="*/ 168663 w 3054721"/>
                            <a:gd name="connsiteY8" fmla="*/ 1372765 h 1643927"/>
                            <a:gd name="connsiteX0" fmla="*/ 169292 w 3055350"/>
                            <a:gd name="connsiteY0" fmla="*/ 1372765 h 1516660"/>
                            <a:gd name="connsiteX1" fmla="*/ 57015 w 3055350"/>
                            <a:gd name="connsiteY1" fmla="*/ 373669 h 1516660"/>
                            <a:gd name="connsiteX2" fmla="*/ 533721 w 3055350"/>
                            <a:gd name="connsiteY2" fmla="*/ 31517 h 1516660"/>
                            <a:gd name="connsiteX3" fmla="*/ 1144411 w 3055350"/>
                            <a:gd name="connsiteY3" fmla="*/ 77108 h 1516660"/>
                            <a:gd name="connsiteX4" fmla="*/ 1795200 w 3055350"/>
                            <a:gd name="connsiteY4" fmla="*/ 11204 h 1516660"/>
                            <a:gd name="connsiteX5" fmla="*/ 2923784 w 3055350"/>
                            <a:gd name="connsiteY5" fmla="*/ 268339 h 1516660"/>
                            <a:gd name="connsiteX6" fmla="*/ 2816691 w 3055350"/>
                            <a:gd name="connsiteY6" fmla="*/ 1461062 h 1516660"/>
                            <a:gd name="connsiteX7" fmla="*/ 1492121 w 3055350"/>
                            <a:gd name="connsiteY7" fmla="*/ 1446912 h 1516660"/>
                            <a:gd name="connsiteX8" fmla="*/ 169292 w 3055350"/>
                            <a:gd name="connsiteY8" fmla="*/ 1372765 h 151666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055350" h="1516660">
                              <a:moveTo>
                                <a:pt x="169292" y="1372765"/>
                              </a:moveTo>
                              <a:cubicBezTo>
                                <a:pt x="-69892" y="1193891"/>
                                <a:pt x="-3723" y="597210"/>
                                <a:pt x="57015" y="373669"/>
                              </a:cubicBezTo>
                              <a:cubicBezTo>
                                <a:pt x="117753" y="150128"/>
                                <a:pt x="352488" y="80944"/>
                                <a:pt x="533721" y="31517"/>
                              </a:cubicBezTo>
                              <a:cubicBezTo>
                                <a:pt x="714954" y="-17910"/>
                                <a:pt x="934165" y="80493"/>
                                <a:pt x="1144411" y="77108"/>
                              </a:cubicBezTo>
                              <a:cubicBezTo>
                                <a:pt x="1354657" y="73723"/>
                                <a:pt x="1528843" y="-34398"/>
                                <a:pt x="1795200" y="11204"/>
                              </a:cubicBezTo>
                              <a:cubicBezTo>
                                <a:pt x="2063112" y="45183"/>
                                <a:pt x="2683514" y="33561"/>
                                <a:pt x="2923784" y="268339"/>
                              </a:cubicBezTo>
                              <a:cubicBezTo>
                                <a:pt x="3164054" y="503117"/>
                                <a:pt x="3043414" y="1335094"/>
                                <a:pt x="2816691" y="1461062"/>
                              </a:cubicBezTo>
                              <a:cubicBezTo>
                                <a:pt x="2589969" y="1587030"/>
                                <a:pt x="1933354" y="1461628"/>
                                <a:pt x="1492121" y="1446912"/>
                              </a:cubicBezTo>
                              <a:cubicBezTo>
                                <a:pt x="1050888" y="1432196"/>
                                <a:pt x="408476" y="1551639"/>
                                <a:pt x="169292" y="1372765"/>
                              </a:cubicBezTo>
                              <a:close/>
                            </a:path>
                          </a:pathLst>
                        </a:custGeom>
                        <a:solidFill>
                          <a:srgbClr val="3F6F50">
                            <a:alpha val="25000"/>
                          </a:srgbClr>
                        </a:solidFill>
                        <a:ln>
                          <a:no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79230094" id="Oval 2" o:spid="_x0000_s1026" alt="A decorative object that contains the following quotes:&#10;Quote 1: &#10;&quot;Already have conflict of interest policy, need a better regulatory framework to make sure it works.&quot;&#10;Quote 2:  &#10;“Option 3 could work but need to do a better job of assessing if SIL providers are doing the right thing in an adequate way. Currently Auditors do not ask questions of SIL providers.&quot;&#10;" style="position:absolute;margin-left:-31.5pt;margin-top:13.65pt;width:500.4pt;height:132.1pt;rotation:180;z-index:2513840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55350,151666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" path="m169292,1372765c-69892,1193891,-3723,597210,57015,373669,117753,150128,352488,80944,533721,31517v181233,-49427,400444,48976,610690,45591c1354657,73723,1528843,-34398,1795200,11204v267912,33979,888314,22357,1128584,257135c3164054,503117,3043414,1335094,2816691,1461062v-226722,125968,-883337,566,-1324570,-14150c1050888,1432196,408476,1551639,169292,1372765xe" fillcolor="#3f6f50" stroked="f" strokeweight="1pt">
                <v:fill opacity="16448f"/>
                <v:stroke joinstyle="miter"/>
                <v:path arrowok="t" o:connecttype="custom" o:connectlocs="352125,1518580;118590,413360;1110131,34865;2380357,85298;3733988,12394;6081425,296842;5858673,1616256;3103588,1600603;352125,1518580" o:connectangles="0,0,0,0,0,0,0,0,0"/>
              </v:shape>
            </w:pict>
          </mc:Fallback>
        </mc:AlternateContent>
      </w:r>
      <w:r w:rsidRPr="00B76E8D">
        <w:rPr>
          <w:noProof/>
          <w:color w:val="auto"/>
        </w:rPr>
        <mc:AlternateContent>
          <mc:Choice Requires="wpg">
            <w:drawing>
              <wp:anchor distT="0" distB="0" distL="114300" distR="114300" simplePos="0" relativeHeight="251979778" behindDoc="0" locked="0" layoutInCell="1" allowOverlap="1" wp14:anchorId="74C8A166" wp14:editId="1D5493EF">
                <wp:simplePos x="0" y="0"/>
                <wp:positionH relativeFrom="column">
                  <wp:posOffset>5250180</wp:posOffset>
                </wp:positionH>
                <wp:positionV relativeFrom="paragraph">
                  <wp:posOffset>599440</wp:posOffset>
                </wp:positionV>
                <wp:extent cx="609681" cy="612000"/>
                <wp:effectExtent l="0" t="0" r="19050" b="17145"/>
                <wp:wrapNone/>
                <wp:docPr id="1271516715" name="Group 14" descr="A decorative object that contains the following quotes:&#10;Quote 1: &#10;&quot;Continuity of care and consistency important for remote areas.&quot;&#10;Quote 2:  &#10;“The country towns and regional centres where supports are limited should have exceptions.”"/>
                <wp:cNvGraphicFramePr/>
                <a:graphic xmlns:a="http://schemas.openxmlformats.org/drawingml/2006/main">
                  <a:graphicData uri="http://schemas.microsoft.com/office/word/2010/wordprocessingGroup">
                    <wpg:wgp>
                      <wpg:cNvGrpSpPr/>
                      <wpg:grpSpPr>
                        <a:xfrm>
                          <a:off x="0" y="0"/>
                          <a:ext cx="609681" cy="612000"/>
                          <a:chOff x="659855" y="0"/>
                          <a:chExt cx="609681" cy="612000"/>
                        </a:xfrm>
                      </wpg:grpSpPr>
                      <wps:wsp>
                        <wps:cNvPr id="612012053" name="Oval 612012053"/>
                        <wps:cNvSpPr>
                          <a:spLocks noChangeAspect="1"/>
                        </wps:cNvSpPr>
                        <wps:spPr>
                          <a:xfrm flipH="1">
                            <a:off x="659855"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2064471411" name="Oval 2064471411"/>
                        <wps:cNvSpPr>
                          <a:spLocks noChangeAspect="1"/>
                        </wps:cNvSpPr>
                        <wps:spPr>
                          <a:xfrm flipH="1">
                            <a:off x="749514"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932270235" name="Picture 1932270235"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21249" y="162000"/>
                            <a:ext cx="286892" cy="288000"/>
                          </a:xfrm>
                          <a:prstGeom prst="rect">
                            <a:avLst/>
                          </a:prstGeom>
                        </pic:spPr>
                      </pic:pic>
                    </wpg:wgp>
                  </a:graphicData>
                </a:graphic>
              </wp:anchor>
            </w:drawing>
          </mc:Choice>
          <mc:Fallback>
            <w:pict>
              <v:group w14:anchorId="627E1905" id="Group 14" o:spid="_x0000_s1026" alt="A decorative object that contains the following quotes:&#10;Quote 1: &#10;&quot;Continuity of care and consistency important for remote areas.&quot;&#10;Quote 2:  &#10;“The country towns and regional centres where supports are limited should have exceptions.”" style="position:absolute;margin-left:413.4pt;margin-top:47.2pt;width:48pt;height:48.2pt;z-index:251979778" coordorigin="6598"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">
                <v:oval id="Oval 612012053" o:spid="_x0000_s1027" style="position:absolute;left:6598;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" fillcolor="#275d3a" strokecolor="white [3201]" strokeweight="1pt">
                  <v:fill opacity="58339f"/>
                  <v:stroke joinstyle="miter"/>
                  <v:path arrowok="t"/>
                  <o:lock v:ext="edit" aspectratio="t"/>
                </v:oval>
                <v:oval id="Oval 2064471411" o:spid="_x0000_s1028" style="position:absolute;left:7495;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" fillcolor="white [3212]" strokecolor="white [3201]" strokeweight="1pt">
                  <v:stroke joinstyle="miter"/>
                  <v:path arrowok="t"/>
                  <o:lock v:ext="edit" aspectratio="t"/>
                </v:oval>
                <v:shape id="Picture 1932270235" o:spid="_x0000_s1029" type="#_x0000_t75" alt="A group of people with speech bubbles&#10;&#10;Description automatically generated" style="position:absolute;left:8212;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">
                  <v:imagedata r:id="rId50" o:title="A group of people with speech bubbles&#10;&#10;Description automatically generated"/>
                </v:shape>
              </v:group>
            </w:pict>
          </mc:Fallback>
        </mc:AlternateContent>
      </w:r>
      <w:r>
        <w:rPr>
          <w:i/>
          <w:iCs/>
          <w:noProof/>
          <w:color w:val="5F2E74" w:themeColor="accent1"/>
        </w:rPr>
        <mc:AlternateContent>
          <mc:Choice Requires="wpg">
            <w:drawing>
              <wp:anchor distT="0" distB="0" distL="114300" distR="114300" simplePos="0" relativeHeight="251716610" behindDoc="0" locked="0" layoutInCell="1" allowOverlap="1" wp14:anchorId="180F9B61" wp14:editId="47AD9372">
                <wp:simplePos x="0" y="0"/>
                <wp:positionH relativeFrom="margin">
                  <wp:posOffset>104140</wp:posOffset>
                </wp:positionH>
                <wp:positionV relativeFrom="paragraph">
                  <wp:posOffset>403225</wp:posOffset>
                </wp:positionV>
                <wp:extent cx="5361940" cy="1209675"/>
                <wp:effectExtent l="0" t="0" r="0" b="9525"/>
                <wp:wrapTopAndBottom/>
                <wp:docPr id="1133408161" name="Group 3" descr="A decorative object that contains the following quote: &quot;If one participant wants a new provider you will have to move as the remaining participants are happy with the provider.&quot;&#10;"/>
                <wp:cNvGraphicFramePr/>
                <a:graphic xmlns:a="http://schemas.openxmlformats.org/drawingml/2006/main">
                  <a:graphicData uri="http://schemas.microsoft.com/office/word/2010/wordprocessingGroup">
                    <wpg:wgp>
                      <wpg:cNvGrpSpPr/>
                      <wpg:grpSpPr>
                        <a:xfrm flipH="1">
                          <a:off x="0" y="0"/>
                          <a:ext cx="5361940" cy="1209675"/>
                          <a:chOff x="1019971" y="644694"/>
                          <a:chExt cx="7216799" cy="1278964"/>
                        </a:xfrm>
                      </wpg:grpSpPr>
                      <wps:wsp>
                        <wps:cNvPr id="1695477940" name="Rectangle: Rounded Corners 1695477940"/>
                        <wps:cNvSpPr/>
                        <wps:spPr>
                          <a:xfrm>
                            <a:off x="1019971" y="644694"/>
                            <a:ext cx="7216799" cy="583047"/>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6C7522FC" w14:textId="3FFE578C"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"Already have conflict of interest policy, need a better regulatory framework to make sure it works."</w:t>
                              </w:r>
                            </w:p>
                          </w:txbxContent>
                        </wps:txbx>
                        <wps:bodyPr spcFirstLastPara="0" vert="horz" wrap="square" lIns="72000" tIns="72000" rIns="72000" bIns="72000" numCol="1" spcCol="1270" anchor="ctr" anchorCtr="0">
                          <a:noAutofit/>
                        </wps:bodyPr>
                      </wps:wsp>
                      <wps:wsp>
                        <wps:cNvPr id="938011658" name="Rectangle: Rounded Corners 938011658"/>
                        <wps:cNvSpPr/>
                        <wps:spPr>
                          <a:xfrm>
                            <a:off x="1023242" y="1340611"/>
                            <a:ext cx="7213521" cy="583047"/>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1B5CD82" w14:textId="0D4626A9" w:rsidR="00C3071A" w:rsidRDefault="00C3071A" w:rsidP="00C3071A">
                              <w:pPr>
                                <w:spacing w:before="0" w:after="0" w:line="240" w:lineRule="auto"/>
                                <w:rPr>
                                  <w:rFonts w:asciiTheme="minorHAnsi"/>
                                  <w:i/>
                                  <w:iCs/>
                                  <w:kern w:val="24"/>
                                  <w:szCs w:val="22"/>
                                </w:rPr>
                              </w:pPr>
                              <w:r>
                                <w:rPr>
                                  <w:rFonts w:asciiTheme="minorHAnsi"/>
                                  <w:i/>
                                  <w:iCs/>
                                  <w:kern w:val="24"/>
                                  <w:szCs w:val="22"/>
                                </w:rPr>
                                <w:t>“</w:t>
                              </w:r>
                              <w:r w:rsidRPr="00C3071A">
                                <w:rPr>
                                  <w:rFonts w:asciiTheme="minorHAnsi"/>
                                  <w:i/>
                                  <w:iCs/>
                                  <w:kern w:val="24"/>
                                  <w:szCs w:val="22"/>
                                </w:rPr>
                                <w:t>Option 3 could work but need to do a better job of assessing if SIL providers are doing the right thing in an adequate way. Currently Auditors do not ask questions of SIL providers."</w:t>
                              </w:r>
                            </w:p>
                          </w:txbxContent>
                        </wps:txbx>
                        <wps:bodyPr spcFirstLastPara="0" vert="horz" wrap="square" lIns="72000" tIns="72000" rIns="72000" bIns="7200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180F9B61" id="_x0000_s1237" alt="A decorative object that contains the following quote: &quot;If one participant wants a new provider you will have to move as the remaining participants are happy with the provider.&quot;&#10;" style="position:absolute;margin-left:8.2pt;margin-top:31.75pt;width:422.2pt;height:95.25pt;flip:x;z-index:251716610;mso-position-horizontal-relative:margin;mso-width-relative:margin;mso-height-relative:margin" coordorigin="10199,6446" coordsize="72167,127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">
                <v:roundrect id="Rectangle: Rounded Corners 1695477940" o:spid="_x0000_s1238" style="position:absolute;left:10199;top:6446;width:72168;height:5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" fillcolor="white [3212]" stroked="f" strokeweight="1pt">
                  <v:fill opacity="55769f"/>
                  <v:stroke joinstyle="miter"/>
                  <v:shadow on="t" type="perspective" color="black" offset="4pt,0" matrix="655f,,,655f"/>
                  <v:textbox inset="2mm,2mm,2mm,2mm">
                    <w:txbxContent>
                      <w:p w14:paraId="6C7522FC" w14:textId="3FFE578C"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"Already have conflict of interest policy, need a better regulatory framework to make sure it works."</w:t>
                        </w:r>
                      </w:p>
                    </w:txbxContent>
                  </v:textbox>
                </v:roundrect>
                <v:roundrect id="Rectangle: Rounded Corners 938011658" o:spid="_x0000_s1239" style="position:absolute;left:10232;top:13406;width:72135;height:583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" fillcolor="white [3212]" stroked="f" strokeweight="1pt">
                  <v:fill opacity="55769f"/>
                  <v:stroke joinstyle="miter"/>
                  <v:shadow on="t" type="perspective" color="black" offset="4pt,0" matrix="655f,,,655f"/>
                  <v:textbox inset="2mm,2mm,2mm,2mm">
                    <w:txbxContent>
                      <w:p w14:paraId="01B5CD82" w14:textId="0D4626A9" w:rsidR="00C3071A" w:rsidRDefault="00C3071A" w:rsidP="00C3071A">
                        <w:pPr>
                          <w:spacing w:before="0" w:after="0" w:line="240" w:lineRule="auto"/>
                          <w:rPr>
                            <w:rFonts w:asciiTheme="minorHAnsi"/>
                            <w:i/>
                            <w:iCs/>
                            <w:kern w:val="24"/>
                            <w:szCs w:val="22"/>
                          </w:rPr>
                        </w:pPr>
                        <w:r>
                          <w:rPr>
                            <w:rFonts w:asciiTheme="minorHAnsi"/>
                            <w:i/>
                            <w:iCs/>
                            <w:kern w:val="24"/>
                            <w:szCs w:val="22"/>
                          </w:rPr>
                          <w:t>“</w:t>
                        </w:r>
                        <w:r w:rsidRPr="00C3071A">
                          <w:rPr>
                            <w:rFonts w:asciiTheme="minorHAnsi"/>
                            <w:i/>
                            <w:iCs/>
                            <w:kern w:val="24"/>
                            <w:szCs w:val="22"/>
                          </w:rPr>
                          <w:t>Option 3 could work but need to do a better job of assessing if SIL providers are doing the right thing in an adequate way. Currently Auditors do not ask questions of SIL providers."</w:t>
                        </w:r>
                      </w:p>
                    </w:txbxContent>
                  </v:textbox>
                </v:roundrect>
                <w10:wrap type="topAndBottom" anchorx="margin"/>
              </v:group>
            </w:pict>
          </mc:Fallback>
        </mc:AlternateContent>
      </w:r>
    </w:p>
    <w:p w14:paraId="4286A05E" w14:textId="35D93950" w:rsidR="00381BDC" w:rsidRDefault="004117D2" w:rsidP="00EF58C3">
      <w:pPr>
        <w:rPr>
          <w:color w:val="auto"/>
        </w:rPr>
      </w:pPr>
      <w:r w:rsidRPr="00381BDC">
        <w:rPr>
          <w:i/>
          <w:iCs/>
          <w:noProof/>
          <w:color w:val="5F2E74" w:themeColor="accent1"/>
        </w:rPr>
        <mc:AlternateContent>
          <mc:Choice Requires="wpg">
            <w:drawing>
              <wp:anchor distT="0" distB="0" distL="114300" distR="114300" simplePos="0" relativeHeight="251975682" behindDoc="0" locked="0" layoutInCell="1" allowOverlap="1" wp14:anchorId="5B44F443" wp14:editId="5DBAE35E">
                <wp:simplePos x="0" y="0"/>
                <wp:positionH relativeFrom="column">
                  <wp:posOffset>-535932</wp:posOffset>
                </wp:positionH>
                <wp:positionV relativeFrom="paragraph">
                  <wp:posOffset>1549179</wp:posOffset>
                </wp:positionV>
                <wp:extent cx="617255" cy="1354841"/>
                <wp:effectExtent l="19050" t="0" r="144780" b="0"/>
                <wp:wrapNone/>
                <wp:docPr id="429772053"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040184">
                          <a:off x="0" y="0"/>
                          <a:ext cx="617255" cy="1354841"/>
                          <a:chOff x="-60274" y="3647921"/>
                          <a:chExt cx="657587" cy="1443371"/>
                        </a:xfrm>
                      </wpg:grpSpPr>
                      <wps:wsp>
                        <wps:cNvPr id="720423788" name="Oval 12"/>
                        <wps:cNvSpPr/>
                        <wps:spPr>
                          <a:xfrm rot="3202695">
                            <a:off x="208822" y="3842338"/>
                            <a:ext cx="582908" cy="1940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11908626" name="Oval 12"/>
                        <wps:cNvSpPr>
                          <a:spLocks noChangeAspect="1"/>
                        </wps:cNvSpPr>
                        <wps:spPr>
                          <a:xfrm rot="1649044">
                            <a:off x="217364" y="4151821"/>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11289007" name="Oval 12"/>
                        <wps:cNvSpPr>
                          <a:spLocks noChangeAspect="1"/>
                        </wps:cNvSpPr>
                        <wps:spPr>
                          <a:xfrm rot="21246248">
                            <a:off x="92272" y="4590180"/>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79485684" name="Oval 12"/>
                        <wps:cNvSpPr>
                          <a:spLocks noChangeAspect="1"/>
                        </wps:cNvSpPr>
                        <wps:spPr>
                          <a:xfrm rot="18841996">
                            <a:off x="119860" y="4825332"/>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6944903" name="Oval 12"/>
                        <wps:cNvSpPr/>
                        <wps:spPr>
                          <a:xfrm rot="572839">
                            <a:off x="-60274" y="4322234"/>
                            <a:ext cx="543620"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3967756F" id="Group 18" o:spid="_x0000_s1026" alt="&quot;&quot;" style="position:absolute;margin-left:-42.2pt;margin-top:122pt;width:48.6pt;height:106.7pt;rotation:1136158fd;z-index:251975682;mso-width-relative:margin;mso-height-relative:margin" coordorigin="-602,36479" coordsize="6575,144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">
                <v:shape id="Oval 12" o:spid="_x0000_s1027" style="position:absolute;left:2088;top:38423;width:5829;height:1941;rotation:3498197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5,2768;568045,80509;496993,178211;281978,187218;129085,190693;4419,130094" o:connectangles="0,0,0,0,0,0,0,0"/>
                </v:shape>
                <v:shape id="Oval 12" o:spid="_x0000_s1028" style="position:absolute;left:2173;top:41518;width:3612;height:965;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922;top:45901;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1198;top:48252;width:3953;height:1367;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left:-602;top:43222;width:5435;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0,5735;524095,76551;478768,169307;238029,183261;35666,179810;1037,115252" o:connectangles="0,0,0,0,0,0,0,0"/>
                </v:shape>
              </v:group>
            </w:pict>
          </mc:Fallback>
        </mc:AlternateContent>
      </w:r>
    </w:p>
    <w:p w14:paraId="6DC90688" w14:textId="16A43D88" w:rsidR="002B48D5" w:rsidRDefault="004117D2" w:rsidP="002B48D5">
      <w:pPr>
        <w:ind w:left="4111"/>
        <w:rPr>
          <w:color w:val="auto"/>
        </w:rPr>
      </w:pPr>
      <w:r w:rsidRPr="00381BDC">
        <w:rPr>
          <w:i/>
          <w:iCs/>
          <w:noProof/>
          <w:color w:val="5F2E74" w:themeColor="accent1"/>
        </w:rPr>
        <mc:AlternateContent>
          <mc:Choice Requires="wps">
            <w:drawing>
              <wp:anchor distT="0" distB="0" distL="114300" distR="114300" simplePos="0" relativeHeight="251383026" behindDoc="0" locked="0" layoutInCell="1" allowOverlap="1" wp14:anchorId="0DE07E52" wp14:editId="337C869B">
                <wp:simplePos x="0" y="0"/>
                <wp:positionH relativeFrom="column">
                  <wp:posOffset>-194733</wp:posOffset>
                </wp:positionH>
                <wp:positionV relativeFrom="paragraph">
                  <wp:posOffset>141346</wp:posOffset>
                </wp:positionV>
                <wp:extent cx="3265170" cy="2096817"/>
                <wp:effectExtent l="0" t="0" r="0" b="0"/>
                <wp:wrapNone/>
                <wp:docPr id="1110400571" name="Oval 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a:off x="0" y="0"/>
                          <a:ext cx="3265170" cy="2096817"/>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415522">
                              <a:moveTo>
                                <a:pt x="1484455" y="103375"/>
                              </a:moveTo>
                              <a:cubicBezTo>
                                <a:pt x="1956137" y="38168"/>
                                <a:pt x="2431644" y="-49545"/>
                                <a:pt x="3198493" y="34572"/>
                              </a:cubicBezTo>
                              <a:cubicBezTo>
                                <a:pt x="3965342" y="118689"/>
                                <a:pt x="4227297" y="149499"/>
                                <a:pt x="4572843" y="145239"/>
                              </a:cubicBezTo>
                              <a:cubicBezTo>
                                <a:pt x="4918389" y="140979"/>
                                <a:pt x="5532594" y="122765"/>
                                <a:pt x="5843821" y="155766"/>
                              </a:cubicBezTo>
                              <a:cubicBezTo>
                                <a:pt x="6155049" y="188767"/>
                                <a:pt x="6113274" y="179685"/>
                                <a:pt x="6440208" y="343243"/>
                              </a:cubicBezTo>
                              <a:cubicBezTo>
                                <a:pt x="6767142" y="506801"/>
                                <a:pt x="6712663" y="935527"/>
                                <a:pt x="6732983" y="1182270"/>
                              </a:cubicBezTo>
                              <a:cubicBezTo>
                                <a:pt x="6753303" y="1429013"/>
                                <a:pt x="6613613" y="1702878"/>
                                <a:pt x="6394084" y="1905625"/>
                              </a:cubicBezTo>
                              <a:cubicBezTo>
                                <a:pt x="6174555" y="2108372"/>
                                <a:pt x="5933541" y="2346337"/>
                                <a:pt x="5415811" y="2398750"/>
                              </a:cubicBezTo>
                              <a:cubicBezTo>
                                <a:pt x="4898081" y="2451163"/>
                                <a:pt x="3754578" y="2377763"/>
                                <a:pt x="3287704" y="2220101"/>
                              </a:cubicBezTo>
                              <a:cubicBezTo>
                                <a:pt x="2820830" y="2062439"/>
                                <a:pt x="1671454" y="2342358"/>
                                <a:pt x="1189906" y="2234616"/>
                              </a:cubicBezTo>
                              <a:cubicBezTo>
                                <a:pt x="708358" y="2126874"/>
                                <a:pt x="485339" y="2031492"/>
                                <a:pt x="277785" y="1861675"/>
                              </a:cubicBezTo>
                              <a:cubicBezTo>
                                <a:pt x="70231" y="1691858"/>
                                <a:pt x="17319" y="1391964"/>
                                <a:pt x="1027" y="1181844"/>
                              </a:cubicBezTo>
                              <a:cubicBezTo>
                                <a:pt x="-15265" y="971724"/>
                                <a:pt x="164595" y="573948"/>
                                <a:pt x="368398" y="425812"/>
                              </a:cubicBezTo>
                              <a:cubicBezTo>
                                <a:pt x="572201" y="277676"/>
                                <a:pt x="1012773" y="168582"/>
                                <a:pt x="1484455" y="103375"/>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E1E0E0F" id="Oval 9" o:spid="_x0000_s1026" alt="&quot;&quot;" style="position:absolute;margin-left:-15.35pt;margin-top:11.15pt;width:257.1pt;height:165.1pt;z-index:2513830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34939,24155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" path="m1484455,103375c1956137,38168,2431644,-49545,3198493,34572v766849,84117,1028804,114927,1374350,110667c4918389,140979,5532594,122765,5843821,155766v311228,33001,269453,23919,596387,187477c6767142,506801,6712663,935527,6732983,1182270v20320,246743,-119370,520608,-338899,723355c6174555,2108372,5933541,2346337,5415811,2398750v-517730,52413,-1661233,-20987,-2128107,-178649c2820830,2062439,1671454,2342358,1189906,2234616,708358,2126874,485339,2031492,277785,1861675,70231,1691858,17319,1391964,1027,1181844,-15265,971724,164595,573948,368398,425812,572201,277676,1012773,168582,1484455,103375xe" fillcolor="#612c69" stroked="f" strokeweight="1pt">
                <v:fill opacity="32896f"/>
                <v:stroke joinstyle="miter"/>
                <v:path arrowok="t" o:connecttype="custom" o:connectlocs="719680,89736;1550663,30011;2216963,126076;2833147,135214;3122281,297955;3264222,1026281;3099920,1654196;2625643,2082258;1593914,1927180;576879,1939780;134673,1616045;498,1025911;178603,369630;719680,89736" o:connectangles="0,0,0,0,0,0,0,0,0,0,0,0,0,0"/>
                <o:lock v:ext="edit" aspectratio="t"/>
              </v:shape>
            </w:pict>
          </mc:Fallback>
        </mc:AlternateContent>
      </w:r>
    </w:p>
    <w:p w14:paraId="6D599B2A" w14:textId="20247456" w:rsidR="002B48D5" w:rsidRDefault="004117D2" w:rsidP="004117D2">
      <w:pPr>
        <w:ind w:left="5245"/>
        <w:rPr>
          <w:color w:val="auto"/>
        </w:rPr>
      </w:pPr>
      <w:r w:rsidRPr="00381BDC">
        <w:rPr>
          <w:i/>
          <w:iCs/>
          <w:noProof/>
          <w:color w:val="5F2E74" w:themeColor="accent1"/>
        </w:rPr>
        <mc:AlternateContent>
          <mc:Choice Requires="wpg">
            <w:drawing>
              <wp:anchor distT="0" distB="0" distL="114300" distR="114300" simplePos="0" relativeHeight="251968514" behindDoc="0" locked="0" layoutInCell="1" allowOverlap="1" wp14:anchorId="086BC8D7" wp14:editId="5DAEFE09">
                <wp:simplePos x="0" y="0"/>
                <wp:positionH relativeFrom="column">
                  <wp:posOffset>-144780</wp:posOffset>
                </wp:positionH>
                <wp:positionV relativeFrom="paragraph">
                  <wp:posOffset>578908</wp:posOffset>
                </wp:positionV>
                <wp:extent cx="611505" cy="611505"/>
                <wp:effectExtent l="0" t="0" r="17145" b="17145"/>
                <wp:wrapNone/>
                <wp:docPr id="31" name="Group 30">
                  <a:extLst xmlns:a="http://schemas.openxmlformats.org/drawingml/2006/main">
                    <a:ext uri="{FF2B5EF4-FFF2-40B4-BE49-F238E27FC236}">
                      <a16:creationId xmlns:a16="http://schemas.microsoft.com/office/drawing/2014/main" id="{0C64BF47-8F28-623A-E273-BBCE3D0DB4E3}"/>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1919956" y="0"/>
                          <a:chExt cx="612000" cy="612000"/>
                        </a:xfrm>
                      </wpg:grpSpPr>
                      <wps:wsp>
                        <wps:cNvPr id="1861643565" name="Oval 1861643565">
                          <a:extLst>
                            <a:ext uri="{FF2B5EF4-FFF2-40B4-BE49-F238E27FC236}">
                              <a16:creationId xmlns:a16="http://schemas.microsoft.com/office/drawing/2014/main" id="{5C618698-8AB0-8CB1-345B-63B7283C779C}"/>
                            </a:ext>
                          </a:extLst>
                        </wps:cNvPr>
                        <wps:cNvSpPr/>
                        <wps:spPr>
                          <a:xfrm>
                            <a:off x="1919956"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289835158" name="Oval 1289835158">
                          <a:extLst>
                            <a:ext uri="{FF2B5EF4-FFF2-40B4-BE49-F238E27FC236}">
                              <a16:creationId xmlns:a16="http://schemas.microsoft.com/office/drawing/2014/main" id="{A7294C58-D8B8-D723-2646-3CC09F07A874}"/>
                            </a:ext>
                          </a:extLst>
                        </wps:cNvPr>
                        <wps:cNvSpPr>
                          <a:spLocks noChangeAspect="1"/>
                        </wps:cNvSpPr>
                        <wps:spPr>
                          <a:xfrm flipH="1">
                            <a:off x="2010775"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636784243" name="Picture 1636784243" descr="A group of people with speech bubbles&#10;&#10;Description automatically generated">
                            <a:extLst>
                              <a:ext uri="{FF2B5EF4-FFF2-40B4-BE49-F238E27FC236}">
                                <a16:creationId xmlns:a16="http://schemas.microsoft.com/office/drawing/2014/main" id="{61521810-E6BD-9921-7C05-285BA3C1D95C}"/>
                              </a:ext>
                            </a:extLst>
                          </pic:cNvPr>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082510" y="162000"/>
                            <a:ext cx="286892" cy="288000"/>
                          </a:xfrm>
                          <a:prstGeom prst="rect">
                            <a:avLst/>
                          </a:prstGeom>
                        </pic:spPr>
                      </pic:pic>
                    </wpg:wgp>
                  </a:graphicData>
                </a:graphic>
              </wp:anchor>
            </w:drawing>
          </mc:Choice>
          <mc:Fallback>
            <w:pict>
              <v:group w14:anchorId="597456E5" id="Group 30" o:spid="_x0000_s1026" alt="&quot;&quot;" style="position:absolute;margin-left:-11.4pt;margin-top:45.6pt;width:48.15pt;height:48.15pt;z-index:251968514" coordorigin="19199"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">
                <v:oval id="Oval 1861643565" o:spid="_x0000_s1027" style="position:absolute;left:19199;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" fillcolor="#5f2e74" strokecolor="white [3201]" strokeweight="1pt">
                  <v:fill opacity="59110f"/>
                  <v:stroke joinstyle="miter"/>
                </v:oval>
                <v:oval id="Oval 1289835158" o:spid="_x0000_s1028" style="position:absolute;left:20107;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" fillcolor="white [3212]" strokecolor="white [3201]" strokeweight="1pt">
                  <v:stroke joinstyle="miter"/>
                  <v:path arrowok="t"/>
                  <o:lock v:ext="edit" aspectratio="t"/>
                </v:oval>
                <v:shape id="Picture 1636784243" o:spid="_x0000_s1029" type="#_x0000_t75" alt="A group of people with speech bubbles&#10;&#10;Description automatically generated" style="position:absolute;left:20825;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">
                  <v:imagedata r:id="rId50" o:title="A group of people with speech bubbles&#10;&#10;Description automatically generated"/>
                </v:shape>
              </v:group>
            </w:pict>
          </mc:Fallback>
        </mc:AlternateContent>
      </w:r>
      <w:r w:rsidR="002B48D5">
        <w:rPr>
          <w:noProof/>
          <w14:ligatures w14:val="standardContextual"/>
        </w:rPr>
        <mc:AlternateContent>
          <mc:Choice Requires="wpg">
            <w:drawing>
              <wp:anchor distT="0" distB="0" distL="114300" distR="114300" simplePos="0" relativeHeight="251718658" behindDoc="0" locked="0" layoutInCell="1" allowOverlap="1" wp14:anchorId="3F2CDD09" wp14:editId="68FE6264">
                <wp:simplePos x="0" y="0"/>
                <wp:positionH relativeFrom="column">
                  <wp:posOffset>352425</wp:posOffset>
                </wp:positionH>
                <wp:positionV relativeFrom="paragraph">
                  <wp:posOffset>132080</wp:posOffset>
                </wp:positionV>
                <wp:extent cx="2442664" cy="1368425"/>
                <wp:effectExtent l="0" t="0" r="0" b="3175"/>
                <wp:wrapNone/>
                <wp:docPr id="1281625131" name="Group 43" descr="A decorative object that contains the following quotes:&#10;Quote 1: &#10;&quot;Continuity of care and consistency important for remote areas.&quot;&#10;Quote 2:  &#10;“The country towns and regional centres where supports are limited should have exceptions.”"/>
                <wp:cNvGraphicFramePr/>
                <a:graphic xmlns:a="http://schemas.openxmlformats.org/drawingml/2006/main">
                  <a:graphicData uri="http://schemas.microsoft.com/office/word/2010/wordprocessingGroup">
                    <wpg:wgp>
                      <wpg:cNvGrpSpPr/>
                      <wpg:grpSpPr>
                        <a:xfrm>
                          <a:off x="0" y="0"/>
                          <a:ext cx="2442664" cy="1368425"/>
                          <a:chOff x="1040926" y="731527"/>
                          <a:chExt cx="2123154" cy="898223"/>
                        </a:xfrm>
                      </wpg:grpSpPr>
                      <wps:wsp>
                        <wps:cNvPr id="127387966" name="Freeform: Shape 41"/>
                        <wps:cNvSpPr/>
                        <wps:spPr>
                          <a:xfrm>
                            <a:off x="1040926" y="1255807"/>
                            <a:ext cx="2100769" cy="373943"/>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46D70CBB" w14:textId="1C3840C5"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"Continuity of care and consistency important for remote areas."</w:t>
                              </w:r>
                            </w:p>
                          </w:txbxContent>
                        </wps:txbx>
                        <wps:bodyPr spcFirstLastPara="0" vert="horz" wrap="square" lIns="144000" tIns="108000" rIns="72000" bIns="108000" numCol="1" spcCol="1270" anchor="ctr" anchorCtr="0">
                          <a:spAutoFit/>
                        </wps:bodyPr>
                      </wps:wsp>
                      <wps:wsp>
                        <wps:cNvPr id="793837494" name="Freeform: Shape 1"/>
                        <wps:cNvSpPr/>
                        <wps:spPr>
                          <a:xfrm>
                            <a:off x="1062208" y="731527"/>
                            <a:ext cx="2101872" cy="486065"/>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ED5237E" w14:textId="68735A62"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“The country towns and regional centres where supports are limited should have exceptions.”</w:t>
                              </w:r>
                            </w:p>
                          </w:txbxContent>
                        </wps:txbx>
                        <wps:bodyPr spcFirstLastPara="0" vert="horz" wrap="square" lIns="144000" tIns="108000" rIns="72000" bIns="108000" numCol="1" spcCol="1270" anchor="ctr" anchorCtr="0">
                          <a:spAutoFit/>
                        </wps:bodyPr>
                      </wps:wsp>
                    </wpg:wgp>
                  </a:graphicData>
                </a:graphic>
                <wp14:sizeRelH relativeFrom="margin">
                  <wp14:pctWidth>0</wp14:pctWidth>
                </wp14:sizeRelH>
                <wp14:sizeRelV relativeFrom="margin">
                  <wp14:pctHeight>0</wp14:pctHeight>
                </wp14:sizeRelV>
              </wp:anchor>
            </w:drawing>
          </mc:Choice>
          <mc:Fallback>
            <w:pict>
              <v:group w14:anchorId="3F2CDD09" id="Group 43" o:spid="_x0000_s1240" alt="A decorative object that contains the following quotes:&#10;Quote 1: &#10;&quot;Continuity of care and consistency important for remote areas.&quot;&#10;Quote 2:  &#10;“The country towns and regional centres where supports are limited should have exceptions.”" style="position:absolute;left:0;text-align:left;margin-left:27.75pt;margin-top:10.4pt;width:192.35pt;height:107.75pt;z-index:251718658;mso-width-relative:margin;mso-height-relative:margin" coordorigin="10409,7315" coordsize="21231,89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">
                <v:shape id="_x0000_s1241" style="position:absolute;left:10409;top:12558;width:21007;height:3739;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62325;93917,0;2006852,0;2100769,62325;2100769,311618;2006852,373943;93917,373943;0,311618;0,62325" o:connectangles="0,0,0,0,0,0,0,0,0" textboxrect="0,0,4186915,1123055"/>
                  <v:textbox style="mso-fit-shape-to-text:t" inset="4mm,3mm,2mm,3mm">
                    <w:txbxContent>
                      <w:p w14:paraId="46D70CBB" w14:textId="1C3840C5"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"Continuity of care and consistency important for remote areas."</w:t>
                        </w:r>
                      </w:p>
                    </w:txbxContent>
                  </v:textbox>
                </v:shape>
                <v:shape id="_x0000_s1242" style="position:absolute;left:10622;top:7315;width:21018;height:4860;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81013;93966,0;2007906,0;2101872,81013;2101872,405052;2007906,486065;93966,486065;0,405052;0,81013" o:connectangles="0,0,0,0,0,0,0,0,0" textboxrect="0,0,4186915,1123055"/>
                  <v:textbox style="mso-fit-shape-to-text:t" inset="4mm,3mm,2mm,3mm">
                    <w:txbxContent>
                      <w:p w14:paraId="5ED5237E" w14:textId="68735A62" w:rsidR="00C3071A" w:rsidRDefault="00C3071A" w:rsidP="00C3071A">
                        <w:pPr>
                          <w:spacing w:before="0" w:after="0" w:line="240" w:lineRule="auto"/>
                          <w:rPr>
                            <w:rFonts w:asciiTheme="minorHAnsi"/>
                            <w:i/>
                            <w:iCs/>
                            <w:kern w:val="24"/>
                            <w:szCs w:val="22"/>
                          </w:rPr>
                        </w:pPr>
                        <w:r w:rsidRPr="00C3071A">
                          <w:rPr>
                            <w:rFonts w:asciiTheme="minorHAnsi"/>
                            <w:i/>
                            <w:iCs/>
                            <w:kern w:val="24"/>
                            <w:szCs w:val="22"/>
                          </w:rPr>
                          <w:t>“The country towns and regional centres where supports are limited should have exceptions.”</w:t>
                        </w:r>
                      </w:p>
                    </w:txbxContent>
                  </v:textbox>
                </v:shape>
              </v:group>
            </w:pict>
          </mc:Fallback>
        </mc:AlternateContent>
      </w:r>
      <w:r w:rsidR="002B48D5" w:rsidRPr="000F2C53">
        <w:rPr>
          <w:color w:val="auto"/>
        </w:rPr>
        <w:t>Regional and remote areas were identified as requiring special consideration</w:t>
      </w:r>
      <w:r w:rsidR="002B48D5">
        <w:rPr>
          <w:color w:val="auto"/>
        </w:rPr>
        <w:t xml:space="preserve"> for any required changes,</w:t>
      </w:r>
      <w:r w:rsidR="002B48D5" w:rsidRPr="000F2C53">
        <w:rPr>
          <w:color w:val="auto"/>
        </w:rPr>
        <w:t xml:space="preserve"> with stakeholders highlighting the potential for service gaps and reduced access to appropriate supports.</w:t>
      </w:r>
      <w:r w:rsidR="002B48D5">
        <w:rPr>
          <w:color w:val="auto"/>
        </w:rPr>
        <w:t xml:space="preserve"> </w:t>
      </w:r>
      <w:r w:rsidR="002B48D5" w:rsidRPr="008A37A7">
        <w:rPr>
          <w:color w:val="auto"/>
        </w:rPr>
        <w:t>There was concern that a blanket separation requirement could exacerbate existing challenges in these areas.</w:t>
      </w:r>
      <w:r w:rsidR="002B48D5">
        <w:rPr>
          <w:color w:val="auto"/>
        </w:rPr>
        <w:br w:type="page"/>
      </w:r>
    </w:p>
    <w:p w14:paraId="2F63EF3D" w14:textId="095D1482" w:rsidR="00381BDC" w:rsidRDefault="00381BDC" w:rsidP="00381BDC">
      <w:pPr>
        <w:pStyle w:val="Heading3"/>
      </w:pPr>
      <w:r>
        <w:lastRenderedPageBreak/>
        <w:t>Impact of separation on participants and providers</w:t>
      </w:r>
    </w:p>
    <w:p w14:paraId="13C445EB" w14:textId="06173FBF" w:rsidR="00C3354D" w:rsidRPr="00C3354D" w:rsidRDefault="00C3354D" w:rsidP="00C3354D">
      <w:pPr>
        <w:rPr>
          <w:b/>
          <w:bCs/>
        </w:rPr>
      </w:pPr>
      <w:r>
        <w:rPr>
          <w:noProof/>
        </w:rPr>
        <mc:AlternateContent>
          <mc:Choice Requires="wpg">
            <w:drawing>
              <wp:anchor distT="0" distB="0" distL="114300" distR="114300" simplePos="0" relativeHeight="251987970" behindDoc="0" locked="0" layoutInCell="1" allowOverlap="1" wp14:anchorId="5B65E783" wp14:editId="69E051CC">
                <wp:simplePos x="0" y="0"/>
                <wp:positionH relativeFrom="column">
                  <wp:posOffset>3115733</wp:posOffset>
                </wp:positionH>
                <wp:positionV relativeFrom="paragraph">
                  <wp:posOffset>996547</wp:posOffset>
                </wp:positionV>
                <wp:extent cx="3211195" cy="1481455"/>
                <wp:effectExtent l="0" t="0" r="27305" b="4445"/>
                <wp:wrapNone/>
                <wp:docPr id="72298739" name="Group 7" descr="A decorative object that contains the following quote: &quot;If one participant wants a new provider you will have to move as the remaining participants are happy with the provider.&quot;&#10;"/>
                <wp:cNvGraphicFramePr/>
                <a:graphic xmlns:a="http://schemas.openxmlformats.org/drawingml/2006/main">
                  <a:graphicData uri="http://schemas.microsoft.com/office/word/2010/wordprocessingGroup">
                    <wpg:wgp>
                      <wpg:cNvGrpSpPr/>
                      <wpg:grpSpPr>
                        <a:xfrm>
                          <a:off x="0" y="0"/>
                          <a:ext cx="3211195" cy="1481455"/>
                          <a:chOff x="0" y="0"/>
                          <a:chExt cx="3211195" cy="1481455"/>
                        </a:xfrm>
                      </wpg:grpSpPr>
                      <wps:wsp>
                        <wps:cNvPr id="887387182" name="Oval 2"/>
                        <wps:cNvSpPr/>
                        <wps:spPr>
                          <a:xfrm>
                            <a:off x="0" y="0"/>
                            <a:ext cx="2616200" cy="1481455"/>
                          </a:xfrm>
                          <a:custGeom>
                            <a:avLst/>
                            <a:gdLst>
                              <a:gd name="connsiteX0" fmla="*/ 0 w 2720670"/>
                              <a:gd name="connsiteY0" fmla="*/ 755807 h 1511614"/>
                              <a:gd name="connsiteX1" fmla="*/ 1360335 w 2720670"/>
                              <a:gd name="connsiteY1" fmla="*/ 0 h 1511614"/>
                              <a:gd name="connsiteX2" fmla="*/ 2720670 w 2720670"/>
                              <a:gd name="connsiteY2" fmla="*/ 755807 h 1511614"/>
                              <a:gd name="connsiteX3" fmla="*/ 1360335 w 2720670"/>
                              <a:gd name="connsiteY3" fmla="*/ 1511614 h 1511614"/>
                              <a:gd name="connsiteX4" fmla="*/ 0 w 2720670"/>
                              <a:gd name="connsiteY4" fmla="*/ 755807 h 1511614"/>
                              <a:gd name="connsiteX0" fmla="*/ 0 w 2794756"/>
                              <a:gd name="connsiteY0" fmla="*/ 755807 h 1521958"/>
                              <a:gd name="connsiteX1" fmla="*/ 1360335 w 2794756"/>
                              <a:gd name="connsiteY1" fmla="*/ 0 h 1521958"/>
                              <a:gd name="connsiteX2" fmla="*/ 2720670 w 2794756"/>
                              <a:gd name="connsiteY2" fmla="*/ 755807 h 1521958"/>
                              <a:gd name="connsiteX3" fmla="*/ 2481772 w 2794756"/>
                              <a:gd name="connsiteY3" fmla="*/ 1165936 h 1521958"/>
                              <a:gd name="connsiteX4" fmla="*/ 1360335 w 2794756"/>
                              <a:gd name="connsiteY4" fmla="*/ 1511614 h 1521958"/>
                              <a:gd name="connsiteX5" fmla="*/ 0 w 2794756"/>
                              <a:gd name="connsiteY5" fmla="*/ 755807 h 1521958"/>
                              <a:gd name="connsiteX0" fmla="*/ 0 w 2867553"/>
                              <a:gd name="connsiteY0" fmla="*/ 755807 h 1553101"/>
                              <a:gd name="connsiteX1" fmla="*/ 1360335 w 2867553"/>
                              <a:gd name="connsiteY1" fmla="*/ 0 h 1553101"/>
                              <a:gd name="connsiteX2" fmla="*/ 2720670 w 2867553"/>
                              <a:gd name="connsiteY2" fmla="*/ 755807 h 1553101"/>
                              <a:gd name="connsiteX3" fmla="*/ 2704193 w 2867553"/>
                              <a:gd name="connsiteY3" fmla="*/ 1380119 h 1553101"/>
                              <a:gd name="connsiteX4" fmla="*/ 1360335 w 2867553"/>
                              <a:gd name="connsiteY4" fmla="*/ 1511614 h 1553101"/>
                              <a:gd name="connsiteX5" fmla="*/ 0 w 2867553"/>
                              <a:gd name="connsiteY5" fmla="*/ 755807 h 1553101"/>
                              <a:gd name="connsiteX0" fmla="*/ 0 w 2919634"/>
                              <a:gd name="connsiteY0" fmla="*/ 794130 h 1591424"/>
                              <a:gd name="connsiteX1" fmla="*/ 1360335 w 2919634"/>
                              <a:gd name="connsiteY1" fmla="*/ 38323 h 1591424"/>
                              <a:gd name="connsiteX2" fmla="*/ 2811286 w 2919634"/>
                              <a:gd name="connsiteY2" fmla="*/ 225719 h 1591424"/>
                              <a:gd name="connsiteX3" fmla="*/ 2704193 w 2919634"/>
                              <a:gd name="connsiteY3" fmla="*/ 1418442 h 1591424"/>
                              <a:gd name="connsiteX4" fmla="*/ 1360335 w 2919634"/>
                              <a:gd name="connsiteY4" fmla="*/ 1549937 h 1591424"/>
                              <a:gd name="connsiteX5" fmla="*/ 0 w 2919634"/>
                              <a:gd name="connsiteY5" fmla="*/ 794130 h 1591424"/>
                              <a:gd name="connsiteX0" fmla="*/ 653 w 2920287"/>
                              <a:gd name="connsiteY0" fmla="*/ 807739 h 1605033"/>
                              <a:gd name="connsiteX1" fmla="*/ 1204469 w 2920287"/>
                              <a:gd name="connsiteY1" fmla="*/ 35456 h 1605033"/>
                              <a:gd name="connsiteX2" fmla="*/ 2811939 w 2920287"/>
                              <a:gd name="connsiteY2" fmla="*/ 239328 h 1605033"/>
                              <a:gd name="connsiteX3" fmla="*/ 2704846 w 2920287"/>
                              <a:gd name="connsiteY3" fmla="*/ 1432051 h 1605033"/>
                              <a:gd name="connsiteX4" fmla="*/ 1360988 w 2920287"/>
                              <a:gd name="connsiteY4" fmla="*/ 1563546 h 1605033"/>
                              <a:gd name="connsiteX5" fmla="*/ 653 w 2920287"/>
                              <a:gd name="connsiteY5" fmla="*/ 807739 h 1605033"/>
                              <a:gd name="connsiteX0" fmla="*/ 528 w 2943380"/>
                              <a:gd name="connsiteY0" fmla="*/ 863257 h 1660551"/>
                              <a:gd name="connsiteX1" fmla="*/ 1204344 w 2943380"/>
                              <a:gd name="connsiteY1" fmla="*/ 90974 h 1660551"/>
                              <a:gd name="connsiteX2" fmla="*/ 1683230 w 2943380"/>
                              <a:gd name="connsiteY2" fmla="*/ 37711 h 1660551"/>
                              <a:gd name="connsiteX3" fmla="*/ 2811814 w 2943380"/>
                              <a:gd name="connsiteY3" fmla="*/ 294846 h 1660551"/>
                              <a:gd name="connsiteX4" fmla="*/ 2704721 w 2943380"/>
                              <a:gd name="connsiteY4" fmla="*/ 1487569 h 1660551"/>
                              <a:gd name="connsiteX5" fmla="*/ 1360863 w 2943380"/>
                              <a:gd name="connsiteY5" fmla="*/ 1619064 h 1660551"/>
                              <a:gd name="connsiteX6" fmla="*/ 528 w 2943380"/>
                              <a:gd name="connsiteY6" fmla="*/ 863257 h 1660551"/>
                              <a:gd name="connsiteX0" fmla="*/ 528 w 2943380"/>
                              <a:gd name="connsiteY0" fmla="*/ 841288 h 1638582"/>
                              <a:gd name="connsiteX1" fmla="*/ 1204344 w 2943380"/>
                              <a:gd name="connsiteY1" fmla="*/ 69005 h 1638582"/>
                              <a:gd name="connsiteX2" fmla="*/ 1683230 w 2943380"/>
                              <a:gd name="connsiteY2" fmla="*/ 15742 h 1638582"/>
                              <a:gd name="connsiteX3" fmla="*/ 2811814 w 2943380"/>
                              <a:gd name="connsiteY3" fmla="*/ 272877 h 1638582"/>
                              <a:gd name="connsiteX4" fmla="*/ 2704721 w 2943380"/>
                              <a:gd name="connsiteY4" fmla="*/ 1465600 h 1638582"/>
                              <a:gd name="connsiteX5" fmla="*/ 1360863 w 2943380"/>
                              <a:gd name="connsiteY5" fmla="*/ 1597095 h 1638582"/>
                              <a:gd name="connsiteX6" fmla="*/ 528 w 2943380"/>
                              <a:gd name="connsiteY6" fmla="*/ 841288 h 1638582"/>
                              <a:gd name="connsiteX0" fmla="*/ 528 w 2943380"/>
                              <a:gd name="connsiteY0" fmla="*/ 857183 h 1654477"/>
                              <a:gd name="connsiteX1" fmla="*/ 1204344 w 2943380"/>
                              <a:gd name="connsiteY1" fmla="*/ 84900 h 1654477"/>
                              <a:gd name="connsiteX2" fmla="*/ 1683230 w 2943380"/>
                              <a:gd name="connsiteY2" fmla="*/ 31637 h 1654477"/>
                              <a:gd name="connsiteX3" fmla="*/ 2811814 w 2943380"/>
                              <a:gd name="connsiteY3" fmla="*/ 288772 h 1654477"/>
                              <a:gd name="connsiteX4" fmla="*/ 2704721 w 2943380"/>
                              <a:gd name="connsiteY4" fmla="*/ 1481495 h 1654477"/>
                              <a:gd name="connsiteX5" fmla="*/ 1360863 w 2943380"/>
                              <a:gd name="connsiteY5" fmla="*/ 1612990 h 1654477"/>
                              <a:gd name="connsiteX6" fmla="*/ 528 w 2943380"/>
                              <a:gd name="connsiteY6" fmla="*/ 857183 h 1654477"/>
                              <a:gd name="connsiteX0" fmla="*/ 4708 w 2947560"/>
                              <a:gd name="connsiteY0" fmla="*/ 832406 h 1629700"/>
                              <a:gd name="connsiteX1" fmla="*/ 944914 w 2947560"/>
                              <a:gd name="connsiteY1" fmla="*/ 134264 h 1629700"/>
                              <a:gd name="connsiteX2" fmla="*/ 1687410 w 2947560"/>
                              <a:gd name="connsiteY2" fmla="*/ 6860 h 1629700"/>
                              <a:gd name="connsiteX3" fmla="*/ 2815994 w 2947560"/>
                              <a:gd name="connsiteY3" fmla="*/ 263995 h 1629700"/>
                              <a:gd name="connsiteX4" fmla="*/ 2708901 w 2947560"/>
                              <a:gd name="connsiteY4" fmla="*/ 1456718 h 1629700"/>
                              <a:gd name="connsiteX5" fmla="*/ 1365043 w 2947560"/>
                              <a:gd name="connsiteY5" fmla="*/ 1588213 h 1629700"/>
                              <a:gd name="connsiteX6" fmla="*/ 4708 w 2947560"/>
                              <a:gd name="connsiteY6" fmla="*/ 832406 h 1629700"/>
                              <a:gd name="connsiteX0" fmla="*/ 4970 w 2898395"/>
                              <a:gd name="connsiteY0" fmla="*/ 1259619 h 1615742"/>
                              <a:gd name="connsiteX1" fmla="*/ 895749 w 2898395"/>
                              <a:gd name="connsiteY1" fmla="*/ 149585 h 1615742"/>
                              <a:gd name="connsiteX2" fmla="*/ 1638245 w 2898395"/>
                              <a:gd name="connsiteY2" fmla="*/ 22181 h 1615742"/>
                              <a:gd name="connsiteX3" fmla="*/ 2766829 w 2898395"/>
                              <a:gd name="connsiteY3" fmla="*/ 279316 h 1615742"/>
                              <a:gd name="connsiteX4" fmla="*/ 2659736 w 2898395"/>
                              <a:gd name="connsiteY4" fmla="*/ 1472039 h 1615742"/>
                              <a:gd name="connsiteX5" fmla="*/ 1315878 w 2898395"/>
                              <a:gd name="connsiteY5" fmla="*/ 1603534 h 1615742"/>
                              <a:gd name="connsiteX6" fmla="*/ 4970 w 2898395"/>
                              <a:gd name="connsiteY6" fmla="*/ 1259619 h 1615742"/>
                              <a:gd name="connsiteX0" fmla="*/ 5149 w 2898574"/>
                              <a:gd name="connsiteY0" fmla="*/ 1259619 h 1660708"/>
                              <a:gd name="connsiteX1" fmla="*/ 895928 w 2898574"/>
                              <a:gd name="connsiteY1" fmla="*/ 149585 h 1660708"/>
                              <a:gd name="connsiteX2" fmla="*/ 1638424 w 2898574"/>
                              <a:gd name="connsiteY2" fmla="*/ 22181 h 1660708"/>
                              <a:gd name="connsiteX3" fmla="*/ 2767008 w 2898574"/>
                              <a:gd name="connsiteY3" fmla="*/ 279316 h 1660708"/>
                              <a:gd name="connsiteX4" fmla="*/ 2659915 w 2898574"/>
                              <a:gd name="connsiteY4" fmla="*/ 1472039 h 1660708"/>
                              <a:gd name="connsiteX5" fmla="*/ 1324294 w 2898574"/>
                              <a:gd name="connsiteY5" fmla="*/ 1652961 h 1660708"/>
                              <a:gd name="connsiteX6" fmla="*/ 5149 w 2898574"/>
                              <a:gd name="connsiteY6" fmla="*/ 1259619 h 1660708"/>
                              <a:gd name="connsiteX0" fmla="*/ 37450 w 2930875"/>
                              <a:gd name="connsiteY0" fmla="*/ 1241225 h 1642314"/>
                              <a:gd name="connsiteX1" fmla="*/ 410335 w 2930875"/>
                              <a:gd name="connsiteY1" fmla="*/ 613387 h 1642314"/>
                              <a:gd name="connsiteX2" fmla="*/ 928229 w 2930875"/>
                              <a:gd name="connsiteY2" fmla="*/ 131191 h 1642314"/>
                              <a:gd name="connsiteX3" fmla="*/ 1670725 w 2930875"/>
                              <a:gd name="connsiteY3" fmla="*/ 3787 h 1642314"/>
                              <a:gd name="connsiteX4" fmla="*/ 2799309 w 2930875"/>
                              <a:gd name="connsiteY4" fmla="*/ 260922 h 1642314"/>
                              <a:gd name="connsiteX5" fmla="*/ 2692216 w 2930875"/>
                              <a:gd name="connsiteY5" fmla="*/ 1453645 h 1642314"/>
                              <a:gd name="connsiteX6" fmla="*/ 1356595 w 2930875"/>
                              <a:gd name="connsiteY6" fmla="*/ 1634567 h 1642314"/>
                              <a:gd name="connsiteX7" fmla="*/ 37450 w 2930875"/>
                              <a:gd name="connsiteY7" fmla="*/ 1241225 h 1642314"/>
                              <a:gd name="connsiteX0" fmla="*/ 200713 w 3094138"/>
                              <a:gd name="connsiteY0" fmla="*/ 1239778 h 1640867"/>
                              <a:gd name="connsiteX1" fmla="*/ 95803 w 3094138"/>
                              <a:gd name="connsiteY1" fmla="*/ 364805 h 1640867"/>
                              <a:gd name="connsiteX2" fmla="*/ 1091492 w 3094138"/>
                              <a:gd name="connsiteY2" fmla="*/ 129744 h 1640867"/>
                              <a:gd name="connsiteX3" fmla="*/ 1833988 w 3094138"/>
                              <a:gd name="connsiteY3" fmla="*/ 2340 h 1640867"/>
                              <a:gd name="connsiteX4" fmla="*/ 2962572 w 3094138"/>
                              <a:gd name="connsiteY4" fmla="*/ 259475 h 1640867"/>
                              <a:gd name="connsiteX5" fmla="*/ 2855479 w 3094138"/>
                              <a:gd name="connsiteY5" fmla="*/ 1452198 h 1640867"/>
                              <a:gd name="connsiteX6" fmla="*/ 1519858 w 3094138"/>
                              <a:gd name="connsiteY6" fmla="*/ 1633120 h 1640867"/>
                              <a:gd name="connsiteX7" fmla="*/ 200713 w 3094138"/>
                              <a:gd name="connsiteY7" fmla="*/ 1239778 h 1640867"/>
                              <a:gd name="connsiteX0" fmla="*/ 200713 w 3094138"/>
                              <a:gd name="connsiteY0" fmla="*/ 1256505 h 1657594"/>
                              <a:gd name="connsiteX1" fmla="*/ 95803 w 3094138"/>
                              <a:gd name="connsiteY1" fmla="*/ 381532 h 1657594"/>
                              <a:gd name="connsiteX2" fmla="*/ 572509 w 3094138"/>
                              <a:gd name="connsiteY2" fmla="*/ 39380 h 1657594"/>
                              <a:gd name="connsiteX3" fmla="*/ 1833988 w 3094138"/>
                              <a:gd name="connsiteY3" fmla="*/ 19067 h 1657594"/>
                              <a:gd name="connsiteX4" fmla="*/ 2962572 w 3094138"/>
                              <a:gd name="connsiteY4" fmla="*/ 276202 h 1657594"/>
                              <a:gd name="connsiteX5" fmla="*/ 2855479 w 3094138"/>
                              <a:gd name="connsiteY5" fmla="*/ 1468925 h 1657594"/>
                              <a:gd name="connsiteX6" fmla="*/ 1519858 w 3094138"/>
                              <a:gd name="connsiteY6" fmla="*/ 1649847 h 1657594"/>
                              <a:gd name="connsiteX7" fmla="*/ 200713 w 3094138"/>
                              <a:gd name="connsiteY7" fmla="*/ 1256505 h 1657594"/>
                              <a:gd name="connsiteX0" fmla="*/ 200713 w 3094138"/>
                              <a:gd name="connsiteY0" fmla="*/ 1264201 h 1665290"/>
                              <a:gd name="connsiteX1" fmla="*/ 95803 w 3094138"/>
                              <a:gd name="connsiteY1" fmla="*/ 389228 h 1665290"/>
                              <a:gd name="connsiteX2" fmla="*/ 572509 w 3094138"/>
                              <a:gd name="connsiteY2" fmla="*/ 47076 h 1665290"/>
                              <a:gd name="connsiteX3" fmla="*/ 1364431 w 3094138"/>
                              <a:gd name="connsiteY3" fmla="*/ 10288 h 1665290"/>
                              <a:gd name="connsiteX4" fmla="*/ 1833988 w 3094138"/>
                              <a:gd name="connsiteY4" fmla="*/ 26763 h 1665290"/>
                              <a:gd name="connsiteX5" fmla="*/ 2962572 w 3094138"/>
                              <a:gd name="connsiteY5" fmla="*/ 283898 h 1665290"/>
                              <a:gd name="connsiteX6" fmla="*/ 2855479 w 3094138"/>
                              <a:gd name="connsiteY6" fmla="*/ 1476621 h 1665290"/>
                              <a:gd name="connsiteX7" fmla="*/ 1519858 w 3094138"/>
                              <a:gd name="connsiteY7" fmla="*/ 1657543 h 1665290"/>
                              <a:gd name="connsiteX8" fmla="*/ 200713 w 3094138"/>
                              <a:gd name="connsiteY8" fmla="*/ 1264201 h 1665290"/>
                              <a:gd name="connsiteX0" fmla="*/ 200713 w 3094138"/>
                              <a:gd name="connsiteY0" fmla="*/ 1248642 h 1649731"/>
                              <a:gd name="connsiteX1" fmla="*/ 95803 w 3094138"/>
                              <a:gd name="connsiteY1" fmla="*/ 373669 h 1649731"/>
                              <a:gd name="connsiteX2" fmla="*/ 572509 w 3094138"/>
                              <a:gd name="connsiteY2" fmla="*/ 31517 h 1649731"/>
                              <a:gd name="connsiteX3" fmla="*/ 1183199 w 3094138"/>
                              <a:gd name="connsiteY3" fmla="*/ 77108 h 1649731"/>
                              <a:gd name="connsiteX4" fmla="*/ 1833988 w 3094138"/>
                              <a:gd name="connsiteY4" fmla="*/ 11204 h 1649731"/>
                              <a:gd name="connsiteX5" fmla="*/ 2962572 w 3094138"/>
                              <a:gd name="connsiteY5" fmla="*/ 268339 h 1649731"/>
                              <a:gd name="connsiteX6" fmla="*/ 2855479 w 3094138"/>
                              <a:gd name="connsiteY6" fmla="*/ 1461062 h 1649731"/>
                              <a:gd name="connsiteX7" fmla="*/ 1519858 w 3094138"/>
                              <a:gd name="connsiteY7" fmla="*/ 1641984 h 1649731"/>
                              <a:gd name="connsiteX8" fmla="*/ 200713 w 3094138"/>
                              <a:gd name="connsiteY8" fmla="*/ 1248642 h 1649731"/>
                              <a:gd name="connsiteX0" fmla="*/ 160489 w 3063724"/>
                              <a:gd name="connsiteY0" fmla="*/ 1401042 h 1642989"/>
                              <a:gd name="connsiteX1" fmla="*/ 65389 w 3063724"/>
                              <a:gd name="connsiteY1" fmla="*/ 373669 h 1642989"/>
                              <a:gd name="connsiteX2" fmla="*/ 542095 w 3063724"/>
                              <a:gd name="connsiteY2" fmla="*/ 31517 h 1642989"/>
                              <a:gd name="connsiteX3" fmla="*/ 1152785 w 3063724"/>
                              <a:gd name="connsiteY3" fmla="*/ 77108 h 1642989"/>
                              <a:gd name="connsiteX4" fmla="*/ 1803574 w 3063724"/>
                              <a:gd name="connsiteY4" fmla="*/ 11204 h 1642989"/>
                              <a:gd name="connsiteX5" fmla="*/ 2932158 w 3063724"/>
                              <a:gd name="connsiteY5" fmla="*/ 268339 h 1642989"/>
                              <a:gd name="connsiteX6" fmla="*/ 2825065 w 3063724"/>
                              <a:gd name="connsiteY6" fmla="*/ 1461062 h 1642989"/>
                              <a:gd name="connsiteX7" fmla="*/ 1489444 w 3063724"/>
                              <a:gd name="connsiteY7" fmla="*/ 1641984 h 1642989"/>
                              <a:gd name="connsiteX8" fmla="*/ 160489 w 3063724"/>
                              <a:gd name="connsiteY8" fmla="*/ 1401042 h 1642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063724" h="1642989">
                                <a:moveTo>
                                  <a:pt x="160489" y="1401042"/>
                                </a:moveTo>
                                <a:cubicBezTo>
                                  <a:pt x="-76853" y="1189656"/>
                                  <a:pt x="1788" y="601923"/>
                                  <a:pt x="65389" y="373669"/>
                                </a:cubicBezTo>
                                <a:cubicBezTo>
                                  <a:pt x="128990" y="145415"/>
                                  <a:pt x="360862" y="80944"/>
                                  <a:pt x="542095" y="31517"/>
                                </a:cubicBezTo>
                                <a:cubicBezTo>
                                  <a:pt x="723328" y="-17910"/>
                                  <a:pt x="942539" y="80493"/>
                                  <a:pt x="1152785" y="77108"/>
                                </a:cubicBezTo>
                                <a:cubicBezTo>
                                  <a:pt x="1363031" y="73723"/>
                                  <a:pt x="1537217" y="-34398"/>
                                  <a:pt x="1803574" y="11204"/>
                                </a:cubicBezTo>
                                <a:cubicBezTo>
                                  <a:pt x="2071486" y="45183"/>
                                  <a:pt x="2691888" y="33561"/>
                                  <a:pt x="2932158" y="268339"/>
                                </a:cubicBezTo>
                                <a:cubicBezTo>
                                  <a:pt x="3172428" y="503117"/>
                                  <a:pt x="3051788" y="1335094"/>
                                  <a:pt x="2825065" y="1461062"/>
                                </a:cubicBezTo>
                                <a:cubicBezTo>
                                  <a:pt x="2598343" y="1587030"/>
                                  <a:pt x="1933540" y="1651987"/>
                                  <a:pt x="1489444" y="1641984"/>
                                </a:cubicBezTo>
                                <a:cubicBezTo>
                                  <a:pt x="1045348" y="1631981"/>
                                  <a:pt x="397831" y="1612428"/>
                                  <a:pt x="160489" y="1401042"/>
                                </a:cubicBezTo>
                                <a:close/>
                              </a:path>
                            </a:pathLst>
                          </a:custGeom>
                          <a:solidFill>
                            <a:srgbClr val="3F6F50">
                              <a:alpha val="25000"/>
                            </a:srgbClr>
                          </a:solidFill>
                          <a:ln>
                            <a:noFill/>
                          </a:ln>
                        </wps:spPr>
                        <wps:style>
                          <a:lnRef idx="2">
                            <a:schemeClr val="accent6"/>
                          </a:lnRef>
                          <a:fillRef idx="1">
                            <a:schemeClr val="lt1"/>
                          </a:fillRef>
                          <a:effectRef idx="0">
                            <a:schemeClr val="accent6"/>
                          </a:effectRef>
                          <a:fontRef idx="minor">
                            <a:schemeClr val="dk1"/>
                          </a:fontRef>
                        </wps:style>
                        <wps:bodyPr rtlCol="0" anchor="ctr"/>
                      </wps:wsp>
                      <wpg:grpSp>
                        <wpg:cNvPr id="1669332812" name="Group 24"/>
                        <wpg:cNvGrpSpPr/>
                        <wpg:grpSpPr>
                          <a:xfrm rot="20958118">
                            <a:off x="2438400" y="76200"/>
                            <a:ext cx="772795" cy="1171575"/>
                            <a:chOff x="129161" y="1595871"/>
                            <a:chExt cx="2127055" cy="3225376"/>
                          </a:xfrm>
                        </wpg:grpSpPr>
                        <wps:wsp>
                          <wps:cNvPr id="1601836872" name="Oval 12"/>
                          <wps:cNvSpPr/>
                          <wps:spPr>
                            <a:xfrm rot="13409140">
                              <a:off x="129161" y="4242664"/>
                              <a:ext cx="1737776" cy="57858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91765065" name="Oval 12"/>
                          <wps:cNvSpPr>
                            <a:spLocks noChangeAspect="1"/>
                          </wps:cNvSpPr>
                          <wps:spPr>
                            <a:xfrm rot="12416188">
                              <a:off x="668291" y="3728288"/>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49742581" name="Oval 12"/>
                          <wps:cNvSpPr>
                            <a:spLocks noChangeAspect="1"/>
                          </wps:cNvSpPr>
                          <wps:spPr>
                            <a:xfrm rot="10413392">
                              <a:off x="898593" y="2629429"/>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58424205" name="Oval 12"/>
                          <wps:cNvSpPr>
                            <a:spLocks noChangeAspect="1"/>
                          </wps:cNvSpPr>
                          <wps:spPr>
                            <a:xfrm rot="8009140">
                              <a:off x="642867" y="1981460"/>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4730779" name="Oval 12"/>
                          <wps:cNvSpPr/>
                          <wps:spPr>
                            <a:xfrm rot="11339983">
                              <a:off x="635558" y="3105057"/>
                              <a:ext cx="1620658"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1697752741" name="Text Box 5"/>
                        <wps:cNvSpPr txBox="1"/>
                        <wps:spPr>
                          <a:xfrm>
                            <a:off x="245533" y="177800"/>
                            <a:ext cx="1873241" cy="1111691"/>
                          </a:xfrm>
                          <a:prstGeom prst="roundRect">
                            <a:avLst/>
                          </a:prstGeom>
                          <a:solidFill>
                            <a:schemeClr val="bg1">
                              <a:alpha val="75000"/>
                            </a:schemeClr>
                          </a:solidFill>
                          <a:ln w="6350">
                            <a:noFill/>
                          </a:ln>
                        </wps:spPr>
                        <wps:txbx>
                          <w:txbxContent>
                            <w:p w14:paraId="76827666" w14:textId="76EF18E0" w:rsidR="004117D2" w:rsidRPr="004117D2" w:rsidRDefault="004117D2" w:rsidP="004117D2">
                              <w:pPr>
                                <w:spacing w:before="0" w:after="0" w:line="240" w:lineRule="auto"/>
                                <w:rPr>
                                  <w:rFonts w:asciiTheme="minorHAnsi"/>
                                  <w:i/>
                                  <w:iCs/>
                                  <w:kern w:val="24"/>
                                  <w:szCs w:val="22"/>
                                </w:rPr>
                              </w:pPr>
                              <w:r w:rsidRPr="0015175F">
                                <w:rPr>
                                  <w:rFonts w:asciiTheme="minorHAnsi"/>
                                  <w:i/>
                                  <w:iCs/>
                                  <w:kern w:val="24"/>
                                  <w:szCs w:val="22"/>
                                </w:rPr>
                                <w:t>"If one participant wants a new provider you will have to move as the remaining participants are happy with the provider."</w:t>
                              </w:r>
                            </w:p>
                          </w:txbxContent>
                        </wps:txbx>
                        <wps:bodyPr rot="0" spcFirstLastPara="0" vertOverflow="overflow" horzOverflow="overflow" vert="horz" wrap="square" lIns="72000" tIns="72000" rIns="72000" bIns="72000" numCol="1" spcCol="0" rtlCol="0" fromWordArt="0" anchor="ctr" anchorCtr="0" forceAA="0" compatLnSpc="1">
                          <a:prstTxWarp prst="textNoShape">
                            <a:avLst/>
                          </a:prstTxWarp>
                          <a:spAutoFit/>
                        </wps:bodyPr>
                      </wps:wsp>
                      <wpg:grpSp>
                        <wpg:cNvPr id="1524977709" name="Group 14"/>
                        <wpg:cNvGrpSpPr/>
                        <wpg:grpSpPr>
                          <a:xfrm>
                            <a:off x="1938867" y="347134"/>
                            <a:ext cx="609600" cy="611505"/>
                            <a:chOff x="659855" y="0"/>
                            <a:chExt cx="609681" cy="612000"/>
                          </a:xfrm>
                        </wpg:grpSpPr>
                        <wps:wsp>
                          <wps:cNvPr id="1738346777" name="Oval 1738346777"/>
                          <wps:cNvSpPr>
                            <a:spLocks noChangeAspect="1"/>
                          </wps:cNvSpPr>
                          <wps:spPr>
                            <a:xfrm flipH="1">
                              <a:off x="659855"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063909923" name="Oval 1063909923"/>
                          <wps:cNvSpPr>
                            <a:spLocks noChangeAspect="1"/>
                          </wps:cNvSpPr>
                          <wps:spPr>
                            <a:xfrm flipH="1">
                              <a:off x="749514"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65786337" name="Picture 165786337"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21249" y="162000"/>
                              <a:ext cx="286892" cy="288000"/>
                            </a:xfrm>
                            <a:prstGeom prst="rect">
                              <a:avLst/>
                            </a:prstGeom>
                          </pic:spPr>
                        </pic:pic>
                      </wpg:grpSp>
                    </wpg:wgp>
                  </a:graphicData>
                </a:graphic>
              </wp:anchor>
            </w:drawing>
          </mc:Choice>
          <mc:Fallback>
            <w:pict>
              <v:group w14:anchorId="5B65E783" id="Group 7" o:spid="_x0000_s1243" alt="A decorative object that contains the following quote: &quot;If one participant wants a new provider you will have to move as the remaining participants are happy with the provider.&quot;&#10;" style="position:absolute;margin-left:245.35pt;margin-top:78.45pt;width:252.85pt;height:116.65pt;z-index:251987970" coordsize="32111,148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">
                <v:shape id="Oval 2" o:spid="_x0000_s1244" style="position:absolute;width:26162;height:14814;visibility:visible;mso-wrap-style:square;v-text-anchor:middle" coordsize="3063724,16429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" path="m160489,1401042c-76853,1189656,1788,601923,65389,373669,128990,145415,360862,80944,542095,31517v181233,-49427,400444,48976,610690,45591c1363031,73723,1537217,-34398,1803574,11204v267912,33979,888314,22357,1128584,257135c3172428,503117,3051788,1335094,2825065,1461062v-226722,125968,-891525,190925,-1335621,180922c1045348,1631981,397831,1612428,160489,1401042xe" fillcolor="#3f6f50" stroked="f" strokeweight="1pt">
                  <v:fill opacity="16448f"/>
                  <v:stroke joinstyle="miter"/>
                  <v:path arrowok="t" o:connecttype="custom" o:connectlocs="137046,1263296;55838,336931;462910,28418;984395,69527;1540123,10102;2503852,241957;2412402,1317415;1271878,1480549;137046,1263296" o:connectangles="0,0,0,0,0,0,0,0,0"/>
                </v:shape>
                <v:group id="Group 24" o:spid="_x0000_s1245" style="position:absolute;left:24384;top:762;width:7727;height:11715;rotation:-701106fd" coordorigin="1291,15958" coordsize="21270,322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">
                  <v:shape id="Oval 12" o:spid="_x0000_s1246" style="position:absolute;left:1291;top:42426;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2;166183,83853;937072,8251;1693467,240017;1481646,531291;840637,558143;384830,568503;13173,387842" o:connectangles="0,0,0,0,0,0,0,0"/>
                  </v:shape>
                  <v:shape id="Oval 12" o:spid="_x0000_s1247" style="position:absolute;left:6682;top:37282;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248" style="position:absolute;left:8985;top:26294;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249" style="position:absolute;left:6428;top:19814;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250" style="position:absolute;left:6355;top:31050;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4;144023,55723;785406,17097;1562449,228215;1427320,504741;709619,546341;106330,536054;3093,343594" o:connectangles="0,0,0,0,0,0,0,0"/>
                  </v:shape>
                </v:group>
                <v:roundrect id="Text Box 5" o:spid="_x0000_s1251" style="position:absolute;left:2455;top:1778;width:18732;height:11116;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" fillcolor="white [3212]" stroked="f" strokeweight=".5pt">
                  <v:fill opacity="49087f"/>
                  <v:textbox style="mso-fit-shape-to-text:t" inset="2mm,2mm,2mm,2mm">
                    <w:txbxContent>
                      <w:p w14:paraId="76827666" w14:textId="76EF18E0" w:rsidR="004117D2" w:rsidRPr="004117D2" w:rsidRDefault="004117D2" w:rsidP="004117D2">
                        <w:pPr>
                          <w:spacing w:before="0" w:after="0" w:line="240" w:lineRule="auto"/>
                          <w:rPr>
                            <w:rFonts w:asciiTheme="minorHAnsi"/>
                            <w:i/>
                            <w:iCs/>
                            <w:kern w:val="24"/>
                            <w:szCs w:val="22"/>
                          </w:rPr>
                        </w:pPr>
                        <w:r w:rsidRPr="0015175F">
                          <w:rPr>
                            <w:rFonts w:asciiTheme="minorHAnsi"/>
                            <w:i/>
                            <w:iCs/>
                            <w:kern w:val="24"/>
                            <w:szCs w:val="22"/>
                          </w:rPr>
                          <w:t>"If one participant wants a new provider you will have to move as the remaining participants are happy with the provider."</w:t>
                        </w:r>
                      </w:p>
                    </w:txbxContent>
                  </v:textbox>
                </v:roundrect>
                <v:group id="_x0000_s1252" style="position:absolute;left:19388;top:3471;width:6096;height:6115" coordorigin="6598" coordsize="60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">
                  <v:oval id="Oval 1738346777" o:spid="_x0000_s1253" style="position:absolute;left:6598;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" fillcolor="#275d3a" strokecolor="white [3201]" strokeweight="1pt">
                    <v:fill opacity="58339f"/>
                    <v:stroke joinstyle="miter"/>
                    <v:path arrowok="t"/>
                    <o:lock v:ext="edit" aspectratio="t"/>
                  </v:oval>
                  <v:oval id="Oval 1063909923" o:spid="_x0000_s1254" style="position:absolute;left:7495;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" fillcolor="white [3212]" strokecolor="white [3201]" strokeweight="1pt">
                    <v:stroke joinstyle="miter"/>
                    <v:path arrowok="t"/>
                    <o:lock v:ext="edit" aspectratio="t"/>
                  </v:oval>
                  <v:shape id="Picture 165786337" o:spid="_x0000_s1255" type="#_x0000_t75" alt="A group of people with speech bubbles&#10;&#10;Description automatically generated" style="position:absolute;left:8212;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">
                    <v:imagedata r:id="rId50" o:title="A group of people with speech bubbles&#10;&#10;Description automatically generated"/>
                  </v:shape>
                </v:group>
              </v:group>
            </w:pict>
          </mc:Fallback>
        </mc:AlternateContent>
      </w:r>
      <w:r w:rsidR="004117D2" w:rsidRPr="00410D33">
        <w:t xml:space="preserve">Stakeholders highlighted </w:t>
      </w:r>
      <w:r w:rsidR="004117D2">
        <w:t xml:space="preserve">that separation would create significant operational complexities, particularly in shared living arrangements where multiple participants receive supports from the same provider. There was concern that changes to one participant’s support arrangements would have unintended consequences for others within the same household. </w:t>
      </w:r>
      <w:r w:rsidR="004117D2" w:rsidRPr="00C756B9">
        <w:t>This could potentially infringe on the rights and preferences of other residents.</w:t>
      </w:r>
    </w:p>
    <w:p w14:paraId="4975B7B2" w14:textId="5472A695" w:rsidR="004117D2" w:rsidRPr="009305FE" w:rsidRDefault="004117D2" w:rsidP="009305FE">
      <w:pPr>
        <w:spacing w:after="0"/>
        <w:ind w:right="5198"/>
        <w:rPr>
          <w:color w:val="auto"/>
        </w:rPr>
      </w:pPr>
      <w:r w:rsidRPr="005477BF">
        <w:rPr>
          <w:color w:val="auto"/>
        </w:rPr>
        <w:t>Stakeholders raised serious concerns about potential market impacts, including the risk of providers choosing to exit the market entirely</w:t>
      </w:r>
      <w:r>
        <w:rPr>
          <w:color w:val="auto"/>
        </w:rPr>
        <w:t xml:space="preserve"> which could lead to significant disruption for participants. </w:t>
      </w:r>
      <w:r w:rsidRPr="008C4AB7">
        <w:rPr>
          <w:color w:val="auto"/>
        </w:rPr>
        <w:t>This was seen as a particular risk for smaller providers who may struggle to absorb the costs and complexities of separation.</w:t>
      </w:r>
    </w:p>
    <w:p w14:paraId="1E992263" w14:textId="1429D06A" w:rsidR="002E1245" w:rsidRDefault="006C5333" w:rsidP="00005811">
      <w:pPr>
        <w:rPr>
          <w:i/>
          <w:iCs/>
          <w:color w:val="5F2E74" w:themeColor="accent1"/>
        </w:rPr>
      </w:pPr>
      <w:r>
        <w:rPr>
          <w:i/>
          <w:iCs/>
          <w:noProof/>
          <w:color w:val="5F2E74" w:themeColor="accent1"/>
        </w:rPr>
        <mc:AlternateContent>
          <mc:Choice Requires="wps">
            <w:drawing>
              <wp:anchor distT="0" distB="0" distL="114300" distR="114300" simplePos="0" relativeHeight="251726850" behindDoc="0" locked="0" layoutInCell="1" allowOverlap="1" wp14:anchorId="1CE54ED1" wp14:editId="02117857">
                <wp:simplePos x="0" y="0"/>
                <wp:positionH relativeFrom="column">
                  <wp:posOffset>681355</wp:posOffset>
                </wp:positionH>
                <wp:positionV relativeFrom="paragraph">
                  <wp:posOffset>378883</wp:posOffset>
                </wp:positionV>
                <wp:extent cx="4953635" cy="668020"/>
                <wp:effectExtent l="0" t="0" r="0" b="0"/>
                <wp:wrapNone/>
                <wp:docPr id="783541650" name="Freeform: Shape 1"/>
                <wp:cNvGraphicFramePr/>
                <a:graphic xmlns:a="http://schemas.openxmlformats.org/drawingml/2006/main">
                  <a:graphicData uri="http://schemas.microsoft.com/office/word/2010/wordprocessingShape">
                    <wps:wsp>
                      <wps:cNvSpPr/>
                      <wps:spPr>
                        <a:xfrm>
                          <a:off x="0" y="0"/>
                          <a:ext cx="4953635" cy="66802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4B2D53A" w14:textId="1128365B" w:rsidR="002E1245" w:rsidRDefault="0075488A" w:rsidP="002E1245">
                            <w:pPr>
                              <w:spacing w:before="0" w:after="0" w:line="240" w:lineRule="auto"/>
                              <w:rPr>
                                <w:rFonts w:asciiTheme="minorHAnsi"/>
                                <w:i/>
                                <w:iCs/>
                                <w:kern w:val="24"/>
                                <w:szCs w:val="22"/>
                              </w:rPr>
                            </w:pPr>
                            <w:r w:rsidRPr="0075488A">
                              <w:rPr>
                                <w:rFonts w:asciiTheme="minorHAnsi"/>
                                <w:i/>
                                <w:iCs/>
                                <w:kern w:val="24"/>
                                <w:szCs w:val="22"/>
                              </w:rPr>
                              <w:t>"Could lead to providers selling homes to open market that will displace participants quite possibly away from family and community and SIL provider."</w:t>
                            </w:r>
                          </w:p>
                        </w:txbxContent>
                      </wps:txbx>
                      <wps:bodyPr spcFirstLastPara="0" vert="horz" wrap="square" lIns="108000" tIns="72000" rIns="72000" bIns="72000" numCol="1" spcCol="1270" anchor="ctr" anchorCtr="0">
                        <a:spAutoFit/>
                      </wps:bodyPr>
                    </wps:wsp>
                  </a:graphicData>
                </a:graphic>
                <wp14:sizeRelH relativeFrom="margin">
                  <wp14:pctWidth>0</wp14:pctWidth>
                </wp14:sizeRelH>
              </wp:anchor>
            </w:drawing>
          </mc:Choice>
          <mc:Fallback>
            <w:pict>
              <v:shape w14:anchorId="1CE54ED1" id="_x0000_s1256" style="position:absolute;margin-left:53.65pt;margin-top:29.85pt;width:390.05pt;height:52.6pt;z-index:25172685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4186915,112305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11339;221457,0;4732178,0;4953635,111339;4953635,556681;4732178,668020;221457,668020;0,556681;0,111339" o:connectangles="0,0,0,0,0,0,0,0,0" textboxrect="0,0,4186915,1123055"/>
                <v:textbox style="mso-fit-shape-to-text:t" inset="3mm,2mm,2mm,2mm">
                  <w:txbxContent>
                    <w:p w14:paraId="14B2D53A" w14:textId="1128365B" w:rsidR="002E1245" w:rsidRDefault="0075488A" w:rsidP="002E1245">
                      <w:pPr>
                        <w:spacing w:before="0" w:after="0" w:line="240" w:lineRule="auto"/>
                        <w:rPr>
                          <w:rFonts w:asciiTheme="minorHAnsi"/>
                          <w:i/>
                          <w:iCs/>
                          <w:kern w:val="24"/>
                          <w:szCs w:val="22"/>
                        </w:rPr>
                      </w:pPr>
                      <w:r w:rsidRPr="0075488A">
                        <w:rPr>
                          <w:rFonts w:asciiTheme="minorHAnsi"/>
                          <w:i/>
                          <w:iCs/>
                          <w:kern w:val="24"/>
                          <w:szCs w:val="22"/>
                        </w:rPr>
                        <w:t>"Could lead to providers selling homes to open market that will displace participants quite possibly away from family and community and SIL provider."</w:t>
                      </w:r>
                    </w:p>
                  </w:txbxContent>
                </v:textbox>
              </v:shape>
            </w:pict>
          </mc:Fallback>
        </mc:AlternateContent>
      </w:r>
      <w:r w:rsidR="00C3354D" w:rsidRPr="00C3354D">
        <w:rPr>
          <w:i/>
          <w:iCs/>
          <w:noProof/>
          <w:color w:val="5F2E74" w:themeColor="accent1"/>
        </w:rPr>
        <mc:AlternateContent>
          <mc:Choice Requires="wps">
            <w:drawing>
              <wp:anchor distT="0" distB="0" distL="114300" distR="114300" simplePos="0" relativeHeight="251380976" behindDoc="0" locked="0" layoutInCell="1" allowOverlap="1" wp14:anchorId="7E8B8B19" wp14:editId="6FD4BFF4">
                <wp:simplePos x="0" y="0"/>
                <wp:positionH relativeFrom="column">
                  <wp:posOffset>42333</wp:posOffset>
                </wp:positionH>
                <wp:positionV relativeFrom="paragraph">
                  <wp:posOffset>230505</wp:posOffset>
                </wp:positionV>
                <wp:extent cx="5941060" cy="838200"/>
                <wp:effectExtent l="0" t="0" r="2540" b="0"/>
                <wp:wrapNone/>
                <wp:docPr id="1321910949" name="Oval 3" descr="A decorative object that contains the following quote: &#10;&quot;Could lead to providers selling homes to open market that will displace participants quite possibly away from family and community and SIL provider.&quot;"/>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flipV="1">
                          <a:off x="0" y="0"/>
                          <a:ext cx="5941060" cy="838200"/>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233060 w 3505148"/>
                            <a:gd name="connsiteY0" fmla="*/ 181505 h 2999045"/>
                            <a:gd name="connsiteX1" fmla="*/ 1813433 w 3505148"/>
                            <a:gd name="connsiteY1" fmla="*/ 186526 h 2999045"/>
                            <a:gd name="connsiteX2" fmla="*/ 3316219 w 3505148"/>
                            <a:gd name="connsiteY2" fmla="*/ 802188 h 2999045"/>
                            <a:gd name="connsiteX3" fmla="*/ 3330940 w 3505148"/>
                            <a:gd name="connsiteY3" fmla="*/ 2479741 h 2999045"/>
                            <a:gd name="connsiteX4" fmla="*/ 1799579 w 3505148"/>
                            <a:gd name="connsiteY4" fmla="*/ 2997268 h 2999045"/>
                            <a:gd name="connsiteX5" fmla="*/ 172102 w 3505148"/>
                            <a:gd name="connsiteY5" fmla="*/ 2313487 h 2999045"/>
                            <a:gd name="connsiteX6" fmla="*/ 233060 w 3505148"/>
                            <a:gd name="connsiteY6" fmla="*/ 181505 h 2999045"/>
                            <a:gd name="connsiteX0" fmla="*/ 225788 w 3520409"/>
                            <a:gd name="connsiteY0" fmla="*/ 342654 h 3160194"/>
                            <a:gd name="connsiteX1" fmla="*/ 1673158 w 3520409"/>
                            <a:gd name="connsiteY1" fmla="*/ 63195 h 3160194"/>
                            <a:gd name="connsiteX2" fmla="*/ 3308947 w 3520409"/>
                            <a:gd name="connsiteY2" fmla="*/ 963337 h 3160194"/>
                            <a:gd name="connsiteX3" fmla="*/ 3323668 w 3520409"/>
                            <a:gd name="connsiteY3" fmla="*/ 2640890 h 3160194"/>
                            <a:gd name="connsiteX4" fmla="*/ 1792307 w 3520409"/>
                            <a:gd name="connsiteY4" fmla="*/ 3158417 h 3160194"/>
                            <a:gd name="connsiteX5" fmla="*/ 164830 w 3520409"/>
                            <a:gd name="connsiteY5" fmla="*/ 2474636 h 3160194"/>
                            <a:gd name="connsiteX6" fmla="*/ 225788 w 3520409"/>
                            <a:gd name="connsiteY6" fmla="*/ 342654 h 3160194"/>
                            <a:gd name="connsiteX0" fmla="*/ 225788 w 3847385"/>
                            <a:gd name="connsiteY0" fmla="*/ 318697 h 3138126"/>
                            <a:gd name="connsiteX1" fmla="*/ 1673158 w 3847385"/>
                            <a:gd name="connsiteY1" fmla="*/ 39238 h 3138126"/>
                            <a:gd name="connsiteX2" fmla="*/ 3752291 w 3847385"/>
                            <a:gd name="connsiteY2" fmla="*/ 614260 h 3138126"/>
                            <a:gd name="connsiteX3" fmla="*/ 3323668 w 3847385"/>
                            <a:gd name="connsiteY3" fmla="*/ 2616933 h 3138126"/>
                            <a:gd name="connsiteX4" fmla="*/ 1792307 w 3847385"/>
                            <a:gd name="connsiteY4" fmla="*/ 3134460 h 3138126"/>
                            <a:gd name="connsiteX5" fmla="*/ 164830 w 3847385"/>
                            <a:gd name="connsiteY5" fmla="*/ 2450679 h 3138126"/>
                            <a:gd name="connsiteX6" fmla="*/ 225788 w 3847385"/>
                            <a:gd name="connsiteY6" fmla="*/ 318697 h 3138126"/>
                            <a:gd name="connsiteX0" fmla="*/ 225788 w 3483409"/>
                            <a:gd name="connsiteY0" fmla="*/ 352027 h 3173375"/>
                            <a:gd name="connsiteX1" fmla="*/ 1673158 w 3483409"/>
                            <a:gd name="connsiteY1" fmla="*/ 72568 h 3173375"/>
                            <a:gd name="connsiteX2" fmla="*/ 3249835 w 3483409"/>
                            <a:gd name="connsiteY2" fmla="*/ 261510 h 3173375"/>
                            <a:gd name="connsiteX3" fmla="*/ 3323668 w 3483409"/>
                            <a:gd name="connsiteY3" fmla="*/ 2650263 h 3173375"/>
                            <a:gd name="connsiteX4" fmla="*/ 1792307 w 3483409"/>
                            <a:gd name="connsiteY4" fmla="*/ 3167790 h 3173375"/>
                            <a:gd name="connsiteX5" fmla="*/ 164830 w 3483409"/>
                            <a:gd name="connsiteY5" fmla="*/ 2484009 h 3173375"/>
                            <a:gd name="connsiteX6" fmla="*/ 225788 w 3483409"/>
                            <a:gd name="connsiteY6" fmla="*/ 352027 h 3173375"/>
                            <a:gd name="connsiteX0" fmla="*/ 225788 w 3415500"/>
                            <a:gd name="connsiteY0" fmla="*/ 308245 h 3128231"/>
                            <a:gd name="connsiteX1" fmla="*/ 1673158 w 3415500"/>
                            <a:gd name="connsiteY1" fmla="*/ 28786 h 3128231"/>
                            <a:gd name="connsiteX2" fmla="*/ 3072498 w 3415500"/>
                            <a:gd name="connsiteY2" fmla="*/ 461568 h 3128231"/>
                            <a:gd name="connsiteX3" fmla="*/ 3323668 w 3415500"/>
                            <a:gd name="connsiteY3" fmla="*/ 2606481 h 3128231"/>
                            <a:gd name="connsiteX4" fmla="*/ 1792307 w 3415500"/>
                            <a:gd name="connsiteY4" fmla="*/ 3124008 h 3128231"/>
                            <a:gd name="connsiteX5" fmla="*/ 164830 w 3415500"/>
                            <a:gd name="connsiteY5" fmla="*/ 2440227 h 3128231"/>
                            <a:gd name="connsiteX6" fmla="*/ 225788 w 3415500"/>
                            <a:gd name="connsiteY6" fmla="*/ 308245 h 3128231"/>
                            <a:gd name="connsiteX0" fmla="*/ 225788 w 3563984"/>
                            <a:gd name="connsiteY0" fmla="*/ 308245 h 3124787"/>
                            <a:gd name="connsiteX1" fmla="*/ 1673158 w 3563984"/>
                            <a:gd name="connsiteY1" fmla="*/ 28786 h 3124787"/>
                            <a:gd name="connsiteX2" fmla="*/ 3072498 w 3563984"/>
                            <a:gd name="connsiteY2" fmla="*/ 461568 h 3124787"/>
                            <a:gd name="connsiteX3" fmla="*/ 3496418 w 3563984"/>
                            <a:gd name="connsiteY3" fmla="*/ 1990094 h 3124787"/>
                            <a:gd name="connsiteX4" fmla="*/ 1792307 w 3563984"/>
                            <a:gd name="connsiteY4" fmla="*/ 3124008 h 3124787"/>
                            <a:gd name="connsiteX5" fmla="*/ 164830 w 3563984"/>
                            <a:gd name="connsiteY5" fmla="*/ 2440227 h 3124787"/>
                            <a:gd name="connsiteX6" fmla="*/ 225788 w 3563984"/>
                            <a:gd name="connsiteY6" fmla="*/ 308245 h 3124787"/>
                            <a:gd name="connsiteX0" fmla="*/ 225788 w 3590455"/>
                            <a:gd name="connsiteY0" fmla="*/ 442148 h 3258774"/>
                            <a:gd name="connsiteX1" fmla="*/ 1673158 w 3590455"/>
                            <a:gd name="connsiteY1" fmla="*/ 162689 h 3258774"/>
                            <a:gd name="connsiteX2" fmla="*/ 3189052 w 3590455"/>
                            <a:gd name="connsiteY2" fmla="*/ 154056 h 3258774"/>
                            <a:gd name="connsiteX3" fmla="*/ 3496418 w 3590455"/>
                            <a:gd name="connsiteY3" fmla="*/ 2123997 h 3258774"/>
                            <a:gd name="connsiteX4" fmla="*/ 1792307 w 3590455"/>
                            <a:gd name="connsiteY4" fmla="*/ 3257911 h 3258774"/>
                            <a:gd name="connsiteX5" fmla="*/ 164830 w 3590455"/>
                            <a:gd name="connsiteY5" fmla="*/ 2574130 h 3258774"/>
                            <a:gd name="connsiteX6" fmla="*/ 225788 w 3590455"/>
                            <a:gd name="connsiteY6" fmla="*/ 442148 h 3258774"/>
                            <a:gd name="connsiteX0" fmla="*/ 225788 w 3713788"/>
                            <a:gd name="connsiteY0" fmla="*/ 477379 h 3296035"/>
                            <a:gd name="connsiteX1" fmla="*/ 1673158 w 3713788"/>
                            <a:gd name="connsiteY1" fmla="*/ 197920 h 3296035"/>
                            <a:gd name="connsiteX2" fmla="*/ 3189052 w 3713788"/>
                            <a:gd name="connsiteY2" fmla="*/ 189287 h 3296035"/>
                            <a:gd name="connsiteX3" fmla="*/ 3638922 w 3713788"/>
                            <a:gd name="connsiteY3" fmla="*/ 2635737 h 3296035"/>
                            <a:gd name="connsiteX4" fmla="*/ 1792307 w 3713788"/>
                            <a:gd name="connsiteY4" fmla="*/ 3293142 h 3296035"/>
                            <a:gd name="connsiteX5" fmla="*/ 164830 w 3713788"/>
                            <a:gd name="connsiteY5" fmla="*/ 2609361 h 3296035"/>
                            <a:gd name="connsiteX6" fmla="*/ 225788 w 3713788"/>
                            <a:gd name="connsiteY6" fmla="*/ 477379 h 3296035"/>
                            <a:gd name="connsiteX0" fmla="*/ 273478 w 3678350"/>
                            <a:gd name="connsiteY0" fmla="*/ 165778 h 3324798"/>
                            <a:gd name="connsiteX1" fmla="*/ 1637720 w 3678350"/>
                            <a:gd name="connsiteY1" fmla="*/ 226683 h 3324798"/>
                            <a:gd name="connsiteX2" fmla="*/ 3153614 w 3678350"/>
                            <a:gd name="connsiteY2" fmla="*/ 218050 h 3324798"/>
                            <a:gd name="connsiteX3" fmla="*/ 3603484 w 3678350"/>
                            <a:gd name="connsiteY3" fmla="*/ 2664500 h 3324798"/>
                            <a:gd name="connsiteX4" fmla="*/ 1756869 w 3678350"/>
                            <a:gd name="connsiteY4" fmla="*/ 3321905 h 3324798"/>
                            <a:gd name="connsiteX5" fmla="*/ 129392 w 3678350"/>
                            <a:gd name="connsiteY5" fmla="*/ 2638124 h 3324798"/>
                            <a:gd name="connsiteX6" fmla="*/ 273478 w 3678350"/>
                            <a:gd name="connsiteY6" fmla="*/ 165778 h 3324798"/>
                            <a:gd name="connsiteX0" fmla="*/ 273478 w 3678350"/>
                            <a:gd name="connsiteY0" fmla="*/ 165778 h 2983518"/>
                            <a:gd name="connsiteX1" fmla="*/ 1637720 w 3678350"/>
                            <a:gd name="connsiteY1" fmla="*/ 226683 h 2983518"/>
                            <a:gd name="connsiteX2" fmla="*/ 3153614 w 3678350"/>
                            <a:gd name="connsiteY2" fmla="*/ 218050 h 2983518"/>
                            <a:gd name="connsiteX3" fmla="*/ 3603484 w 3678350"/>
                            <a:gd name="connsiteY3" fmla="*/ 2664500 h 2983518"/>
                            <a:gd name="connsiteX4" fmla="*/ 1756869 w 3678350"/>
                            <a:gd name="connsiteY4" fmla="*/ 2936162 h 2983518"/>
                            <a:gd name="connsiteX5" fmla="*/ 129392 w 3678350"/>
                            <a:gd name="connsiteY5" fmla="*/ 2638124 h 2983518"/>
                            <a:gd name="connsiteX6" fmla="*/ 273478 w 3678350"/>
                            <a:gd name="connsiteY6" fmla="*/ 165778 h 2983518"/>
                            <a:gd name="connsiteX0" fmla="*/ 273478 w 3542828"/>
                            <a:gd name="connsiteY0" fmla="*/ 165778 h 2995964"/>
                            <a:gd name="connsiteX1" fmla="*/ 1637720 w 3542828"/>
                            <a:gd name="connsiteY1" fmla="*/ 226683 h 2995964"/>
                            <a:gd name="connsiteX2" fmla="*/ 3153614 w 3542828"/>
                            <a:gd name="connsiteY2" fmla="*/ 218050 h 2995964"/>
                            <a:gd name="connsiteX3" fmla="*/ 3446307 w 3542828"/>
                            <a:gd name="connsiteY3" fmla="*/ 2693791 h 2995964"/>
                            <a:gd name="connsiteX4" fmla="*/ 1756869 w 3542828"/>
                            <a:gd name="connsiteY4" fmla="*/ 2936162 h 2995964"/>
                            <a:gd name="connsiteX5" fmla="*/ 129392 w 3542828"/>
                            <a:gd name="connsiteY5" fmla="*/ 2638124 h 2995964"/>
                            <a:gd name="connsiteX6" fmla="*/ 273478 w 3542828"/>
                            <a:gd name="connsiteY6" fmla="*/ 165778 h 2995964"/>
                            <a:gd name="connsiteX0" fmla="*/ 273478 w 3499371"/>
                            <a:gd name="connsiteY0" fmla="*/ 165778 h 3235393"/>
                            <a:gd name="connsiteX1" fmla="*/ 1637720 w 3499371"/>
                            <a:gd name="connsiteY1" fmla="*/ 226683 h 3235393"/>
                            <a:gd name="connsiteX2" fmla="*/ 3153614 w 3499371"/>
                            <a:gd name="connsiteY2" fmla="*/ 218050 h 3235393"/>
                            <a:gd name="connsiteX3" fmla="*/ 3446307 w 3499371"/>
                            <a:gd name="connsiteY3" fmla="*/ 2693791 h 3235393"/>
                            <a:gd name="connsiteX4" fmla="*/ 1756869 w 3499371"/>
                            <a:gd name="connsiteY4" fmla="*/ 2936162 h 3235393"/>
                            <a:gd name="connsiteX5" fmla="*/ 129392 w 3499371"/>
                            <a:gd name="connsiteY5" fmla="*/ 2638124 h 3235393"/>
                            <a:gd name="connsiteX6" fmla="*/ 273478 w 3499371"/>
                            <a:gd name="connsiteY6" fmla="*/ 165778 h 323539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499371" h="3235393">
                              <a:moveTo>
                                <a:pt x="273478" y="165778"/>
                              </a:moveTo>
                              <a:cubicBezTo>
                                <a:pt x="524866" y="-236129"/>
                                <a:pt x="1157697" y="217971"/>
                                <a:pt x="1637720" y="226683"/>
                              </a:cubicBezTo>
                              <a:cubicBezTo>
                                <a:pt x="2117743" y="235395"/>
                                <a:pt x="2852183" y="-193135"/>
                                <a:pt x="3153614" y="218050"/>
                              </a:cubicBezTo>
                              <a:cubicBezTo>
                                <a:pt x="3455045" y="629235"/>
                                <a:pt x="3579356" y="1656048"/>
                                <a:pt x="3446307" y="2693791"/>
                              </a:cubicBezTo>
                              <a:cubicBezTo>
                                <a:pt x="3313258" y="3731534"/>
                                <a:pt x="2283342" y="2963871"/>
                                <a:pt x="1756869" y="2936162"/>
                              </a:cubicBezTo>
                              <a:cubicBezTo>
                                <a:pt x="1230396" y="2908453"/>
                                <a:pt x="376624" y="3099855"/>
                                <a:pt x="129392" y="2638124"/>
                              </a:cubicBezTo>
                              <a:cubicBezTo>
                                <a:pt x="-117840" y="2176393"/>
                                <a:pt x="22090" y="567685"/>
                                <a:pt x="273478" y="165778"/>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4AC0CC15" id="Oval 3" o:spid="_x0000_s1026" alt="A decorative object that contains the following quote: &#10;&quot;Could lead to providers selling homes to open market that will displace participants quite possibly away from family and community and SIL provider.&quot;" style="position:absolute;margin-left:3.35pt;margin-top:18.15pt;width:467.8pt;height:66pt;rotation:180;flip:y;z-index:251380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499371,32353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" path="m273478,165778v251388,-401907,884219,52193,1364242,60905c2117743,235395,2852183,-193135,3153614,218050v301431,411185,425742,1437998,292693,2475741c3313258,3731534,2283342,2963871,1756869,2936162,1230396,2908453,376624,3099855,129392,2638124,-117840,2176393,22090,567685,273478,165778xe" fillcolor="#612c69" stroked="f" strokeweight="1pt">
                <v:fill opacity="32896f"/>
                <v:stroke joinstyle="miter"/>
                <v:path arrowok="t" o:connecttype="custom" o:connectlocs="464297,42948;2780440,58727;5354051,56491;5850971,697886;2982726,760678;219675,683464;464297,42948" o:connectangles="0,0,0,0,0,0,0"/>
                <o:lock v:ext="edit" aspectratio="t"/>
              </v:shape>
            </w:pict>
          </mc:Fallback>
        </mc:AlternateContent>
      </w:r>
      <w:r w:rsidR="00C3354D" w:rsidRPr="009305FE">
        <w:rPr>
          <w:noProof/>
          <w:color w:val="auto"/>
        </w:rPr>
        <mc:AlternateContent>
          <mc:Choice Requires="wpg">
            <w:drawing>
              <wp:anchor distT="0" distB="0" distL="114300" distR="114300" simplePos="0" relativeHeight="251994114" behindDoc="0" locked="0" layoutInCell="1" allowOverlap="1" wp14:anchorId="146736D8" wp14:editId="5339C250">
                <wp:simplePos x="0" y="0"/>
                <wp:positionH relativeFrom="column">
                  <wp:posOffset>163407</wp:posOffset>
                </wp:positionH>
                <wp:positionV relativeFrom="paragraph">
                  <wp:posOffset>387985</wp:posOffset>
                </wp:positionV>
                <wp:extent cx="611505" cy="611505"/>
                <wp:effectExtent l="0" t="0" r="17145" b="17145"/>
                <wp:wrapNone/>
                <wp:docPr id="1861892230"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1919956" y="0"/>
                          <a:chExt cx="612000" cy="612000"/>
                        </a:xfrm>
                      </wpg:grpSpPr>
                      <wps:wsp>
                        <wps:cNvPr id="793968210" name="Oval 793968210"/>
                        <wps:cNvSpPr/>
                        <wps:spPr>
                          <a:xfrm>
                            <a:off x="1919956"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519571907" name="Oval 519571907"/>
                        <wps:cNvSpPr>
                          <a:spLocks noChangeAspect="1"/>
                        </wps:cNvSpPr>
                        <wps:spPr>
                          <a:xfrm flipH="1">
                            <a:off x="2010775"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773892712" name="Picture 773892712"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082510" y="162000"/>
                            <a:ext cx="286892" cy="288000"/>
                          </a:xfrm>
                          <a:prstGeom prst="rect">
                            <a:avLst/>
                          </a:prstGeom>
                        </pic:spPr>
                      </pic:pic>
                    </wpg:wgp>
                  </a:graphicData>
                </a:graphic>
              </wp:anchor>
            </w:drawing>
          </mc:Choice>
          <mc:Fallback>
            <w:pict>
              <v:group w14:anchorId="1B3DC498" id="Group 30" o:spid="_x0000_s1026" alt="&quot;&quot;" style="position:absolute;margin-left:12.85pt;margin-top:30.55pt;width:48.15pt;height:48.15pt;z-index:251994114" coordorigin="19199"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">
                <v:oval id="Oval 793968210" o:spid="_x0000_s1027" style="position:absolute;left:19199;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" fillcolor="#5f2e74" strokecolor="white [3201]" strokeweight="1pt">
                  <v:fill opacity="59110f"/>
                  <v:stroke joinstyle="miter"/>
                </v:oval>
                <v:oval id="Oval 519571907" o:spid="_x0000_s1028" style="position:absolute;left:20107;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" fillcolor="white [3212]" strokecolor="white [3201]" strokeweight="1pt">
                  <v:stroke joinstyle="miter"/>
                  <v:path arrowok="t"/>
                  <o:lock v:ext="edit" aspectratio="t"/>
                </v:oval>
                <v:shape id="Picture 773892712" o:spid="_x0000_s1029" type="#_x0000_t75" alt="A group of people with speech bubbles&#10;&#10;Description automatically generated" style="position:absolute;left:20825;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">
                  <v:imagedata r:id="rId50" o:title="A group of people with speech bubbles&#10;&#10;Description automatically generated"/>
                </v:shape>
              </v:group>
            </w:pict>
          </mc:Fallback>
        </mc:AlternateContent>
      </w:r>
      <w:r w:rsidR="00C3354D" w:rsidRPr="009305FE">
        <w:rPr>
          <w:noProof/>
          <w:color w:val="auto"/>
        </w:rPr>
        <mc:AlternateContent>
          <mc:Choice Requires="wpg">
            <w:drawing>
              <wp:anchor distT="0" distB="0" distL="114300" distR="114300" simplePos="0" relativeHeight="251993090" behindDoc="0" locked="0" layoutInCell="1" allowOverlap="1" wp14:anchorId="5E2534B4" wp14:editId="356523EC">
                <wp:simplePos x="0" y="0"/>
                <wp:positionH relativeFrom="column">
                  <wp:posOffset>-553297</wp:posOffset>
                </wp:positionH>
                <wp:positionV relativeFrom="paragraph">
                  <wp:posOffset>42545</wp:posOffset>
                </wp:positionV>
                <wp:extent cx="647408" cy="1081765"/>
                <wp:effectExtent l="0" t="0" r="19685" b="80645"/>
                <wp:wrapNone/>
                <wp:docPr id="1881324527"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20268158">
                          <a:off x="0" y="0"/>
                          <a:ext cx="647408" cy="1081765"/>
                          <a:chOff x="0" y="3764879"/>
                          <a:chExt cx="689914" cy="1152985"/>
                        </a:xfrm>
                      </wpg:grpSpPr>
                      <wps:wsp>
                        <wps:cNvPr id="1490332954" name="Oval 12"/>
                        <wps:cNvSpPr/>
                        <wps:spPr>
                          <a:xfrm rot="3392268">
                            <a:off x="301947" y="3959918"/>
                            <a:ext cx="583005" cy="19292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94458921" name="Oval 12"/>
                        <wps:cNvSpPr>
                          <a:spLocks noChangeAspect="1"/>
                        </wps:cNvSpPr>
                        <wps:spPr>
                          <a:xfrm rot="1649044">
                            <a:off x="230937" y="4173436"/>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22659668" name="Oval 12"/>
                        <wps:cNvSpPr>
                          <a:spLocks noChangeAspect="1"/>
                        </wps:cNvSpPr>
                        <wps:spPr>
                          <a:xfrm rot="21246248">
                            <a:off x="129467" y="4589421"/>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475713261" name="Oval 12"/>
                        <wps:cNvSpPr>
                          <a:spLocks noChangeAspect="1"/>
                        </wps:cNvSpPr>
                        <wps:spPr>
                          <a:xfrm rot="19806875">
                            <a:off x="108521" y="4781219"/>
                            <a:ext cx="395231" cy="13664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660251971" name="Oval 12"/>
                        <wps:cNvSpPr/>
                        <wps:spPr>
                          <a:xfrm rot="572839">
                            <a:off x="0" y="4303418"/>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0207E1F8" id="Group 18" o:spid="_x0000_s1026" alt="&quot;&quot;" style="position:absolute;margin-left:-43.55pt;margin-top:3.35pt;width:51pt;height:85.2pt;rotation:-1454727fd;z-index:251993090;mso-width-relative:margin;mso-height-relative:margin" coordorigin=",37648" coordsize="6899,115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">
                <v:shape id="Oval 12" o:spid="_x0000_s1027" style="position:absolute;left:3019;top:39598;width:5830;height:1930;rotation:3705261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29325;55753,27961;314378,2751;568140,80034;497076,177158;282025,186112;129106,189567;4419,129325" o:connectangles="0,0,0,0,0,0,0,0"/>
                </v:shape>
                <v:shape id="Oval 12" o:spid="_x0000_s1028" style="position:absolute;left:2309;top:41734;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&#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1294;top:45894;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1085;top:47812;width:3952;height:1366;rotation:-1958571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48,8192;144688,2168;278293,24110;381978,57359;368145,123357;303068,132838;41315,124909;10748,8192" o:connectangles="0,0,0,0,0,0,0,0"/>
                  <o:lock v:ext="edit" aspectratio="t"/>
                </v:shape>
                <v:shape id="Oval 12" o:spid="_x0000_s1031" style="position:absolute;top:43034;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w:pict>
          </mc:Fallback>
        </mc:AlternateContent>
      </w:r>
    </w:p>
    <w:p w14:paraId="7E934328" w14:textId="1757A278" w:rsidR="002E1245" w:rsidRDefault="002E1245" w:rsidP="00005811">
      <w:pPr>
        <w:rPr>
          <w:i/>
          <w:iCs/>
          <w:color w:val="5F2E74" w:themeColor="accent1"/>
        </w:rPr>
      </w:pPr>
    </w:p>
    <w:p w14:paraId="5955A4FE" w14:textId="011C1C02" w:rsidR="002E1245" w:rsidRDefault="006C5333" w:rsidP="00005811">
      <w:pPr>
        <w:rPr>
          <w:i/>
          <w:iCs/>
          <w:color w:val="5F2E74" w:themeColor="accent1"/>
        </w:rPr>
      </w:pPr>
      <w:r w:rsidRPr="00B76E8D">
        <w:rPr>
          <w:noProof/>
          <w:color w:val="auto"/>
        </w:rPr>
        <mc:AlternateContent>
          <mc:Choice Requires="wpg">
            <w:drawing>
              <wp:anchor distT="0" distB="0" distL="114300" distR="114300" simplePos="0" relativeHeight="251991042" behindDoc="0" locked="0" layoutInCell="1" allowOverlap="1" wp14:anchorId="5F2C29C1" wp14:editId="5464AD9C">
                <wp:simplePos x="0" y="0"/>
                <wp:positionH relativeFrom="column">
                  <wp:posOffset>5496877</wp:posOffset>
                </wp:positionH>
                <wp:positionV relativeFrom="paragraph">
                  <wp:posOffset>139383</wp:posOffset>
                </wp:positionV>
                <wp:extent cx="851535" cy="1187450"/>
                <wp:effectExtent l="0" t="34607" r="66357" b="66358"/>
                <wp:wrapNone/>
                <wp:docPr id="70924495"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8331976">
                          <a:off x="0" y="0"/>
                          <a:ext cx="851535" cy="1187450"/>
                          <a:chOff x="0" y="1595871"/>
                          <a:chExt cx="2343127" cy="3267552"/>
                        </a:xfrm>
                      </wpg:grpSpPr>
                      <wps:wsp>
                        <wps:cNvPr id="1721544898" name="Oval 12"/>
                        <wps:cNvSpPr/>
                        <wps:spPr>
                          <a:xfrm rot="13409140">
                            <a:off x="0" y="4284841"/>
                            <a:ext cx="1737774" cy="57858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277556905" name="Oval 12"/>
                        <wps:cNvSpPr>
                          <a:spLocks noChangeAspect="1"/>
                        </wps:cNvSpPr>
                        <wps:spPr>
                          <a:xfrm rot="12416188">
                            <a:off x="668291" y="3728288"/>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786417689" name="Oval 12"/>
                        <wps:cNvSpPr>
                          <a:spLocks noChangeAspect="1"/>
                        </wps:cNvSpPr>
                        <wps:spPr>
                          <a:xfrm rot="10413392">
                            <a:off x="898593" y="2629429"/>
                            <a:ext cx="900991"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05704876" name="Oval 12"/>
                        <wps:cNvSpPr>
                          <a:spLocks noChangeAspect="1"/>
                        </wps:cNvSpPr>
                        <wps:spPr>
                          <a:xfrm rot="8009140">
                            <a:off x="642867" y="1981460"/>
                            <a:ext cx="1178475" cy="40729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28893064" name="Oval 12"/>
                        <wps:cNvSpPr/>
                        <wps:spPr>
                          <a:xfrm rot="11339983">
                            <a:off x="722470" y="3153744"/>
                            <a:ext cx="1620657"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anchor>
            </w:drawing>
          </mc:Choice>
          <mc:Fallback>
            <w:pict>
              <v:group w14:anchorId="00EC51FA" id="Group 24" o:spid="_x0000_s1026" alt="&quot;&quot;" style="position:absolute;margin-left:432.8pt;margin-top:11pt;width:67.05pt;height:93.5pt;rotation:-3569554fd;z-index:251991042;mso-width-relative:margin" coordorigin=",15958" coordsize="23431,326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">
                <v:shape id="Oval 12" o:spid="_x0000_s1027" style="position:absolute;top:42848;width:17377;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1;166183,83853;937071,8251;1693465,240017;1481644,531290;840636,558142;384830,568502;13173,387841" o:connectangles="0,0,0,0,0,0,0,0"/>
                </v:shape>
                <v:shape id="Oval 12" o:spid="_x0000_s1028" style="position:absolute;left:6682;top:37282;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8985;top:26294;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1,68583;820698,269456;558164,297717;197113,318393;4473,178499" o:connectangles="0,0,0,0,0,0,0,0"/>
                  <o:lock v:ext="edit" aspectratio="t"/>
                </v:shape>
                <v:shape id="Oval 12" o:spid="_x0000_s1030" style="position:absolute;left:6428;top:19814;width:11785;height:4073;rotation:8748117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9,24417;431421,6464;829797,71865;1138958,170970;1097713,367688;903669,395949;123191,372316;32049,24417" o:connectangles="0,0,0,0,0,0,0,0"/>
                  <o:lock v:ext="edit" aspectratio="t"/>
                </v:shape>
                <v:shape id="Oval 12" o:spid="_x0000_s1031" style="position:absolute;left:7224;top:31537;width:16207;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3093,343594;144023,55723;785406,17097;1562448,228215;1427319,504741;709619,546341;106330,536054;3093,343594" o:connectangles="0,0,0,0,0,0,0,0"/>
                </v:shape>
              </v:group>
            </w:pict>
          </mc:Fallback>
        </mc:AlternateContent>
      </w:r>
    </w:p>
    <w:p w14:paraId="781B6FB9" w14:textId="1DB236F4" w:rsidR="009305FE" w:rsidRDefault="006C5333" w:rsidP="00F76390">
      <w:pPr>
        <w:spacing w:line="360" w:lineRule="auto"/>
        <w:ind w:right="5198"/>
        <w:rPr>
          <w:color w:val="auto"/>
        </w:rPr>
      </w:pPr>
      <w:r>
        <w:rPr>
          <w:noProof/>
        </w:rPr>
        <mc:AlternateContent>
          <mc:Choice Requires="wps">
            <w:drawing>
              <wp:anchor distT="0" distB="0" distL="114300" distR="114300" simplePos="0" relativeHeight="251382001" behindDoc="0" locked="0" layoutInCell="1" allowOverlap="1" wp14:anchorId="7E1B056B" wp14:editId="4FD4D858">
                <wp:simplePos x="0" y="0"/>
                <wp:positionH relativeFrom="column">
                  <wp:posOffset>3234690</wp:posOffset>
                </wp:positionH>
                <wp:positionV relativeFrom="paragraph">
                  <wp:posOffset>283845</wp:posOffset>
                </wp:positionV>
                <wp:extent cx="2719656" cy="1874520"/>
                <wp:effectExtent l="0" t="0" r="5080" b="0"/>
                <wp:wrapNone/>
                <wp:docPr id="1335097850" name="Oval 2" descr="A decorative object that contains the following quote: &#10;&quot;If we stop supporting this client - the client doesn't have family who are able to support them - you are shifting the issue and not addressing that person. We see providers relinquishing clients in this space.&quot;"/>
                <wp:cNvGraphicFramePr/>
                <a:graphic xmlns:a="http://schemas.openxmlformats.org/drawingml/2006/main">
                  <a:graphicData uri="http://schemas.microsoft.com/office/word/2010/wordprocessingShape">
                    <wps:wsp>
                      <wps:cNvSpPr/>
                      <wps:spPr>
                        <a:xfrm rot="10800000">
                          <a:off x="0" y="0"/>
                          <a:ext cx="2719656" cy="1874520"/>
                        </a:xfrm>
                        <a:custGeom>
                          <a:avLst/>
                          <a:gdLst>
                            <a:gd name="connsiteX0" fmla="*/ 0 w 2720670"/>
                            <a:gd name="connsiteY0" fmla="*/ 755807 h 1511614"/>
                            <a:gd name="connsiteX1" fmla="*/ 1360335 w 2720670"/>
                            <a:gd name="connsiteY1" fmla="*/ 0 h 1511614"/>
                            <a:gd name="connsiteX2" fmla="*/ 2720670 w 2720670"/>
                            <a:gd name="connsiteY2" fmla="*/ 755807 h 1511614"/>
                            <a:gd name="connsiteX3" fmla="*/ 1360335 w 2720670"/>
                            <a:gd name="connsiteY3" fmla="*/ 1511614 h 1511614"/>
                            <a:gd name="connsiteX4" fmla="*/ 0 w 2720670"/>
                            <a:gd name="connsiteY4" fmla="*/ 755807 h 1511614"/>
                            <a:gd name="connsiteX0" fmla="*/ 0 w 2794756"/>
                            <a:gd name="connsiteY0" fmla="*/ 755807 h 1521958"/>
                            <a:gd name="connsiteX1" fmla="*/ 1360335 w 2794756"/>
                            <a:gd name="connsiteY1" fmla="*/ 0 h 1521958"/>
                            <a:gd name="connsiteX2" fmla="*/ 2720670 w 2794756"/>
                            <a:gd name="connsiteY2" fmla="*/ 755807 h 1521958"/>
                            <a:gd name="connsiteX3" fmla="*/ 2481772 w 2794756"/>
                            <a:gd name="connsiteY3" fmla="*/ 1165936 h 1521958"/>
                            <a:gd name="connsiteX4" fmla="*/ 1360335 w 2794756"/>
                            <a:gd name="connsiteY4" fmla="*/ 1511614 h 1521958"/>
                            <a:gd name="connsiteX5" fmla="*/ 0 w 2794756"/>
                            <a:gd name="connsiteY5" fmla="*/ 755807 h 1521958"/>
                            <a:gd name="connsiteX0" fmla="*/ 0 w 2867553"/>
                            <a:gd name="connsiteY0" fmla="*/ 755807 h 1553101"/>
                            <a:gd name="connsiteX1" fmla="*/ 1360335 w 2867553"/>
                            <a:gd name="connsiteY1" fmla="*/ 0 h 1553101"/>
                            <a:gd name="connsiteX2" fmla="*/ 2720670 w 2867553"/>
                            <a:gd name="connsiteY2" fmla="*/ 755807 h 1553101"/>
                            <a:gd name="connsiteX3" fmla="*/ 2704193 w 2867553"/>
                            <a:gd name="connsiteY3" fmla="*/ 1380119 h 1553101"/>
                            <a:gd name="connsiteX4" fmla="*/ 1360335 w 2867553"/>
                            <a:gd name="connsiteY4" fmla="*/ 1511614 h 1553101"/>
                            <a:gd name="connsiteX5" fmla="*/ 0 w 2867553"/>
                            <a:gd name="connsiteY5" fmla="*/ 755807 h 1553101"/>
                            <a:gd name="connsiteX0" fmla="*/ 0 w 2919634"/>
                            <a:gd name="connsiteY0" fmla="*/ 794130 h 1591424"/>
                            <a:gd name="connsiteX1" fmla="*/ 1360335 w 2919634"/>
                            <a:gd name="connsiteY1" fmla="*/ 38323 h 1591424"/>
                            <a:gd name="connsiteX2" fmla="*/ 2811286 w 2919634"/>
                            <a:gd name="connsiteY2" fmla="*/ 225719 h 1591424"/>
                            <a:gd name="connsiteX3" fmla="*/ 2704193 w 2919634"/>
                            <a:gd name="connsiteY3" fmla="*/ 1418442 h 1591424"/>
                            <a:gd name="connsiteX4" fmla="*/ 1360335 w 2919634"/>
                            <a:gd name="connsiteY4" fmla="*/ 1549937 h 1591424"/>
                            <a:gd name="connsiteX5" fmla="*/ 0 w 2919634"/>
                            <a:gd name="connsiteY5" fmla="*/ 794130 h 1591424"/>
                            <a:gd name="connsiteX0" fmla="*/ 653 w 2920287"/>
                            <a:gd name="connsiteY0" fmla="*/ 807739 h 1605033"/>
                            <a:gd name="connsiteX1" fmla="*/ 1204469 w 2920287"/>
                            <a:gd name="connsiteY1" fmla="*/ 35456 h 1605033"/>
                            <a:gd name="connsiteX2" fmla="*/ 2811939 w 2920287"/>
                            <a:gd name="connsiteY2" fmla="*/ 239328 h 1605033"/>
                            <a:gd name="connsiteX3" fmla="*/ 2704846 w 2920287"/>
                            <a:gd name="connsiteY3" fmla="*/ 1432051 h 1605033"/>
                            <a:gd name="connsiteX4" fmla="*/ 1360988 w 2920287"/>
                            <a:gd name="connsiteY4" fmla="*/ 1563546 h 1605033"/>
                            <a:gd name="connsiteX5" fmla="*/ 653 w 2920287"/>
                            <a:gd name="connsiteY5" fmla="*/ 807739 h 1605033"/>
                            <a:gd name="connsiteX0" fmla="*/ 528 w 2943380"/>
                            <a:gd name="connsiteY0" fmla="*/ 863257 h 1660551"/>
                            <a:gd name="connsiteX1" fmla="*/ 1204344 w 2943380"/>
                            <a:gd name="connsiteY1" fmla="*/ 90974 h 1660551"/>
                            <a:gd name="connsiteX2" fmla="*/ 1683230 w 2943380"/>
                            <a:gd name="connsiteY2" fmla="*/ 37711 h 1660551"/>
                            <a:gd name="connsiteX3" fmla="*/ 2811814 w 2943380"/>
                            <a:gd name="connsiteY3" fmla="*/ 294846 h 1660551"/>
                            <a:gd name="connsiteX4" fmla="*/ 2704721 w 2943380"/>
                            <a:gd name="connsiteY4" fmla="*/ 1487569 h 1660551"/>
                            <a:gd name="connsiteX5" fmla="*/ 1360863 w 2943380"/>
                            <a:gd name="connsiteY5" fmla="*/ 1619064 h 1660551"/>
                            <a:gd name="connsiteX6" fmla="*/ 528 w 2943380"/>
                            <a:gd name="connsiteY6" fmla="*/ 863257 h 1660551"/>
                            <a:gd name="connsiteX0" fmla="*/ 528 w 2943380"/>
                            <a:gd name="connsiteY0" fmla="*/ 841288 h 1638582"/>
                            <a:gd name="connsiteX1" fmla="*/ 1204344 w 2943380"/>
                            <a:gd name="connsiteY1" fmla="*/ 69005 h 1638582"/>
                            <a:gd name="connsiteX2" fmla="*/ 1683230 w 2943380"/>
                            <a:gd name="connsiteY2" fmla="*/ 15742 h 1638582"/>
                            <a:gd name="connsiteX3" fmla="*/ 2811814 w 2943380"/>
                            <a:gd name="connsiteY3" fmla="*/ 272877 h 1638582"/>
                            <a:gd name="connsiteX4" fmla="*/ 2704721 w 2943380"/>
                            <a:gd name="connsiteY4" fmla="*/ 1465600 h 1638582"/>
                            <a:gd name="connsiteX5" fmla="*/ 1360863 w 2943380"/>
                            <a:gd name="connsiteY5" fmla="*/ 1597095 h 1638582"/>
                            <a:gd name="connsiteX6" fmla="*/ 528 w 2943380"/>
                            <a:gd name="connsiteY6" fmla="*/ 841288 h 1638582"/>
                            <a:gd name="connsiteX0" fmla="*/ 528 w 2943380"/>
                            <a:gd name="connsiteY0" fmla="*/ 857183 h 1654477"/>
                            <a:gd name="connsiteX1" fmla="*/ 1204344 w 2943380"/>
                            <a:gd name="connsiteY1" fmla="*/ 84900 h 1654477"/>
                            <a:gd name="connsiteX2" fmla="*/ 1683230 w 2943380"/>
                            <a:gd name="connsiteY2" fmla="*/ 31637 h 1654477"/>
                            <a:gd name="connsiteX3" fmla="*/ 2811814 w 2943380"/>
                            <a:gd name="connsiteY3" fmla="*/ 288772 h 1654477"/>
                            <a:gd name="connsiteX4" fmla="*/ 2704721 w 2943380"/>
                            <a:gd name="connsiteY4" fmla="*/ 1481495 h 1654477"/>
                            <a:gd name="connsiteX5" fmla="*/ 1360863 w 2943380"/>
                            <a:gd name="connsiteY5" fmla="*/ 1612990 h 1654477"/>
                            <a:gd name="connsiteX6" fmla="*/ 528 w 2943380"/>
                            <a:gd name="connsiteY6" fmla="*/ 857183 h 1654477"/>
                            <a:gd name="connsiteX0" fmla="*/ 4708 w 2947560"/>
                            <a:gd name="connsiteY0" fmla="*/ 832406 h 1629700"/>
                            <a:gd name="connsiteX1" fmla="*/ 944914 w 2947560"/>
                            <a:gd name="connsiteY1" fmla="*/ 134264 h 1629700"/>
                            <a:gd name="connsiteX2" fmla="*/ 1687410 w 2947560"/>
                            <a:gd name="connsiteY2" fmla="*/ 6860 h 1629700"/>
                            <a:gd name="connsiteX3" fmla="*/ 2815994 w 2947560"/>
                            <a:gd name="connsiteY3" fmla="*/ 263995 h 1629700"/>
                            <a:gd name="connsiteX4" fmla="*/ 2708901 w 2947560"/>
                            <a:gd name="connsiteY4" fmla="*/ 1456718 h 1629700"/>
                            <a:gd name="connsiteX5" fmla="*/ 1365043 w 2947560"/>
                            <a:gd name="connsiteY5" fmla="*/ 1588213 h 1629700"/>
                            <a:gd name="connsiteX6" fmla="*/ 4708 w 2947560"/>
                            <a:gd name="connsiteY6" fmla="*/ 832406 h 1629700"/>
                            <a:gd name="connsiteX0" fmla="*/ 4970 w 2898395"/>
                            <a:gd name="connsiteY0" fmla="*/ 1259619 h 1615742"/>
                            <a:gd name="connsiteX1" fmla="*/ 895749 w 2898395"/>
                            <a:gd name="connsiteY1" fmla="*/ 149585 h 1615742"/>
                            <a:gd name="connsiteX2" fmla="*/ 1638245 w 2898395"/>
                            <a:gd name="connsiteY2" fmla="*/ 22181 h 1615742"/>
                            <a:gd name="connsiteX3" fmla="*/ 2766829 w 2898395"/>
                            <a:gd name="connsiteY3" fmla="*/ 279316 h 1615742"/>
                            <a:gd name="connsiteX4" fmla="*/ 2659736 w 2898395"/>
                            <a:gd name="connsiteY4" fmla="*/ 1472039 h 1615742"/>
                            <a:gd name="connsiteX5" fmla="*/ 1315878 w 2898395"/>
                            <a:gd name="connsiteY5" fmla="*/ 1603534 h 1615742"/>
                            <a:gd name="connsiteX6" fmla="*/ 4970 w 2898395"/>
                            <a:gd name="connsiteY6" fmla="*/ 1259619 h 1615742"/>
                            <a:gd name="connsiteX0" fmla="*/ 5149 w 2898574"/>
                            <a:gd name="connsiteY0" fmla="*/ 1259619 h 1660708"/>
                            <a:gd name="connsiteX1" fmla="*/ 895928 w 2898574"/>
                            <a:gd name="connsiteY1" fmla="*/ 149585 h 1660708"/>
                            <a:gd name="connsiteX2" fmla="*/ 1638424 w 2898574"/>
                            <a:gd name="connsiteY2" fmla="*/ 22181 h 1660708"/>
                            <a:gd name="connsiteX3" fmla="*/ 2767008 w 2898574"/>
                            <a:gd name="connsiteY3" fmla="*/ 279316 h 1660708"/>
                            <a:gd name="connsiteX4" fmla="*/ 2659915 w 2898574"/>
                            <a:gd name="connsiteY4" fmla="*/ 1472039 h 1660708"/>
                            <a:gd name="connsiteX5" fmla="*/ 1324294 w 2898574"/>
                            <a:gd name="connsiteY5" fmla="*/ 1652961 h 1660708"/>
                            <a:gd name="connsiteX6" fmla="*/ 5149 w 2898574"/>
                            <a:gd name="connsiteY6" fmla="*/ 1259619 h 1660708"/>
                            <a:gd name="connsiteX0" fmla="*/ 37450 w 2930875"/>
                            <a:gd name="connsiteY0" fmla="*/ 1241225 h 1642314"/>
                            <a:gd name="connsiteX1" fmla="*/ 410335 w 2930875"/>
                            <a:gd name="connsiteY1" fmla="*/ 613387 h 1642314"/>
                            <a:gd name="connsiteX2" fmla="*/ 928229 w 2930875"/>
                            <a:gd name="connsiteY2" fmla="*/ 131191 h 1642314"/>
                            <a:gd name="connsiteX3" fmla="*/ 1670725 w 2930875"/>
                            <a:gd name="connsiteY3" fmla="*/ 3787 h 1642314"/>
                            <a:gd name="connsiteX4" fmla="*/ 2799309 w 2930875"/>
                            <a:gd name="connsiteY4" fmla="*/ 260922 h 1642314"/>
                            <a:gd name="connsiteX5" fmla="*/ 2692216 w 2930875"/>
                            <a:gd name="connsiteY5" fmla="*/ 1453645 h 1642314"/>
                            <a:gd name="connsiteX6" fmla="*/ 1356595 w 2930875"/>
                            <a:gd name="connsiteY6" fmla="*/ 1634567 h 1642314"/>
                            <a:gd name="connsiteX7" fmla="*/ 37450 w 2930875"/>
                            <a:gd name="connsiteY7" fmla="*/ 1241225 h 1642314"/>
                            <a:gd name="connsiteX0" fmla="*/ 200713 w 3094138"/>
                            <a:gd name="connsiteY0" fmla="*/ 1239778 h 1640867"/>
                            <a:gd name="connsiteX1" fmla="*/ 95803 w 3094138"/>
                            <a:gd name="connsiteY1" fmla="*/ 364805 h 1640867"/>
                            <a:gd name="connsiteX2" fmla="*/ 1091492 w 3094138"/>
                            <a:gd name="connsiteY2" fmla="*/ 129744 h 1640867"/>
                            <a:gd name="connsiteX3" fmla="*/ 1833988 w 3094138"/>
                            <a:gd name="connsiteY3" fmla="*/ 2340 h 1640867"/>
                            <a:gd name="connsiteX4" fmla="*/ 2962572 w 3094138"/>
                            <a:gd name="connsiteY4" fmla="*/ 259475 h 1640867"/>
                            <a:gd name="connsiteX5" fmla="*/ 2855479 w 3094138"/>
                            <a:gd name="connsiteY5" fmla="*/ 1452198 h 1640867"/>
                            <a:gd name="connsiteX6" fmla="*/ 1519858 w 3094138"/>
                            <a:gd name="connsiteY6" fmla="*/ 1633120 h 1640867"/>
                            <a:gd name="connsiteX7" fmla="*/ 200713 w 3094138"/>
                            <a:gd name="connsiteY7" fmla="*/ 1239778 h 1640867"/>
                            <a:gd name="connsiteX0" fmla="*/ 200713 w 3094138"/>
                            <a:gd name="connsiteY0" fmla="*/ 1256505 h 1657594"/>
                            <a:gd name="connsiteX1" fmla="*/ 95803 w 3094138"/>
                            <a:gd name="connsiteY1" fmla="*/ 381532 h 1657594"/>
                            <a:gd name="connsiteX2" fmla="*/ 572509 w 3094138"/>
                            <a:gd name="connsiteY2" fmla="*/ 39380 h 1657594"/>
                            <a:gd name="connsiteX3" fmla="*/ 1833988 w 3094138"/>
                            <a:gd name="connsiteY3" fmla="*/ 19067 h 1657594"/>
                            <a:gd name="connsiteX4" fmla="*/ 2962572 w 3094138"/>
                            <a:gd name="connsiteY4" fmla="*/ 276202 h 1657594"/>
                            <a:gd name="connsiteX5" fmla="*/ 2855479 w 3094138"/>
                            <a:gd name="connsiteY5" fmla="*/ 1468925 h 1657594"/>
                            <a:gd name="connsiteX6" fmla="*/ 1519858 w 3094138"/>
                            <a:gd name="connsiteY6" fmla="*/ 1649847 h 1657594"/>
                            <a:gd name="connsiteX7" fmla="*/ 200713 w 3094138"/>
                            <a:gd name="connsiteY7" fmla="*/ 1256505 h 1657594"/>
                            <a:gd name="connsiteX0" fmla="*/ 200713 w 3094138"/>
                            <a:gd name="connsiteY0" fmla="*/ 1264201 h 1665290"/>
                            <a:gd name="connsiteX1" fmla="*/ 95803 w 3094138"/>
                            <a:gd name="connsiteY1" fmla="*/ 389228 h 1665290"/>
                            <a:gd name="connsiteX2" fmla="*/ 572509 w 3094138"/>
                            <a:gd name="connsiteY2" fmla="*/ 47076 h 1665290"/>
                            <a:gd name="connsiteX3" fmla="*/ 1364431 w 3094138"/>
                            <a:gd name="connsiteY3" fmla="*/ 10288 h 1665290"/>
                            <a:gd name="connsiteX4" fmla="*/ 1833988 w 3094138"/>
                            <a:gd name="connsiteY4" fmla="*/ 26763 h 1665290"/>
                            <a:gd name="connsiteX5" fmla="*/ 2962572 w 3094138"/>
                            <a:gd name="connsiteY5" fmla="*/ 283898 h 1665290"/>
                            <a:gd name="connsiteX6" fmla="*/ 2855479 w 3094138"/>
                            <a:gd name="connsiteY6" fmla="*/ 1476621 h 1665290"/>
                            <a:gd name="connsiteX7" fmla="*/ 1519858 w 3094138"/>
                            <a:gd name="connsiteY7" fmla="*/ 1657543 h 1665290"/>
                            <a:gd name="connsiteX8" fmla="*/ 200713 w 3094138"/>
                            <a:gd name="connsiteY8" fmla="*/ 1264201 h 1665290"/>
                            <a:gd name="connsiteX0" fmla="*/ 200713 w 3094138"/>
                            <a:gd name="connsiteY0" fmla="*/ 1248642 h 1649731"/>
                            <a:gd name="connsiteX1" fmla="*/ 95803 w 3094138"/>
                            <a:gd name="connsiteY1" fmla="*/ 373669 h 1649731"/>
                            <a:gd name="connsiteX2" fmla="*/ 572509 w 3094138"/>
                            <a:gd name="connsiteY2" fmla="*/ 31517 h 1649731"/>
                            <a:gd name="connsiteX3" fmla="*/ 1183199 w 3094138"/>
                            <a:gd name="connsiteY3" fmla="*/ 77108 h 1649731"/>
                            <a:gd name="connsiteX4" fmla="*/ 1833988 w 3094138"/>
                            <a:gd name="connsiteY4" fmla="*/ 11204 h 1649731"/>
                            <a:gd name="connsiteX5" fmla="*/ 2962572 w 3094138"/>
                            <a:gd name="connsiteY5" fmla="*/ 268339 h 1649731"/>
                            <a:gd name="connsiteX6" fmla="*/ 2855479 w 3094138"/>
                            <a:gd name="connsiteY6" fmla="*/ 1461062 h 1649731"/>
                            <a:gd name="connsiteX7" fmla="*/ 1519858 w 3094138"/>
                            <a:gd name="connsiteY7" fmla="*/ 1641984 h 1649731"/>
                            <a:gd name="connsiteX8" fmla="*/ 200713 w 3094138"/>
                            <a:gd name="connsiteY8" fmla="*/ 1248642 h 1649731"/>
                            <a:gd name="connsiteX0" fmla="*/ 160489 w 3063724"/>
                            <a:gd name="connsiteY0" fmla="*/ 1401042 h 1642989"/>
                            <a:gd name="connsiteX1" fmla="*/ 65389 w 3063724"/>
                            <a:gd name="connsiteY1" fmla="*/ 373669 h 1642989"/>
                            <a:gd name="connsiteX2" fmla="*/ 542095 w 3063724"/>
                            <a:gd name="connsiteY2" fmla="*/ 31517 h 1642989"/>
                            <a:gd name="connsiteX3" fmla="*/ 1152785 w 3063724"/>
                            <a:gd name="connsiteY3" fmla="*/ 77108 h 1642989"/>
                            <a:gd name="connsiteX4" fmla="*/ 1803574 w 3063724"/>
                            <a:gd name="connsiteY4" fmla="*/ 11204 h 1642989"/>
                            <a:gd name="connsiteX5" fmla="*/ 2932158 w 3063724"/>
                            <a:gd name="connsiteY5" fmla="*/ 268339 h 1642989"/>
                            <a:gd name="connsiteX6" fmla="*/ 2825065 w 3063724"/>
                            <a:gd name="connsiteY6" fmla="*/ 1461062 h 1642989"/>
                            <a:gd name="connsiteX7" fmla="*/ 1489444 w 3063724"/>
                            <a:gd name="connsiteY7" fmla="*/ 1641984 h 1642989"/>
                            <a:gd name="connsiteX8" fmla="*/ 160489 w 3063724"/>
                            <a:gd name="connsiteY8" fmla="*/ 1401042 h 164298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3063724" h="1642989">
                              <a:moveTo>
                                <a:pt x="160489" y="1401042"/>
                              </a:moveTo>
                              <a:cubicBezTo>
                                <a:pt x="-76853" y="1189656"/>
                                <a:pt x="1788" y="601923"/>
                                <a:pt x="65389" y="373669"/>
                              </a:cubicBezTo>
                              <a:cubicBezTo>
                                <a:pt x="128990" y="145415"/>
                                <a:pt x="360862" y="80944"/>
                                <a:pt x="542095" y="31517"/>
                              </a:cubicBezTo>
                              <a:cubicBezTo>
                                <a:pt x="723328" y="-17910"/>
                                <a:pt x="942539" y="80493"/>
                                <a:pt x="1152785" y="77108"/>
                              </a:cubicBezTo>
                              <a:cubicBezTo>
                                <a:pt x="1363031" y="73723"/>
                                <a:pt x="1537217" y="-34398"/>
                                <a:pt x="1803574" y="11204"/>
                              </a:cubicBezTo>
                              <a:cubicBezTo>
                                <a:pt x="2071486" y="45183"/>
                                <a:pt x="2691888" y="33561"/>
                                <a:pt x="2932158" y="268339"/>
                              </a:cubicBezTo>
                              <a:cubicBezTo>
                                <a:pt x="3172428" y="503117"/>
                                <a:pt x="3051788" y="1335094"/>
                                <a:pt x="2825065" y="1461062"/>
                              </a:cubicBezTo>
                              <a:cubicBezTo>
                                <a:pt x="2598343" y="1587030"/>
                                <a:pt x="1933540" y="1651987"/>
                                <a:pt x="1489444" y="1641984"/>
                              </a:cubicBezTo>
                              <a:cubicBezTo>
                                <a:pt x="1045348" y="1631981"/>
                                <a:pt x="397831" y="1612428"/>
                                <a:pt x="160489" y="1401042"/>
                              </a:cubicBezTo>
                              <a:close/>
                            </a:path>
                          </a:pathLst>
                        </a:custGeom>
                        <a:solidFill>
                          <a:srgbClr val="3F6F50">
                            <a:alpha val="25000"/>
                          </a:srgbClr>
                        </a:solidFill>
                        <a:ln>
                          <a:no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EA6C0B9" id="Oval 2" o:spid="_x0000_s1026" alt="A decorative object that contains the following quote: &#10;&quot;If we stop supporting this client - the client doesn't have family who are able to support them - you are shifting the issue and not addressing that person. We see providers relinquishing clients in this space.&quot;" style="position:absolute;margin-left:254.7pt;margin-top:22.35pt;width:214.15pt;height:147.6pt;rotation:180;z-index:2513820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063724,16429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" path="m160489,1401042c-76853,1189656,1788,601923,65389,373669,128990,145415,360862,80944,542095,31517v181233,-49427,400444,48976,610690,45591c1363031,73723,1537217,-34398,1803574,11204v267912,33979,888314,22357,1128584,257135c3172428,503117,3051788,1335094,2825065,1461062v-226722,125968,-891525,190925,-1335621,180922c1045348,1631981,397831,1612428,160489,1401042xe" fillcolor="#3f6f50" stroked="f" strokeweight="1pt">
                <v:fill opacity="16448f"/>
                <v:stroke joinstyle="miter"/>
                <v:path arrowok="t" o:connecttype="custom" o:connectlocs="142465,1598478;58046,426327;481216,35958;1023323,87974;1601026,12783;2602865,306153;2507799,1666956;1322174,1873373;142465,1598478" o:connectangles="0,0,0,0,0,0,0,0,0"/>
              </v:shape>
            </w:pict>
          </mc:Fallback>
        </mc:AlternateContent>
      </w:r>
    </w:p>
    <w:p w14:paraId="047ACF19" w14:textId="2CAAC7B7" w:rsidR="006C5333" w:rsidRDefault="002B431E" w:rsidP="006C5333">
      <w:pPr>
        <w:ind w:right="4348"/>
        <w:rPr>
          <w:noProof/>
        </w:rPr>
      </w:pPr>
      <w:r>
        <w:rPr>
          <w:noProof/>
        </w:rPr>
        <mc:AlternateContent>
          <mc:Choice Requires="wps">
            <w:drawing>
              <wp:anchor distT="0" distB="0" distL="114300" distR="114300" simplePos="0" relativeHeight="251729922" behindDoc="0" locked="0" layoutInCell="1" allowOverlap="1" wp14:anchorId="35BAFB3C" wp14:editId="73424532">
                <wp:simplePos x="0" y="0"/>
                <wp:positionH relativeFrom="column">
                  <wp:posOffset>3479800</wp:posOffset>
                </wp:positionH>
                <wp:positionV relativeFrom="paragraph">
                  <wp:posOffset>99662</wp:posOffset>
                </wp:positionV>
                <wp:extent cx="2159000" cy="1247775"/>
                <wp:effectExtent l="0" t="0" r="0" b="0"/>
                <wp:wrapNone/>
                <wp:docPr id="1481573719" name="Rectangle: Rounded Corners 8"/>
                <wp:cNvGraphicFramePr/>
                <a:graphic xmlns:a="http://schemas.openxmlformats.org/drawingml/2006/main">
                  <a:graphicData uri="http://schemas.microsoft.com/office/word/2010/wordprocessingShape">
                    <wps:wsp>
                      <wps:cNvSpPr/>
                      <wps:spPr>
                        <a:xfrm flipH="1">
                          <a:off x="0" y="0"/>
                          <a:ext cx="2159000" cy="1247775"/>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A1EC661" w14:textId="11B71FA8" w:rsidR="00266E75" w:rsidRDefault="00266E75" w:rsidP="00266E75">
                            <w:pPr>
                              <w:spacing w:before="0" w:after="0" w:line="240" w:lineRule="auto"/>
                              <w:rPr>
                                <w:rFonts w:asciiTheme="minorHAnsi"/>
                                <w:i/>
                                <w:iCs/>
                                <w:kern w:val="24"/>
                                <w:szCs w:val="22"/>
                              </w:rPr>
                            </w:pPr>
                            <w:r w:rsidRPr="00266E75">
                              <w:rPr>
                                <w:rFonts w:asciiTheme="minorHAnsi"/>
                                <w:i/>
                                <w:iCs/>
                                <w:kern w:val="24"/>
                                <w:szCs w:val="22"/>
                              </w:rPr>
                              <w:t>"If we stop supporting this client - the client doesn't have family who are able to support them - you are shifting the issue and not addressing that person. We see providers relinquishing clients in this space."</w:t>
                            </w:r>
                          </w:p>
                        </w:txbxContent>
                      </wps:txbx>
                      <wps:bodyPr spcFirstLastPara="0" vert="horz" wrap="square" lIns="72000" tIns="36000" rIns="72000" bIns="72000" numCol="1" spcCol="1270" anchor="t" anchorCtr="0">
                        <a:spAutoFit/>
                      </wps:bodyPr>
                    </wps:wsp>
                  </a:graphicData>
                </a:graphic>
                <wp14:sizeRelH relativeFrom="margin">
                  <wp14:pctWidth>0</wp14:pctWidth>
                </wp14:sizeRelH>
                <wp14:sizeRelV relativeFrom="margin">
                  <wp14:pctHeight>0</wp14:pctHeight>
                </wp14:sizeRelV>
              </wp:anchor>
            </w:drawing>
          </mc:Choice>
          <mc:Fallback>
            <w:pict>
              <v:roundrect w14:anchorId="35BAFB3C" id="Rectangle: Rounded Corners 8" o:spid="_x0000_s1257" style="position:absolute;margin-left:274pt;margin-top:7.85pt;width:170pt;height:98.25pt;flip:x;z-index:25172992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" fillcolor="white [3212]" stroked="f" strokeweight="1pt">
                <v:fill opacity="49087f"/>
                <v:stroke joinstyle="miter"/>
                <v:shadow on="t" type="perspective" color="black" offset="4pt,0" matrix="655f,,,655f"/>
                <v:textbox style="mso-fit-shape-to-text:t" inset="2mm,1mm,2mm,2mm">
                  <w:txbxContent>
                    <w:p w14:paraId="7A1EC661" w14:textId="11B71FA8" w:rsidR="00266E75" w:rsidRDefault="00266E75" w:rsidP="00266E75">
                      <w:pPr>
                        <w:spacing w:before="0" w:after="0" w:line="240" w:lineRule="auto"/>
                        <w:rPr>
                          <w:rFonts w:asciiTheme="minorHAnsi"/>
                          <w:i/>
                          <w:iCs/>
                          <w:kern w:val="24"/>
                          <w:szCs w:val="22"/>
                        </w:rPr>
                      </w:pPr>
                      <w:r w:rsidRPr="00266E75">
                        <w:rPr>
                          <w:rFonts w:asciiTheme="minorHAnsi"/>
                          <w:i/>
                          <w:iCs/>
                          <w:kern w:val="24"/>
                          <w:szCs w:val="22"/>
                        </w:rPr>
                        <w:t>"If we stop supporting this client - the client doesn't have family who are able to support them - you are shifting the issue and not addressing that person. We see providers relinquishing clients in this space."</w:t>
                      </w:r>
                    </w:p>
                  </w:txbxContent>
                </v:textbox>
              </v:roundrect>
            </w:pict>
          </mc:Fallback>
        </mc:AlternateContent>
      </w:r>
      <w:r w:rsidR="006C5333" w:rsidRPr="00B76E8D">
        <w:rPr>
          <w:noProof/>
          <w:color w:val="auto"/>
        </w:rPr>
        <mc:AlternateContent>
          <mc:Choice Requires="wpg">
            <w:drawing>
              <wp:anchor distT="0" distB="0" distL="114300" distR="114300" simplePos="0" relativeHeight="251990018" behindDoc="0" locked="0" layoutInCell="1" allowOverlap="1" wp14:anchorId="778DE32E" wp14:editId="6D82EFE3">
                <wp:simplePos x="0" y="0"/>
                <wp:positionH relativeFrom="column">
                  <wp:posOffset>5146040</wp:posOffset>
                </wp:positionH>
                <wp:positionV relativeFrom="paragraph">
                  <wp:posOffset>1071033</wp:posOffset>
                </wp:positionV>
                <wp:extent cx="609600" cy="611505"/>
                <wp:effectExtent l="0" t="0" r="19050" b="17145"/>
                <wp:wrapNone/>
                <wp:docPr id="690965708"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659855" y="0"/>
                          <a:chExt cx="609681" cy="612000"/>
                        </a:xfrm>
                      </wpg:grpSpPr>
                      <wps:wsp>
                        <wps:cNvPr id="2124449519" name="Oval 2124449519"/>
                        <wps:cNvSpPr>
                          <a:spLocks noChangeAspect="1"/>
                        </wps:cNvSpPr>
                        <wps:spPr>
                          <a:xfrm flipH="1">
                            <a:off x="659855"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14079412" name="Oval 114079412"/>
                        <wps:cNvSpPr>
                          <a:spLocks noChangeAspect="1"/>
                        </wps:cNvSpPr>
                        <wps:spPr>
                          <a:xfrm flipH="1">
                            <a:off x="749514"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753067929" name="Picture 1753067929"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21249" y="162000"/>
                            <a:ext cx="286892" cy="288000"/>
                          </a:xfrm>
                          <a:prstGeom prst="rect">
                            <a:avLst/>
                          </a:prstGeom>
                        </pic:spPr>
                      </pic:pic>
                    </wpg:wgp>
                  </a:graphicData>
                </a:graphic>
              </wp:anchor>
            </w:drawing>
          </mc:Choice>
          <mc:Fallback>
            <w:pict>
              <v:group w14:anchorId="6CFC91D6" id="Group 14" o:spid="_x0000_s1026" alt="&quot;&quot;" style="position:absolute;margin-left:405.2pt;margin-top:84.35pt;width:48pt;height:48.15pt;z-index:251990018" coordorigin="6598"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">
                <v:oval id="Oval 2124449519" o:spid="_x0000_s1027" style="position:absolute;left:6598;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" fillcolor="#275d3a" strokecolor="white [3201]" strokeweight="1pt">
                  <v:fill opacity="58339f"/>
                  <v:stroke joinstyle="miter"/>
                  <v:path arrowok="t"/>
                  <o:lock v:ext="edit" aspectratio="t"/>
                </v:oval>
                <v:oval id="Oval 114079412" o:spid="_x0000_s1028" style="position:absolute;left:7495;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" fillcolor="white [3212]" strokecolor="white [3201]" strokeweight="1pt">
                  <v:stroke joinstyle="miter"/>
                  <v:path arrowok="t"/>
                  <o:lock v:ext="edit" aspectratio="t"/>
                </v:oval>
                <v:shape id="Picture 1753067929" o:spid="_x0000_s1029" type="#_x0000_t75" alt="A group of people with speech bubbles&#10;&#10;Description automatically generated" style="position:absolute;left:8212;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">
                  <v:imagedata r:id="rId50" o:title="A group of people with speech bubbles&#10;&#10;Description automatically generated"/>
                </v:shape>
              </v:group>
            </w:pict>
          </mc:Fallback>
        </mc:AlternateContent>
      </w:r>
      <w:r w:rsidR="00C3354D">
        <w:rPr>
          <w:color w:val="auto"/>
        </w:rPr>
        <w:t xml:space="preserve">The impact on participants with complex needs emerged as a particular concern with stakeholders emphasising that these participants often rely on established relationships and consistent support arrangements; these could be disrupted by separation requirements. </w:t>
      </w:r>
      <w:r w:rsidR="00C3354D" w:rsidRPr="009F1269">
        <w:rPr>
          <w:color w:val="auto"/>
        </w:rPr>
        <w:t xml:space="preserve">Stakeholders warned that this could lead to poorer outcomes and increased risk for these </w:t>
      </w:r>
      <w:r w:rsidR="00C3354D" w:rsidRPr="363641B6">
        <w:rPr>
          <w:color w:val="auto"/>
        </w:rPr>
        <w:t>participants</w:t>
      </w:r>
      <w:r w:rsidR="00C3354D">
        <w:rPr>
          <w:color w:val="auto"/>
        </w:rPr>
        <w:t xml:space="preserve"> if these arrangements </w:t>
      </w:r>
      <w:r w:rsidR="00C3354D" w:rsidRPr="363641B6">
        <w:rPr>
          <w:color w:val="auto"/>
        </w:rPr>
        <w:t>were not</w:t>
      </w:r>
      <w:r w:rsidR="00C3354D">
        <w:rPr>
          <w:color w:val="auto"/>
        </w:rPr>
        <w:t xml:space="preserve"> considered as exceptional circumstances</w:t>
      </w:r>
      <w:r w:rsidR="00C3354D" w:rsidRPr="009F1269">
        <w:rPr>
          <w:color w:val="auto"/>
        </w:rPr>
        <w:t>.</w:t>
      </w:r>
      <w:r w:rsidR="009305FE" w:rsidRPr="009305FE">
        <w:rPr>
          <w:noProof/>
          <w:color w:val="auto"/>
        </w:rPr>
        <mc:AlternateContent>
          <mc:Choice Requires="wps">
            <w:drawing>
              <wp:anchor distT="0" distB="0" distL="114300" distR="114300" simplePos="0" relativeHeight="251995138" behindDoc="0" locked="0" layoutInCell="1" allowOverlap="1" wp14:anchorId="2F3C8EB9" wp14:editId="55922BC9">
                <wp:simplePos x="0" y="0"/>
                <wp:positionH relativeFrom="column">
                  <wp:posOffset>6941820</wp:posOffset>
                </wp:positionH>
                <wp:positionV relativeFrom="paragraph">
                  <wp:posOffset>2879725</wp:posOffset>
                </wp:positionV>
                <wp:extent cx="3078605" cy="1306852"/>
                <wp:effectExtent l="0" t="0" r="7620" b="7620"/>
                <wp:wrapNone/>
                <wp:docPr id="719807526" name="Oval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flipV="1">
                          <a:off x="0" y="0"/>
                          <a:ext cx="3078605" cy="1306852"/>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233060 w 3505148"/>
                            <a:gd name="connsiteY0" fmla="*/ 181505 h 2999045"/>
                            <a:gd name="connsiteX1" fmla="*/ 1813433 w 3505148"/>
                            <a:gd name="connsiteY1" fmla="*/ 186526 h 2999045"/>
                            <a:gd name="connsiteX2" fmla="*/ 3316219 w 3505148"/>
                            <a:gd name="connsiteY2" fmla="*/ 802188 h 2999045"/>
                            <a:gd name="connsiteX3" fmla="*/ 3330940 w 3505148"/>
                            <a:gd name="connsiteY3" fmla="*/ 2479741 h 2999045"/>
                            <a:gd name="connsiteX4" fmla="*/ 1799579 w 3505148"/>
                            <a:gd name="connsiteY4" fmla="*/ 2997268 h 2999045"/>
                            <a:gd name="connsiteX5" fmla="*/ 172102 w 3505148"/>
                            <a:gd name="connsiteY5" fmla="*/ 2313487 h 2999045"/>
                            <a:gd name="connsiteX6" fmla="*/ 233060 w 3505148"/>
                            <a:gd name="connsiteY6" fmla="*/ 181505 h 2999045"/>
                            <a:gd name="connsiteX0" fmla="*/ 225788 w 3520409"/>
                            <a:gd name="connsiteY0" fmla="*/ 342654 h 3160194"/>
                            <a:gd name="connsiteX1" fmla="*/ 1673158 w 3520409"/>
                            <a:gd name="connsiteY1" fmla="*/ 63195 h 3160194"/>
                            <a:gd name="connsiteX2" fmla="*/ 3308947 w 3520409"/>
                            <a:gd name="connsiteY2" fmla="*/ 963337 h 3160194"/>
                            <a:gd name="connsiteX3" fmla="*/ 3323668 w 3520409"/>
                            <a:gd name="connsiteY3" fmla="*/ 2640890 h 3160194"/>
                            <a:gd name="connsiteX4" fmla="*/ 1792307 w 3520409"/>
                            <a:gd name="connsiteY4" fmla="*/ 3158417 h 3160194"/>
                            <a:gd name="connsiteX5" fmla="*/ 164830 w 3520409"/>
                            <a:gd name="connsiteY5" fmla="*/ 2474636 h 3160194"/>
                            <a:gd name="connsiteX6" fmla="*/ 225788 w 3520409"/>
                            <a:gd name="connsiteY6" fmla="*/ 342654 h 3160194"/>
                            <a:gd name="connsiteX0" fmla="*/ 225788 w 3847385"/>
                            <a:gd name="connsiteY0" fmla="*/ 318697 h 3138126"/>
                            <a:gd name="connsiteX1" fmla="*/ 1673158 w 3847385"/>
                            <a:gd name="connsiteY1" fmla="*/ 39238 h 3138126"/>
                            <a:gd name="connsiteX2" fmla="*/ 3752291 w 3847385"/>
                            <a:gd name="connsiteY2" fmla="*/ 614260 h 3138126"/>
                            <a:gd name="connsiteX3" fmla="*/ 3323668 w 3847385"/>
                            <a:gd name="connsiteY3" fmla="*/ 2616933 h 3138126"/>
                            <a:gd name="connsiteX4" fmla="*/ 1792307 w 3847385"/>
                            <a:gd name="connsiteY4" fmla="*/ 3134460 h 3138126"/>
                            <a:gd name="connsiteX5" fmla="*/ 164830 w 3847385"/>
                            <a:gd name="connsiteY5" fmla="*/ 2450679 h 3138126"/>
                            <a:gd name="connsiteX6" fmla="*/ 225788 w 3847385"/>
                            <a:gd name="connsiteY6" fmla="*/ 318697 h 3138126"/>
                            <a:gd name="connsiteX0" fmla="*/ 225788 w 3483409"/>
                            <a:gd name="connsiteY0" fmla="*/ 352027 h 3173375"/>
                            <a:gd name="connsiteX1" fmla="*/ 1673158 w 3483409"/>
                            <a:gd name="connsiteY1" fmla="*/ 72568 h 3173375"/>
                            <a:gd name="connsiteX2" fmla="*/ 3249835 w 3483409"/>
                            <a:gd name="connsiteY2" fmla="*/ 261510 h 3173375"/>
                            <a:gd name="connsiteX3" fmla="*/ 3323668 w 3483409"/>
                            <a:gd name="connsiteY3" fmla="*/ 2650263 h 3173375"/>
                            <a:gd name="connsiteX4" fmla="*/ 1792307 w 3483409"/>
                            <a:gd name="connsiteY4" fmla="*/ 3167790 h 3173375"/>
                            <a:gd name="connsiteX5" fmla="*/ 164830 w 3483409"/>
                            <a:gd name="connsiteY5" fmla="*/ 2484009 h 3173375"/>
                            <a:gd name="connsiteX6" fmla="*/ 225788 w 3483409"/>
                            <a:gd name="connsiteY6" fmla="*/ 352027 h 3173375"/>
                            <a:gd name="connsiteX0" fmla="*/ 225788 w 3415500"/>
                            <a:gd name="connsiteY0" fmla="*/ 308245 h 3128231"/>
                            <a:gd name="connsiteX1" fmla="*/ 1673158 w 3415500"/>
                            <a:gd name="connsiteY1" fmla="*/ 28786 h 3128231"/>
                            <a:gd name="connsiteX2" fmla="*/ 3072498 w 3415500"/>
                            <a:gd name="connsiteY2" fmla="*/ 461568 h 3128231"/>
                            <a:gd name="connsiteX3" fmla="*/ 3323668 w 3415500"/>
                            <a:gd name="connsiteY3" fmla="*/ 2606481 h 3128231"/>
                            <a:gd name="connsiteX4" fmla="*/ 1792307 w 3415500"/>
                            <a:gd name="connsiteY4" fmla="*/ 3124008 h 3128231"/>
                            <a:gd name="connsiteX5" fmla="*/ 164830 w 3415500"/>
                            <a:gd name="connsiteY5" fmla="*/ 2440227 h 3128231"/>
                            <a:gd name="connsiteX6" fmla="*/ 225788 w 3415500"/>
                            <a:gd name="connsiteY6" fmla="*/ 308245 h 3128231"/>
                            <a:gd name="connsiteX0" fmla="*/ 225788 w 3563984"/>
                            <a:gd name="connsiteY0" fmla="*/ 308245 h 3124787"/>
                            <a:gd name="connsiteX1" fmla="*/ 1673158 w 3563984"/>
                            <a:gd name="connsiteY1" fmla="*/ 28786 h 3124787"/>
                            <a:gd name="connsiteX2" fmla="*/ 3072498 w 3563984"/>
                            <a:gd name="connsiteY2" fmla="*/ 461568 h 3124787"/>
                            <a:gd name="connsiteX3" fmla="*/ 3496418 w 3563984"/>
                            <a:gd name="connsiteY3" fmla="*/ 1990094 h 3124787"/>
                            <a:gd name="connsiteX4" fmla="*/ 1792307 w 3563984"/>
                            <a:gd name="connsiteY4" fmla="*/ 3124008 h 3124787"/>
                            <a:gd name="connsiteX5" fmla="*/ 164830 w 3563984"/>
                            <a:gd name="connsiteY5" fmla="*/ 2440227 h 3124787"/>
                            <a:gd name="connsiteX6" fmla="*/ 225788 w 3563984"/>
                            <a:gd name="connsiteY6" fmla="*/ 308245 h 3124787"/>
                            <a:gd name="connsiteX0" fmla="*/ 225788 w 3590455"/>
                            <a:gd name="connsiteY0" fmla="*/ 442148 h 3258774"/>
                            <a:gd name="connsiteX1" fmla="*/ 1673158 w 3590455"/>
                            <a:gd name="connsiteY1" fmla="*/ 162689 h 3258774"/>
                            <a:gd name="connsiteX2" fmla="*/ 3189052 w 3590455"/>
                            <a:gd name="connsiteY2" fmla="*/ 154056 h 3258774"/>
                            <a:gd name="connsiteX3" fmla="*/ 3496418 w 3590455"/>
                            <a:gd name="connsiteY3" fmla="*/ 2123997 h 3258774"/>
                            <a:gd name="connsiteX4" fmla="*/ 1792307 w 3590455"/>
                            <a:gd name="connsiteY4" fmla="*/ 3257911 h 3258774"/>
                            <a:gd name="connsiteX5" fmla="*/ 164830 w 3590455"/>
                            <a:gd name="connsiteY5" fmla="*/ 2574130 h 3258774"/>
                            <a:gd name="connsiteX6" fmla="*/ 225788 w 3590455"/>
                            <a:gd name="connsiteY6" fmla="*/ 442148 h 3258774"/>
                            <a:gd name="connsiteX0" fmla="*/ 225788 w 3713788"/>
                            <a:gd name="connsiteY0" fmla="*/ 477379 h 3296035"/>
                            <a:gd name="connsiteX1" fmla="*/ 1673158 w 3713788"/>
                            <a:gd name="connsiteY1" fmla="*/ 197920 h 3296035"/>
                            <a:gd name="connsiteX2" fmla="*/ 3189052 w 3713788"/>
                            <a:gd name="connsiteY2" fmla="*/ 189287 h 3296035"/>
                            <a:gd name="connsiteX3" fmla="*/ 3638922 w 3713788"/>
                            <a:gd name="connsiteY3" fmla="*/ 2635737 h 3296035"/>
                            <a:gd name="connsiteX4" fmla="*/ 1792307 w 3713788"/>
                            <a:gd name="connsiteY4" fmla="*/ 3293142 h 3296035"/>
                            <a:gd name="connsiteX5" fmla="*/ 164830 w 3713788"/>
                            <a:gd name="connsiteY5" fmla="*/ 2609361 h 3296035"/>
                            <a:gd name="connsiteX6" fmla="*/ 225788 w 3713788"/>
                            <a:gd name="connsiteY6" fmla="*/ 477379 h 3296035"/>
                            <a:gd name="connsiteX0" fmla="*/ 273478 w 3678350"/>
                            <a:gd name="connsiteY0" fmla="*/ 165778 h 3324798"/>
                            <a:gd name="connsiteX1" fmla="*/ 1637720 w 3678350"/>
                            <a:gd name="connsiteY1" fmla="*/ 226683 h 3324798"/>
                            <a:gd name="connsiteX2" fmla="*/ 3153614 w 3678350"/>
                            <a:gd name="connsiteY2" fmla="*/ 218050 h 3324798"/>
                            <a:gd name="connsiteX3" fmla="*/ 3603484 w 3678350"/>
                            <a:gd name="connsiteY3" fmla="*/ 2664500 h 3324798"/>
                            <a:gd name="connsiteX4" fmla="*/ 1756869 w 3678350"/>
                            <a:gd name="connsiteY4" fmla="*/ 3321905 h 3324798"/>
                            <a:gd name="connsiteX5" fmla="*/ 129392 w 3678350"/>
                            <a:gd name="connsiteY5" fmla="*/ 2638124 h 3324798"/>
                            <a:gd name="connsiteX6" fmla="*/ 273478 w 3678350"/>
                            <a:gd name="connsiteY6" fmla="*/ 165778 h 3324798"/>
                            <a:gd name="connsiteX0" fmla="*/ 273478 w 3678350"/>
                            <a:gd name="connsiteY0" fmla="*/ 165778 h 2983518"/>
                            <a:gd name="connsiteX1" fmla="*/ 1637720 w 3678350"/>
                            <a:gd name="connsiteY1" fmla="*/ 226683 h 2983518"/>
                            <a:gd name="connsiteX2" fmla="*/ 3153614 w 3678350"/>
                            <a:gd name="connsiteY2" fmla="*/ 218050 h 2983518"/>
                            <a:gd name="connsiteX3" fmla="*/ 3603484 w 3678350"/>
                            <a:gd name="connsiteY3" fmla="*/ 2664500 h 2983518"/>
                            <a:gd name="connsiteX4" fmla="*/ 1756869 w 3678350"/>
                            <a:gd name="connsiteY4" fmla="*/ 2936162 h 2983518"/>
                            <a:gd name="connsiteX5" fmla="*/ 129392 w 3678350"/>
                            <a:gd name="connsiteY5" fmla="*/ 2638124 h 2983518"/>
                            <a:gd name="connsiteX6" fmla="*/ 273478 w 3678350"/>
                            <a:gd name="connsiteY6" fmla="*/ 165778 h 298351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678350" h="2983518">
                              <a:moveTo>
                                <a:pt x="273478" y="165778"/>
                              </a:moveTo>
                              <a:cubicBezTo>
                                <a:pt x="524866" y="-236129"/>
                                <a:pt x="1157697" y="217971"/>
                                <a:pt x="1637720" y="226683"/>
                              </a:cubicBezTo>
                              <a:cubicBezTo>
                                <a:pt x="2117743" y="235395"/>
                                <a:pt x="2825987" y="-188253"/>
                                <a:pt x="3153614" y="218050"/>
                              </a:cubicBezTo>
                              <a:cubicBezTo>
                                <a:pt x="3481241" y="624353"/>
                                <a:pt x="3836275" y="2211481"/>
                                <a:pt x="3603484" y="2664500"/>
                              </a:cubicBezTo>
                              <a:cubicBezTo>
                                <a:pt x="3370693" y="3117519"/>
                                <a:pt x="2283342" y="2963871"/>
                                <a:pt x="1756869" y="2936162"/>
                              </a:cubicBezTo>
                              <a:cubicBezTo>
                                <a:pt x="1230396" y="2908453"/>
                                <a:pt x="376624" y="3099855"/>
                                <a:pt x="129392" y="2638124"/>
                              </a:cubicBezTo>
                              <a:cubicBezTo>
                                <a:pt x="-117840" y="2176393"/>
                                <a:pt x="22090" y="567685"/>
                                <a:pt x="273478" y="165778"/>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anchor>
            </w:drawing>
          </mc:Choice>
          <mc:Fallback>
            <w:pict>
              <v:shape w14:anchorId="56F73548" id="Oval 3" o:spid="_x0000_s1026" alt="&quot;&quot;" style="position:absolute;margin-left:546.6pt;margin-top:226.75pt;width:242.4pt;height:102.9pt;rotation:180;flip:y;z-index:251995138;visibility:visible;mso-wrap-style:square;mso-wrap-distance-left:9pt;mso-wrap-distance-top:0;mso-wrap-distance-right:9pt;mso-wrap-distance-bottom:0;mso-position-horizontal:absolute;mso-position-horizontal-relative:text;mso-position-vertical:absolute;mso-position-vertical-relative:text;v-text-anchor:middle" coordsize="3678350,29835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" path="m273478,165778v251388,-401907,884219,52193,1364242,60905c2117743,235395,2825987,-188253,3153614,218050v327627,406303,682661,1993431,449870,2446450c3370693,3117519,2283342,2963871,1756869,2936162,1230396,2908453,376624,3099855,129392,2638124,-117840,2176393,22090,567685,273478,165778xe" fillcolor="#612c69" stroked="f" strokeweight="1pt">
                <v:fill opacity="32896f"/>
                <v:stroke joinstyle="miter"/>
                <v:path arrowok="t" o:connecttype="custom" o:connectlocs="228888,72615;1370694,99293;2639426,95511;3015946,1167115;1470416,1286109;108295,1155561;228888,72615" o:connectangles="0,0,0,0,0,0,0"/>
                <o:lock v:ext="edit" aspectratio="t"/>
              </v:shape>
            </w:pict>
          </mc:Fallback>
        </mc:AlternateContent>
      </w:r>
      <w:r w:rsidR="00266E75" w:rsidRPr="00266E75">
        <w:rPr>
          <w:noProof/>
        </w:rPr>
        <w:t xml:space="preserve"> </w:t>
      </w:r>
    </w:p>
    <w:p w14:paraId="41BAA550" w14:textId="4A297A47" w:rsidR="006C5333" w:rsidRDefault="006C5333" w:rsidP="006C5333">
      <w:pPr>
        <w:pStyle w:val="Heading3"/>
      </w:pPr>
      <w:r>
        <w:t>Barriers and enablers to implementation</w:t>
      </w:r>
    </w:p>
    <w:p w14:paraId="5959FA36" w14:textId="3AA6F349" w:rsidR="006C5333" w:rsidRDefault="006C5333" w:rsidP="0019104A">
      <w:pPr>
        <w:spacing w:after="0"/>
      </w:pPr>
      <w:r>
        <w:t xml:space="preserve">Clear guidance emerged as a critical enabler for successful implementation of separation. Stakeholders emphasised the need for practical, detailed guidance that supports them to understand and meet their obligations under any new arrangements. </w:t>
      </w:r>
    </w:p>
    <w:p w14:paraId="53BFDCDD" w14:textId="1AFDBE4A" w:rsidR="00F76390" w:rsidRDefault="00F76390" w:rsidP="00F76390">
      <w:pPr>
        <w:spacing w:before="0" w:after="0" w:line="240" w:lineRule="auto"/>
      </w:pPr>
      <w:r w:rsidRPr="00C3354D">
        <w:rPr>
          <w:i/>
          <w:iCs/>
          <w:noProof/>
          <w:color w:val="5F2E74" w:themeColor="accent1"/>
        </w:rPr>
        <mc:AlternateContent>
          <mc:Choice Requires="wps">
            <w:drawing>
              <wp:anchor distT="0" distB="0" distL="114300" distR="114300" simplePos="0" relativeHeight="251379951" behindDoc="0" locked="0" layoutInCell="1" allowOverlap="1" wp14:anchorId="723F09AE" wp14:editId="3F104FDE">
                <wp:simplePos x="0" y="0"/>
                <wp:positionH relativeFrom="column">
                  <wp:posOffset>-404575</wp:posOffset>
                </wp:positionH>
                <wp:positionV relativeFrom="paragraph">
                  <wp:posOffset>181610</wp:posOffset>
                </wp:positionV>
                <wp:extent cx="4473655" cy="1386840"/>
                <wp:effectExtent l="0" t="0" r="3175" b="3810"/>
                <wp:wrapNone/>
                <wp:docPr id="323961427" name="Oval 3" descr="A decorative object that contains the following quotes:&#10;Quote 1:  &quot;Guidance notes would be helpful. These things already exist in the marketplace, however formal shortened guidance from the commission would also be helpful.&quot;&#10;&#10;Quote 2:  “Develop more specific and practical guidelines for providers.”&#1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0800000" flipV="1">
                          <a:off x="0" y="0"/>
                          <a:ext cx="4473655" cy="1386840"/>
                        </a:xfrm>
                        <a:custGeom>
                          <a:avLst/>
                          <a:gdLst>
                            <a:gd name="connsiteX0" fmla="*/ 0 w 3171825"/>
                            <a:gd name="connsiteY0" fmla="*/ 1322244 h 2644487"/>
                            <a:gd name="connsiteX1" fmla="*/ 1585913 w 3171825"/>
                            <a:gd name="connsiteY1" fmla="*/ 0 h 2644487"/>
                            <a:gd name="connsiteX2" fmla="*/ 3171826 w 3171825"/>
                            <a:gd name="connsiteY2" fmla="*/ 1322244 h 2644487"/>
                            <a:gd name="connsiteX3" fmla="*/ 1585913 w 3171825"/>
                            <a:gd name="connsiteY3" fmla="*/ 2644488 h 2644487"/>
                            <a:gd name="connsiteX4" fmla="*/ 0 w 3171825"/>
                            <a:gd name="connsiteY4" fmla="*/ 1322244 h 2644487"/>
                            <a:gd name="connsiteX0" fmla="*/ 0 w 3587463"/>
                            <a:gd name="connsiteY0" fmla="*/ 1336105 h 2644500"/>
                            <a:gd name="connsiteX1" fmla="*/ 2001550 w 3587463"/>
                            <a:gd name="connsiteY1" fmla="*/ 6 h 2644500"/>
                            <a:gd name="connsiteX2" fmla="*/ 3587463 w 3587463"/>
                            <a:gd name="connsiteY2" fmla="*/ 1322250 h 2644500"/>
                            <a:gd name="connsiteX3" fmla="*/ 2001550 w 3587463"/>
                            <a:gd name="connsiteY3" fmla="*/ 2644494 h 2644500"/>
                            <a:gd name="connsiteX4" fmla="*/ 0 w 3587463"/>
                            <a:gd name="connsiteY4" fmla="*/ 1336105 h 2644500"/>
                            <a:gd name="connsiteX0" fmla="*/ 11 w 3587474"/>
                            <a:gd name="connsiteY0" fmla="*/ 1336105 h 2783043"/>
                            <a:gd name="connsiteX1" fmla="*/ 2001561 w 3587474"/>
                            <a:gd name="connsiteY1" fmla="*/ 6 h 2783043"/>
                            <a:gd name="connsiteX2" fmla="*/ 3587474 w 3587474"/>
                            <a:gd name="connsiteY2" fmla="*/ 1322250 h 2783043"/>
                            <a:gd name="connsiteX3" fmla="*/ 1973852 w 3587474"/>
                            <a:gd name="connsiteY3" fmla="*/ 2783039 h 2783043"/>
                            <a:gd name="connsiteX4" fmla="*/ 11 w 3587474"/>
                            <a:gd name="connsiteY4" fmla="*/ 1336105 h 2783043"/>
                            <a:gd name="connsiteX0" fmla="*/ 38889 w 3626352"/>
                            <a:gd name="connsiteY0" fmla="*/ 1336105 h 2815032"/>
                            <a:gd name="connsiteX1" fmla="*/ 2040439 w 3626352"/>
                            <a:gd name="connsiteY1" fmla="*/ 6 h 2815032"/>
                            <a:gd name="connsiteX2" fmla="*/ 3626352 w 3626352"/>
                            <a:gd name="connsiteY2" fmla="*/ 1322250 h 2815032"/>
                            <a:gd name="connsiteX3" fmla="*/ 2012730 w 3626352"/>
                            <a:gd name="connsiteY3" fmla="*/ 2783039 h 2815032"/>
                            <a:gd name="connsiteX4" fmla="*/ 814744 w 3626352"/>
                            <a:gd name="connsiteY4" fmla="*/ 2251658 h 2815032"/>
                            <a:gd name="connsiteX5" fmla="*/ 38889 w 3626352"/>
                            <a:gd name="connsiteY5" fmla="*/ 1336105 h 2815032"/>
                            <a:gd name="connsiteX0" fmla="*/ 78684 w 3666147"/>
                            <a:gd name="connsiteY0" fmla="*/ 1336105 h 2920509"/>
                            <a:gd name="connsiteX1" fmla="*/ 2080234 w 3666147"/>
                            <a:gd name="connsiteY1" fmla="*/ 6 h 2920509"/>
                            <a:gd name="connsiteX2" fmla="*/ 3666147 w 3666147"/>
                            <a:gd name="connsiteY2" fmla="*/ 1322250 h 2920509"/>
                            <a:gd name="connsiteX3" fmla="*/ 2052525 w 3666147"/>
                            <a:gd name="connsiteY3" fmla="*/ 2783039 h 2920509"/>
                            <a:gd name="connsiteX4" fmla="*/ 563593 w 3666147"/>
                            <a:gd name="connsiteY4" fmla="*/ 2695003 h 2920509"/>
                            <a:gd name="connsiteX5" fmla="*/ 78684 w 3666147"/>
                            <a:gd name="connsiteY5" fmla="*/ 1336105 h 2920509"/>
                            <a:gd name="connsiteX0" fmla="*/ 145480 w 3414289"/>
                            <a:gd name="connsiteY0" fmla="*/ 717061 h 2938774"/>
                            <a:gd name="connsiteX1" fmla="*/ 1828376 w 3414289"/>
                            <a:gd name="connsiteY1" fmla="*/ 18271 h 2938774"/>
                            <a:gd name="connsiteX2" fmla="*/ 3414289 w 3414289"/>
                            <a:gd name="connsiteY2" fmla="*/ 1340515 h 2938774"/>
                            <a:gd name="connsiteX3" fmla="*/ 1800667 w 3414289"/>
                            <a:gd name="connsiteY3" fmla="*/ 2801304 h 2938774"/>
                            <a:gd name="connsiteX4" fmla="*/ 311735 w 3414289"/>
                            <a:gd name="connsiteY4" fmla="*/ 2713268 h 2938774"/>
                            <a:gd name="connsiteX5" fmla="*/ 145480 w 3414289"/>
                            <a:gd name="connsiteY5" fmla="*/ 717061 h 2938774"/>
                            <a:gd name="connsiteX0" fmla="*/ 254263 w 3523072"/>
                            <a:gd name="connsiteY0" fmla="*/ 713388 h 2809369"/>
                            <a:gd name="connsiteX1" fmla="*/ 1937159 w 3523072"/>
                            <a:gd name="connsiteY1" fmla="*/ 14598 h 2809369"/>
                            <a:gd name="connsiteX2" fmla="*/ 3523072 w 3523072"/>
                            <a:gd name="connsiteY2" fmla="*/ 1336842 h 2809369"/>
                            <a:gd name="connsiteX3" fmla="*/ 1909450 w 3523072"/>
                            <a:gd name="connsiteY3" fmla="*/ 2797631 h 2809369"/>
                            <a:gd name="connsiteX4" fmla="*/ 212700 w 3523072"/>
                            <a:gd name="connsiteY4" fmla="*/ 1989159 h 2809369"/>
                            <a:gd name="connsiteX5" fmla="*/ 254263 w 3523072"/>
                            <a:gd name="connsiteY5" fmla="*/ 713388 h 2809369"/>
                            <a:gd name="connsiteX0" fmla="*/ 197814 w 3466623"/>
                            <a:gd name="connsiteY0" fmla="*/ 713921 h 2816998"/>
                            <a:gd name="connsiteX1" fmla="*/ 1880710 w 3466623"/>
                            <a:gd name="connsiteY1" fmla="*/ 15131 h 2816998"/>
                            <a:gd name="connsiteX2" fmla="*/ 3466623 w 3466623"/>
                            <a:gd name="connsiteY2" fmla="*/ 1337375 h 2816998"/>
                            <a:gd name="connsiteX3" fmla="*/ 1853001 w 3466623"/>
                            <a:gd name="connsiteY3" fmla="*/ 2798164 h 2816998"/>
                            <a:gd name="connsiteX4" fmla="*/ 253233 w 3466623"/>
                            <a:gd name="connsiteY4" fmla="*/ 2114383 h 2816998"/>
                            <a:gd name="connsiteX5" fmla="*/ 197814 w 3466623"/>
                            <a:gd name="connsiteY5" fmla="*/ 713921 h 2816998"/>
                            <a:gd name="connsiteX0" fmla="*/ 212959 w 3481768"/>
                            <a:gd name="connsiteY0" fmla="*/ 713921 h 2816998"/>
                            <a:gd name="connsiteX1" fmla="*/ 1895855 w 3481768"/>
                            <a:gd name="connsiteY1" fmla="*/ 15131 h 2816998"/>
                            <a:gd name="connsiteX2" fmla="*/ 3481768 w 3481768"/>
                            <a:gd name="connsiteY2" fmla="*/ 1337375 h 2816998"/>
                            <a:gd name="connsiteX3" fmla="*/ 1868146 w 3481768"/>
                            <a:gd name="connsiteY3" fmla="*/ 2798164 h 2816998"/>
                            <a:gd name="connsiteX4" fmla="*/ 240669 w 3481768"/>
                            <a:gd name="connsiteY4" fmla="*/ 2114383 h 2816998"/>
                            <a:gd name="connsiteX5" fmla="*/ 212959 w 3481768"/>
                            <a:gd name="connsiteY5" fmla="*/ 713921 h 2816998"/>
                            <a:gd name="connsiteX0" fmla="*/ 212959 w 3559140"/>
                            <a:gd name="connsiteY0" fmla="*/ 713921 h 2798379"/>
                            <a:gd name="connsiteX1" fmla="*/ 1895855 w 3559140"/>
                            <a:gd name="connsiteY1" fmla="*/ 15131 h 2798379"/>
                            <a:gd name="connsiteX2" fmla="*/ 3481768 w 3559140"/>
                            <a:gd name="connsiteY2" fmla="*/ 1337375 h 2798379"/>
                            <a:gd name="connsiteX3" fmla="*/ 3163979 w 3559140"/>
                            <a:gd name="connsiteY3" fmla="*/ 2045109 h 2798379"/>
                            <a:gd name="connsiteX4" fmla="*/ 1868146 w 3559140"/>
                            <a:gd name="connsiteY4" fmla="*/ 2798164 h 2798379"/>
                            <a:gd name="connsiteX5" fmla="*/ 240669 w 3559140"/>
                            <a:gd name="connsiteY5" fmla="*/ 2114383 h 2798379"/>
                            <a:gd name="connsiteX6" fmla="*/ 212959 w 3559140"/>
                            <a:gd name="connsiteY6" fmla="*/ 713921 h 2798379"/>
                            <a:gd name="connsiteX0" fmla="*/ 212959 w 3622980"/>
                            <a:gd name="connsiteY0" fmla="*/ 713921 h 2799941"/>
                            <a:gd name="connsiteX1" fmla="*/ 1895855 w 3622980"/>
                            <a:gd name="connsiteY1" fmla="*/ 15131 h 2799941"/>
                            <a:gd name="connsiteX2" fmla="*/ 3481768 w 3622980"/>
                            <a:gd name="connsiteY2" fmla="*/ 1337375 h 2799941"/>
                            <a:gd name="connsiteX3" fmla="*/ 3399507 w 3622980"/>
                            <a:gd name="connsiteY3" fmla="*/ 2280637 h 2799941"/>
                            <a:gd name="connsiteX4" fmla="*/ 1868146 w 3622980"/>
                            <a:gd name="connsiteY4" fmla="*/ 2798164 h 2799941"/>
                            <a:gd name="connsiteX5" fmla="*/ 240669 w 3622980"/>
                            <a:gd name="connsiteY5" fmla="*/ 2114383 h 2799941"/>
                            <a:gd name="connsiteX6" fmla="*/ 212959 w 3622980"/>
                            <a:gd name="connsiteY6" fmla="*/ 713921 h 2799941"/>
                            <a:gd name="connsiteX0" fmla="*/ 212959 w 3573715"/>
                            <a:gd name="connsiteY0" fmla="*/ 699691 h 2785711"/>
                            <a:gd name="connsiteX1" fmla="*/ 1895855 w 3573715"/>
                            <a:gd name="connsiteY1" fmla="*/ 901 h 2785711"/>
                            <a:gd name="connsiteX2" fmla="*/ 3384786 w 3573715"/>
                            <a:gd name="connsiteY2" fmla="*/ 588854 h 2785711"/>
                            <a:gd name="connsiteX3" fmla="*/ 3399507 w 3573715"/>
                            <a:gd name="connsiteY3" fmla="*/ 2266407 h 2785711"/>
                            <a:gd name="connsiteX4" fmla="*/ 1868146 w 3573715"/>
                            <a:gd name="connsiteY4" fmla="*/ 2783934 h 2785711"/>
                            <a:gd name="connsiteX5" fmla="*/ 240669 w 3573715"/>
                            <a:gd name="connsiteY5" fmla="*/ 2100153 h 2785711"/>
                            <a:gd name="connsiteX6" fmla="*/ 212959 w 3573715"/>
                            <a:gd name="connsiteY6" fmla="*/ 699691 h 2785711"/>
                            <a:gd name="connsiteX0" fmla="*/ 212094 w 3572850"/>
                            <a:gd name="connsiteY0" fmla="*/ 796445 h 2882465"/>
                            <a:gd name="connsiteX1" fmla="*/ 1881135 w 3572850"/>
                            <a:gd name="connsiteY1" fmla="*/ 673 h 2882465"/>
                            <a:gd name="connsiteX2" fmla="*/ 3383921 w 3572850"/>
                            <a:gd name="connsiteY2" fmla="*/ 685608 h 2882465"/>
                            <a:gd name="connsiteX3" fmla="*/ 3398642 w 3572850"/>
                            <a:gd name="connsiteY3" fmla="*/ 2363161 h 2882465"/>
                            <a:gd name="connsiteX4" fmla="*/ 1867281 w 3572850"/>
                            <a:gd name="connsiteY4" fmla="*/ 2880688 h 2882465"/>
                            <a:gd name="connsiteX5" fmla="*/ 239804 w 3572850"/>
                            <a:gd name="connsiteY5" fmla="*/ 2196907 h 2882465"/>
                            <a:gd name="connsiteX6" fmla="*/ 212094 w 3572850"/>
                            <a:gd name="connsiteY6" fmla="*/ 796445 h 2882465"/>
                            <a:gd name="connsiteX0" fmla="*/ 212094 w 3572850"/>
                            <a:gd name="connsiteY0" fmla="*/ 727321 h 2813341"/>
                            <a:gd name="connsiteX1" fmla="*/ 1881135 w 3572850"/>
                            <a:gd name="connsiteY1" fmla="*/ 822 h 2813341"/>
                            <a:gd name="connsiteX2" fmla="*/ 3383921 w 3572850"/>
                            <a:gd name="connsiteY2" fmla="*/ 616484 h 2813341"/>
                            <a:gd name="connsiteX3" fmla="*/ 3398642 w 3572850"/>
                            <a:gd name="connsiteY3" fmla="*/ 2294037 h 2813341"/>
                            <a:gd name="connsiteX4" fmla="*/ 1867281 w 3572850"/>
                            <a:gd name="connsiteY4" fmla="*/ 2811564 h 2813341"/>
                            <a:gd name="connsiteX5" fmla="*/ 239804 w 3572850"/>
                            <a:gd name="connsiteY5" fmla="*/ 2127783 h 2813341"/>
                            <a:gd name="connsiteX6" fmla="*/ 212094 w 3572850"/>
                            <a:gd name="connsiteY6" fmla="*/ 727321 h 2813341"/>
                            <a:gd name="connsiteX0" fmla="*/ 233060 w 3505148"/>
                            <a:gd name="connsiteY0" fmla="*/ 181505 h 2999045"/>
                            <a:gd name="connsiteX1" fmla="*/ 1813433 w 3505148"/>
                            <a:gd name="connsiteY1" fmla="*/ 186526 h 2999045"/>
                            <a:gd name="connsiteX2" fmla="*/ 3316219 w 3505148"/>
                            <a:gd name="connsiteY2" fmla="*/ 802188 h 2999045"/>
                            <a:gd name="connsiteX3" fmla="*/ 3330940 w 3505148"/>
                            <a:gd name="connsiteY3" fmla="*/ 2479741 h 2999045"/>
                            <a:gd name="connsiteX4" fmla="*/ 1799579 w 3505148"/>
                            <a:gd name="connsiteY4" fmla="*/ 2997268 h 2999045"/>
                            <a:gd name="connsiteX5" fmla="*/ 172102 w 3505148"/>
                            <a:gd name="connsiteY5" fmla="*/ 2313487 h 2999045"/>
                            <a:gd name="connsiteX6" fmla="*/ 233060 w 3505148"/>
                            <a:gd name="connsiteY6" fmla="*/ 181505 h 2999045"/>
                            <a:gd name="connsiteX0" fmla="*/ 225788 w 3520409"/>
                            <a:gd name="connsiteY0" fmla="*/ 342654 h 3160194"/>
                            <a:gd name="connsiteX1" fmla="*/ 1673158 w 3520409"/>
                            <a:gd name="connsiteY1" fmla="*/ 63195 h 3160194"/>
                            <a:gd name="connsiteX2" fmla="*/ 3308947 w 3520409"/>
                            <a:gd name="connsiteY2" fmla="*/ 963337 h 3160194"/>
                            <a:gd name="connsiteX3" fmla="*/ 3323668 w 3520409"/>
                            <a:gd name="connsiteY3" fmla="*/ 2640890 h 3160194"/>
                            <a:gd name="connsiteX4" fmla="*/ 1792307 w 3520409"/>
                            <a:gd name="connsiteY4" fmla="*/ 3158417 h 3160194"/>
                            <a:gd name="connsiteX5" fmla="*/ 164830 w 3520409"/>
                            <a:gd name="connsiteY5" fmla="*/ 2474636 h 3160194"/>
                            <a:gd name="connsiteX6" fmla="*/ 225788 w 3520409"/>
                            <a:gd name="connsiteY6" fmla="*/ 342654 h 3160194"/>
                            <a:gd name="connsiteX0" fmla="*/ 225788 w 3847385"/>
                            <a:gd name="connsiteY0" fmla="*/ 318697 h 3138126"/>
                            <a:gd name="connsiteX1" fmla="*/ 1673158 w 3847385"/>
                            <a:gd name="connsiteY1" fmla="*/ 39238 h 3138126"/>
                            <a:gd name="connsiteX2" fmla="*/ 3752291 w 3847385"/>
                            <a:gd name="connsiteY2" fmla="*/ 614260 h 3138126"/>
                            <a:gd name="connsiteX3" fmla="*/ 3323668 w 3847385"/>
                            <a:gd name="connsiteY3" fmla="*/ 2616933 h 3138126"/>
                            <a:gd name="connsiteX4" fmla="*/ 1792307 w 3847385"/>
                            <a:gd name="connsiteY4" fmla="*/ 3134460 h 3138126"/>
                            <a:gd name="connsiteX5" fmla="*/ 164830 w 3847385"/>
                            <a:gd name="connsiteY5" fmla="*/ 2450679 h 3138126"/>
                            <a:gd name="connsiteX6" fmla="*/ 225788 w 3847385"/>
                            <a:gd name="connsiteY6" fmla="*/ 318697 h 3138126"/>
                            <a:gd name="connsiteX0" fmla="*/ 225788 w 3483409"/>
                            <a:gd name="connsiteY0" fmla="*/ 352027 h 3173375"/>
                            <a:gd name="connsiteX1" fmla="*/ 1673158 w 3483409"/>
                            <a:gd name="connsiteY1" fmla="*/ 72568 h 3173375"/>
                            <a:gd name="connsiteX2" fmla="*/ 3249835 w 3483409"/>
                            <a:gd name="connsiteY2" fmla="*/ 261510 h 3173375"/>
                            <a:gd name="connsiteX3" fmla="*/ 3323668 w 3483409"/>
                            <a:gd name="connsiteY3" fmla="*/ 2650263 h 3173375"/>
                            <a:gd name="connsiteX4" fmla="*/ 1792307 w 3483409"/>
                            <a:gd name="connsiteY4" fmla="*/ 3167790 h 3173375"/>
                            <a:gd name="connsiteX5" fmla="*/ 164830 w 3483409"/>
                            <a:gd name="connsiteY5" fmla="*/ 2484009 h 3173375"/>
                            <a:gd name="connsiteX6" fmla="*/ 225788 w 3483409"/>
                            <a:gd name="connsiteY6" fmla="*/ 352027 h 3173375"/>
                            <a:gd name="connsiteX0" fmla="*/ 225788 w 3415500"/>
                            <a:gd name="connsiteY0" fmla="*/ 308245 h 3128231"/>
                            <a:gd name="connsiteX1" fmla="*/ 1673158 w 3415500"/>
                            <a:gd name="connsiteY1" fmla="*/ 28786 h 3128231"/>
                            <a:gd name="connsiteX2" fmla="*/ 3072498 w 3415500"/>
                            <a:gd name="connsiteY2" fmla="*/ 461568 h 3128231"/>
                            <a:gd name="connsiteX3" fmla="*/ 3323668 w 3415500"/>
                            <a:gd name="connsiteY3" fmla="*/ 2606481 h 3128231"/>
                            <a:gd name="connsiteX4" fmla="*/ 1792307 w 3415500"/>
                            <a:gd name="connsiteY4" fmla="*/ 3124008 h 3128231"/>
                            <a:gd name="connsiteX5" fmla="*/ 164830 w 3415500"/>
                            <a:gd name="connsiteY5" fmla="*/ 2440227 h 3128231"/>
                            <a:gd name="connsiteX6" fmla="*/ 225788 w 3415500"/>
                            <a:gd name="connsiteY6" fmla="*/ 308245 h 3128231"/>
                            <a:gd name="connsiteX0" fmla="*/ 225788 w 3563984"/>
                            <a:gd name="connsiteY0" fmla="*/ 308245 h 3124787"/>
                            <a:gd name="connsiteX1" fmla="*/ 1673158 w 3563984"/>
                            <a:gd name="connsiteY1" fmla="*/ 28786 h 3124787"/>
                            <a:gd name="connsiteX2" fmla="*/ 3072498 w 3563984"/>
                            <a:gd name="connsiteY2" fmla="*/ 461568 h 3124787"/>
                            <a:gd name="connsiteX3" fmla="*/ 3496418 w 3563984"/>
                            <a:gd name="connsiteY3" fmla="*/ 1990094 h 3124787"/>
                            <a:gd name="connsiteX4" fmla="*/ 1792307 w 3563984"/>
                            <a:gd name="connsiteY4" fmla="*/ 3124008 h 3124787"/>
                            <a:gd name="connsiteX5" fmla="*/ 164830 w 3563984"/>
                            <a:gd name="connsiteY5" fmla="*/ 2440227 h 3124787"/>
                            <a:gd name="connsiteX6" fmla="*/ 225788 w 3563984"/>
                            <a:gd name="connsiteY6" fmla="*/ 308245 h 3124787"/>
                            <a:gd name="connsiteX0" fmla="*/ 225788 w 3590455"/>
                            <a:gd name="connsiteY0" fmla="*/ 442148 h 3258774"/>
                            <a:gd name="connsiteX1" fmla="*/ 1673158 w 3590455"/>
                            <a:gd name="connsiteY1" fmla="*/ 162689 h 3258774"/>
                            <a:gd name="connsiteX2" fmla="*/ 3189052 w 3590455"/>
                            <a:gd name="connsiteY2" fmla="*/ 154056 h 3258774"/>
                            <a:gd name="connsiteX3" fmla="*/ 3496418 w 3590455"/>
                            <a:gd name="connsiteY3" fmla="*/ 2123997 h 3258774"/>
                            <a:gd name="connsiteX4" fmla="*/ 1792307 w 3590455"/>
                            <a:gd name="connsiteY4" fmla="*/ 3257911 h 3258774"/>
                            <a:gd name="connsiteX5" fmla="*/ 164830 w 3590455"/>
                            <a:gd name="connsiteY5" fmla="*/ 2574130 h 3258774"/>
                            <a:gd name="connsiteX6" fmla="*/ 225788 w 3590455"/>
                            <a:gd name="connsiteY6" fmla="*/ 442148 h 3258774"/>
                            <a:gd name="connsiteX0" fmla="*/ 225788 w 3713788"/>
                            <a:gd name="connsiteY0" fmla="*/ 477379 h 3296035"/>
                            <a:gd name="connsiteX1" fmla="*/ 1673158 w 3713788"/>
                            <a:gd name="connsiteY1" fmla="*/ 197920 h 3296035"/>
                            <a:gd name="connsiteX2" fmla="*/ 3189052 w 3713788"/>
                            <a:gd name="connsiteY2" fmla="*/ 189287 h 3296035"/>
                            <a:gd name="connsiteX3" fmla="*/ 3638922 w 3713788"/>
                            <a:gd name="connsiteY3" fmla="*/ 2635737 h 3296035"/>
                            <a:gd name="connsiteX4" fmla="*/ 1792307 w 3713788"/>
                            <a:gd name="connsiteY4" fmla="*/ 3293142 h 3296035"/>
                            <a:gd name="connsiteX5" fmla="*/ 164830 w 3713788"/>
                            <a:gd name="connsiteY5" fmla="*/ 2609361 h 3296035"/>
                            <a:gd name="connsiteX6" fmla="*/ 225788 w 3713788"/>
                            <a:gd name="connsiteY6" fmla="*/ 477379 h 3296035"/>
                            <a:gd name="connsiteX0" fmla="*/ 273478 w 3678350"/>
                            <a:gd name="connsiteY0" fmla="*/ 165778 h 3324798"/>
                            <a:gd name="connsiteX1" fmla="*/ 1637720 w 3678350"/>
                            <a:gd name="connsiteY1" fmla="*/ 226683 h 3324798"/>
                            <a:gd name="connsiteX2" fmla="*/ 3153614 w 3678350"/>
                            <a:gd name="connsiteY2" fmla="*/ 218050 h 3324798"/>
                            <a:gd name="connsiteX3" fmla="*/ 3603484 w 3678350"/>
                            <a:gd name="connsiteY3" fmla="*/ 2664500 h 3324798"/>
                            <a:gd name="connsiteX4" fmla="*/ 1756869 w 3678350"/>
                            <a:gd name="connsiteY4" fmla="*/ 3321905 h 3324798"/>
                            <a:gd name="connsiteX5" fmla="*/ 129392 w 3678350"/>
                            <a:gd name="connsiteY5" fmla="*/ 2638124 h 3324798"/>
                            <a:gd name="connsiteX6" fmla="*/ 273478 w 3678350"/>
                            <a:gd name="connsiteY6" fmla="*/ 165778 h 3324798"/>
                            <a:gd name="connsiteX0" fmla="*/ 273478 w 3678350"/>
                            <a:gd name="connsiteY0" fmla="*/ 165778 h 2983518"/>
                            <a:gd name="connsiteX1" fmla="*/ 1637720 w 3678350"/>
                            <a:gd name="connsiteY1" fmla="*/ 226683 h 2983518"/>
                            <a:gd name="connsiteX2" fmla="*/ 3153614 w 3678350"/>
                            <a:gd name="connsiteY2" fmla="*/ 218050 h 2983518"/>
                            <a:gd name="connsiteX3" fmla="*/ 3603484 w 3678350"/>
                            <a:gd name="connsiteY3" fmla="*/ 2664500 h 2983518"/>
                            <a:gd name="connsiteX4" fmla="*/ 1756869 w 3678350"/>
                            <a:gd name="connsiteY4" fmla="*/ 2936162 h 2983518"/>
                            <a:gd name="connsiteX5" fmla="*/ 129392 w 3678350"/>
                            <a:gd name="connsiteY5" fmla="*/ 2638124 h 2983518"/>
                            <a:gd name="connsiteX6" fmla="*/ 273478 w 3678350"/>
                            <a:gd name="connsiteY6" fmla="*/ 165778 h 2983518"/>
                            <a:gd name="connsiteX0" fmla="*/ 273478 w 3542828"/>
                            <a:gd name="connsiteY0" fmla="*/ 165778 h 2995964"/>
                            <a:gd name="connsiteX1" fmla="*/ 1637720 w 3542828"/>
                            <a:gd name="connsiteY1" fmla="*/ 226683 h 2995964"/>
                            <a:gd name="connsiteX2" fmla="*/ 3153614 w 3542828"/>
                            <a:gd name="connsiteY2" fmla="*/ 218050 h 2995964"/>
                            <a:gd name="connsiteX3" fmla="*/ 3446307 w 3542828"/>
                            <a:gd name="connsiteY3" fmla="*/ 2693791 h 2995964"/>
                            <a:gd name="connsiteX4" fmla="*/ 1756869 w 3542828"/>
                            <a:gd name="connsiteY4" fmla="*/ 2936162 h 2995964"/>
                            <a:gd name="connsiteX5" fmla="*/ 129392 w 3542828"/>
                            <a:gd name="connsiteY5" fmla="*/ 2638124 h 2995964"/>
                            <a:gd name="connsiteX6" fmla="*/ 273478 w 3542828"/>
                            <a:gd name="connsiteY6" fmla="*/ 165778 h 2995964"/>
                            <a:gd name="connsiteX0" fmla="*/ 273478 w 3499371"/>
                            <a:gd name="connsiteY0" fmla="*/ 165778 h 3235393"/>
                            <a:gd name="connsiteX1" fmla="*/ 1637720 w 3499371"/>
                            <a:gd name="connsiteY1" fmla="*/ 226683 h 3235393"/>
                            <a:gd name="connsiteX2" fmla="*/ 3153614 w 3499371"/>
                            <a:gd name="connsiteY2" fmla="*/ 218050 h 3235393"/>
                            <a:gd name="connsiteX3" fmla="*/ 3446307 w 3499371"/>
                            <a:gd name="connsiteY3" fmla="*/ 2693791 h 3235393"/>
                            <a:gd name="connsiteX4" fmla="*/ 1756869 w 3499371"/>
                            <a:gd name="connsiteY4" fmla="*/ 2936162 h 3235393"/>
                            <a:gd name="connsiteX5" fmla="*/ 129392 w 3499371"/>
                            <a:gd name="connsiteY5" fmla="*/ 2638124 h 3235393"/>
                            <a:gd name="connsiteX6" fmla="*/ 273478 w 3499371"/>
                            <a:gd name="connsiteY6" fmla="*/ 165778 h 3235393"/>
                            <a:gd name="connsiteX0" fmla="*/ 273478 w 3545280"/>
                            <a:gd name="connsiteY0" fmla="*/ 165778 h 2952610"/>
                            <a:gd name="connsiteX1" fmla="*/ 1637720 w 3545280"/>
                            <a:gd name="connsiteY1" fmla="*/ 226683 h 2952610"/>
                            <a:gd name="connsiteX2" fmla="*/ 3153614 w 3545280"/>
                            <a:gd name="connsiteY2" fmla="*/ 218050 h 2952610"/>
                            <a:gd name="connsiteX3" fmla="*/ 3499371 w 3545280"/>
                            <a:gd name="connsiteY3" fmla="*/ 1944461 h 2952610"/>
                            <a:gd name="connsiteX4" fmla="*/ 1756869 w 3545280"/>
                            <a:gd name="connsiteY4" fmla="*/ 2936162 h 2952610"/>
                            <a:gd name="connsiteX5" fmla="*/ 129392 w 3545280"/>
                            <a:gd name="connsiteY5" fmla="*/ 2638124 h 2952610"/>
                            <a:gd name="connsiteX6" fmla="*/ 273478 w 3545280"/>
                            <a:gd name="connsiteY6" fmla="*/ 165778 h 29526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545280" h="2952610">
                              <a:moveTo>
                                <a:pt x="273478" y="165778"/>
                              </a:moveTo>
                              <a:cubicBezTo>
                                <a:pt x="524866" y="-236129"/>
                                <a:pt x="1157697" y="217971"/>
                                <a:pt x="1637720" y="226683"/>
                              </a:cubicBezTo>
                              <a:cubicBezTo>
                                <a:pt x="2117743" y="235395"/>
                                <a:pt x="2843339" y="-68246"/>
                                <a:pt x="3153614" y="218050"/>
                              </a:cubicBezTo>
                              <a:cubicBezTo>
                                <a:pt x="3463889" y="504346"/>
                                <a:pt x="3632420" y="906718"/>
                                <a:pt x="3499371" y="1944461"/>
                              </a:cubicBezTo>
                              <a:cubicBezTo>
                                <a:pt x="3366322" y="2982204"/>
                                <a:pt x="2283342" y="2963871"/>
                                <a:pt x="1756869" y="2936162"/>
                              </a:cubicBezTo>
                              <a:cubicBezTo>
                                <a:pt x="1230396" y="2908453"/>
                                <a:pt x="376624" y="3099855"/>
                                <a:pt x="129392" y="2638124"/>
                              </a:cubicBezTo>
                              <a:cubicBezTo>
                                <a:pt x="-117840" y="2176393"/>
                                <a:pt x="22090" y="567685"/>
                                <a:pt x="273478" y="165778"/>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54D729E6" id="Oval 3" o:spid="_x0000_s1026" alt="A decorative object that contains the following quotes:&#10;Quote 1:  &quot;Guidance notes would be helpful. These things already exist in the marketplace, however formal shortened guidance from the commission would also be helpful.&quot;&#10;&#10;Quote 2:  “Develop more specific and practical guidelines for providers.”&#10;" style="position:absolute;margin-left:-31.85pt;margin-top:14.3pt;width:352.25pt;height:109.2pt;rotation:180;flip:y;z-index:2513799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3545280,295261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" path="m273478,165778v251388,-401907,884219,52193,1364242,60905c2117743,235395,2843339,-68246,3153614,218050v310275,286296,478806,688668,345757,1726411c3366322,2982204,2283342,2963871,1756869,2936162,1230396,2908453,376624,3099855,129392,2638124,-117840,2176393,22090,567685,273478,165778xe" fillcolor="#612c69" stroked="f" strokeweight="1pt">
                <v:fill opacity="32896f"/>
                <v:stroke joinstyle="miter"/>
                <v:path arrowok="t" o:connecttype="custom" o:connectlocs="345092,77866;2066577,106473;3979426,102418;4415724,913313;2216927,1379114;163275,1239126;345092,77866" o:connectangles="0,0,0,0,0,0,0"/>
                <o:lock v:ext="edit" aspectratio="t"/>
              </v:shape>
            </w:pict>
          </mc:Fallback>
        </mc:AlternateContent>
      </w:r>
    </w:p>
    <w:p w14:paraId="51D7D20C" w14:textId="719BB874" w:rsidR="00F76390" w:rsidRDefault="0019104A" w:rsidP="00F76390">
      <w:pPr>
        <w:tabs>
          <w:tab w:val="left" w:pos="5812"/>
        </w:tabs>
        <w:ind w:left="6804"/>
      </w:pPr>
      <w:r w:rsidRPr="009305FE">
        <w:rPr>
          <w:noProof/>
          <w:color w:val="auto"/>
        </w:rPr>
        <mc:AlternateContent>
          <mc:Choice Requires="wpg">
            <w:drawing>
              <wp:anchor distT="0" distB="0" distL="114300" distR="114300" simplePos="0" relativeHeight="251998210" behindDoc="0" locked="0" layoutInCell="1" allowOverlap="1" wp14:anchorId="38693616" wp14:editId="63A69190">
                <wp:simplePos x="0" y="0"/>
                <wp:positionH relativeFrom="column">
                  <wp:posOffset>-421005</wp:posOffset>
                </wp:positionH>
                <wp:positionV relativeFrom="paragraph">
                  <wp:posOffset>920115</wp:posOffset>
                </wp:positionV>
                <wp:extent cx="757555" cy="883920"/>
                <wp:effectExtent l="108268" t="0" r="93662" b="17463"/>
                <wp:wrapNone/>
                <wp:docPr id="574709545"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5952373">
                          <a:off x="0" y="0"/>
                          <a:ext cx="757555" cy="883920"/>
                          <a:chOff x="100395" y="3998628"/>
                          <a:chExt cx="808471" cy="942981"/>
                        </a:xfrm>
                      </wpg:grpSpPr>
                      <wps:wsp>
                        <wps:cNvPr id="1046543442" name="Oval 12"/>
                        <wps:cNvSpPr/>
                        <wps:spPr>
                          <a:xfrm rot="2638713">
                            <a:off x="448260" y="3998628"/>
                            <a:ext cx="460606" cy="15163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84015110" name="Oval 12"/>
                        <wps:cNvSpPr>
                          <a:spLocks noChangeAspect="1"/>
                        </wps:cNvSpPr>
                        <wps:spPr>
                          <a:xfrm rot="2080014">
                            <a:off x="352809" y="4173419"/>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579275970" name="Oval 12"/>
                        <wps:cNvSpPr>
                          <a:spLocks noChangeAspect="1"/>
                        </wps:cNvSpPr>
                        <wps:spPr>
                          <a:xfrm rot="21246248">
                            <a:off x="194461" y="4597544"/>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90824898" name="Oval 12"/>
                        <wps:cNvSpPr>
                          <a:spLocks noChangeAspect="1"/>
                        </wps:cNvSpPr>
                        <wps:spPr>
                          <a:xfrm rot="19280403">
                            <a:off x="128695" y="4804964"/>
                            <a:ext cx="395231" cy="13664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62222855" name="Oval 12"/>
                        <wps:cNvSpPr/>
                        <wps:spPr>
                          <a:xfrm rot="572839">
                            <a:off x="100395" y="4305386"/>
                            <a:ext cx="543620"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21DC8F1E" id="Group 18" o:spid="_x0000_s1026" alt="&quot;&quot;" style="position:absolute;margin-left:-33.15pt;margin-top:72.45pt;width:59.65pt;height:69.6pt;rotation:-6168715fd;z-index:251998210;mso-width-relative:margin;mso-height-relative:margin" coordorigin="1003,39986" coordsize="8084,9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">
                <v:shape id="Oval 12" o:spid="_x0000_s1027" style="position:absolute;left:4482;top:39986;width:4606;height:1516;rotation:2882178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3492,101647;44048,21977;248376,2162;448862,62905;392717,139243;222815,146280;102001,148995;3492,101647" o:connectangles="0,0,0,0,0,0,0,0"/>
                </v:shape>
                <v:shape id="Oval 12" o:spid="_x0000_s1028" style="position:absolute;left:3528;top:41734;width:3612;height:965;rotation:2271930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&#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1944;top:45975;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1286;top:48049;width:3953;height:1367;rotation:-2533618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48,8192;144688,2168;278293,24110;381978,57359;368145,123357;303068,132838;41315,124909;10748,8192" o:connectangles="0,0,0,0,0,0,0,0"/>
                  <o:lock v:ext="edit" aspectratio="t"/>
                </v:shape>
                <v:shape id="Oval 12" o:spid="_x0000_s1031" style="position:absolute;left:1003;top:43053;width:5437;height:1858;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0,5735;524095,76551;478768,169307;238029,183261;35666,179810;1037,115252" o:connectangles="0,0,0,0,0,0,0,0"/>
                </v:shape>
              </v:group>
            </w:pict>
          </mc:Fallback>
        </mc:AlternateContent>
      </w:r>
      <w:r>
        <w:rPr>
          <w:noProof/>
        </w:rPr>
        <mc:AlternateContent>
          <mc:Choice Requires="wpg">
            <w:drawing>
              <wp:anchor distT="0" distB="0" distL="114300" distR="114300" simplePos="0" relativeHeight="251748694" behindDoc="0" locked="0" layoutInCell="1" allowOverlap="1" wp14:anchorId="042C6A1A" wp14:editId="5F15419E">
                <wp:simplePos x="0" y="0"/>
                <wp:positionH relativeFrom="column">
                  <wp:posOffset>151765</wp:posOffset>
                </wp:positionH>
                <wp:positionV relativeFrom="paragraph">
                  <wp:posOffset>161290</wp:posOffset>
                </wp:positionV>
                <wp:extent cx="3671425" cy="1058545"/>
                <wp:effectExtent l="0" t="0" r="5715" b="8255"/>
                <wp:wrapNone/>
                <wp:docPr id="559324614" name="Group 9" descr="A decorative object that contains the following quotes:&#10;Quote 1:  &quot;Guidance notes would be helpful. These things already exist in the marketplace, however formal shortened guidance from the commission would also be helpful.&quot;&#10;&#10;Quote 2:  “Develop more specific and practical guidelines for providers.”"/>
                <wp:cNvGraphicFramePr/>
                <a:graphic xmlns:a="http://schemas.openxmlformats.org/drawingml/2006/main">
                  <a:graphicData uri="http://schemas.microsoft.com/office/word/2010/wordprocessingGroup">
                    <wpg:wgp>
                      <wpg:cNvGrpSpPr/>
                      <wpg:grpSpPr>
                        <a:xfrm>
                          <a:off x="0" y="0"/>
                          <a:ext cx="3671425" cy="1058545"/>
                          <a:chOff x="-8396" y="29312"/>
                          <a:chExt cx="2847827" cy="692614"/>
                        </a:xfrm>
                      </wpg:grpSpPr>
                      <wps:wsp>
                        <wps:cNvPr id="2122357510" name="Freeform: Shape 41"/>
                        <wps:cNvSpPr/>
                        <wps:spPr>
                          <a:xfrm>
                            <a:off x="-8396" y="507630"/>
                            <a:ext cx="2847827" cy="214296"/>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9FA5112" w14:textId="522B3F29" w:rsidR="00974ECE" w:rsidRDefault="00974ECE" w:rsidP="00974ECE">
                              <w:pPr>
                                <w:spacing w:before="0" w:after="0" w:line="240" w:lineRule="auto"/>
                                <w:rPr>
                                  <w:rFonts w:asciiTheme="minorHAnsi"/>
                                  <w:i/>
                                  <w:iCs/>
                                  <w:kern w:val="24"/>
                                  <w:szCs w:val="22"/>
                                </w:rPr>
                              </w:pPr>
                              <w:r w:rsidRPr="00974ECE">
                                <w:rPr>
                                  <w:rFonts w:asciiTheme="minorHAnsi"/>
                                  <w:i/>
                                  <w:iCs/>
                                  <w:kern w:val="24"/>
                                  <w:szCs w:val="22"/>
                                </w:rPr>
                                <w:t>“Develop more specific and practical guidelines for providers.”</w:t>
                              </w:r>
                            </w:p>
                          </w:txbxContent>
                        </wps:txbx>
                        <wps:bodyPr spcFirstLastPara="0" vert="horz" wrap="square" lIns="72000" tIns="72000" rIns="72000" bIns="72000" numCol="1" spcCol="1270" anchor="ctr" anchorCtr="0">
                          <a:spAutoFit/>
                        </wps:bodyPr>
                      </wps:wsp>
                      <wps:wsp>
                        <wps:cNvPr id="615943540" name="Freeform: Shape 1"/>
                        <wps:cNvSpPr/>
                        <wps:spPr>
                          <a:xfrm>
                            <a:off x="-8393" y="29312"/>
                            <a:ext cx="2846388" cy="437411"/>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F86DF6D" w14:textId="32ADFF93" w:rsidR="00974ECE" w:rsidRDefault="00974ECE" w:rsidP="00974ECE">
                              <w:pPr>
                                <w:spacing w:before="0" w:after="0" w:line="240" w:lineRule="auto"/>
                                <w:rPr>
                                  <w:rFonts w:asciiTheme="minorHAnsi"/>
                                  <w:i/>
                                  <w:iCs/>
                                  <w:kern w:val="24"/>
                                  <w:szCs w:val="22"/>
                                </w:rPr>
                              </w:pPr>
                              <w:r w:rsidRPr="00974ECE">
                                <w:rPr>
                                  <w:rFonts w:asciiTheme="minorHAnsi"/>
                                  <w:i/>
                                  <w:iCs/>
                                  <w:kern w:val="24"/>
                                  <w:szCs w:val="22"/>
                                </w:rPr>
                                <w:t>"Guidance notes would be helpful. These things already exist in the marketplace, however formal shortened guidance from the commission would also be helpful."</w:t>
                              </w:r>
                            </w:p>
                          </w:txbxContent>
                        </wps:txbx>
                        <wps:bodyPr spcFirstLastPara="0" vert="horz" wrap="square" lIns="144000" tIns="72000" rIns="108000" bIns="72000" numCol="1" spcCol="1270" anchor="ctr" anchorCtr="0">
                          <a:spAutoFit/>
                        </wps:bodyPr>
                      </wps:wsp>
                    </wpg:wgp>
                  </a:graphicData>
                </a:graphic>
                <wp14:sizeRelH relativeFrom="margin">
                  <wp14:pctWidth>0</wp14:pctWidth>
                </wp14:sizeRelH>
                <wp14:sizeRelV relativeFrom="margin">
                  <wp14:pctHeight>0</wp14:pctHeight>
                </wp14:sizeRelV>
              </wp:anchor>
            </w:drawing>
          </mc:Choice>
          <mc:Fallback>
            <w:pict>
              <v:group w14:anchorId="042C6A1A" id="_x0000_s1258" alt="A decorative object that contains the following quotes:&#10;Quote 1:  &quot;Guidance notes would be helpful. These things already exist in the marketplace, however formal shortened guidance from the commission would also be helpful.&quot;&#10;&#10;Quote 2:  “Develop more specific and practical guidelines for providers.”" style="position:absolute;left:0;text-align:left;margin-left:11.95pt;margin-top:12.7pt;width:289.1pt;height:83.35pt;z-index:251748694;mso-width-relative:margin;mso-height-relative:margin" coordorigin="-83,293" coordsize="28478,692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">
                <v:shape id="_x0000_s1259" style="position:absolute;left:-83;top:5076;width:28477;height:2143;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35717;127315,0;2720512,0;2847827,35717;2847827,178579;2720512,214296;127315,214296;0,178579;0,35717" o:connectangles="0,0,0,0,0,0,0,0,0" textboxrect="0,0,4186915,1123055"/>
                  <v:textbox style="mso-fit-shape-to-text:t" inset="2mm,2mm,2mm,2mm">
                    <w:txbxContent>
                      <w:p w14:paraId="19FA5112" w14:textId="522B3F29" w:rsidR="00974ECE" w:rsidRDefault="00974ECE" w:rsidP="00974ECE">
                        <w:pPr>
                          <w:spacing w:before="0" w:after="0" w:line="240" w:lineRule="auto"/>
                          <w:rPr>
                            <w:rFonts w:asciiTheme="minorHAnsi"/>
                            <w:i/>
                            <w:iCs/>
                            <w:kern w:val="24"/>
                            <w:szCs w:val="22"/>
                          </w:rPr>
                        </w:pPr>
                        <w:r w:rsidRPr="00974ECE">
                          <w:rPr>
                            <w:rFonts w:asciiTheme="minorHAnsi"/>
                            <w:i/>
                            <w:iCs/>
                            <w:kern w:val="24"/>
                            <w:szCs w:val="22"/>
                          </w:rPr>
                          <w:t>“Develop more specific and practical guidelines for providers.”</w:t>
                        </w:r>
                      </w:p>
                    </w:txbxContent>
                  </v:textbox>
                </v:shape>
                <v:shape id="_x0000_s1260" style="position:absolute;left:-83;top:293;width:28462;height:4374;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72903;127250,0;2719138,0;2846388,72903;2846388,364508;2719138,437411;127250,437411;0,364508;0,72903" o:connectangles="0,0,0,0,0,0,0,0,0" textboxrect="0,0,4186915,1123055"/>
                  <v:textbox style="mso-fit-shape-to-text:t" inset="4mm,2mm,3mm,2mm">
                    <w:txbxContent>
                      <w:p w14:paraId="5F86DF6D" w14:textId="32ADFF93" w:rsidR="00974ECE" w:rsidRDefault="00974ECE" w:rsidP="00974ECE">
                        <w:pPr>
                          <w:spacing w:before="0" w:after="0" w:line="240" w:lineRule="auto"/>
                          <w:rPr>
                            <w:rFonts w:asciiTheme="minorHAnsi"/>
                            <w:i/>
                            <w:iCs/>
                            <w:kern w:val="24"/>
                            <w:szCs w:val="22"/>
                          </w:rPr>
                        </w:pPr>
                        <w:r w:rsidRPr="00974ECE">
                          <w:rPr>
                            <w:rFonts w:asciiTheme="minorHAnsi"/>
                            <w:i/>
                            <w:iCs/>
                            <w:kern w:val="24"/>
                            <w:szCs w:val="22"/>
                          </w:rPr>
                          <w:t>"Guidance notes would be helpful. These things already exist in the marketplace, however formal shortened guidance from the commission would also be helpful."</w:t>
                        </w:r>
                      </w:p>
                    </w:txbxContent>
                  </v:textbox>
                </v:shape>
              </v:group>
            </w:pict>
          </mc:Fallback>
        </mc:AlternateContent>
      </w:r>
      <w:r w:rsidRPr="009305FE">
        <w:rPr>
          <w:noProof/>
          <w:color w:val="auto"/>
        </w:rPr>
        <mc:AlternateContent>
          <mc:Choice Requires="wpg">
            <w:drawing>
              <wp:anchor distT="0" distB="0" distL="114300" distR="114300" simplePos="0" relativeHeight="251999234" behindDoc="0" locked="0" layoutInCell="1" allowOverlap="1" wp14:anchorId="13304006" wp14:editId="47A3AF25">
                <wp:simplePos x="0" y="0"/>
                <wp:positionH relativeFrom="column">
                  <wp:posOffset>-365760</wp:posOffset>
                </wp:positionH>
                <wp:positionV relativeFrom="paragraph">
                  <wp:posOffset>330200</wp:posOffset>
                </wp:positionV>
                <wp:extent cx="611505" cy="611505"/>
                <wp:effectExtent l="0" t="0" r="17145" b="17145"/>
                <wp:wrapNone/>
                <wp:docPr id="175723381"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1919956" y="0"/>
                          <a:chExt cx="612000" cy="612000"/>
                        </a:xfrm>
                      </wpg:grpSpPr>
                      <wps:wsp>
                        <wps:cNvPr id="2066883349" name="Oval 2066883349"/>
                        <wps:cNvSpPr/>
                        <wps:spPr>
                          <a:xfrm>
                            <a:off x="1919956"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2102691787" name="Oval 2102691787"/>
                        <wps:cNvSpPr>
                          <a:spLocks noChangeAspect="1"/>
                        </wps:cNvSpPr>
                        <wps:spPr>
                          <a:xfrm flipH="1">
                            <a:off x="2010775"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01287110" name="Picture 101287110"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2082510" y="162000"/>
                            <a:ext cx="286892" cy="288000"/>
                          </a:xfrm>
                          <a:prstGeom prst="rect">
                            <a:avLst/>
                          </a:prstGeom>
                        </pic:spPr>
                      </pic:pic>
                    </wpg:wgp>
                  </a:graphicData>
                </a:graphic>
              </wp:anchor>
            </w:drawing>
          </mc:Choice>
          <mc:Fallback>
            <w:pict>
              <v:group w14:anchorId="479FA4C5" id="Group 30" o:spid="_x0000_s1026" alt="&quot;&quot;" style="position:absolute;margin-left:-28.8pt;margin-top:26pt;width:48.15pt;height:48.15pt;z-index:251999234" coordorigin="19199"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">
                <v:oval id="Oval 2066883349" o:spid="_x0000_s1027" style="position:absolute;left:19199;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" fillcolor="#5f2e74" strokecolor="white [3201]" strokeweight="1pt">
                  <v:fill opacity="59110f"/>
                  <v:stroke joinstyle="miter"/>
                </v:oval>
                <v:oval id="Oval 2102691787" o:spid="_x0000_s1028" style="position:absolute;left:20107;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" fillcolor="white [3212]" strokecolor="white [3201]" strokeweight="1pt">
                  <v:stroke joinstyle="miter"/>
                  <v:path arrowok="t"/>
                  <o:lock v:ext="edit" aspectratio="t"/>
                </v:oval>
                <v:shape id="Picture 101287110" o:spid="_x0000_s1029" type="#_x0000_t75" alt="A group of people with speech bubbles&#10;&#10;Description automatically generated" style="position:absolute;left:20825;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">
                  <v:imagedata r:id="rId50" o:title="A group of people with speech bubbles&#10;&#10;Description automatically generated"/>
                </v:shape>
              </v:group>
            </w:pict>
          </mc:Fallback>
        </mc:AlternateContent>
      </w:r>
      <w:r w:rsidR="006C5333" w:rsidRPr="00E40FE6">
        <w:t>They called for worked examples, case studies and other resources to help translate policy into practice.</w:t>
      </w:r>
      <w:r w:rsidR="00F76390">
        <w:br w:type="page"/>
      </w:r>
    </w:p>
    <w:p w14:paraId="00D52679" w14:textId="2DD9705C" w:rsidR="00005811" w:rsidRPr="00A81635" w:rsidRDefault="00D27519" w:rsidP="00D27519">
      <w:pPr>
        <w:tabs>
          <w:tab w:val="left" w:pos="2694"/>
        </w:tabs>
        <w:ind w:right="6049"/>
        <w:rPr>
          <w:i/>
          <w:iCs/>
          <w:color w:val="5F2E74" w:themeColor="accent1"/>
        </w:rPr>
      </w:pPr>
      <w:r w:rsidRPr="00B76E8D">
        <w:rPr>
          <w:noProof/>
          <w:color w:val="auto"/>
        </w:rPr>
        <w:lastRenderedPageBreak/>
        <mc:AlternateContent>
          <mc:Choice Requires="wpg">
            <w:drawing>
              <wp:anchor distT="0" distB="0" distL="114300" distR="114300" simplePos="0" relativeHeight="252003330" behindDoc="0" locked="0" layoutInCell="1" allowOverlap="1" wp14:anchorId="78D87296" wp14:editId="545BC1DD">
                <wp:simplePos x="0" y="0"/>
                <wp:positionH relativeFrom="column">
                  <wp:posOffset>5439093</wp:posOffset>
                </wp:positionH>
                <wp:positionV relativeFrom="paragraph">
                  <wp:posOffset>1809082</wp:posOffset>
                </wp:positionV>
                <wp:extent cx="631190" cy="978535"/>
                <wp:effectExtent l="0" t="2223" r="14288" b="166687"/>
                <wp:wrapNone/>
                <wp:docPr id="1954898900" name="Group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4427127" flipH="1">
                          <a:off x="0" y="0"/>
                          <a:ext cx="631190" cy="978535"/>
                          <a:chOff x="241361" y="2084979"/>
                          <a:chExt cx="1737772" cy="2694277"/>
                        </a:xfrm>
                      </wpg:grpSpPr>
                      <wps:wsp>
                        <wps:cNvPr id="275730321" name="Oval 12"/>
                        <wps:cNvSpPr/>
                        <wps:spPr>
                          <a:xfrm rot="13409140">
                            <a:off x="241361" y="4200673"/>
                            <a:ext cx="1737772" cy="57858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801262076" name="Oval 12"/>
                        <wps:cNvSpPr>
                          <a:spLocks noChangeAspect="1"/>
                        </wps:cNvSpPr>
                        <wps:spPr>
                          <a:xfrm rot="12416188">
                            <a:off x="668291" y="3728288"/>
                            <a:ext cx="1076903"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780242188" name="Oval 12"/>
                        <wps:cNvSpPr>
                          <a:spLocks noChangeAspect="1"/>
                        </wps:cNvSpPr>
                        <wps:spPr>
                          <a:xfrm rot="10413392">
                            <a:off x="786069" y="2684177"/>
                            <a:ext cx="900992" cy="3237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76844294" name="Oval 12"/>
                        <wps:cNvSpPr>
                          <a:spLocks noChangeAspect="1"/>
                        </wps:cNvSpPr>
                        <wps:spPr>
                          <a:xfrm rot="8565623">
                            <a:off x="714441" y="2084979"/>
                            <a:ext cx="1178435" cy="40731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74725934" name="Oval 12"/>
                        <wps:cNvSpPr/>
                        <wps:spPr>
                          <a:xfrm rot="11339983">
                            <a:off x="724945" y="3124672"/>
                            <a:ext cx="1254114" cy="553687"/>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1E4C1B3A" id="Group 24" o:spid="_x0000_s1026" alt="&quot;&quot;" style="position:absolute;margin-left:428.3pt;margin-top:142.45pt;width:49.7pt;height:77.05pt;rotation:7834690fd;flip:x;z-index:252003330;mso-width-relative:margin;mso-height-relative:margin" coordorigin="2413,20849" coordsize="17377,26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">
                <v:shape id="Oval 12" o:spid="_x0000_s1027" style="position:absolute;left:2413;top:42006;width:17378;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3173,387842;166183,83853;937070,8251;1693463,240017;1481642,531291;840635,558143;384830,568503;13173,387842" o:connectangles="0,0,0,0,0,0,0,0"/>
                </v:shape>
                <v:shape id="Oval 12" o:spid="_x0000_s1028" style="position:absolute;left:6682;top:37282;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7,7303;1026779,76610;946442,256284;640761,277034;293330,282542;10041,186489" o:connectangles="0,0,0,0,0,0,0,0"/>
                  <o:lock v:ext="edit" aspectratio="t"/>
                </v:shape>
                <v:shape id="Oval 12" o:spid="_x0000_s1029" style="position:absolute;left:7860;top:26841;width:9010;height:3238;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5,17441;826352,68583;820699,269457;558165,297718;197113,318394;4473,178499" o:connectangles="0,0,0,0,0,0,0,0"/>
                  <o:lock v:ext="edit" aspectratio="t"/>
                </v:shape>
                <v:shape id="Oval 12" o:spid="_x0000_s1030" style="position:absolute;left:7144;top:20849;width:11784;height:4073;rotation:9355944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32048,24418;431406,6464;829769,71867;1138919,170976;1097676,367702;903638,395963;123187,372330;32048,24418" o:connectangles="0,0,0,0,0,0,0,0"/>
                  <o:lock v:ext="edit" aspectratio="t"/>
                </v:shape>
                <v:shape id="Oval 12" o:spid="_x0000_s1031" style="position:absolute;left:7249;top:31246;width:12541;height:5537;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2393,343593;111449,55723;607771,17097;1209070,228215;1104503,504740;549125,546340;82281,536053;2393,343593" o:connectangles="0,0,0,0,0,0,0,0"/>
                </v:shape>
              </v:group>
            </w:pict>
          </mc:Fallback>
        </mc:AlternateContent>
      </w:r>
      <w:r>
        <w:rPr>
          <w:noProof/>
        </w:rPr>
        <mc:AlternateContent>
          <mc:Choice Requires="wps">
            <w:drawing>
              <wp:anchor distT="0" distB="0" distL="114300" distR="114300" simplePos="0" relativeHeight="251378926" behindDoc="0" locked="0" layoutInCell="1" allowOverlap="1" wp14:anchorId="5E1C7673" wp14:editId="49E05B03">
                <wp:simplePos x="0" y="0"/>
                <wp:positionH relativeFrom="column">
                  <wp:posOffset>2039007</wp:posOffset>
                </wp:positionH>
                <wp:positionV relativeFrom="paragraph">
                  <wp:posOffset>-252248</wp:posOffset>
                </wp:positionV>
                <wp:extent cx="3973830" cy="2665124"/>
                <wp:effectExtent l="0" t="0" r="7620" b="1905"/>
                <wp:wrapNone/>
                <wp:docPr id="1418673406" name="Oval 2" descr="A decorative object that contains the following quotes:&#10;Quote 1:  &quot;The cost of quality is a significant barrier to improvements in this space.&quot;&#10;Quote 2:   “Transitional funding is needed.”&#10;Quote 3: “Notable cost barriers to improving provider quality include the cost of accessing training for providers and their workers, the time commitment and a lack of suitably qualified trainers with experience with people with psychosocial disability.”"/>
                <wp:cNvGraphicFramePr/>
                <a:graphic xmlns:a="http://schemas.openxmlformats.org/drawingml/2006/main">
                  <a:graphicData uri="http://schemas.microsoft.com/office/word/2010/wordprocessingShape">
                    <wps:wsp>
                      <wps:cNvSpPr/>
                      <wps:spPr>
                        <a:xfrm>
                          <a:off x="0" y="0"/>
                          <a:ext cx="3973830" cy="2665124"/>
                        </a:xfrm>
                        <a:custGeom>
                          <a:avLst/>
                          <a:gdLst>
                            <a:gd name="connsiteX0" fmla="*/ 0 w 2720670"/>
                            <a:gd name="connsiteY0" fmla="*/ 755807 h 1511614"/>
                            <a:gd name="connsiteX1" fmla="*/ 1360335 w 2720670"/>
                            <a:gd name="connsiteY1" fmla="*/ 0 h 1511614"/>
                            <a:gd name="connsiteX2" fmla="*/ 2720670 w 2720670"/>
                            <a:gd name="connsiteY2" fmla="*/ 755807 h 1511614"/>
                            <a:gd name="connsiteX3" fmla="*/ 1360335 w 2720670"/>
                            <a:gd name="connsiteY3" fmla="*/ 1511614 h 1511614"/>
                            <a:gd name="connsiteX4" fmla="*/ 0 w 2720670"/>
                            <a:gd name="connsiteY4" fmla="*/ 755807 h 1511614"/>
                            <a:gd name="connsiteX0" fmla="*/ 0 w 2794756"/>
                            <a:gd name="connsiteY0" fmla="*/ 755807 h 1521958"/>
                            <a:gd name="connsiteX1" fmla="*/ 1360335 w 2794756"/>
                            <a:gd name="connsiteY1" fmla="*/ 0 h 1521958"/>
                            <a:gd name="connsiteX2" fmla="*/ 2720670 w 2794756"/>
                            <a:gd name="connsiteY2" fmla="*/ 755807 h 1521958"/>
                            <a:gd name="connsiteX3" fmla="*/ 2481772 w 2794756"/>
                            <a:gd name="connsiteY3" fmla="*/ 1165936 h 1521958"/>
                            <a:gd name="connsiteX4" fmla="*/ 1360335 w 2794756"/>
                            <a:gd name="connsiteY4" fmla="*/ 1511614 h 1521958"/>
                            <a:gd name="connsiteX5" fmla="*/ 0 w 2794756"/>
                            <a:gd name="connsiteY5" fmla="*/ 755807 h 1521958"/>
                            <a:gd name="connsiteX0" fmla="*/ 0 w 2867553"/>
                            <a:gd name="connsiteY0" fmla="*/ 755807 h 1553101"/>
                            <a:gd name="connsiteX1" fmla="*/ 1360335 w 2867553"/>
                            <a:gd name="connsiteY1" fmla="*/ 0 h 1553101"/>
                            <a:gd name="connsiteX2" fmla="*/ 2720670 w 2867553"/>
                            <a:gd name="connsiteY2" fmla="*/ 755807 h 1553101"/>
                            <a:gd name="connsiteX3" fmla="*/ 2704193 w 2867553"/>
                            <a:gd name="connsiteY3" fmla="*/ 1380119 h 1553101"/>
                            <a:gd name="connsiteX4" fmla="*/ 1360335 w 2867553"/>
                            <a:gd name="connsiteY4" fmla="*/ 1511614 h 1553101"/>
                            <a:gd name="connsiteX5" fmla="*/ 0 w 2867553"/>
                            <a:gd name="connsiteY5" fmla="*/ 755807 h 1553101"/>
                            <a:gd name="connsiteX0" fmla="*/ 0 w 2919634"/>
                            <a:gd name="connsiteY0" fmla="*/ 794130 h 1591424"/>
                            <a:gd name="connsiteX1" fmla="*/ 1360335 w 2919634"/>
                            <a:gd name="connsiteY1" fmla="*/ 38323 h 1591424"/>
                            <a:gd name="connsiteX2" fmla="*/ 2811286 w 2919634"/>
                            <a:gd name="connsiteY2" fmla="*/ 225719 h 1591424"/>
                            <a:gd name="connsiteX3" fmla="*/ 2704193 w 2919634"/>
                            <a:gd name="connsiteY3" fmla="*/ 1418442 h 1591424"/>
                            <a:gd name="connsiteX4" fmla="*/ 1360335 w 2919634"/>
                            <a:gd name="connsiteY4" fmla="*/ 1549937 h 1591424"/>
                            <a:gd name="connsiteX5" fmla="*/ 0 w 2919634"/>
                            <a:gd name="connsiteY5" fmla="*/ 794130 h 1591424"/>
                            <a:gd name="connsiteX0" fmla="*/ 653 w 2920287"/>
                            <a:gd name="connsiteY0" fmla="*/ 807739 h 1605033"/>
                            <a:gd name="connsiteX1" fmla="*/ 1204469 w 2920287"/>
                            <a:gd name="connsiteY1" fmla="*/ 35456 h 1605033"/>
                            <a:gd name="connsiteX2" fmla="*/ 2811939 w 2920287"/>
                            <a:gd name="connsiteY2" fmla="*/ 239328 h 1605033"/>
                            <a:gd name="connsiteX3" fmla="*/ 2704846 w 2920287"/>
                            <a:gd name="connsiteY3" fmla="*/ 1432051 h 1605033"/>
                            <a:gd name="connsiteX4" fmla="*/ 1360988 w 2920287"/>
                            <a:gd name="connsiteY4" fmla="*/ 1563546 h 1605033"/>
                            <a:gd name="connsiteX5" fmla="*/ 653 w 2920287"/>
                            <a:gd name="connsiteY5" fmla="*/ 807739 h 1605033"/>
                            <a:gd name="connsiteX0" fmla="*/ 528 w 2943380"/>
                            <a:gd name="connsiteY0" fmla="*/ 863257 h 1660551"/>
                            <a:gd name="connsiteX1" fmla="*/ 1204344 w 2943380"/>
                            <a:gd name="connsiteY1" fmla="*/ 90974 h 1660551"/>
                            <a:gd name="connsiteX2" fmla="*/ 1683230 w 2943380"/>
                            <a:gd name="connsiteY2" fmla="*/ 37711 h 1660551"/>
                            <a:gd name="connsiteX3" fmla="*/ 2811814 w 2943380"/>
                            <a:gd name="connsiteY3" fmla="*/ 294846 h 1660551"/>
                            <a:gd name="connsiteX4" fmla="*/ 2704721 w 2943380"/>
                            <a:gd name="connsiteY4" fmla="*/ 1487569 h 1660551"/>
                            <a:gd name="connsiteX5" fmla="*/ 1360863 w 2943380"/>
                            <a:gd name="connsiteY5" fmla="*/ 1619064 h 1660551"/>
                            <a:gd name="connsiteX6" fmla="*/ 528 w 2943380"/>
                            <a:gd name="connsiteY6" fmla="*/ 863257 h 1660551"/>
                            <a:gd name="connsiteX0" fmla="*/ 528 w 2943380"/>
                            <a:gd name="connsiteY0" fmla="*/ 841288 h 1638582"/>
                            <a:gd name="connsiteX1" fmla="*/ 1204344 w 2943380"/>
                            <a:gd name="connsiteY1" fmla="*/ 69005 h 1638582"/>
                            <a:gd name="connsiteX2" fmla="*/ 1683230 w 2943380"/>
                            <a:gd name="connsiteY2" fmla="*/ 15742 h 1638582"/>
                            <a:gd name="connsiteX3" fmla="*/ 2811814 w 2943380"/>
                            <a:gd name="connsiteY3" fmla="*/ 272877 h 1638582"/>
                            <a:gd name="connsiteX4" fmla="*/ 2704721 w 2943380"/>
                            <a:gd name="connsiteY4" fmla="*/ 1465600 h 1638582"/>
                            <a:gd name="connsiteX5" fmla="*/ 1360863 w 2943380"/>
                            <a:gd name="connsiteY5" fmla="*/ 1597095 h 1638582"/>
                            <a:gd name="connsiteX6" fmla="*/ 528 w 2943380"/>
                            <a:gd name="connsiteY6" fmla="*/ 841288 h 1638582"/>
                            <a:gd name="connsiteX0" fmla="*/ 528 w 2943380"/>
                            <a:gd name="connsiteY0" fmla="*/ 857183 h 1654477"/>
                            <a:gd name="connsiteX1" fmla="*/ 1204344 w 2943380"/>
                            <a:gd name="connsiteY1" fmla="*/ 84900 h 1654477"/>
                            <a:gd name="connsiteX2" fmla="*/ 1683230 w 2943380"/>
                            <a:gd name="connsiteY2" fmla="*/ 31637 h 1654477"/>
                            <a:gd name="connsiteX3" fmla="*/ 2811814 w 2943380"/>
                            <a:gd name="connsiteY3" fmla="*/ 288772 h 1654477"/>
                            <a:gd name="connsiteX4" fmla="*/ 2704721 w 2943380"/>
                            <a:gd name="connsiteY4" fmla="*/ 1481495 h 1654477"/>
                            <a:gd name="connsiteX5" fmla="*/ 1360863 w 2943380"/>
                            <a:gd name="connsiteY5" fmla="*/ 1612990 h 1654477"/>
                            <a:gd name="connsiteX6" fmla="*/ 528 w 2943380"/>
                            <a:gd name="connsiteY6" fmla="*/ 857183 h 1654477"/>
                            <a:gd name="connsiteX0" fmla="*/ 4708 w 2947560"/>
                            <a:gd name="connsiteY0" fmla="*/ 832406 h 1629700"/>
                            <a:gd name="connsiteX1" fmla="*/ 944914 w 2947560"/>
                            <a:gd name="connsiteY1" fmla="*/ 134264 h 1629700"/>
                            <a:gd name="connsiteX2" fmla="*/ 1687410 w 2947560"/>
                            <a:gd name="connsiteY2" fmla="*/ 6860 h 1629700"/>
                            <a:gd name="connsiteX3" fmla="*/ 2815994 w 2947560"/>
                            <a:gd name="connsiteY3" fmla="*/ 263995 h 1629700"/>
                            <a:gd name="connsiteX4" fmla="*/ 2708901 w 2947560"/>
                            <a:gd name="connsiteY4" fmla="*/ 1456718 h 1629700"/>
                            <a:gd name="connsiteX5" fmla="*/ 1365043 w 2947560"/>
                            <a:gd name="connsiteY5" fmla="*/ 1588213 h 1629700"/>
                            <a:gd name="connsiteX6" fmla="*/ 4708 w 2947560"/>
                            <a:gd name="connsiteY6" fmla="*/ 832406 h 1629700"/>
                            <a:gd name="connsiteX0" fmla="*/ 4970 w 2898395"/>
                            <a:gd name="connsiteY0" fmla="*/ 1259619 h 1615742"/>
                            <a:gd name="connsiteX1" fmla="*/ 895749 w 2898395"/>
                            <a:gd name="connsiteY1" fmla="*/ 149585 h 1615742"/>
                            <a:gd name="connsiteX2" fmla="*/ 1638245 w 2898395"/>
                            <a:gd name="connsiteY2" fmla="*/ 22181 h 1615742"/>
                            <a:gd name="connsiteX3" fmla="*/ 2766829 w 2898395"/>
                            <a:gd name="connsiteY3" fmla="*/ 279316 h 1615742"/>
                            <a:gd name="connsiteX4" fmla="*/ 2659736 w 2898395"/>
                            <a:gd name="connsiteY4" fmla="*/ 1472039 h 1615742"/>
                            <a:gd name="connsiteX5" fmla="*/ 1315878 w 2898395"/>
                            <a:gd name="connsiteY5" fmla="*/ 1603534 h 1615742"/>
                            <a:gd name="connsiteX6" fmla="*/ 4970 w 2898395"/>
                            <a:gd name="connsiteY6" fmla="*/ 1259619 h 1615742"/>
                            <a:gd name="connsiteX0" fmla="*/ 5149 w 2898574"/>
                            <a:gd name="connsiteY0" fmla="*/ 1259619 h 1660708"/>
                            <a:gd name="connsiteX1" fmla="*/ 895928 w 2898574"/>
                            <a:gd name="connsiteY1" fmla="*/ 149585 h 1660708"/>
                            <a:gd name="connsiteX2" fmla="*/ 1638424 w 2898574"/>
                            <a:gd name="connsiteY2" fmla="*/ 22181 h 1660708"/>
                            <a:gd name="connsiteX3" fmla="*/ 2767008 w 2898574"/>
                            <a:gd name="connsiteY3" fmla="*/ 279316 h 1660708"/>
                            <a:gd name="connsiteX4" fmla="*/ 2659915 w 2898574"/>
                            <a:gd name="connsiteY4" fmla="*/ 1472039 h 1660708"/>
                            <a:gd name="connsiteX5" fmla="*/ 1324294 w 2898574"/>
                            <a:gd name="connsiteY5" fmla="*/ 1652961 h 1660708"/>
                            <a:gd name="connsiteX6" fmla="*/ 5149 w 2898574"/>
                            <a:gd name="connsiteY6" fmla="*/ 1259619 h 1660708"/>
                            <a:gd name="connsiteX0" fmla="*/ 37450 w 2930875"/>
                            <a:gd name="connsiteY0" fmla="*/ 1241225 h 1642314"/>
                            <a:gd name="connsiteX1" fmla="*/ 410335 w 2930875"/>
                            <a:gd name="connsiteY1" fmla="*/ 613387 h 1642314"/>
                            <a:gd name="connsiteX2" fmla="*/ 928229 w 2930875"/>
                            <a:gd name="connsiteY2" fmla="*/ 131191 h 1642314"/>
                            <a:gd name="connsiteX3" fmla="*/ 1670725 w 2930875"/>
                            <a:gd name="connsiteY3" fmla="*/ 3787 h 1642314"/>
                            <a:gd name="connsiteX4" fmla="*/ 2799309 w 2930875"/>
                            <a:gd name="connsiteY4" fmla="*/ 260922 h 1642314"/>
                            <a:gd name="connsiteX5" fmla="*/ 2692216 w 2930875"/>
                            <a:gd name="connsiteY5" fmla="*/ 1453645 h 1642314"/>
                            <a:gd name="connsiteX6" fmla="*/ 1356595 w 2930875"/>
                            <a:gd name="connsiteY6" fmla="*/ 1634567 h 1642314"/>
                            <a:gd name="connsiteX7" fmla="*/ 37450 w 2930875"/>
                            <a:gd name="connsiteY7" fmla="*/ 1241225 h 1642314"/>
                            <a:gd name="connsiteX0" fmla="*/ 200713 w 3094138"/>
                            <a:gd name="connsiteY0" fmla="*/ 1239778 h 1640867"/>
                            <a:gd name="connsiteX1" fmla="*/ 95803 w 3094138"/>
                            <a:gd name="connsiteY1" fmla="*/ 364805 h 1640867"/>
                            <a:gd name="connsiteX2" fmla="*/ 1091492 w 3094138"/>
                            <a:gd name="connsiteY2" fmla="*/ 129744 h 1640867"/>
                            <a:gd name="connsiteX3" fmla="*/ 1833988 w 3094138"/>
                            <a:gd name="connsiteY3" fmla="*/ 2340 h 1640867"/>
                            <a:gd name="connsiteX4" fmla="*/ 2962572 w 3094138"/>
                            <a:gd name="connsiteY4" fmla="*/ 259475 h 1640867"/>
                            <a:gd name="connsiteX5" fmla="*/ 2855479 w 3094138"/>
                            <a:gd name="connsiteY5" fmla="*/ 1452198 h 1640867"/>
                            <a:gd name="connsiteX6" fmla="*/ 1519858 w 3094138"/>
                            <a:gd name="connsiteY6" fmla="*/ 1633120 h 1640867"/>
                            <a:gd name="connsiteX7" fmla="*/ 200713 w 3094138"/>
                            <a:gd name="connsiteY7" fmla="*/ 1239778 h 1640867"/>
                            <a:gd name="connsiteX0" fmla="*/ 200713 w 3094138"/>
                            <a:gd name="connsiteY0" fmla="*/ 1256505 h 1657594"/>
                            <a:gd name="connsiteX1" fmla="*/ 95803 w 3094138"/>
                            <a:gd name="connsiteY1" fmla="*/ 381532 h 1657594"/>
                            <a:gd name="connsiteX2" fmla="*/ 572509 w 3094138"/>
                            <a:gd name="connsiteY2" fmla="*/ 39380 h 1657594"/>
                            <a:gd name="connsiteX3" fmla="*/ 1833988 w 3094138"/>
                            <a:gd name="connsiteY3" fmla="*/ 19067 h 1657594"/>
                            <a:gd name="connsiteX4" fmla="*/ 2962572 w 3094138"/>
                            <a:gd name="connsiteY4" fmla="*/ 276202 h 1657594"/>
                            <a:gd name="connsiteX5" fmla="*/ 2855479 w 3094138"/>
                            <a:gd name="connsiteY5" fmla="*/ 1468925 h 1657594"/>
                            <a:gd name="connsiteX6" fmla="*/ 1519858 w 3094138"/>
                            <a:gd name="connsiteY6" fmla="*/ 1649847 h 1657594"/>
                            <a:gd name="connsiteX7" fmla="*/ 200713 w 3094138"/>
                            <a:gd name="connsiteY7" fmla="*/ 1256505 h 1657594"/>
                            <a:gd name="connsiteX0" fmla="*/ 200713 w 3094138"/>
                            <a:gd name="connsiteY0" fmla="*/ 1264201 h 1665290"/>
                            <a:gd name="connsiteX1" fmla="*/ 95803 w 3094138"/>
                            <a:gd name="connsiteY1" fmla="*/ 389228 h 1665290"/>
                            <a:gd name="connsiteX2" fmla="*/ 572509 w 3094138"/>
                            <a:gd name="connsiteY2" fmla="*/ 47076 h 1665290"/>
                            <a:gd name="connsiteX3" fmla="*/ 1364431 w 3094138"/>
                            <a:gd name="connsiteY3" fmla="*/ 10288 h 1665290"/>
                            <a:gd name="connsiteX4" fmla="*/ 1833988 w 3094138"/>
                            <a:gd name="connsiteY4" fmla="*/ 26763 h 1665290"/>
                            <a:gd name="connsiteX5" fmla="*/ 2962572 w 3094138"/>
                            <a:gd name="connsiteY5" fmla="*/ 283898 h 1665290"/>
                            <a:gd name="connsiteX6" fmla="*/ 2855479 w 3094138"/>
                            <a:gd name="connsiteY6" fmla="*/ 1476621 h 1665290"/>
                            <a:gd name="connsiteX7" fmla="*/ 1519858 w 3094138"/>
                            <a:gd name="connsiteY7" fmla="*/ 1657543 h 1665290"/>
                            <a:gd name="connsiteX8" fmla="*/ 200713 w 3094138"/>
                            <a:gd name="connsiteY8" fmla="*/ 1264201 h 1665290"/>
                            <a:gd name="connsiteX0" fmla="*/ 200713 w 3094138"/>
                            <a:gd name="connsiteY0" fmla="*/ 1248642 h 1649731"/>
                            <a:gd name="connsiteX1" fmla="*/ 95803 w 3094138"/>
                            <a:gd name="connsiteY1" fmla="*/ 373669 h 1649731"/>
                            <a:gd name="connsiteX2" fmla="*/ 572509 w 3094138"/>
                            <a:gd name="connsiteY2" fmla="*/ 31517 h 1649731"/>
                            <a:gd name="connsiteX3" fmla="*/ 1183199 w 3094138"/>
                            <a:gd name="connsiteY3" fmla="*/ 77108 h 1649731"/>
                            <a:gd name="connsiteX4" fmla="*/ 1833988 w 3094138"/>
                            <a:gd name="connsiteY4" fmla="*/ 11204 h 1649731"/>
                            <a:gd name="connsiteX5" fmla="*/ 2962572 w 3094138"/>
                            <a:gd name="connsiteY5" fmla="*/ 268339 h 1649731"/>
                            <a:gd name="connsiteX6" fmla="*/ 2855479 w 3094138"/>
                            <a:gd name="connsiteY6" fmla="*/ 1461062 h 1649731"/>
                            <a:gd name="connsiteX7" fmla="*/ 1519858 w 3094138"/>
                            <a:gd name="connsiteY7" fmla="*/ 1641984 h 1649731"/>
                            <a:gd name="connsiteX8" fmla="*/ 200713 w 3094138"/>
                            <a:gd name="connsiteY8" fmla="*/ 1248642 h 1649731"/>
                            <a:gd name="connsiteX0" fmla="*/ 160489 w 3063724"/>
                            <a:gd name="connsiteY0" fmla="*/ 1401042 h 1642989"/>
                            <a:gd name="connsiteX1" fmla="*/ 65389 w 3063724"/>
                            <a:gd name="connsiteY1" fmla="*/ 373669 h 1642989"/>
                            <a:gd name="connsiteX2" fmla="*/ 542095 w 3063724"/>
                            <a:gd name="connsiteY2" fmla="*/ 31517 h 1642989"/>
                            <a:gd name="connsiteX3" fmla="*/ 1152785 w 3063724"/>
                            <a:gd name="connsiteY3" fmla="*/ 77108 h 1642989"/>
                            <a:gd name="connsiteX4" fmla="*/ 1803574 w 3063724"/>
                            <a:gd name="connsiteY4" fmla="*/ 11204 h 1642989"/>
                            <a:gd name="connsiteX5" fmla="*/ 2932158 w 3063724"/>
                            <a:gd name="connsiteY5" fmla="*/ 268339 h 1642989"/>
                            <a:gd name="connsiteX6" fmla="*/ 2825065 w 3063724"/>
                            <a:gd name="connsiteY6" fmla="*/ 1461062 h 1642989"/>
                            <a:gd name="connsiteX7" fmla="*/ 1489444 w 3063724"/>
                            <a:gd name="connsiteY7" fmla="*/ 1641984 h 1642989"/>
                            <a:gd name="connsiteX8" fmla="*/ 160489 w 3063724"/>
                            <a:gd name="connsiteY8" fmla="*/ 1401042 h 1642989"/>
                            <a:gd name="connsiteX0" fmla="*/ 160489 w 3114642"/>
                            <a:gd name="connsiteY0" fmla="*/ 1409606 h 1651553"/>
                            <a:gd name="connsiteX1" fmla="*/ 65389 w 3114642"/>
                            <a:gd name="connsiteY1" fmla="*/ 382233 h 1651553"/>
                            <a:gd name="connsiteX2" fmla="*/ 542095 w 3114642"/>
                            <a:gd name="connsiteY2" fmla="*/ 40081 h 1651553"/>
                            <a:gd name="connsiteX3" fmla="*/ 1152785 w 3114642"/>
                            <a:gd name="connsiteY3" fmla="*/ 85672 h 1651553"/>
                            <a:gd name="connsiteX4" fmla="*/ 1803574 w 3114642"/>
                            <a:gd name="connsiteY4" fmla="*/ 19768 h 1651553"/>
                            <a:gd name="connsiteX5" fmla="*/ 3003766 w 3114642"/>
                            <a:gd name="connsiteY5" fmla="*/ 132440 h 1651553"/>
                            <a:gd name="connsiteX6" fmla="*/ 2825065 w 3114642"/>
                            <a:gd name="connsiteY6" fmla="*/ 1469626 h 1651553"/>
                            <a:gd name="connsiteX7" fmla="*/ 1489444 w 3114642"/>
                            <a:gd name="connsiteY7" fmla="*/ 1650548 h 1651553"/>
                            <a:gd name="connsiteX8" fmla="*/ 160489 w 3114642"/>
                            <a:gd name="connsiteY8" fmla="*/ 1409606 h 1651553"/>
                            <a:gd name="connsiteX0" fmla="*/ 160489 w 3055005"/>
                            <a:gd name="connsiteY0" fmla="*/ 1417643 h 1659590"/>
                            <a:gd name="connsiteX1" fmla="*/ 65389 w 3055005"/>
                            <a:gd name="connsiteY1" fmla="*/ 390270 h 1659590"/>
                            <a:gd name="connsiteX2" fmla="*/ 542095 w 3055005"/>
                            <a:gd name="connsiteY2" fmla="*/ 48118 h 1659590"/>
                            <a:gd name="connsiteX3" fmla="*/ 1152785 w 3055005"/>
                            <a:gd name="connsiteY3" fmla="*/ 93709 h 1659590"/>
                            <a:gd name="connsiteX4" fmla="*/ 1803574 w 3055005"/>
                            <a:gd name="connsiteY4" fmla="*/ 27805 h 1659590"/>
                            <a:gd name="connsiteX5" fmla="*/ 3003766 w 3055005"/>
                            <a:gd name="connsiteY5" fmla="*/ 140477 h 1659590"/>
                            <a:gd name="connsiteX6" fmla="*/ 2825065 w 3055005"/>
                            <a:gd name="connsiteY6" fmla="*/ 1477663 h 1659590"/>
                            <a:gd name="connsiteX7" fmla="*/ 1489444 w 3055005"/>
                            <a:gd name="connsiteY7" fmla="*/ 1658585 h 1659590"/>
                            <a:gd name="connsiteX8" fmla="*/ 160489 w 3055005"/>
                            <a:gd name="connsiteY8" fmla="*/ 1417643 h 1659590"/>
                            <a:gd name="connsiteX0" fmla="*/ 160489 w 3062535"/>
                            <a:gd name="connsiteY0" fmla="*/ 1420781 h 1690921"/>
                            <a:gd name="connsiteX1" fmla="*/ 65389 w 3062535"/>
                            <a:gd name="connsiteY1" fmla="*/ 393408 h 1690921"/>
                            <a:gd name="connsiteX2" fmla="*/ 542095 w 3062535"/>
                            <a:gd name="connsiteY2" fmla="*/ 51256 h 1690921"/>
                            <a:gd name="connsiteX3" fmla="*/ 1152785 w 3062535"/>
                            <a:gd name="connsiteY3" fmla="*/ 96847 h 1690921"/>
                            <a:gd name="connsiteX4" fmla="*/ 1803574 w 3062535"/>
                            <a:gd name="connsiteY4" fmla="*/ 30943 h 1690921"/>
                            <a:gd name="connsiteX5" fmla="*/ 3003766 w 3062535"/>
                            <a:gd name="connsiteY5" fmla="*/ 143615 h 1690921"/>
                            <a:gd name="connsiteX6" fmla="*/ 2749638 w 3062535"/>
                            <a:gd name="connsiteY6" fmla="*/ 1602295 h 1690921"/>
                            <a:gd name="connsiteX7" fmla="*/ 1489444 w 3062535"/>
                            <a:gd name="connsiteY7" fmla="*/ 1661723 h 1690921"/>
                            <a:gd name="connsiteX8" fmla="*/ 160489 w 3062535"/>
                            <a:gd name="connsiteY8" fmla="*/ 1420781 h 1690921"/>
                            <a:gd name="connsiteX0" fmla="*/ 156488 w 3067484"/>
                            <a:gd name="connsiteY0" fmla="*/ 1407740 h 1691797"/>
                            <a:gd name="connsiteX1" fmla="*/ 70338 w 3067484"/>
                            <a:gd name="connsiteY1" fmla="*/ 393408 h 1691797"/>
                            <a:gd name="connsiteX2" fmla="*/ 547044 w 3067484"/>
                            <a:gd name="connsiteY2" fmla="*/ 51256 h 1691797"/>
                            <a:gd name="connsiteX3" fmla="*/ 1157734 w 3067484"/>
                            <a:gd name="connsiteY3" fmla="*/ 96847 h 1691797"/>
                            <a:gd name="connsiteX4" fmla="*/ 1808523 w 3067484"/>
                            <a:gd name="connsiteY4" fmla="*/ 30943 h 1691797"/>
                            <a:gd name="connsiteX5" fmla="*/ 3008715 w 3067484"/>
                            <a:gd name="connsiteY5" fmla="*/ 143615 h 1691797"/>
                            <a:gd name="connsiteX6" fmla="*/ 2754587 w 3067484"/>
                            <a:gd name="connsiteY6" fmla="*/ 1602295 h 1691797"/>
                            <a:gd name="connsiteX7" fmla="*/ 1494393 w 3067484"/>
                            <a:gd name="connsiteY7" fmla="*/ 1661723 h 1691797"/>
                            <a:gd name="connsiteX8" fmla="*/ 156488 w 3067484"/>
                            <a:gd name="connsiteY8" fmla="*/ 1407740 h 1691797"/>
                            <a:gd name="connsiteX0" fmla="*/ 113864 w 3024860"/>
                            <a:gd name="connsiteY0" fmla="*/ 1407740 h 1691797"/>
                            <a:gd name="connsiteX1" fmla="*/ 117232 w 3024860"/>
                            <a:gd name="connsiteY1" fmla="*/ 393408 h 1691797"/>
                            <a:gd name="connsiteX2" fmla="*/ 504420 w 3024860"/>
                            <a:gd name="connsiteY2" fmla="*/ 51256 h 1691797"/>
                            <a:gd name="connsiteX3" fmla="*/ 1115110 w 3024860"/>
                            <a:gd name="connsiteY3" fmla="*/ 96847 h 1691797"/>
                            <a:gd name="connsiteX4" fmla="*/ 1765899 w 3024860"/>
                            <a:gd name="connsiteY4" fmla="*/ 30943 h 1691797"/>
                            <a:gd name="connsiteX5" fmla="*/ 2966091 w 3024860"/>
                            <a:gd name="connsiteY5" fmla="*/ 143615 h 1691797"/>
                            <a:gd name="connsiteX6" fmla="*/ 2711963 w 3024860"/>
                            <a:gd name="connsiteY6" fmla="*/ 1602295 h 1691797"/>
                            <a:gd name="connsiteX7" fmla="*/ 1451769 w 3024860"/>
                            <a:gd name="connsiteY7" fmla="*/ 1661723 h 1691797"/>
                            <a:gd name="connsiteX8" fmla="*/ 113864 w 3024860"/>
                            <a:gd name="connsiteY8" fmla="*/ 1407740 h 1691797"/>
                            <a:gd name="connsiteX0" fmla="*/ 190922 w 2929343"/>
                            <a:gd name="connsiteY0" fmla="*/ 1589595 h 1706062"/>
                            <a:gd name="connsiteX1" fmla="*/ 21715 w 2929343"/>
                            <a:gd name="connsiteY1" fmla="*/ 393408 h 1706062"/>
                            <a:gd name="connsiteX2" fmla="*/ 408903 w 2929343"/>
                            <a:gd name="connsiteY2" fmla="*/ 51256 h 1706062"/>
                            <a:gd name="connsiteX3" fmla="*/ 1019593 w 2929343"/>
                            <a:gd name="connsiteY3" fmla="*/ 96847 h 1706062"/>
                            <a:gd name="connsiteX4" fmla="*/ 1670382 w 2929343"/>
                            <a:gd name="connsiteY4" fmla="*/ 30943 h 1706062"/>
                            <a:gd name="connsiteX5" fmla="*/ 2870574 w 2929343"/>
                            <a:gd name="connsiteY5" fmla="*/ 143615 h 1706062"/>
                            <a:gd name="connsiteX6" fmla="*/ 2616446 w 2929343"/>
                            <a:gd name="connsiteY6" fmla="*/ 1602295 h 1706062"/>
                            <a:gd name="connsiteX7" fmla="*/ 1356252 w 2929343"/>
                            <a:gd name="connsiteY7" fmla="*/ 1661723 h 1706062"/>
                            <a:gd name="connsiteX8" fmla="*/ 190922 w 2929343"/>
                            <a:gd name="connsiteY8" fmla="*/ 1589595 h 1706062"/>
                            <a:gd name="connsiteX0" fmla="*/ 190922 w 2989820"/>
                            <a:gd name="connsiteY0" fmla="*/ 1589595 h 1706062"/>
                            <a:gd name="connsiteX1" fmla="*/ 21715 w 2989820"/>
                            <a:gd name="connsiteY1" fmla="*/ 393408 h 1706062"/>
                            <a:gd name="connsiteX2" fmla="*/ 408903 w 2989820"/>
                            <a:gd name="connsiteY2" fmla="*/ 51256 h 1706062"/>
                            <a:gd name="connsiteX3" fmla="*/ 1019593 w 2989820"/>
                            <a:gd name="connsiteY3" fmla="*/ 96847 h 1706062"/>
                            <a:gd name="connsiteX4" fmla="*/ 1670382 w 2989820"/>
                            <a:gd name="connsiteY4" fmla="*/ 30943 h 1706062"/>
                            <a:gd name="connsiteX5" fmla="*/ 2870574 w 2989820"/>
                            <a:gd name="connsiteY5" fmla="*/ 143615 h 1706062"/>
                            <a:gd name="connsiteX6" fmla="*/ 2917837 w 2989820"/>
                            <a:gd name="connsiteY6" fmla="*/ 678107 h 1706062"/>
                            <a:gd name="connsiteX7" fmla="*/ 2616446 w 2989820"/>
                            <a:gd name="connsiteY7" fmla="*/ 1602295 h 1706062"/>
                            <a:gd name="connsiteX8" fmla="*/ 1356252 w 2989820"/>
                            <a:gd name="connsiteY8" fmla="*/ 1661723 h 1706062"/>
                            <a:gd name="connsiteX9" fmla="*/ 190922 w 2989820"/>
                            <a:gd name="connsiteY9" fmla="*/ 1589595 h 1706062"/>
                            <a:gd name="connsiteX0" fmla="*/ 190922 w 2946797"/>
                            <a:gd name="connsiteY0" fmla="*/ 1569856 h 1686323"/>
                            <a:gd name="connsiteX1" fmla="*/ 21715 w 2946797"/>
                            <a:gd name="connsiteY1" fmla="*/ 373669 h 1686323"/>
                            <a:gd name="connsiteX2" fmla="*/ 408903 w 2946797"/>
                            <a:gd name="connsiteY2" fmla="*/ 31517 h 1686323"/>
                            <a:gd name="connsiteX3" fmla="*/ 1019593 w 2946797"/>
                            <a:gd name="connsiteY3" fmla="*/ 77108 h 1686323"/>
                            <a:gd name="connsiteX4" fmla="*/ 1670382 w 2946797"/>
                            <a:gd name="connsiteY4" fmla="*/ 11204 h 1686323"/>
                            <a:gd name="connsiteX5" fmla="*/ 2870574 w 2946797"/>
                            <a:gd name="connsiteY5" fmla="*/ 123876 h 1686323"/>
                            <a:gd name="connsiteX6" fmla="*/ 2801467 w 2946797"/>
                            <a:gd name="connsiteY6" fmla="*/ 667210 h 1686323"/>
                            <a:gd name="connsiteX7" fmla="*/ 2616446 w 2946797"/>
                            <a:gd name="connsiteY7" fmla="*/ 1582556 h 1686323"/>
                            <a:gd name="connsiteX8" fmla="*/ 1356252 w 2946797"/>
                            <a:gd name="connsiteY8" fmla="*/ 1641984 h 1686323"/>
                            <a:gd name="connsiteX9" fmla="*/ 190922 w 2946797"/>
                            <a:gd name="connsiteY9" fmla="*/ 1569856 h 1686323"/>
                            <a:gd name="connsiteX0" fmla="*/ 190922 w 2828775"/>
                            <a:gd name="connsiteY0" fmla="*/ 1569856 h 1686323"/>
                            <a:gd name="connsiteX1" fmla="*/ 21715 w 2828775"/>
                            <a:gd name="connsiteY1" fmla="*/ 373669 h 1686323"/>
                            <a:gd name="connsiteX2" fmla="*/ 408903 w 2828775"/>
                            <a:gd name="connsiteY2" fmla="*/ 31517 h 1686323"/>
                            <a:gd name="connsiteX3" fmla="*/ 1019593 w 2828775"/>
                            <a:gd name="connsiteY3" fmla="*/ 77108 h 1686323"/>
                            <a:gd name="connsiteX4" fmla="*/ 1670382 w 2828775"/>
                            <a:gd name="connsiteY4" fmla="*/ 11204 h 1686323"/>
                            <a:gd name="connsiteX5" fmla="*/ 2671721 w 2828775"/>
                            <a:gd name="connsiteY5" fmla="*/ 84752 h 1686323"/>
                            <a:gd name="connsiteX6" fmla="*/ 2801467 w 2828775"/>
                            <a:gd name="connsiteY6" fmla="*/ 667210 h 1686323"/>
                            <a:gd name="connsiteX7" fmla="*/ 2616446 w 2828775"/>
                            <a:gd name="connsiteY7" fmla="*/ 1582556 h 1686323"/>
                            <a:gd name="connsiteX8" fmla="*/ 1356252 w 2828775"/>
                            <a:gd name="connsiteY8" fmla="*/ 1641984 h 1686323"/>
                            <a:gd name="connsiteX9" fmla="*/ 190922 w 2828775"/>
                            <a:gd name="connsiteY9" fmla="*/ 1569856 h 1686323"/>
                            <a:gd name="connsiteX0" fmla="*/ 190922 w 2828775"/>
                            <a:gd name="connsiteY0" fmla="*/ 1569856 h 1686140"/>
                            <a:gd name="connsiteX1" fmla="*/ 21715 w 2828775"/>
                            <a:gd name="connsiteY1" fmla="*/ 373669 h 1686140"/>
                            <a:gd name="connsiteX2" fmla="*/ 408903 w 2828775"/>
                            <a:gd name="connsiteY2" fmla="*/ 31517 h 1686140"/>
                            <a:gd name="connsiteX3" fmla="*/ 1019593 w 2828775"/>
                            <a:gd name="connsiteY3" fmla="*/ 77108 h 1686140"/>
                            <a:gd name="connsiteX4" fmla="*/ 1670382 w 2828775"/>
                            <a:gd name="connsiteY4" fmla="*/ 11204 h 1686140"/>
                            <a:gd name="connsiteX5" fmla="*/ 2671721 w 2828775"/>
                            <a:gd name="connsiteY5" fmla="*/ 84752 h 1686140"/>
                            <a:gd name="connsiteX6" fmla="*/ 2801467 w 2828775"/>
                            <a:gd name="connsiteY6" fmla="*/ 667210 h 1686140"/>
                            <a:gd name="connsiteX7" fmla="*/ 2523916 w 2828775"/>
                            <a:gd name="connsiteY7" fmla="*/ 1586044 h 1686140"/>
                            <a:gd name="connsiteX8" fmla="*/ 1356252 w 2828775"/>
                            <a:gd name="connsiteY8" fmla="*/ 1641984 h 1686140"/>
                            <a:gd name="connsiteX9" fmla="*/ 190922 w 2828775"/>
                            <a:gd name="connsiteY9" fmla="*/ 1569856 h 1686140"/>
                            <a:gd name="connsiteX0" fmla="*/ 190922 w 2828775"/>
                            <a:gd name="connsiteY0" fmla="*/ 1583292 h 1699576"/>
                            <a:gd name="connsiteX1" fmla="*/ 21715 w 2828775"/>
                            <a:gd name="connsiteY1" fmla="*/ 387105 h 1699576"/>
                            <a:gd name="connsiteX2" fmla="*/ 408903 w 2828775"/>
                            <a:gd name="connsiteY2" fmla="*/ 44953 h 1699576"/>
                            <a:gd name="connsiteX3" fmla="*/ 1010641 w 2828775"/>
                            <a:gd name="connsiteY3" fmla="*/ 13436 h 1699576"/>
                            <a:gd name="connsiteX4" fmla="*/ 1670382 w 2828775"/>
                            <a:gd name="connsiteY4" fmla="*/ 24640 h 1699576"/>
                            <a:gd name="connsiteX5" fmla="*/ 2671721 w 2828775"/>
                            <a:gd name="connsiteY5" fmla="*/ 98188 h 1699576"/>
                            <a:gd name="connsiteX6" fmla="*/ 2801467 w 2828775"/>
                            <a:gd name="connsiteY6" fmla="*/ 680646 h 1699576"/>
                            <a:gd name="connsiteX7" fmla="*/ 2523916 w 2828775"/>
                            <a:gd name="connsiteY7" fmla="*/ 1599480 h 1699576"/>
                            <a:gd name="connsiteX8" fmla="*/ 1356252 w 2828775"/>
                            <a:gd name="connsiteY8" fmla="*/ 1655420 h 1699576"/>
                            <a:gd name="connsiteX9" fmla="*/ 190922 w 2828775"/>
                            <a:gd name="connsiteY9" fmla="*/ 1583292 h 1699576"/>
                            <a:gd name="connsiteX0" fmla="*/ 190922 w 2828775"/>
                            <a:gd name="connsiteY0" fmla="*/ 1574632 h 1690916"/>
                            <a:gd name="connsiteX1" fmla="*/ 21715 w 2828775"/>
                            <a:gd name="connsiteY1" fmla="*/ 378445 h 1690916"/>
                            <a:gd name="connsiteX2" fmla="*/ 408903 w 2828775"/>
                            <a:gd name="connsiteY2" fmla="*/ 36293 h 1690916"/>
                            <a:gd name="connsiteX3" fmla="*/ 1670382 w 2828775"/>
                            <a:gd name="connsiteY3" fmla="*/ 15980 h 1690916"/>
                            <a:gd name="connsiteX4" fmla="*/ 2671721 w 2828775"/>
                            <a:gd name="connsiteY4" fmla="*/ 89528 h 1690916"/>
                            <a:gd name="connsiteX5" fmla="*/ 2801467 w 2828775"/>
                            <a:gd name="connsiteY5" fmla="*/ 671986 h 1690916"/>
                            <a:gd name="connsiteX6" fmla="*/ 2523916 w 2828775"/>
                            <a:gd name="connsiteY6" fmla="*/ 1590820 h 1690916"/>
                            <a:gd name="connsiteX7" fmla="*/ 1356252 w 2828775"/>
                            <a:gd name="connsiteY7" fmla="*/ 1646760 h 1690916"/>
                            <a:gd name="connsiteX8" fmla="*/ 190922 w 2828775"/>
                            <a:gd name="connsiteY8" fmla="*/ 1574632 h 1690916"/>
                            <a:gd name="connsiteX0" fmla="*/ 182519 w 2820372"/>
                            <a:gd name="connsiteY0" fmla="*/ 1599500 h 1715784"/>
                            <a:gd name="connsiteX1" fmla="*/ 13312 w 2820372"/>
                            <a:gd name="connsiteY1" fmla="*/ 403313 h 1715784"/>
                            <a:gd name="connsiteX2" fmla="*/ 287021 w 2820372"/>
                            <a:gd name="connsiteY2" fmla="*/ 24868 h 1715784"/>
                            <a:gd name="connsiteX3" fmla="*/ 1661979 w 2820372"/>
                            <a:gd name="connsiteY3" fmla="*/ 40848 h 1715784"/>
                            <a:gd name="connsiteX4" fmla="*/ 2663318 w 2820372"/>
                            <a:gd name="connsiteY4" fmla="*/ 114396 h 1715784"/>
                            <a:gd name="connsiteX5" fmla="*/ 2793064 w 2820372"/>
                            <a:gd name="connsiteY5" fmla="*/ 696854 h 1715784"/>
                            <a:gd name="connsiteX6" fmla="*/ 2515513 w 2820372"/>
                            <a:gd name="connsiteY6" fmla="*/ 1615688 h 1715784"/>
                            <a:gd name="connsiteX7" fmla="*/ 1347849 w 2820372"/>
                            <a:gd name="connsiteY7" fmla="*/ 1671628 h 1715784"/>
                            <a:gd name="connsiteX8" fmla="*/ 182519 w 2820372"/>
                            <a:gd name="connsiteY8" fmla="*/ 1599500 h 1715784"/>
                            <a:gd name="connsiteX0" fmla="*/ 182519 w 2834191"/>
                            <a:gd name="connsiteY0" fmla="*/ 1589153 h 1705437"/>
                            <a:gd name="connsiteX1" fmla="*/ 13312 w 2834191"/>
                            <a:gd name="connsiteY1" fmla="*/ 392966 h 1705437"/>
                            <a:gd name="connsiteX2" fmla="*/ 287021 w 2834191"/>
                            <a:gd name="connsiteY2" fmla="*/ 14521 h 1705437"/>
                            <a:gd name="connsiteX3" fmla="*/ 1375516 w 2834191"/>
                            <a:gd name="connsiteY3" fmla="*/ 77356 h 1705437"/>
                            <a:gd name="connsiteX4" fmla="*/ 2663318 w 2834191"/>
                            <a:gd name="connsiteY4" fmla="*/ 104049 h 1705437"/>
                            <a:gd name="connsiteX5" fmla="*/ 2793064 w 2834191"/>
                            <a:gd name="connsiteY5" fmla="*/ 686507 h 1705437"/>
                            <a:gd name="connsiteX6" fmla="*/ 2515513 w 2834191"/>
                            <a:gd name="connsiteY6" fmla="*/ 1605341 h 1705437"/>
                            <a:gd name="connsiteX7" fmla="*/ 1347849 w 2834191"/>
                            <a:gd name="connsiteY7" fmla="*/ 1661281 h 1705437"/>
                            <a:gd name="connsiteX8" fmla="*/ 182519 w 2834191"/>
                            <a:gd name="connsiteY8" fmla="*/ 1589153 h 1705437"/>
                            <a:gd name="connsiteX0" fmla="*/ 141764 w 2868373"/>
                            <a:gd name="connsiteY0" fmla="*/ 1575754 h 1697766"/>
                            <a:gd name="connsiteX1" fmla="*/ 47494 w 2868373"/>
                            <a:gd name="connsiteY1" fmla="*/ 392966 h 1697766"/>
                            <a:gd name="connsiteX2" fmla="*/ 321203 w 2868373"/>
                            <a:gd name="connsiteY2" fmla="*/ 14521 h 1697766"/>
                            <a:gd name="connsiteX3" fmla="*/ 1409698 w 2868373"/>
                            <a:gd name="connsiteY3" fmla="*/ 77356 h 1697766"/>
                            <a:gd name="connsiteX4" fmla="*/ 2697500 w 2868373"/>
                            <a:gd name="connsiteY4" fmla="*/ 104049 h 1697766"/>
                            <a:gd name="connsiteX5" fmla="*/ 2827246 w 2868373"/>
                            <a:gd name="connsiteY5" fmla="*/ 686507 h 1697766"/>
                            <a:gd name="connsiteX6" fmla="*/ 2549695 w 2868373"/>
                            <a:gd name="connsiteY6" fmla="*/ 1605341 h 1697766"/>
                            <a:gd name="connsiteX7" fmla="*/ 1382031 w 2868373"/>
                            <a:gd name="connsiteY7" fmla="*/ 1661281 h 1697766"/>
                            <a:gd name="connsiteX8" fmla="*/ 141764 w 2868373"/>
                            <a:gd name="connsiteY8" fmla="*/ 1575754 h 1697766"/>
                            <a:gd name="connsiteX0" fmla="*/ 106643 w 2833252"/>
                            <a:gd name="connsiteY0" fmla="*/ 1575754 h 1718800"/>
                            <a:gd name="connsiteX1" fmla="*/ 12373 w 2833252"/>
                            <a:gd name="connsiteY1" fmla="*/ 392966 h 1718800"/>
                            <a:gd name="connsiteX2" fmla="*/ 286082 w 2833252"/>
                            <a:gd name="connsiteY2" fmla="*/ 14521 h 1718800"/>
                            <a:gd name="connsiteX3" fmla="*/ 1374577 w 2833252"/>
                            <a:gd name="connsiteY3" fmla="*/ 77356 h 1718800"/>
                            <a:gd name="connsiteX4" fmla="*/ 2662379 w 2833252"/>
                            <a:gd name="connsiteY4" fmla="*/ 104049 h 1718800"/>
                            <a:gd name="connsiteX5" fmla="*/ 2792125 w 2833252"/>
                            <a:gd name="connsiteY5" fmla="*/ 686507 h 1718800"/>
                            <a:gd name="connsiteX6" fmla="*/ 2514574 w 2833252"/>
                            <a:gd name="connsiteY6" fmla="*/ 1605341 h 1718800"/>
                            <a:gd name="connsiteX7" fmla="*/ 1346910 w 2833252"/>
                            <a:gd name="connsiteY7" fmla="*/ 1661281 h 1718800"/>
                            <a:gd name="connsiteX8" fmla="*/ 106643 w 2833252"/>
                            <a:gd name="connsiteY8" fmla="*/ 1575754 h 1718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2833252" h="1718800">
                              <a:moveTo>
                                <a:pt x="106643" y="1575754"/>
                              </a:moveTo>
                              <a:cubicBezTo>
                                <a:pt x="4111" y="1311584"/>
                                <a:pt x="-17534" y="653172"/>
                                <a:pt x="12373" y="392966"/>
                              </a:cubicBezTo>
                              <a:cubicBezTo>
                                <a:pt x="42280" y="132760"/>
                                <a:pt x="59048" y="67123"/>
                                <a:pt x="286082" y="14521"/>
                              </a:cubicBezTo>
                              <a:cubicBezTo>
                                <a:pt x="513116" y="-38081"/>
                                <a:pt x="997441" y="68484"/>
                                <a:pt x="1374577" y="77356"/>
                              </a:cubicBezTo>
                              <a:cubicBezTo>
                                <a:pt x="1751713" y="86229"/>
                                <a:pt x="2426121" y="2524"/>
                                <a:pt x="2662379" y="104049"/>
                              </a:cubicBezTo>
                              <a:cubicBezTo>
                                <a:pt x="2898637" y="205574"/>
                                <a:pt x="2834480" y="443394"/>
                                <a:pt x="2792125" y="686507"/>
                              </a:cubicBezTo>
                              <a:cubicBezTo>
                                <a:pt x="2749770" y="929620"/>
                                <a:pt x="2774838" y="1441405"/>
                                <a:pt x="2514574" y="1605341"/>
                              </a:cubicBezTo>
                              <a:cubicBezTo>
                                <a:pt x="2254310" y="1769277"/>
                                <a:pt x="1748232" y="1666212"/>
                                <a:pt x="1346910" y="1661281"/>
                              </a:cubicBezTo>
                              <a:cubicBezTo>
                                <a:pt x="945588" y="1656350"/>
                                <a:pt x="209175" y="1839924"/>
                                <a:pt x="106643" y="1575754"/>
                              </a:cubicBezTo>
                              <a:close/>
                            </a:path>
                          </a:pathLst>
                        </a:custGeom>
                        <a:solidFill>
                          <a:srgbClr val="3F6F50">
                            <a:alpha val="25000"/>
                          </a:srgbClr>
                        </a:solidFill>
                        <a:ln>
                          <a:noFill/>
                        </a:ln>
                      </wps:spPr>
                      <wps:style>
                        <a:lnRef idx="2">
                          <a:schemeClr val="accent6"/>
                        </a:lnRef>
                        <a:fillRef idx="1">
                          <a:schemeClr val="lt1"/>
                        </a:fillRef>
                        <a:effectRef idx="0">
                          <a:schemeClr val="accent6"/>
                        </a:effectRef>
                        <a:fontRef idx="minor">
                          <a:schemeClr val="dk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25399CE2" id="Oval 2" o:spid="_x0000_s1026" alt="A decorative object that contains the following quotes:&#10;Quote 1:  &quot;The cost of quality is a significant barrier to improvements in this space.&quot;&#10;Quote 2:   “Transitional funding is needed.”&#10;Quote 3: “Notable cost barriers to improving provider quality include the cost of accessing training for providers and their workers, the time commitment and a lack of suitably qualified trainers with experience with people with psychosocial disability.”" style="position:absolute;margin-left:160.55pt;margin-top:-19.85pt;width:312.9pt;height:209.85pt;z-index:25137892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833252,17188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" path="m106643,1575754c4111,1311584,-17534,653172,12373,392966,42280,132760,59048,67123,286082,14521,513116,-38081,997441,68484,1374577,77356v377136,8873,1051544,-74832,1287802,26693c2898637,205574,2834480,443394,2792125,686507v-42355,243113,-17287,754898,-277551,918834c2254310,1769277,1748232,1666212,1346910,1661281,945588,1656350,209175,1839924,106643,1575754xe" fillcolor="#3f6f50" stroked="f" strokeweight="1pt">
                <v:fill opacity="16448f"/>
                <v:stroke joinstyle="miter"/>
                <v:path arrowok="t" o:connecttype="custom" o:connectlocs="149574,2443321;17354,609322;401250,22516;1927938,119946;3734169,161336;3916147,1064479;3526862,2489198;1889134,2575937;149574,2443321" o:connectangles="0,0,0,0,0,0,0,0,0"/>
              </v:shape>
            </w:pict>
          </mc:Fallback>
        </mc:AlternateContent>
      </w:r>
      <w:r>
        <w:rPr>
          <w:i/>
          <w:iCs/>
          <w:noProof/>
          <w:color w:val="5F2E74" w:themeColor="accent1"/>
        </w:rPr>
        <mc:AlternateContent>
          <mc:Choice Requires="wpg">
            <w:drawing>
              <wp:anchor distT="0" distB="0" distL="114300" distR="114300" simplePos="0" relativeHeight="251740162" behindDoc="0" locked="0" layoutInCell="1" allowOverlap="1" wp14:anchorId="0AB1D927" wp14:editId="506573B8">
                <wp:simplePos x="0" y="0"/>
                <wp:positionH relativeFrom="column">
                  <wp:posOffset>2291255</wp:posOffset>
                </wp:positionH>
                <wp:positionV relativeFrom="paragraph">
                  <wp:posOffset>0</wp:posOffset>
                </wp:positionV>
                <wp:extent cx="3336920" cy="2206559"/>
                <wp:effectExtent l="0" t="0" r="0" b="3810"/>
                <wp:wrapNone/>
                <wp:docPr id="1647680580" name="Group 10" descr="A decorative object that contains the following quotes:&#10;Quote 1:  &quot;The cost of quality is a significant barrier to improvements in this space.&quot;&#10;Quote 2:   “Transitional funding is needed.”&#10;Quote 3: “Notable cost barriers to improving provider quality include the cost of accessing training for providers and their workers, the time commitment and a lack of suitably qualified trainers with experience with people with psychosocial disability.”"/>
                <wp:cNvGraphicFramePr/>
                <a:graphic xmlns:a="http://schemas.openxmlformats.org/drawingml/2006/main">
                  <a:graphicData uri="http://schemas.microsoft.com/office/word/2010/wordprocessingGroup">
                    <wpg:wgp>
                      <wpg:cNvGrpSpPr/>
                      <wpg:grpSpPr>
                        <a:xfrm flipH="1">
                          <a:off x="0" y="0"/>
                          <a:ext cx="3336920" cy="2206559"/>
                          <a:chOff x="-255624" y="444039"/>
                          <a:chExt cx="7404695" cy="1382883"/>
                        </a:xfrm>
                      </wpg:grpSpPr>
                      <wps:wsp>
                        <wps:cNvPr id="8925987" name="Rectangle: Rounded Corners 8925987"/>
                        <wps:cNvSpPr/>
                        <wps:spPr>
                          <a:xfrm>
                            <a:off x="-253578" y="444039"/>
                            <a:ext cx="7402602" cy="345661"/>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029AA4E7" w14:textId="454E85BC" w:rsidR="00C04944" w:rsidRDefault="00C04944" w:rsidP="00C04944">
                              <w:pPr>
                                <w:spacing w:before="0" w:after="0" w:line="240" w:lineRule="auto"/>
                                <w:rPr>
                                  <w:rFonts w:asciiTheme="minorHAnsi"/>
                                  <w:i/>
                                  <w:iCs/>
                                  <w:kern w:val="24"/>
                                  <w:szCs w:val="22"/>
                                </w:rPr>
                              </w:pPr>
                              <w:r w:rsidRPr="00C04944">
                                <w:rPr>
                                  <w:rFonts w:asciiTheme="minorHAnsi"/>
                                  <w:i/>
                                  <w:iCs/>
                                  <w:kern w:val="24"/>
                                  <w:szCs w:val="22"/>
                                </w:rPr>
                                <w:t>"The cost of quality is a significant barrier to improvements in this space."</w:t>
                              </w:r>
                            </w:p>
                          </w:txbxContent>
                        </wps:txbx>
                        <wps:bodyPr spcFirstLastPara="0" vert="horz" wrap="square" lIns="72000" tIns="72000" rIns="72000" bIns="72000" numCol="1" spcCol="1270" anchor="ctr" anchorCtr="0">
                          <a:spAutoFit/>
                        </wps:bodyPr>
                      </wps:wsp>
                      <wps:wsp>
                        <wps:cNvPr id="93139701" name="Rectangle: Rounded Corners 93139701"/>
                        <wps:cNvSpPr/>
                        <wps:spPr>
                          <a:xfrm>
                            <a:off x="-255624" y="846344"/>
                            <a:ext cx="7404693" cy="227467"/>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13B186CB" w14:textId="1CABEE5E" w:rsidR="00C04944" w:rsidRDefault="006E35A2" w:rsidP="00C04944">
                              <w:pPr>
                                <w:spacing w:before="0" w:after="0" w:line="240" w:lineRule="auto"/>
                                <w:rPr>
                                  <w:rFonts w:asciiTheme="minorHAnsi"/>
                                  <w:i/>
                                  <w:iCs/>
                                  <w:kern w:val="24"/>
                                  <w:szCs w:val="22"/>
                                </w:rPr>
                              </w:pPr>
                              <w:r w:rsidRPr="006E35A2">
                                <w:rPr>
                                  <w:rFonts w:asciiTheme="minorHAnsi"/>
                                  <w:i/>
                                  <w:iCs/>
                                  <w:kern w:val="24"/>
                                  <w:szCs w:val="22"/>
                                </w:rPr>
                                <w:t>“Transitional funding is needed.”</w:t>
                              </w:r>
                            </w:p>
                          </w:txbxContent>
                        </wps:txbx>
                        <wps:bodyPr spcFirstLastPara="0" vert="horz" wrap="square" lIns="72000" tIns="72000" rIns="72000" bIns="72000" numCol="1" spcCol="1270" anchor="ctr" anchorCtr="0">
                          <a:spAutoFit/>
                        </wps:bodyPr>
                      </wps:wsp>
                      <wps:wsp>
                        <wps:cNvPr id="1157457342" name="Rectangle: Rounded Corners 1157457342"/>
                        <wps:cNvSpPr/>
                        <wps:spPr>
                          <a:xfrm>
                            <a:off x="-252930" y="1125799"/>
                            <a:ext cx="7402001" cy="701123"/>
                          </a:xfrm>
                          <a:prstGeom prst="roundRect">
                            <a:avLst/>
                          </a:prstGeom>
                          <a:solidFill>
                            <a:schemeClr val="bg1">
                              <a:alpha val="8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3FF79432" w14:textId="052E1FE6" w:rsidR="00257B04" w:rsidRDefault="00257B04" w:rsidP="00C04944">
                              <w:pPr>
                                <w:spacing w:before="0" w:after="0" w:line="240" w:lineRule="auto"/>
                                <w:rPr>
                                  <w:rFonts w:asciiTheme="minorHAnsi"/>
                                  <w:i/>
                                  <w:iCs/>
                                  <w:kern w:val="24"/>
                                  <w:szCs w:val="22"/>
                                </w:rPr>
                              </w:pPr>
                              <w:r w:rsidRPr="00257B04">
                                <w:rPr>
                                  <w:rFonts w:asciiTheme="minorHAnsi"/>
                                  <w:i/>
                                  <w:iCs/>
                                  <w:kern w:val="24"/>
                                  <w:szCs w:val="22"/>
                                </w:rPr>
                                <w:t>“Notable cost barriers to improving provider quality include the cost of accessing training for providers and their workers, the time commitment and a lack of suitably qualified trainers with experience with people with psychosocial disability.”</w:t>
                              </w:r>
                            </w:p>
                          </w:txbxContent>
                        </wps:txbx>
                        <wps:bodyPr spcFirstLastPara="0" vert="horz" wrap="square" lIns="72000" tIns="72000" rIns="72000" bIns="72000" numCol="1" spcCol="1270" anchor="ctr" anchorCtr="0">
                          <a:spAutoFit/>
                        </wps:bodyPr>
                      </wps:wsp>
                    </wpg:wgp>
                  </a:graphicData>
                </a:graphic>
                <wp14:sizeRelH relativeFrom="margin">
                  <wp14:pctWidth>0</wp14:pctWidth>
                </wp14:sizeRelH>
                <wp14:sizeRelV relativeFrom="margin">
                  <wp14:pctHeight>0</wp14:pctHeight>
                </wp14:sizeRelV>
              </wp:anchor>
            </w:drawing>
          </mc:Choice>
          <mc:Fallback>
            <w:pict>
              <v:group w14:anchorId="0AB1D927" id="_x0000_s1261" alt="A decorative object that contains the following quotes:&#10;Quote 1:  &quot;The cost of quality is a significant barrier to improvements in this space.&quot;&#10;Quote 2:   “Transitional funding is needed.”&#10;Quote 3: “Notable cost barriers to improving provider quality include the cost of accessing training for providers and their workers, the time commitment and a lack of suitably qualified trainers with experience with people with psychosocial disability.”" style="position:absolute;margin-left:180.4pt;margin-top:0;width:262.75pt;height:173.75pt;flip:x;z-index:251740162;mso-width-relative:margin;mso-height-relative:margin" coordorigin="-2556,4440" coordsize="74046,138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">
                <v:roundrect id="Rectangle: Rounded Corners 8925987" o:spid="_x0000_s1262" style="position:absolute;left:-2535;top:4440;width:74025;height:3457;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" fillcolor="white [3212]" stroked="f" strokeweight="1pt">
                  <v:fill opacity="55769f"/>
                  <v:stroke joinstyle="miter"/>
                  <v:shadow on="t" type="perspective" color="black" offset="4pt,0" matrix="655f,,,655f"/>
                  <v:textbox style="mso-fit-shape-to-text:t" inset="2mm,2mm,2mm,2mm">
                    <w:txbxContent>
                      <w:p w14:paraId="029AA4E7" w14:textId="454E85BC" w:rsidR="00C04944" w:rsidRDefault="00C04944" w:rsidP="00C04944">
                        <w:pPr>
                          <w:spacing w:before="0" w:after="0" w:line="240" w:lineRule="auto"/>
                          <w:rPr>
                            <w:rFonts w:asciiTheme="minorHAnsi"/>
                            <w:i/>
                            <w:iCs/>
                            <w:kern w:val="24"/>
                            <w:szCs w:val="22"/>
                          </w:rPr>
                        </w:pPr>
                        <w:r w:rsidRPr="00C04944">
                          <w:rPr>
                            <w:rFonts w:asciiTheme="minorHAnsi"/>
                            <w:i/>
                            <w:iCs/>
                            <w:kern w:val="24"/>
                            <w:szCs w:val="22"/>
                          </w:rPr>
                          <w:t>"The cost of quality is a significant barrier to improvements in this space."</w:t>
                        </w:r>
                      </w:p>
                    </w:txbxContent>
                  </v:textbox>
                </v:roundrect>
                <v:roundrect id="Rectangle: Rounded Corners 93139701" o:spid="_x0000_s1263" style="position:absolute;left:-2556;top:8463;width:74046;height:22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" fillcolor="white [3212]" stroked="f" strokeweight="1pt">
                  <v:fill opacity="55769f"/>
                  <v:stroke joinstyle="miter"/>
                  <v:shadow on="t" type="perspective" color="black" offset="4pt,0" matrix="655f,,,655f"/>
                  <v:textbox style="mso-fit-shape-to-text:t" inset="2mm,2mm,2mm,2mm">
                    <w:txbxContent>
                      <w:p w14:paraId="13B186CB" w14:textId="1CABEE5E" w:rsidR="00C04944" w:rsidRDefault="006E35A2" w:rsidP="00C04944">
                        <w:pPr>
                          <w:spacing w:before="0" w:after="0" w:line="240" w:lineRule="auto"/>
                          <w:rPr>
                            <w:rFonts w:asciiTheme="minorHAnsi"/>
                            <w:i/>
                            <w:iCs/>
                            <w:kern w:val="24"/>
                            <w:szCs w:val="22"/>
                          </w:rPr>
                        </w:pPr>
                        <w:r w:rsidRPr="006E35A2">
                          <w:rPr>
                            <w:rFonts w:asciiTheme="minorHAnsi"/>
                            <w:i/>
                            <w:iCs/>
                            <w:kern w:val="24"/>
                            <w:szCs w:val="22"/>
                          </w:rPr>
                          <w:t>“Transitional funding is needed.”</w:t>
                        </w:r>
                      </w:p>
                    </w:txbxContent>
                  </v:textbox>
                </v:roundrect>
                <v:roundrect id="Rectangle: Rounded Corners 1157457342" o:spid="_x0000_s1264" style="position:absolute;left:-2529;top:11257;width:74019;height:701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" fillcolor="white [3212]" stroked="f" strokeweight="1pt">
                  <v:fill opacity="55769f"/>
                  <v:stroke joinstyle="miter"/>
                  <v:shadow on="t" type="perspective" color="black" offset="4pt,0" matrix="655f,,,655f"/>
                  <v:textbox style="mso-fit-shape-to-text:t" inset="2mm,2mm,2mm,2mm">
                    <w:txbxContent>
                      <w:p w14:paraId="3FF79432" w14:textId="052E1FE6" w:rsidR="00257B04" w:rsidRDefault="00257B04" w:rsidP="00C04944">
                        <w:pPr>
                          <w:spacing w:before="0" w:after="0" w:line="240" w:lineRule="auto"/>
                          <w:rPr>
                            <w:rFonts w:asciiTheme="minorHAnsi"/>
                            <w:i/>
                            <w:iCs/>
                            <w:kern w:val="24"/>
                            <w:szCs w:val="22"/>
                          </w:rPr>
                        </w:pPr>
                        <w:r w:rsidRPr="00257B04">
                          <w:rPr>
                            <w:rFonts w:asciiTheme="minorHAnsi"/>
                            <w:i/>
                            <w:iCs/>
                            <w:kern w:val="24"/>
                            <w:szCs w:val="22"/>
                          </w:rPr>
                          <w:t>“Notable cost barriers to improving provider quality include the cost of accessing training for providers and their workers, the time commitment and a lack of suitably qualified trainers with experience with people with psychosocial disability.”</w:t>
                        </w:r>
                      </w:p>
                    </w:txbxContent>
                  </v:textbox>
                </v:roundrect>
              </v:group>
            </w:pict>
          </mc:Fallback>
        </mc:AlternateContent>
      </w:r>
      <w:r w:rsidR="0019104A" w:rsidRPr="00B76E8D">
        <w:rPr>
          <w:noProof/>
          <w:color w:val="auto"/>
        </w:rPr>
        <mc:AlternateContent>
          <mc:Choice Requires="wpg">
            <w:drawing>
              <wp:anchor distT="0" distB="0" distL="114300" distR="114300" simplePos="0" relativeHeight="252002306" behindDoc="0" locked="0" layoutInCell="1" allowOverlap="1" wp14:anchorId="5FB1EE88" wp14:editId="763AC4FA">
                <wp:simplePos x="0" y="0"/>
                <wp:positionH relativeFrom="column">
                  <wp:posOffset>5155565</wp:posOffset>
                </wp:positionH>
                <wp:positionV relativeFrom="paragraph">
                  <wp:posOffset>498475</wp:posOffset>
                </wp:positionV>
                <wp:extent cx="609600" cy="611505"/>
                <wp:effectExtent l="0" t="0" r="19050" b="17145"/>
                <wp:wrapNone/>
                <wp:docPr id="1089597696"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600" cy="611505"/>
                          <a:chOff x="659855" y="0"/>
                          <a:chExt cx="609681" cy="612000"/>
                        </a:xfrm>
                      </wpg:grpSpPr>
                      <wps:wsp>
                        <wps:cNvPr id="1093465809" name="Oval 1093465809"/>
                        <wps:cNvSpPr>
                          <a:spLocks noChangeAspect="1"/>
                        </wps:cNvSpPr>
                        <wps:spPr>
                          <a:xfrm flipH="1">
                            <a:off x="659855"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865674146" name="Oval 865674146"/>
                        <wps:cNvSpPr>
                          <a:spLocks noChangeAspect="1"/>
                        </wps:cNvSpPr>
                        <wps:spPr>
                          <a:xfrm flipH="1">
                            <a:off x="749514"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560216806" name="Picture 1560216806"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21249" y="162000"/>
                            <a:ext cx="286892" cy="288000"/>
                          </a:xfrm>
                          <a:prstGeom prst="rect">
                            <a:avLst/>
                          </a:prstGeom>
                        </pic:spPr>
                      </pic:pic>
                    </wpg:wgp>
                  </a:graphicData>
                </a:graphic>
              </wp:anchor>
            </w:drawing>
          </mc:Choice>
          <mc:Fallback>
            <w:pict>
              <v:group w14:anchorId="2EAD0027" id="Group 14" o:spid="_x0000_s1026" alt="&quot;&quot;" style="position:absolute;margin-left:405.95pt;margin-top:39.25pt;width:48pt;height:48.15pt;z-index:252002306" coordorigin="6598" coordsize="6096,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">
                <v:oval id="Oval 1093465809" o:spid="_x0000_s1027" style="position:absolute;left:6598;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" fillcolor="#275d3a" strokecolor="white [3201]" strokeweight="1pt">
                  <v:fill opacity="58339f"/>
                  <v:stroke joinstyle="miter"/>
                  <v:path arrowok="t"/>
                  <o:lock v:ext="edit" aspectratio="t"/>
                </v:oval>
                <v:oval id="Oval 865674146" o:spid="_x0000_s1028" style="position:absolute;left:7495;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" fillcolor="white [3212]" strokecolor="white [3201]" strokeweight="1pt">
                  <v:stroke joinstyle="miter"/>
                  <v:path arrowok="t"/>
                  <o:lock v:ext="edit" aspectratio="t"/>
                </v:oval>
                <v:shape id="Picture 1560216806" o:spid="_x0000_s1029" type="#_x0000_t75" alt="A group of people with speech bubbles&#10;&#10;Description automatically generated" style="position:absolute;left:8212;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">
                  <v:imagedata r:id="rId50" o:title="A group of people with speech bubbles&#10;&#10;Description automatically generated"/>
                </v:shape>
              </v:group>
            </w:pict>
          </mc:Fallback>
        </mc:AlternateContent>
      </w:r>
      <w:r w:rsidR="00005811">
        <w:t>Financial viability was raised by stakeholders as a significant concern. Stakeholders stated that quality service delivery requires adequate funding support;</w:t>
      </w:r>
      <w:r w:rsidR="00005811" w:rsidDel="00570160">
        <w:t xml:space="preserve"> </w:t>
      </w:r>
      <w:r w:rsidR="00005811">
        <w:t xml:space="preserve">smaller providers and those operating in thin markets would struggle with additional compliance costs. </w:t>
      </w:r>
      <w:r w:rsidR="00005811" w:rsidRPr="00583296">
        <w:t>There was a call for targeted financial assistance to help providers transition to new arrangements.</w:t>
      </w:r>
    </w:p>
    <w:p w14:paraId="4A47A6CB" w14:textId="1669A7C2" w:rsidR="00C04944" w:rsidRDefault="00005811" w:rsidP="00D27519">
      <w:pPr>
        <w:spacing w:line="360" w:lineRule="auto"/>
        <w:rPr>
          <w:i/>
          <w:iCs/>
          <w:color w:val="5F2E74" w:themeColor="accent1"/>
        </w:rPr>
      </w:pPr>
      <w:r w:rsidRPr="00A81635">
        <w:rPr>
          <w:i/>
          <w:iCs/>
          <w:color w:val="5F2E74" w:themeColor="accent1"/>
        </w:rPr>
        <w:t xml:space="preserve"> </w:t>
      </w:r>
    </w:p>
    <w:p w14:paraId="4A28D2B1" w14:textId="76B78071" w:rsidR="0019104A" w:rsidRDefault="0019104A" w:rsidP="0019104A">
      <w:pPr>
        <w:pStyle w:val="Heading3"/>
      </w:pPr>
      <w:r>
        <w:t>Mechanisms and processes needed to separate SIL and SDA</w:t>
      </w:r>
    </w:p>
    <w:p w14:paraId="22035E77" w14:textId="331F72BF" w:rsidR="00005811" w:rsidRDefault="00005811" w:rsidP="00005811">
      <w:r>
        <w:t xml:space="preserve">Stakeholders shared a key requirement will be more </w:t>
      </w:r>
      <w:r w:rsidRPr="003F19FD">
        <w:t>monitoring and quality assurance focus</w:t>
      </w:r>
      <w:r>
        <w:t>ed</w:t>
      </w:r>
      <w:r w:rsidRPr="003F19FD">
        <w:t xml:space="preserve"> on participant outcomes rather than just compliance. They suggested </w:t>
      </w:r>
      <w:bookmarkStart w:id="22" w:name="_Int_BR9Jdyp9"/>
      <w:r w:rsidRPr="003F19FD">
        <w:t>new approaches</w:t>
      </w:r>
      <w:bookmarkEnd w:id="22"/>
      <w:r w:rsidRPr="003F19FD">
        <w:t xml:space="preserve"> to measuring and reporting on service quality</w:t>
      </w:r>
      <w:r>
        <w:t xml:space="preserve"> which included proposals for participant-led audits and more qualitative measures of performance</w:t>
      </w:r>
      <w:r w:rsidRPr="003F19FD" w:rsidDel="003172E3">
        <w:t>.</w:t>
      </w:r>
    </w:p>
    <w:p w14:paraId="77E5F087" w14:textId="77777777" w:rsidR="00D27519" w:rsidRDefault="00D27519" w:rsidP="00D27519">
      <w:pPr>
        <w:spacing w:before="0" w:after="0"/>
      </w:pPr>
    </w:p>
    <w:p w14:paraId="19FF3067" w14:textId="5E3E82A7" w:rsidR="004205FD" w:rsidRDefault="00757F0C" w:rsidP="00005811">
      <w:r>
        <w:rPr>
          <w:noProof/>
        </w:rPr>
        <mc:AlternateContent>
          <mc:Choice Requires="wpg">
            <w:drawing>
              <wp:anchor distT="0" distB="0" distL="114300" distR="114300" simplePos="0" relativeHeight="251752450" behindDoc="0" locked="0" layoutInCell="1" allowOverlap="1" wp14:anchorId="377DA934" wp14:editId="4D833A31">
                <wp:simplePos x="0" y="0"/>
                <wp:positionH relativeFrom="column">
                  <wp:posOffset>372979</wp:posOffset>
                </wp:positionH>
                <wp:positionV relativeFrom="paragraph">
                  <wp:posOffset>217906</wp:posOffset>
                </wp:positionV>
                <wp:extent cx="5399405" cy="1339281"/>
                <wp:effectExtent l="0" t="0" r="0" b="0"/>
                <wp:wrapNone/>
                <wp:docPr id="555922660" name="Group 1" descr="A decorative object that contains the following quotes:&#10;Quote 1:  &quo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quot;&#10;&#10;Quote 2:    “Audits should assess how far providers have progressed and what more they need to do, focusing on sincere service delivery rather than just compliance.”"/>
                <wp:cNvGraphicFramePr/>
                <a:graphic xmlns:a="http://schemas.openxmlformats.org/drawingml/2006/main">
                  <a:graphicData uri="http://schemas.microsoft.com/office/word/2010/wordprocessingGroup">
                    <wpg:wgp>
                      <wpg:cNvGrpSpPr/>
                      <wpg:grpSpPr>
                        <a:xfrm>
                          <a:off x="0" y="0"/>
                          <a:ext cx="5399405" cy="1339281"/>
                          <a:chOff x="670480" y="316970"/>
                          <a:chExt cx="5201331" cy="1339960"/>
                        </a:xfrm>
                      </wpg:grpSpPr>
                      <wps:wsp>
                        <wps:cNvPr id="1087385609" name="Freeform: Shape 1"/>
                        <wps:cNvSpPr/>
                        <wps:spPr>
                          <a:xfrm>
                            <a:off x="670483" y="1225130"/>
                            <a:ext cx="5201328" cy="431800"/>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29931826" w14:textId="6AA59205"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“Audits should assess how far providers have progressed and what more they need to do, focusing on sincere service delivery rather than just compliance.”</w:t>
                              </w:r>
                            </w:p>
                          </w:txbxContent>
                        </wps:txbx>
                        <wps:bodyPr spcFirstLastPara="0" vert="horz" wrap="square" lIns="72000" tIns="0" rIns="0" bIns="0" numCol="1" spcCol="1270" anchor="ctr" anchorCtr="0">
                          <a:noAutofit/>
                        </wps:bodyPr>
                      </wps:wsp>
                      <wps:wsp>
                        <wps:cNvPr id="1143172518" name="Freeform: Shape 1"/>
                        <wps:cNvSpPr/>
                        <wps:spPr>
                          <a:xfrm>
                            <a:off x="670480" y="316970"/>
                            <a:ext cx="5201330" cy="839097"/>
                          </a:xfrm>
                          <a:custGeom>
                            <a:avLst/>
                            <a:gdLst>
                              <a:gd name="connsiteX0" fmla="*/ 0 w 4186915"/>
                              <a:gd name="connsiteY0" fmla="*/ 187180 h 1123055"/>
                              <a:gd name="connsiteX1" fmla="*/ 187180 w 4186915"/>
                              <a:gd name="connsiteY1" fmla="*/ 0 h 1123055"/>
                              <a:gd name="connsiteX2" fmla="*/ 3999735 w 4186915"/>
                              <a:gd name="connsiteY2" fmla="*/ 0 h 1123055"/>
                              <a:gd name="connsiteX3" fmla="*/ 4186915 w 4186915"/>
                              <a:gd name="connsiteY3" fmla="*/ 187180 h 1123055"/>
                              <a:gd name="connsiteX4" fmla="*/ 4186915 w 4186915"/>
                              <a:gd name="connsiteY4" fmla="*/ 935875 h 1123055"/>
                              <a:gd name="connsiteX5" fmla="*/ 3999735 w 4186915"/>
                              <a:gd name="connsiteY5" fmla="*/ 1123055 h 1123055"/>
                              <a:gd name="connsiteX6" fmla="*/ 187180 w 4186915"/>
                              <a:gd name="connsiteY6" fmla="*/ 1123055 h 1123055"/>
                              <a:gd name="connsiteX7" fmla="*/ 0 w 4186915"/>
                              <a:gd name="connsiteY7" fmla="*/ 935875 h 1123055"/>
                              <a:gd name="connsiteX8" fmla="*/ 0 w 4186915"/>
                              <a:gd name="connsiteY8" fmla="*/ 187180 h 112305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4186915" h="1123055">
                                <a:moveTo>
                                  <a:pt x="0" y="187180"/>
                                </a:moveTo>
                                <a:cubicBezTo>
                                  <a:pt x="0" y="83803"/>
                                  <a:pt x="83803" y="0"/>
                                  <a:pt x="187180" y="0"/>
                                </a:cubicBezTo>
                                <a:lnTo>
                                  <a:pt x="3999735" y="0"/>
                                </a:lnTo>
                                <a:cubicBezTo>
                                  <a:pt x="4103112" y="0"/>
                                  <a:pt x="4186915" y="83803"/>
                                  <a:pt x="4186915" y="187180"/>
                                </a:cubicBezTo>
                                <a:lnTo>
                                  <a:pt x="4186915" y="935875"/>
                                </a:lnTo>
                                <a:cubicBezTo>
                                  <a:pt x="4186915" y="1039252"/>
                                  <a:pt x="4103112" y="1123055"/>
                                  <a:pt x="3999735" y="1123055"/>
                                </a:cubicBezTo>
                                <a:lnTo>
                                  <a:pt x="187180" y="1123055"/>
                                </a:lnTo>
                                <a:cubicBezTo>
                                  <a:pt x="83803" y="1123055"/>
                                  <a:pt x="0" y="1039252"/>
                                  <a:pt x="0" y="935875"/>
                                </a:cubicBezTo>
                                <a:lnTo>
                                  <a:pt x="0" y="187180"/>
                                </a:lnTo>
                                <a:close/>
                              </a:path>
                            </a:pathLst>
                          </a:custGeom>
                          <a:solidFill>
                            <a:schemeClr val="bg1">
                              <a:alpha val="85000"/>
                            </a:schemeClr>
                          </a:solidFill>
                          <a:ln>
                            <a:noFill/>
                          </a:ln>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7EEDF5F" w14:textId="3B57C035"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w:t>
                              </w:r>
                            </w:p>
                          </w:txbxContent>
                        </wps:txbx>
                        <wps:bodyPr spcFirstLastPara="0" vert="horz" wrap="square" lIns="72000" tIns="72000" rIns="72000" bIns="72000" numCol="1" spcCol="1270" anchor="ctr" anchorCtr="0">
                          <a:noAutofit/>
                        </wps:bodyPr>
                      </wps:wsp>
                    </wpg:wgp>
                  </a:graphicData>
                </a:graphic>
                <wp14:sizeRelH relativeFrom="margin">
                  <wp14:pctWidth>0</wp14:pctWidth>
                </wp14:sizeRelH>
                <wp14:sizeRelV relativeFrom="margin">
                  <wp14:pctHeight>0</wp14:pctHeight>
                </wp14:sizeRelV>
              </wp:anchor>
            </w:drawing>
          </mc:Choice>
          <mc:Fallback>
            <w:pict>
              <v:group w14:anchorId="377DA934" id="_x0000_s1265" alt="A decorative object that contains the following quotes:&#10;Quote 1:  &quo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quot;&#10;&#10;Quote 2:    “Audits should assess how far providers have progressed and what more they need to do, focusing on sincere service delivery rather than just compliance.”" style="position:absolute;margin-left:29.35pt;margin-top:17.15pt;width:425.15pt;height:105.45pt;z-index:251752450;mso-width-relative:margin;mso-height-relative:margin" coordorigin="6704,3169" coordsize="52013,133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">
                <v:shape id="_x0000_s1266" style="position:absolute;left:6704;top:12251;width:52014;height:4318;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71968;232530,0;4968798,0;5201328,71968;5201328,359832;4968798,431800;232530,431800;0,359832;0,71968" o:connectangles="0,0,0,0,0,0,0,0,0" textboxrect="0,0,4186915,1123055"/>
                  <v:textbox inset="2mm,0,0,0">
                    <w:txbxContent>
                      <w:p w14:paraId="29931826" w14:textId="6AA59205"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“Audits should assess how far providers have progressed and what more they need to do, focusing on sincere service delivery rather than just compliance.”</w:t>
                        </w:r>
                      </w:p>
                    </w:txbxContent>
                  </v:textbox>
                </v:shape>
                <v:shape id="_x0000_s1267" style="position:absolute;left:6704;top:3169;width:52014;height:8391;visibility:visible;mso-wrap-style:square;v-text-anchor:middle" coordsize="4186915,1123055"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" adj="-11796480,,5400" path="m,187180c,83803,83803,,187180,l3999735,v103377,,187180,83803,187180,187180l4186915,935875v,103377,-83803,187180,-187180,187180l187180,1123055c83803,1123055,,1039252,,935875l,187180xe" fillcolor="white [3212]" stroked="f" strokeweight="1pt">
                  <v:fill opacity="55769f"/>
                  <v:stroke joinstyle="miter"/>
                  <v:formulas/>
                  <v:path arrowok="t" o:connecttype="custom" o:connectlocs="0,139853;232530,0;4968800,0;5201330,139853;5201330,699244;4968800,839097;232530,839097;0,699244;0,139853" o:connectangles="0,0,0,0,0,0,0,0,0" textboxrect="0,0,4186915,1123055"/>
                  <v:textbox inset="2mm,2mm,2mm,2mm">
                    <w:txbxContent>
                      <w:p w14:paraId="57EEDF5F" w14:textId="3B57C035"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w:t>
                        </w:r>
                      </w:p>
                    </w:txbxContent>
                  </v:textbox>
                </v:shape>
              </v:group>
            </w:pict>
          </mc:Fallback>
        </mc:AlternateContent>
      </w:r>
      <w:r w:rsidR="00D27519" w:rsidRPr="00D27519">
        <w:rPr>
          <w:noProof/>
          <w:color w:val="auto"/>
        </w:rPr>
        <mc:AlternateContent>
          <mc:Choice Requires="wpg">
            <w:drawing>
              <wp:anchor distT="0" distB="0" distL="114300" distR="114300" simplePos="0" relativeHeight="252005378" behindDoc="0" locked="0" layoutInCell="1" allowOverlap="1" wp14:anchorId="45464066" wp14:editId="5F29224F">
                <wp:simplePos x="0" y="0"/>
                <wp:positionH relativeFrom="column">
                  <wp:posOffset>-653065</wp:posOffset>
                </wp:positionH>
                <wp:positionV relativeFrom="paragraph">
                  <wp:posOffset>40640</wp:posOffset>
                </wp:positionV>
                <wp:extent cx="742950" cy="1187450"/>
                <wp:effectExtent l="19050" t="133350" r="0" b="0"/>
                <wp:wrapNone/>
                <wp:docPr id="488687311" name="Group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742950" cy="1187450"/>
                          <a:chOff x="0" y="237082"/>
                          <a:chExt cx="791729" cy="1265628"/>
                        </a:xfrm>
                      </wpg:grpSpPr>
                      <wps:wsp>
                        <wps:cNvPr id="2121796569" name="Oval 12"/>
                        <wps:cNvSpPr/>
                        <wps:spPr>
                          <a:xfrm rot="2641996">
                            <a:off x="208823" y="237082"/>
                            <a:ext cx="582906" cy="19407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02114548" name="Oval 12"/>
                        <wps:cNvSpPr>
                          <a:spLocks noChangeAspect="1"/>
                        </wps:cNvSpPr>
                        <wps:spPr>
                          <a:xfrm rot="1649044">
                            <a:off x="217364" y="546565"/>
                            <a:ext cx="361228" cy="9657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95942260" name="Oval 12"/>
                        <wps:cNvSpPr>
                          <a:spLocks noChangeAspect="1"/>
                        </wps:cNvSpPr>
                        <wps:spPr>
                          <a:xfrm rot="21246248">
                            <a:off x="92272" y="984924"/>
                            <a:ext cx="302222" cy="10860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282835111" name="Oval 12"/>
                        <wps:cNvSpPr>
                          <a:spLocks noChangeAspect="1"/>
                        </wps:cNvSpPr>
                        <wps:spPr>
                          <a:xfrm rot="18841996">
                            <a:off x="96717" y="1236750"/>
                            <a:ext cx="395299" cy="13662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96609517" name="Oval 12"/>
                        <wps:cNvSpPr/>
                        <wps:spPr>
                          <a:xfrm rot="572839">
                            <a:off x="0" y="698162"/>
                            <a:ext cx="543621" cy="185725"/>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85367B">
                              <a:alpha val="7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anchor>
            </w:drawing>
          </mc:Choice>
          <mc:Fallback>
            <w:pict>
              <v:group w14:anchorId="158369AF" id="Group 18" o:spid="_x0000_s1026" alt="&quot;&quot;" style="position:absolute;margin-left:-51.4pt;margin-top:3.2pt;width:58.5pt;height:93.5pt;z-index:252005378" coordorigin=",2370" coordsize="7917,126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">
                <v:shape id="Oval 12" o:spid="_x0000_s1027" style="position:absolute;left:2088;top:2370;width:5829;height:1941;rotation:2885764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85367b" stroked="f" strokeweight="1pt">
                  <v:fill opacity="49087f"/>
                  <v:stroke joinstyle="miter"/>
                  <v:path arrowok="t" o:connecttype="custom" o:connectlocs="4419,130094;55743,28127;314324,2768;568043,80509;496992,178212;281977,187219;129085,190694;4419,130094" o:connectangles="0,0,0,0,0,0,0,0"/>
                </v:shape>
                <v:shape id="Oval 12" o:spid="_x0000_s1028" style="position:absolute;left:2173;top:5465;width:3612;height:966;rotation:1801196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85367b" stroked="f" strokeweight="1pt">
                  <v:fill opacity="49087f"/>
                  <v:stroke joinstyle="miter"/>
                  <v:path arrowok="t" o:connecttype="custom" o:connectlocs="3368,62554;42489,8341;234815,2450;344415,25697;317467,85966;214932,92926;98392,94773;3368,62554" o:connectangles="0,0,0,0,0,0,0,0"/>
                  <o:lock v:ext="edit" aspectratio="t"/>
                </v:shape>
                <v:shape id="Oval 12" o:spid="_x0000_s1029" style="position:absolute;left:922;top:9849;width:3022;height:1086;rotation:-386392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" path="m6218,335729c-12914,241211,5245,95006,159228,31741,313211,-31524,485225,16594,650149,32803v164924,16209,367384,-25510,498623,96191c1280011,250695,1296782,460650,1140914,506806,985046,552962,902456,561996,775946,559960,649436,557924,402309,636221,274021,598849,145733,561477,25350,430247,6218,335729xe" fillcolor="#85367b" stroked="f" strokeweight="1pt">
                  <v:fill opacity="49087f"/>
                  <v:stroke joinstyle="miter"/>
                  <v:path arrowok="t" o:connecttype="custom" o:connectlocs="1500,59874;38420,5661;156873,5850;277185,23005;275289,90384;187227,99864;66118,106799;1500,59874" o:connectangles="0,0,0,0,0,0,0,0"/>
                  <o:lock v:ext="edit" aspectratio="t"/>
                </v:shape>
                <v:shape id="Oval 12" o:spid="_x0000_s1030" style="position:absolute;left:966;top:12368;width:3953;height:1366;rotation:-3012476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85367b" stroked="f" strokeweight="1pt">
                  <v:fill opacity="49087f"/>
                  <v:stroke joinstyle="miter"/>
                  <v:path arrowok="t" o:connecttype="custom" o:connectlocs="10750,8190;144713,2168;278341,24106;382044,57349;368209,123335;303120,132814;41322,124887;10750,8190" o:connectangles="0,0,0,0,0,0,0,0"/>
                  <o:lock v:ext="edit" aspectratio="t"/>
                </v:shape>
                <v:shape id="Oval 12" o:spid="_x0000_s1031" style="position:absolute;top:6981;width:5436;height:1857;rotation:625693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85367b" stroked="f" strokeweight="1pt">
                  <v:fill opacity="49087f"/>
                  <v:stroke joinstyle="miter"/>
                  <v:path arrowok="t" o:connecttype="custom" o:connectlocs="1037,115252;48310,18691;263451,5735;524096,76551;478769,169307;238029,183261;35667,179810;1037,115252" o:connectangles="0,0,0,0,0,0,0,0"/>
                </v:shape>
              </v:group>
            </w:pict>
          </mc:Fallback>
        </mc:AlternateContent>
      </w:r>
      <w:r w:rsidR="00D27519" w:rsidRPr="00D27519">
        <w:rPr>
          <w:noProof/>
          <w:color w:val="auto"/>
        </w:rPr>
        <mc:AlternateContent>
          <mc:Choice Requires="wps">
            <w:drawing>
              <wp:anchor distT="0" distB="0" distL="114300" distR="114300" simplePos="0" relativeHeight="251377901" behindDoc="0" locked="0" layoutInCell="1" allowOverlap="1" wp14:anchorId="418C7B66" wp14:editId="0E14AA92">
                <wp:simplePos x="0" y="0"/>
                <wp:positionH relativeFrom="column">
                  <wp:posOffset>-220717</wp:posOffset>
                </wp:positionH>
                <wp:positionV relativeFrom="paragraph">
                  <wp:posOffset>29778</wp:posOffset>
                </wp:positionV>
                <wp:extent cx="6379779" cy="1744718"/>
                <wp:effectExtent l="0" t="0" r="2540" b="8255"/>
                <wp:wrapNone/>
                <wp:docPr id="1727544228" name="Oval 9" descr="A decorative object that contains the following quotes:&#10;Quote 1:  &quo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quot;&#10;&#10;Quote 2:    “Audits should assess how far providers have progressed and what more they need to do, focusing on sincere service delivery rather than just complianc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flipV="1">
                          <a:off x="0" y="0"/>
                          <a:ext cx="6379779" cy="1744718"/>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103375 h 2415522"/>
                            <a:gd name="connsiteX1" fmla="*/ 3059346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4939"/>
                            <a:gd name="connsiteY0" fmla="*/ 103375 h 2415522"/>
                            <a:gd name="connsiteX1" fmla="*/ 3198493 w 6734939"/>
                            <a:gd name="connsiteY1" fmla="*/ 34572 h 2415522"/>
                            <a:gd name="connsiteX2" fmla="*/ 4572843 w 6734939"/>
                            <a:gd name="connsiteY2" fmla="*/ 145239 h 2415522"/>
                            <a:gd name="connsiteX3" fmla="*/ 5843821 w 6734939"/>
                            <a:gd name="connsiteY3" fmla="*/ 155766 h 2415522"/>
                            <a:gd name="connsiteX4" fmla="*/ 6440208 w 6734939"/>
                            <a:gd name="connsiteY4" fmla="*/ 343243 h 2415522"/>
                            <a:gd name="connsiteX5" fmla="*/ 6732983 w 6734939"/>
                            <a:gd name="connsiteY5" fmla="*/ 1182270 h 2415522"/>
                            <a:gd name="connsiteX6" fmla="*/ 6394084 w 6734939"/>
                            <a:gd name="connsiteY6" fmla="*/ 1905625 h 2415522"/>
                            <a:gd name="connsiteX7" fmla="*/ 5415811 w 6734939"/>
                            <a:gd name="connsiteY7" fmla="*/ 2398750 h 2415522"/>
                            <a:gd name="connsiteX8" fmla="*/ 3287704 w 6734939"/>
                            <a:gd name="connsiteY8" fmla="*/ 2220101 h 2415522"/>
                            <a:gd name="connsiteX9" fmla="*/ 1189906 w 6734939"/>
                            <a:gd name="connsiteY9" fmla="*/ 2234616 h 2415522"/>
                            <a:gd name="connsiteX10" fmla="*/ 277785 w 6734939"/>
                            <a:gd name="connsiteY10" fmla="*/ 1861675 h 2415522"/>
                            <a:gd name="connsiteX11" fmla="*/ 1027 w 6734939"/>
                            <a:gd name="connsiteY11" fmla="*/ 1181844 h 2415522"/>
                            <a:gd name="connsiteX12" fmla="*/ 368398 w 6734939"/>
                            <a:gd name="connsiteY12" fmla="*/ 425812 h 2415522"/>
                            <a:gd name="connsiteX13" fmla="*/ 1484455 w 6734939"/>
                            <a:gd name="connsiteY13" fmla="*/ 103375 h 2415522"/>
                            <a:gd name="connsiteX0" fmla="*/ 1484455 w 6735379"/>
                            <a:gd name="connsiteY0" fmla="*/ 103375 h 2279353"/>
                            <a:gd name="connsiteX1" fmla="*/ 3198493 w 6735379"/>
                            <a:gd name="connsiteY1" fmla="*/ 34572 h 2279353"/>
                            <a:gd name="connsiteX2" fmla="*/ 4572843 w 6735379"/>
                            <a:gd name="connsiteY2" fmla="*/ 145239 h 2279353"/>
                            <a:gd name="connsiteX3" fmla="*/ 5843821 w 6735379"/>
                            <a:gd name="connsiteY3" fmla="*/ 155766 h 2279353"/>
                            <a:gd name="connsiteX4" fmla="*/ 6440208 w 6735379"/>
                            <a:gd name="connsiteY4" fmla="*/ 343243 h 2279353"/>
                            <a:gd name="connsiteX5" fmla="*/ 6732983 w 6735379"/>
                            <a:gd name="connsiteY5" fmla="*/ 1182270 h 2279353"/>
                            <a:gd name="connsiteX6" fmla="*/ 6394084 w 6735379"/>
                            <a:gd name="connsiteY6" fmla="*/ 1905625 h 2279353"/>
                            <a:gd name="connsiteX7" fmla="*/ 5229031 w 6735379"/>
                            <a:gd name="connsiteY7" fmla="*/ 2224021 h 2279353"/>
                            <a:gd name="connsiteX8" fmla="*/ 3287704 w 6735379"/>
                            <a:gd name="connsiteY8" fmla="*/ 2220101 h 2279353"/>
                            <a:gd name="connsiteX9" fmla="*/ 1189906 w 6735379"/>
                            <a:gd name="connsiteY9" fmla="*/ 2234616 h 2279353"/>
                            <a:gd name="connsiteX10" fmla="*/ 277785 w 6735379"/>
                            <a:gd name="connsiteY10" fmla="*/ 1861675 h 2279353"/>
                            <a:gd name="connsiteX11" fmla="*/ 1027 w 6735379"/>
                            <a:gd name="connsiteY11" fmla="*/ 1181844 h 2279353"/>
                            <a:gd name="connsiteX12" fmla="*/ 368398 w 6735379"/>
                            <a:gd name="connsiteY12" fmla="*/ 425812 h 2279353"/>
                            <a:gd name="connsiteX13" fmla="*/ 1484455 w 6735379"/>
                            <a:gd name="connsiteY13" fmla="*/ 103375 h 2279353"/>
                            <a:gd name="connsiteX0" fmla="*/ 1484455 w 6735443"/>
                            <a:gd name="connsiteY0" fmla="*/ 103375 h 2294033"/>
                            <a:gd name="connsiteX1" fmla="*/ 3198493 w 6735443"/>
                            <a:gd name="connsiteY1" fmla="*/ 34572 h 2294033"/>
                            <a:gd name="connsiteX2" fmla="*/ 4572843 w 6735443"/>
                            <a:gd name="connsiteY2" fmla="*/ 145239 h 2294033"/>
                            <a:gd name="connsiteX3" fmla="*/ 5843821 w 6735443"/>
                            <a:gd name="connsiteY3" fmla="*/ 155766 h 2294033"/>
                            <a:gd name="connsiteX4" fmla="*/ 6440208 w 6735443"/>
                            <a:gd name="connsiteY4" fmla="*/ 343243 h 2294033"/>
                            <a:gd name="connsiteX5" fmla="*/ 6732983 w 6735443"/>
                            <a:gd name="connsiteY5" fmla="*/ 1182270 h 2294033"/>
                            <a:gd name="connsiteX6" fmla="*/ 6394084 w 6735443"/>
                            <a:gd name="connsiteY6" fmla="*/ 1905625 h 2294033"/>
                            <a:gd name="connsiteX7" fmla="*/ 5207057 w 6735443"/>
                            <a:gd name="connsiteY7" fmla="*/ 2279353 h 2294033"/>
                            <a:gd name="connsiteX8" fmla="*/ 3287704 w 6735443"/>
                            <a:gd name="connsiteY8" fmla="*/ 2220101 h 2294033"/>
                            <a:gd name="connsiteX9" fmla="*/ 1189906 w 6735443"/>
                            <a:gd name="connsiteY9" fmla="*/ 2234616 h 2294033"/>
                            <a:gd name="connsiteX10" fmla="*/ 277785 w 6735443"/>
                            <a:gd name="connsiteY10" fmla="*/ 1861675 h 2294033"/>
                            <a:gd name="connsiteX11" fmla="*/ 1027 w 6735443"/>
                            <a:gd name="connsiteY11" fmla="*/ 1181844 h 2294033"/>
                            <a:gd name="connsiteX12" fmla="*/ 368398 w 6735443"/>
                            <a:gd name="connsiteY12" fmla="*/ 425812 h 2294033"/>
                            <a:gd name="connsiteX13" fmla="*/ 1484455 w 6735443"/>
                            <a:gd name="connsiteY13" fmla="*/ 103375 h 2294033"/>
                            <a:gd name="connsiteX0" fmla="*/ 1484455 w 6735443"/>
                            <a:gd name="connsiteY0" fmla="*/ 33738 h 2224396"/>
                            <a:gd name="connsiteX1" fmla="*/ 2747990 w 6735443"/>
                            <a:gd name="connsiteY1" fmla="*/ 66834 h 2224396"/>
                            <a:gd name="connsiteX2" fmla="*/ 4572843 w 6735443"/>
                            <a:gd name="connsiteY2" fmla="*/ 75602 h 2224396"/>
                            <a:gd name="connsiteX3" fmla="*/ 5843821 w 6735443"/>
                            <a:gd name="connsiteY3" fmla="*/ 86129 h 2224396"/>
                            <a:gd name="connsiteX4" fmla="*/ 6440208 w 6735443"/>
                            <a:gd name="connsiteY4" fmla="*/ 273606 h 2224396"/>
                            <a:gd name="connsiteX5" fmla="*/ 6732983 w 6735443"/>
                            <a:gd name="connsiteY5" fmla="*/ 1112633 h 2224396"/>
                            <a:gd name="connsiteX6" fmla="*/ 6394084 w 6735443"/>
                            <a:gd name="connsiteY6" fmla="*/ 1835988 h 2224396"/>
                            <a:gd name="connsiteX7" fmla="*/ 5207057 w 6735443"/>
                            <a:gd name="connsiteY7" fmla="*/ 2209716 h 2224396"/>
                            <a:gd name="connsiteX8" fmla="*/ 3287704 w 6735443"/>
                            <a:gd name="connsiteY8" fmla="*/ 2150464 h 2224396"/>
                            <a:gd name="connsiteX9" fmla="*/ 1189906 w 6735443"/>
                            <a:gd name="connsiteY9" fmla="*/ 2164979 h 2224396"/>
                            <a:gd name="connsiteX10" fmla="*/ 277785 w 6735443"/>
                            <a:gd name="connsiteY10" fmla="*/ 1792038 h 2224396"/>
                            <a:gd name="connsiteX11" fmla="*/ 1027 w 6735443"/>
                            <a:gd name="connsiteY11" fmla="*/ 1112207 h 2224396"/>
                            <a:gd name="connsiteX12" fmla="*/ 368398 w 6735443"/>
                            <a:gd name="connsiteY12" fmla="*/ 356175 h 2224396"/>
                            <a:gd name="connsiteX13" fmla="*/ 1484455 w 6735443"/>
                            <a:gd name="connsiteY13" fmla="*/ 33738 h 2224396"/>
                            <a:gd name="connsiteX0" fmla="*/ 1484455 w 6736755"/>
                            <a:gd name="connsiteY0" fmla="*/ 33738 h 2215653"/>
                            <a:gd name="connsiteX1" fmla="*/ 2747990 w 6736755"/>
                            <a:gd name="connsiteY1" fmla="*/ 66834 h 2215653"/>
                            <a:gd name="connsiteX2" fmla="*/ 4572843 w 6736755"/>
                            <a:gd name="connsiteY2" fmla="*/ 75602 h 2215653"/>
                            <a:gd name="connsiteX3" fmla="*/ 5843821 w 6736755"/>
                            <a:gd name="connsiteY3" fmla="*/ 86129 h 2215653"/>
                            <a:gd name="connsiteX4" fmla="*/ 6440208 w 6736755"/>
                            <a:gd name="connsiteY4" fmla="*/ 273606 h 2215653"/>
                            <a:gd name="connsiteX5" fmla="*/ 6732983 w 6736755"/>
                            <a:gd name="connsiteY5" fmla="*/ 1112633 h 2215653"/>
                            <a:gd name="connsiteX6" fmla="*/ 6395917 w 6736755"/>
                            <a:gd name="connsiteY6" fmla="*/ 1982343 h 2215653"/>
                            <a:gd name="connsiteX7" fmla="*/ 5207057 w 6736755"/>
                            <a:gd name="connsiteY7" fmla="*/ 2209716 h 2215653"/>
                            <a:gd name="connsiteX8" fmla="*/ 3287704 w 6736755"/>
                            <a:gd name="connsiteY8" fmla="*/ 2150464 h 2215653"/>
                            <a:gd name="connsiteX9" fmla="*/ 1189906 w 6736755"/>
                            <a:gd name="connsiteY9" fmla="*/ 2164979 h 2215653"/>
                            <a:gd name="connsiteX10" fmla="*/ 277785 w 6736755"/>
                            <a:gd name="connsiteY10" fmla="*/ 1792038 h 2215653"/>
                            <a:gd name="connsiteX11" fmla="*/ 1027 w 6736755"/>
                            <a:gd name="connsiteY11" fmla="*/ 1112207 h 2215653"/>
                            <a:gd name="connsiteX12" fmla="*/ 368398 w 6736755"/>
                            <a:gd name="connsiteY12" fmla="*/ 356175 h 2215653"/>
                            <a:gd name="connsiteX13" fmla="*/ 1484455 w 6736755"/>
                            <a:gd name="connsiteY13" fmla="*/ 33738 h 2215653"/>
                            <a:gd name="connsiteX0" fmla="*/ 1487011 w 6739311"/>
                            <a:gd name="connsiteY0" fmla="*/ 26020 h 2207936"/>
                            <a:gd name="connsiteX1" fmla="*/ 2750546 w 6739311"/>
                            <a:gd name="connsiteY1" fmla="*/ 59116 h 2207936"/>
                            <a:gd name="connsiteX2" fmla="*/ 4575399 w 6739311"/>
                            <a:gd name="connsiteY2" fmla="*/ 67884 h 2207936"/>
                            <a:gd name="connsiteX3" fmla="*/ 5846377 w 6739311"/>
                            <a:gd name="connsiteY3" fmla="*/ 78411 h 2207936"/>
                            <a:gd name="connsiteX4" fmla="*/ 6442764 w 6739311"/>
                            <a:gd name="connsiteY4" fmla="*/ 265888 h 2207936"/>
                            <a:gd name="connsiteX5" fmla="*/ 6735539 w 6739311"/>
                            <a:gd name="connsiteY5" fmla="*/ 1104915 h 2207936"/>
                            <a:gd name="connsiteX6" fmla="*/ 6398473 w 6739311"/>
                            <a:gd name="connsiteY6" fmla="*/ 1974625 h 2207936"/>
                            <a:gd name="connsiteX7" fmla="*/ 5209613 w 6739311"/>
                            <a:gd name="connsiteY7" fmla="*/ 2201998 h 2207936"/>
                            <a:gd name="connsiteX8" fmla="*/ 3290260 w 6739311"/>
                            <a:gd name="connsiteY8" fmla="*/ 2142746 h 2207936"/>
                            <a:gd name="connsiteX9" fmla="*/ 1192462 w 6739311"/>
                            <a:gd name="connsiteY9" fmla="*/ 2157261 h 2207936"/>
                            <a:gd name="connsiteX10" fmla="*/ 280341 w 6739311"/>
                            <a:gd name="connsiteY10" fmla="*/ 1784320 h 2207936"/>
                            <a:gd name="connsiteX11" fmla="*/ 3583 w 6739311"/>
                            <a:gd name="connsiteY11" fmla="*/ 1104489 h 2207936"/>
                            <a:gd name="connsiteX12" fmla="*/ 224613 w 6739311"/>
                            <a:gd name="connsiteY12" fmla="*/ 233815 h 2207936"/>
                            <a:gd name="connsiteX13" fmla="*/ 1487011 w 6739311"/>
                            <a:gd name="connsiteY13" fmla="*/ 26020 h 220793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9311" h="2207936">
                              <a:moveTo>
                                <a:pt x="1487011" y="26020"/>
                              </a:moveTo>
                              <a:cubicBezTo>
                                <a:pt x="1908000" y="-3096"/>
                                <a:pt x="1983697" y="-25001"/>
                                <a:pt x="2750546" y="59116"/>
                              </a:cubicBezTo>
                              <a:cubicBezTo>
                                <a:pt x="3517395" y="143233"/>
                                <a:pt x="4059427" y="64668"/>
                                <a:pt x="4575399" y="67884"/>
                              </a:cubicBezTo>
                              <a:cubicBezTo>
                                <a:pt x="5091371" y="71100"/>
                                <a:pt x="5535150" y="45410"/>
                                <a:pt x="5846377" y="78411"/>
                              </a:cubicBezTo>
                              <a:cubicBezTo>
                                <a:pt x="6157605" y="111412"/>
                                <a:pt x="6115830" y="102330"/>
                                <a:pt x="6442764" y="265888"/>
                              </a:cubicBezTo>
                              <a:cubicBezTo>
                                <a:pt x="6769698" y="429446"/>
                                <a:pt x="6742921" y="820126"/>
                                <a:pt x="6735539" y="1104915"/>
                              </a:cubicBezTo>
                              <a:cubicBezTo>
                                <a:pt x="6728157" y="1389704"/>
                                <a:pt x="6652794" y="1791778"/>
                                <a:pt x="6398473" y="1974625"/>
                              </a:cubicBezTo>
                              <a:cubicBezTo>
                                <a:pt x="6144152" y="2157472"/>
                                <a:pt x="5727649" y="2173978"/>
                                <a:pt x="5209613" y="2201998"/>
                              </a:cubicBezTo>
                              <a:cubicBezTo>
                                <a:pt x="4691578" y="2230018"/>
                                <a:pt x="3959785" y="2150202"/>
                                <a:pt x="3290260" y="2142746"/>
                              </a:cubicBezTo>
                              <a:cubicBezTo>
                                <a:pt x="2620735" y="2135290"/>
                                <a:pt x="1674010" y="2265003"/>
                                <a:pt x="1192462" y="2157261"/>
                              </a:cubicBezTo>
                              <a:cubicBezTo>
                                <a:pt x="710914" y="2049519"/>
                                <a:pt x="487895" y="1954137"/>
                                <a:pt x="280341" y="1784320"/>
                              </a:cubicBezTo>
                              <a:cubicBezTo>
                                <a:pt x="72787" y="1614503"/>
                                <a:pt x="19875" y="1314609"/>
                                <a:pt x="3583" y="1104489"/>
                              </a:cubicBezTo>
                              <a:cubicBezTo>
                                <a:pt x="-12709" y="894369"/>
                                <a:pt x="20810" y="381951"/>
                                <a:pt x="224613" y="233815"/>
                              </a:cubicBezTo>
                              <a:cubicBezTo>
                                <a:pt x="428416" y="85679"/>
                                <a:pt x="1066022" y="55136"/>
                                <a:pt x="1487011" y="26020"/>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a:graphicData>
                </a:graphic>
                <wp14:sizeRelH relativeFrom="margin">
                  <wp14:pctWidth>0</wp14:pctWidth>
                </wp14:sizeRelH>
                <wp14:sizeRelV relativeFrom="margin">
                  <wp14:pctHeight>0</wp14:pctHeight>
                </wp14:sizeRelV>
              </wp:anchor>
            </w:drawing>
          </mc:Choice>
          <mc:Fallback>
            <w:pict>
              <v:shape w14:anchorId="36F40CCA" id="Oval 9" o:spid="_x0000_s1026" alt="A decorative object that contains the following quotes:&#10;Quote 1:  &quot;Is there a way to get the providers to give an annual report to the participant to show the quality of the supports that have been provided – including highlights of achievement. We are so focussed on compliance and not doing the wrong thing – that we don't focus on taking appropriate risks to get good outcomes for the participant.&quot;&#10;&#10;Quote 2:    “Audits should assess how far providers have progressed and what more they need to do, focusing on sincere service delivery rather than just compliance.”" style="position:absolute;margin-left:-17.4pt;margin-top:2.35pt;width:502.35pt;height:137.4pt;flip:y;z-index:25137790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6739311,22079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" path="m1487011,26020v420989,-29116,496686,-51021,1263535,33096c3517395,143233,4059427,64668,4575399,67884v515972,3216,959751,-22474,1270978,10527c6157605,111412,6115830,102330,6442764,265888v326934,163558,300157,554238,292775,839027c6728157,1389704,6652794,1791778,6398473,1974625v-254321,182847,-670824,199353,-1188860,227373c4691578,2230018,3959785,2150202,3290260,2142746v-669525,-7456,-1616250,122257,-2097798,14515c710914,2049519,487895,1954137,280341,1784320,72787,1614503,19875,1314609,3583,1104489,-12709,894369,20810,381951,224613,233815,428416,85679,1066022,55136,1487011,26020xe" fillcolor="#612c69" stroked="f" strokeweight="1pt">
                <v:fill opacity="32896f"/>
                <v:stroke joinstyle="miter"/>
                <v:path arrowok="t" o:connecttype="custom" o:connectlocs="1407681,20561;2603809,46714;4331308,53642;5534482,61961;6099052,210106;6376208,873107;6057124,1560355;4931688,1740026;3114730,1693205;1128846,1704674;265385,1409975;3392,872771;212630,184761;1407681,20561" o:connectangles="0,0,0,0,0,0,0,0,0,0,0,0,0,0"/>
                <o:lock v:ext="edit" aspectratio="t"/>
              </v:shape>
            </w:pict>
          </mc:Fallback>
        </mc:AlternateContent>
      </w:r>
    </w:p>
    <w:p w14:paraId="5E40B596" w14:textId="2D33957E" w:rsidR="004205FD" w:rsidRDefault="004205FD" w:rsidP="00005811"/>
    <w:p w14:paraId="0865BD94" w14:textId="2EFAC72F" w:rsidR="004205FD" w:rsidRDefault="00D27519" w:rsidP="00005811">
      <w:r w:rsidRPr="00D27519">
        <w:rPr>
          <w:noProof/>
          <w:color w:val="auto"/>
        </w:rPr>
        <mc:AlternateContent>
          <mc:Choice Requires="wpg">
            <w:drawing>
              <wp:anchor distT="0" distB="0" distL="114300" distR="114300" simplePos="0" relativeHeight="252006402" behindDoc="0" locked="0" layoutInCell="1" allowOverlap="1" wp14:anchorId="235FF6EB" wp14:editId="4472768C">
                <wp:simplePos x="0" y="0"/>
                <wp:positionH relativeFrom="column">
                  <wp:posOffset>-169830</wp:posOffset>
                </wp:positionH>
                <wp:positionV relativeFrom="paragraph">
                  <wp:posOffset>147955</wp:posOffset>
                </wp:positionV>
                <wp:extent cx="611505" cy="611505"/>
                <wp:effectExtent l="0" t="0" r="17145" b="17145"/>
                <wp:wrapNone/>
                <wp:docPr id="1347891887" name="Group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1505" cy="611505"/>
                          <a:chOff x="1337336" y="0"/>
                          <a:chExt cx="612000" cy="612000"/>
                        </a:xfrm>
                      </wpg:grpSpPr>
                      <wps:wsp>
                        <wps:cNvPr id="1240757810" name="Oval 1240757810"/>
                        <wps:cNvSpPr/>
                        <wps:spPr>
                          <a:xfrm>
                            <a:off x="1337336" y="0"/>
                            <a:ext cx="612000" cy="612000"/>
                          </a:xfrm>
                          <a:prstGeom prst="ellipse">
                            <a:avLst/>
                          </a:prstGeom>
                          <a:solidFill>
                            <a:srgbClr val="5F2E74">
                              <a:alpha val="90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231475639" name="Oval 1231475639"/>
                        <wps:cNvSpPr>
                          <a:spLocks noChangeAspect="1"/>
                        </wps:cNvSpPr>
                        <wps:spPr>
                          <a:xfrm flipH="1">
                            <a:off x="1428155"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879362973" name="Picture 1879362973"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1499890" y="162000"/>
                            <a:ext cx="286892" cy="288000"/>
                          </a:xfrm>
                          <a:prstGeom prst="rect">
                            <a:avLst/>
                          </a:prstGeom>
                        </pic:spPr>
                      </pic:pic>
                    </wpg:wgp>
                  </a:graphicData>
                </a:graphic>
              </wp:anchor>
            </w:drawing>
          </mc:Choice>
          <mc:Fallback>
            <w:pict>
              <v:group w14:anchorId="3DA6E878" id="Group 30" o:spid="_x0000_s1026" alt="&quot;&quot;" style="position:absolute;margin-left:-13.35pt;margin-top:11.65pt;width:48.15pt;height:48.15pt;z-index:252006402" coordorigin="13373" coordsize="6120,61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">
                <v:oval id="Oval 1240757810" o:spid="_x0000_s1027" style="position:absolute;left:13373;width:6120;height:6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" fillcolor="#5f2e74" strokecolor="white [3201]" strokeweight="1pt">
                  <v:fill opacity="59110f"/>
                  <v:stroke joinstyle="miter"/>
                </v:oval>
                <v:oval id="Oval 1231475639" o:spid="_x0000_s1028" style="position:absolute;left:14281;top:900;width:4304;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" fillcolor="white [3212]" strokecolor="white [3201]" strokeweight="1pt">
                  <v:stroke joinstyle="miter"/>
                  <v:path arrowok="t"/>
                  <o:lock v:ext="edit" aspectratio="t"/>
                </v:oval>
                <v:shape id="Picture 1879362973" o:spid="_x0000_s1029" type="#_x0000_t75" alt="A group of people with speech bubbles&#10;&#10;Description automatically generated" style="position:absolute;left:14998;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">
                  <v:imagedata r:id="rId50" o:title="A group of people with speech bubbles&#10;&#10;Description automatically generated"/>
                </v:shape>
              </v:group>
            </w:pict>
          </mc:Fallback>
        </mc:AlternateContent>
      </w:r>
    </w:p>
    <w:p w14:paraId="5BE87A50" w14:textId="05AB6FCB" w:rsidR="004205FD" w:rsidRDefault="004205FD" w:rsidP="00005811"/>
    <w:p w14:paraId="78F9C4E4" w14:textId="5AA5E399" w:rsidR="004205FD" w:rsidRDefault="004205FD" w:rsidP="00005811"/>
    <w:p w14:paraId="477930F5" w14:textId="62F74EAD" w:rsidR="004205FD" w:rsidRDefault="00FB52BC" w:rsidP="00FB52BC">
      <w:pPr>
        <w:spacing w:before="0" w:line="480" w:lineRule="auto"/>
      </w:pPr>
      <w:r>
        <w:rPr>
          <w:noProof/>
          <w:color w:val="auto"/>
        </w:rPr>
        <mc:AlternateContent>
          <mc:Choice Requires="wpg">
            <w:drawing>
              <wp:anchor distT="0" distB="0" distL="114300" distR="114300" simplePos="0" relativeHeight="252010498" behindDoc="0" locked="0" layoutInCell="1" allowOverlap="1" wp14:anchorId="462E782C" wp14:editId="771D91E2">
                <wp:simplePos x="0" y="0"/>
                <wp:positionH relativeFrom="column">
                  <wp:posOffset>2692117</wp:posOffset>
                </wp:positionH>
                <wp:positionV relativeFrom="paragraph">
                  <wp:posOffset>294640</wp:posOffset>
                </wp:positionV>
                <wp:extent cx="3440845" cy="2750661"/>
                <wp:effectExtent l="0" t="0" r="7620" b="12065"/>
                <wp:wrapNone/>
                <wp:docPr id="1349752860" name="Group 12" descr="A decorative object that contains the following quotes:&#10;Quote 1:  “Providing opportunities for providers to get together to share practice – community of practice – it would be great if the NDIS Commission supported this kind of engagement between providers.”&#10;&#10;Quote 2:    “Effective collaboration agreements between SDA and SIL providers would be essential for making the reforms work.”"/>
                <wp:cNvGraphicFramePr/>
                <a:graphic xmlns:a="http://schemas.openxmlformats.org/drawingml/2006/main">
                  <a:graphicData uri="http://schemas.microsoft.com/office/word/2010/wordprocessingGroup">
                    <wpg:wgp>
                      <wpg:cNvGrpSpPr/>
                      <wpg:grpSpPr>
                        <a:xfrm>
                          <a:off x="0" y="0"/>
                          <a:ext cx="3440845" cy="2750661"/>
                          <a:chOff x="0" y="0"/>
                          <a:chExt cx="3440845" cy="2750661"/>
                        </a:xfrm>
                      </wpg:grpSpPr>
                      <wps:wsp>
                        <wps:cNvPr id="180325069" name="Oval 2" descr="A decorative object that contains the following quotes:&#10;Quote 1:  “Providing opportunities for providers to get together to share practice – community of practice – it would be great if the NDIS Commission supported this kind of engagement between providers.”&#10;&#10;Quote 2:    “Effective collaboration agreements between SDA and SIL providers would be essential for making the reforms work.”"/>
                        <wps:cNvSpPr/>
                        <wps:spPr>
                          <a:xfrm rot="10800000">
                            <a:off x="0" y="0"/>
                            <a:ext cx="3440845" cy="2286209"/>
                          </a:xfrm>
                          <a:custGeom>
                            <a:avLst/>
                            <a:gdLst>
                              <a:gd name="connsiteX0" fmla="*/ 0 w 2720670"/>
                              <a:gd name="connsiteY0" fmla="*/ 755807 h 1511614"/>
                              <a:gd name="connsiteX1" fmla="*/ 1360335 w 2720670"/>
                              <a:gd name="connsiteY1" fmla="*/ 0 h 1511614"/>
                              <a:gd name="connsiteX2" fmla="*/ 2720670 w 2720670"/>
                              <a:gd name="connsiteY2" fmla="*/ 755807 h 1511614"/>
                              <a:gd name="connsiteX3" fmla="*/ 1360335 w 2720670"/>
                              <a:gd name="connsiteY3" fmla="*/ 1511614 h 1511614"/>
                              <a:gd name="connsiteX4" fmla="*/ 0 w 2720670"/>
                              <a:gd name="connsiteY4" fmla="*/ 755807 h 1511614"/>
                              <a:gd name="connsiteX0" fmla="*/ 0 w 2794756"/>
                              <a:gd name="connsiteY0" fmla="*/ 755807 h 1521958"/>
                              <a:gd name="connsiteX1" fmla="*/ 1360335 w 2794756"/>
                              <a:gd name="connsiteY1" fmla="*/ 0 h 1521958"/>
                              <a:gd name="connsiteX2" fmla="*/ 2720670 w 2794756"/>
                              <a:gd name="connsiteY2" fmla="*/ 755807 h 1521958"/>
                              <a:gd name="connsiteX3" fmla="*/ 2481772 w 2794756"/>
                              <a:gd name="connsiteY3" fmla="*/ 1165936 h 1521958"/>
                              <a:gd name="connsiteX4" fmla="*/ 1360335 w 2794756"/>
                              <a:gd name="connsiteY4" fmla="*/ 1511614 h 1521958"/>
                              <a:gd name="connsiteX5" fmla="*/ 0 w 2794756"/>
                              <a:gd name="connsiteY5" fmla="*/ 755807 h 1521958"/>
                              <a:gd name="connsiteX0" fmla="*/ 0 w 2867553"/>
                              <a:gd name="connsiteY0" fmla="*/ 755807 h 1553101"/>
                              <a:gd name="connsiteX1" fmla="*/ 1360335 w 2867553"/>
                              <a:gd name="connsiteY1" fmla="*/ 0 h 1553101"/>
                              <a:gd name="connsiteX2" fmla="*/ 2720670 w 2867553"/>
                              <a:gd name="connsiteY2" fmla="*/ 755807 h 1553101"/>
                              <a:gd name="connsiteX3" fmla="*/ 2704193 w 2867553"/>
                              <a:gd name="connsiteY3" fmla="*/ 1380119 h 1553101"/>
                              <a:gd name="connsiteX4" fmla="*/ 1360335 w 2867553"/>
                              <a:gd name="connsiteY4" fmla="*/ 1511614 h 1553101"/>
                              <a:gd name="connsiteX5" fmla="*/ 0 w 2867553"/>
                              <a:gd name="connsiteY5" fmla="*/ 755807 h 1553101"/>
                              <a:gd name="connsiteX0" fmla="*/ 0 w 2919634"/>
                              <a:gd name="connsiteY0" fmla="*/ 794130 h 1591424"/>
                              <a:gd name="connsiteX1" fmla="*/ 1360335 w 2919634"/>
                              <a:gd name="connsiteY1" fmla="*/ 38323 h 1591424"/>
                              <a:gd name="connsiteX2" fmla="*/ 2811286 w 2919634"/>
                              <a:gd name="connsiteY2" fmla="*/ 225719 h 1591424"/>
                              <a:gd name="connsiteX3" fmla="*/ 2704193 w 2919634"/>
                              <a:gd name="connsiteY3" fmla="*/ 1418442 h 1591424"/>
                              <a:gd name="connsiteX4" fmla="*/ 1360335 w 2919634"/>
                              <a:gd name="connsiteY4" fmla="*/ 1549937 h 1591424"/>
                              <a:gd name="connsiteX5" fmla="*/ 0 w 2919634"/>
                              <a:gd name="connsiteY5" fmla="*/ 794130 h 1591424"/>
                              <a:gd name="connsiteX0" fmla="*/ 653 w 2920287"/>
                              <a:gd name="connsiteY0" fmla="*/ 807739 h 1605033"/>
                              <a:gd name="connsiteX1" fmla="*/ 1204469 w 2920287"/>
                              <a:gd name="connsiteY1" fmla="*/ 35456 h 1605033"/>
                              <a:gd name="connsiteX2" fmla="*/ 2811939 w 2920287"/>
                              <a:gd name="connsiteY2" fmla="*/ 239328 h 1605033"/>
                              <a:gd name="connsiteX3" fmla="*/ 2704846 w 2920287"/>
                              <a:gd name="connsiteY3" fmla="*/ 1432051 h 1605033"/>
                              <a:gd name="connsiteX4" fmla="*/ 1360988 w 2920287"/>
                              <a:gd name="connsiteY4" fmla="*/ 1563546 h 1605033"/>
                              <a:gd name="connsiteX5" fmla="*/ 653 w 2920287"/>
                              <a:gd name="connsiteY5" fmla="*/ 807739 h 1605033"/>
                              <a:gd name="connsiteX0" fmla="*/ 528 w 2943380"/>
                              <a:gd name="connsiteY0" fmla="*/ 863257 h 1660551"/>
                              <a:gd name="connsiteX1" fmla="*/ 1204344 w 2943380"/>
                              <a:gd name="connsiteY1" fmla="*/ 90974 h 1660551"/>
                              <a:gd name="connsiteX2" fmla="*/ 1683230 w 2943380"/>
                              <a:gd name="connsiteY2" fmla="*/ 37711 h 1660551"/>
                              <a:gd name="connsiteX3" fmla="*/ 2811814 w 2943380"/>
                              <a:gd name="connsiteY3" fmla="*/ 294846 h 1660551"/>
                              <a:gd name="connsiteX4" fmla="*/ 2704721 w 2943380"/>
                              <a:gd name="connsiteY4" fmla="*/ 1487569 h 1660551"/>
                              <a:gd name="connsiteX5" fmla="*/ 1360863 w 2943380"/>
                              <a:gd name="connsiteY5" fmla="*/ 1619064 h 1660551"/>
                              <a:gd name="connsiteX6" fmla="*/ 528 w 2943380"/>
                              <a:gd name="connsiteY6" fmla="*/ 863257 h 1660551"/>
                              <a:gd name="connsiteX0" fmla="*/ 528 w 2943380"/>
                              <a:gd name="connsiteY0" fmla="*/ 841288 h 1638582"/>
                              <a:gd name="connsiteX1" fmla="*/ 1204344 w 2943380"/>
                              <a:gd name="connsiteY1" fmla="*/ 69005 h 1638582"/>
                              <a:gd name="connsiteX2" fmla="*/ 1683230 w 2943380"/>
                              <a:gd name="connsiteY2" fmla="*/ 15742 h 1638582"/>
                              <a:gd name="connsiteX3" fmla="*/ 2811814 w 2943380"/>
                              <a:gd name="connsiteY3" fmla="*/ 272877 h 1638582"/>
                              <a:gd name="connsiteX4" fmla="*/ 2704721 w 2943380"/>
                              <a:gd name="connsiteY4" fmla="*/ 1465600 h 1638582"/>
                              <a:gd name="connsiteX5" fmla="*/ 1360863 w 2943380"/>
                              <a:gd name="connsiteY5" fmla="*/ 1597095 h 1638582"/>
                              <a:gd name="connsiteX6" fmla="*/ 528 w 2943380"/>
                              <a:gd name="connsiteY6" fmla="*/ 841288 h 1638582"/>
                              <a:gd name="connsiteX0" fmla="*/ 528 w 2943380"/>
                              <a:gd name="connsiteY0" fmla="*/ 857183 h 1654477"/>
                              <a:gd name="connsiteX1" fmla="*/ 1204344 w 2943380"/>
                              <a:gd name="connsiteY1" fmla="*/ 84900 h 1654477"/>
                              <a:gd name="connsiteX2" fmla="*/ 1683230 w 2943380"/>
                              <a:gd name="connsiteY2" fmla="*/ 31637 h 1654477"/>
                              <a:gd name="connsiteX3" fmla="*/ 2811814 w 2943380"/>
                              <a:gd name="connsiteY3" fmla="*/ 288772 h 1654477"/>
                              <a:gd name="connsiteX4" fmla="*/ 2704721 w 2943380"/>
                              <a:gd name="connsiteY4" fmla="*/ 1481495 h 1654477"/>
                              <a:gd name="connsiteX5" fmla="*/ 1360863 w 2943380"/>
                              <a:gd name="connsiteY5" fmla="*/ 1612990 h 1654477"/>
                              <a:gd name="connsiteX6" fmla="*/ 528 w 2943380"/>
                              <a:gd name="connsiteY6" fmla="*/ 857183 h 1654477"/>
                              <a:gd name="connsiteX0" fmla="*/ 4708 w 2947560"/>
                              <a:gd name="connsiteY0" fmla="*/ 832406 h 1629700"/>
                              <a:gd name="connsiteX1" fmla="*/ 944914 w 2947560"/>
                              <a:gd name="connsiteY1" fmla="*/ 134264 h 1629700"/>
                              <a:gd name="connsiteX2" fmla="*/ 1687410 w 2947560"/>
                              <a:gd name="connsiteY2" fmla="*/ 6860 h 1629700"/>
                              <a:gd name="connsiteX3" fmla="*/ 2815994 w 2947560"/>
                              <a:gd name="connsiteY3" fmla="*/ 263995 h 1629700"/>
                              <a:gd name="connsiteX4" fmla="*/ 2708901 w 2947560"/>
                              <a:gd name="connsiteY4" fmla="*/ 1456718 h 1629700"/>
                              <a:gd name="connsiteX5" fmla="*/ 1365043 w 2947560"/>
                              <a:gd name="connsiteY5" fmla="*/ 1588213 h 1629700"/>
                              <a:gd name="connsiteX6" fmla="*/ 4708 w 2947560"/>
                              <a:gd name="connsiteY6" fmla="*/ 832406 h 1629700"/>
                              <a:gd name="connsiteX0" fmla="*/ 4970 w 2898395"/>
                              <a:gd name="connsiteY0" fmla="*/ 1259619 h 1615742"/>
                              <a:gd name="connsiteX1" fmla="*/ 895749 w 2898395"/>
                              <a:gd name="connsiteY1" fmla="*/ 149585 h 1615742"/>
                              <a:gd name="connsiteX2" fmla="*/ 1638245 w 2898395"/>
                              <a:gd name="connsiteY2" fmla="*/ 22181 h 1615742"/>
                              <a:gd name="connsiteX3" fmla="*/ 2766829 w 2898395"/>
                              <a:gd name="connsiteY3" fmla="*/ 279316 h 1615742"/>
                              <a:gd name="connsiteX4" fmla="*/ 2659736 w 2898395"/>
                              <a:gd name="connsiteY4" fmla="*/ 1472039 h 1615742"/>
                              <a:gd name="connsiteX5" fmla="*/ 1315878 w 2898395"/>
                              <a:gd name="connsiteY5" fmla="*/ 1603534 h 1615742"/>
                              <a:gd name="connsiteX6" fmla="*/ 4970 w 2898395"/>
                              <a:gd name="connsiteY6" fmla="*/ 1259619 h 1615742"/>
                              <a:gd name="connsiteX0" fmla="*/ 5149 w 2898574"/>
                              <a:gd name="connsiteY0" fmla="*/ 1259619 h 1660708"/>
                              <a:gd name="connsiteX1" fmla="*/ 895928 w 2898574"/>
                              <a:gd name="connsiteY1" fmla="*/ 149585 h 1660708"/>
                              <a:gd name="connsiteX2" fmla="*/ 1638424 w 2898574"/>
                              <a:gd name="connsiteY2" fmla="*/ 22181 h 1660708"/>
                              <a:gd name="connsiteX3" fmla="*/ 2767008 w 2898574"/>
                              <a:gd name="connsiteY3" fmla="*/ 279316 h 1660708"/>
                              <a:gd name="connsiteX4" fmla="*/ 2659915 w 2898574"/>
                              <a:gd name="connsiteY4" fmla="*/ 1472039 h 1660708"/>
                              <a:gd name="connsiteX5" fmla="*/ 1324294 w 2898574"/>
                              <a:gd name="connsiteY5" fmla="*/ 1652961 h 1660708"/>
                              <a:gd name="connsiteX6" fmla="*/ 5149 w 2898574"/>
                              <a:gd name="connsiteY6" fmla="*/ 1259619 h 1660708"/>
                              <a:gd name="connsiteX0" fmla="*/ 37450 w 2930875"/>
                              <a:gd name="connsiteY0" fmla="*/ 1241225 h 1642314"/>
                              <a:gd name="connsiteX1" fmla="*/ 410335 w 2930875"/>
                              <a:gd name="connsiteY1" fmla="*/ 613387 h 1642314"/>
                              <a:gd name="connsiteX2" fmla="*/ 928229 w 2930875"/>
                              <a:gd name="connsiteY2" fmla="*/ 131191 h 1642314"/>
                              <a:gd name="connsiteX3" fmla="*/ 1670725 w 2930875"/>
                              <a:gd name="connsiteY3" fmla="*/ 3787 h 1642314"/>
                              <a:gd name="connsiteX4" fmla="*/ 2799309 w 2930875"/>
                              <a:gd name="connsiteY4" fmla="*/ 260922 h 1642314"/>
                              <a:gd name="connsiteX5" fmla="*/ 2692216 w 2930875"/>
                              <a:gd name="connsiteY5" fmla="*/ 1453645 h 1642314"/>
                              <a:gd name="connsiteX6" fmla="*/ 1356595 w 2930875"/>
                              <a:gd name="connsiteY6" fmla="*/ 1634567 h 1642314"/>
                              <a:gd name="connsiteX7" fmla="*/ 37450 w 2930875"/>
                              <a:gd name="connsiteY7" fmla="*/ 1241225 h 1642314"/>
                              <a:gd name="connsiteX0" fmla="*/ 200713 w 3094138"/>
                              <a:gd name="connsiteY0" fmla="*/ 1239778 h 1640867"/>
                              <a:gd name="connsiteX1" fmla="*/ 95803 w 3094138"/>
                              <a:gd name="connsiteY1" fmla="*/ 364805 h 1640867"/>
                              <a:gd name="connsiteX2" fmla="*/ 1091492 w 3094138"/>
                              <a:gd name="connsiteY2" fmla="*/ 129744 h 1640867"/>
                              <a:gd name="connsiteX3" fmla="*/ 1833988 w 3094138"/>
                              <a:gd name="connsiteY3" fmla="*/ 2340 h 1640867"/>
                              <a:gd name="connsiteX4" fmla="*/ 2962572 w 3094138"/>
                              <a:gd name="connsiteY4" fmla="*/ 259475 h 1640867"/>
                              <a:gd name="connsiteX5" fmla="*/ 2855479 w 3094138"/>
                              <a:gd name="connsiteY5" fmla="*/ 1452198 h 1640867"/>
                              <a:gd name="connsiteX6" fmla="*/ 1519858 w 3094138"/>
                              <a:gd name="connsiteY6" fmla="*/ 1633120 h 1640867"/>
                              <a:gd name="connsiteX7" fmla="*/ 200713 w 3094138"/>
                              <a:gd name="connsiteY7" fmla="*/ 1239778 h 1640867"/>
                              <a:gd name="connsiteX0" fmla="*/ 200713 w 3094138"/>
                              <a:gd name="connsiteY0" fmla="*/ 1256505 h 1657594"/>
                              <a:gd name="connsiteX1" fmla="*/ 95803 w 3094138"/>
                              <a:gd name="connsiteY1" fmla="*/ 381532 h 1657594"/>
                              <a:gd name="connsiteX2" fmla="*/ 572509 w 3094138"/>
                              <a:gd name="connsiteY2" fmla="*/ 39380 h 1657594"/>
                              <a:gd name="connsiteX3" fmla="*/ 1833988 w 3094138"/>
                              <a:gd name="connsiteY3" fmla="*/ 19067 h 1657594"/>
                              <a:gd name="connsiteX4" fmla="*/ 2962572 w 3094138"/>
                              <a:gd name="connsiteY4" fmla="*/ 276202 h 1657594"/>
                              <a:gd name="connsiteX5" fmla="*/ 2855479 w 3094138"/>
                              <a:gd name="connsiteY5" fmla="*/ 1468925 h 1657594"/>
                              <a:gd name="connsiteX6" fmla="*/ 1519858 w 3094138"/>
                              <a:gd name="connsiteY6" fmla="*/ 1649847 h 1657594"/>
                              <a:gd name="connsiteX7" fmla="*/ 200713 w 3094138"/>
                              <a:gd name="connsiteY7" fmla="*/ 1256505 h 1657594"/>
                              <a:gd name="connsiteX0" fmla="*/ 200713 w 3094138"/>
                              <a:gd name="connsiteY0" fmla="*/ 1264201 h 1665290"/>
                              <a:gd name="connsiteX1" fmla="*/ 95803 w 3094138"/>
                              <a:gd name="connsiteY1" fmla="*/ 389228 h 1665290"/>
                              <a:gd name="connsiteX2" fmla="*/ 572509 w 3094138"/>
                              <a:gd name="connsiteY2" fmla="*/ 47076 h 1665290"/>
                              <a:gd name="connsiteX3" fmla="*/ 1364431 w 3094138"/>
                              <a:gd name="connsiteY3" fmla="*/ 10288 h 1665290"/>
                              <a:gd name="connsiteX4" fmla="*/ 1833988 w 3094138"/>
                              <a:gd name="connsiteY4" fmla="*/ 26763 h 1665290"/>
                              <a:gd name="connsiteX5" fmla="*/ 2962572 w 3094138"/>
                              <a:gd name="connsiteY5" fmla="*/ 283898 h 1665290"/>
                              <a:gd name="connsiteX6" fmla="*/ 2855479 w 3094138"/>
                              <a:gd name="connsiteY6" fmla="*/ 1476621 h 1665290"/>
                              <a:gd name="connsiteX7" fmla="*/ 1519858 w 3094138"/>
                              <a:gd name="connsiteY7" fmla="*/ 1657543 h 1665290"/>
                              <a:gd name="connsiteX8" fmla="*/ 200713 w 3094138"/>
                              <a:gd name="connsiteY8" fmla="*/ 1264201 h 1665290"/>
                              <a:gd name="connsiteX0" fmla="*/ 200713 w 3094138"/>
                              <a:gd name="connsiteY0" fmla="*/ 1248642 h 1649731"/>
                              <a:gd name="connsiteX1" fmla="*/ 95803 w 3094138"/>
                              <a:gd name="connsiteY1" fmla="*/ 373669 h 1649731"/>
                              <a:gd name="connsiteX2" fmla="*/ 572509 w 3094138"/>
                              <a:gd name="connsiteY2" fmla="*/ 31517 h 1649731"/>
                              <a:gd name="connsiteX3" fmla="*/ 1183199 w 3094138"/>
                              <a:gd name="connsiteY3" fmla="*/ 77108 h 1649731"/>
                              <a:gd name="connsiteX4" fmla="*/ 1833988 w 3094138"/>
                              <a:gd name="connsiteY4" fmla="*/ 11204 h 1649731"/>
                              <a:gd name="connsiteX5" fmla="*/ 2962572 w 3094138"/>
                              <a:gd name="connsiteY5" fmla="*/ 268339 h 1649731"/>
                              <a:gd name="connsiteX6" fmla="*/ 2855479 w 3094138"/>
                              <a:gd name="connsiteY6" fmla="*/ 1461062 h 1649731"/>
                              <a:gd name="connsiteX7" fmla="*/ 1519858 w 3094138"/>
                              <a:gd name="connsiteY7" fmla="*/ 1641984 h 1649731"/>
                              <a:gd name="connsiteX8" fmla="*/ 200713 w 3094138"/>
                              <a:gd name="connsiteY8" fmla="*/ 1248642 h 1649731"/>
                              <a:gd name="connsiteX0" fmla="*/ 200713 w 3094138"/>
                              <a:gd name="connsiteY0" fmla="*/ 1248642 h 1548762"/>
                              <a:gd name="connsiteX1" fmla="*/ 95803 w 3094138"/>
                              <a:gd name="connsiteY1" fmla="*/ 373669 h 1548762"/>
                              <a:gd name="connsiteX2" fmla="*/ 572509 w 3094138"/>
                              <a:gd name="connsiteY2" fmla="*/ 31517 h 1548762"/>
                              <a:gd name="connsiteX3" fmla="*/ 1183199 w 3094138"/>
                              <a:gd name="connsiteY3" fmla="*/ 77108 h 1548762"/>
                              <a:gd name="connsiteX4" fmla="*/ 1833988 w 3094138"/>
                              <a:gd name="connsiteY4" fmla="*/ 11204 h 1548762"/>
                              <a:gd name="connsiteX5" fmla="*/ 2962572 w 3094138"/>
                              <a:gd name="connsiteY5" fmla="*/ 268339 h 1548762"/>
                              <a:gd name="connsiteX6" fmla="*/ 2855479 w 3094138"/>
                              <a:gd name="connsiteY6" fmla="*/ 1461062 h 1548762"/>
                              <a:gd name="connsiteX7" fmla="*/ 1519858 w 3094138"/>
                              <a:gd name="connsiteY7" fmla="*/ 1515073 h 1548762"/>
                              <a:gd name="connsiteX8" fmla="*/ 200713 w 3094138"/>
                              <a:gd name="connsiteY8" fmla="*/ 1248642 h 1548762"/>
                              <a:gd name="connsiteX0" fmla="*/ 200713 w 3104149"/>
                              <a:gd name="connsiteY0" fmla="*/ 1248642 h 1542670"/>
                              <a:gd name="connsiteX1" fmla="*/ 95803 w 3104149"/>
                              <a:gd name="connsiteY1" fmla="*/ 373669 h 1542670"/>
                              <a:gd name="connsiteX2" fmla="*/ 572509 w 3104149"/>
                              <a:gd name="connsiteY2" fmla="*/ 31517 h 1542670"/>
                              <a:gd name="connsiteX3" fmla="*/ 1183199 w 3104149"/>
                              <a:gd name="connsiteY3" fmla="*/ 77108 h 1542670"/>
                              <a:gd name="connsiteX4" fmla="*/ 1833988 w 3104149"/>
                              <a:gd name="connsiteY4" fmla="*/ 11204 h 1542670"/>
                              <a:gd name="connsiteX5" fmla="*/ 2962572 w 3104149"/>
                              <a:gd name="connsiteY5" fmla="*/ 268339 h 1542670"/>
                              <a:gd name="connsiteX6" fmla="*/ 3075878 w 3104149"/>
                              <a:gd name="connsiteY6" fmla="*/ 867473 h 1542670"/>
                              <a:gd name="connsiteX7" fmla="*/ 2855479 w 3104149"/>
                              <a:gd name="connsiteY7" fmla="*/ 1461062 h 1542670"/>
                              <a:gd name="connsiteX8" fmla="*/ 1519858 w 3104149"/>
                              <a:gd name="connsiteY8" fmla="*/ 1515073 h 1542670"/>
                              <a:gd name="connsiteX9" fmla="*/ 200713 w 3104149"/>
                              <a:gd name="connsiteY9" fmla="*/ 1248642 h 1542670"/>
                              <a:gd name="connsiteX0" fmla="*/ 200713 w 3040388"/>
                              <a:gd name="connsiteY0" fmla="*/ 1248642 h 1542670"/>
                              <a:gd name="connsiteX1" fmla="*/ 95803 w 3040388"/>
                              <a:gd name="connsiteY1" fmla="*/ 373669 h 1542670"/>
                              <a:gd name="connsiteX2" fmla="*/ 572509 w 3040388"/>
                              <a:gd name="connsiteY2" fmla="*/ 31517 h 1542670"/>
                              <a:gd name="connsiteX3" fmla="*/ 1183199 w 3040388"/>
                              <a:gd name="connsiteY3" fmla="*/ 77108 h 1542670"/>
                              <a:gd name="connsiteX4" fmla="*/ 1833988 w 3040388"/>
                              <a:gd name="connsiteY4" fmla="*/ 11204 h 1542670"/>
                              <a:gd name="connsiteX5" fmla="*/ 2962572 w 3040388"/>
                              <a:gd name="connsiteY5" fmla="*/ 268339 h 1542670"/>
                              <a:gd name="connsiteX6" fmla="*/ 2932712 w 3040388"/>
                              <a:gd name="connsiteY6" fmla="*/ 845193 h 1542670"/>
                              <a:gd name="connsiteX7" fmla="*/ 2855479 w 3040388"/>
                              <a:gd name="connsiteY7" fmla="*/ 1461062 h 1542670"/>
                              <a:gd name="connsiteX8" fmla="*/ 1519858 w 3040388"/>
                              <a:gd name="connsiteY8" fmla="*/ 1515073 h 1542670"/>
                              <a:gd name="connsiteX9" fmla="*/ 200713 w 3040388"/>
                              <a:gd name="connsiteY9" fmla="*/ 1248642 h 1542670"/>
                              <a:gd name="connsiteX0" fmla="*/ 200713 w 2989558"/>
                              <a:gd name="connsiteY0" fmla="*/ 1248642 h 1542670"/>
                              <a:gd name="connsiteX1" fmla="*/ 95803 w 2989558"/>
                              <a:gd name="connsiteY1" fmla="*/ 373669 h 1542670"/>
                              <a:gd name="connsiteX2" fmla="*/ 572509 w 2989558"/>
                              <a:gd name="connsiteY2" fmla="*/ 31517 h 1542670"/>
                              <a:gd name="connsiteX3" fmla="*/ 1183199 w 2989558"/>
                              <a:gd name="connsiteY3" fmla="*/ 77108 h 1542670"/>
                              <a:gd name="connsiteX4" fmla="*/ 1833988 w 2989558"/>
                              <a:gd name="connsiteY4" fmla="*/ 11204 h 1542670"/>
                              <a:gd name="connsiteX5" fmla="*/ 2798792 w 2989558"/>
                              <a:gd name="connsiteY5" fmla="*/ 87958 h 1542670"/>
                              <a:gd name="connsiteX6" fmla="*/ 2932712 w 2989558"/>
                              <a:gd name="connsiteY6" fmla="*/ 845193 h 1542670"/>
                              <a:gd name="connsiteX7" fmla="*/ 2855479 w 2989558"/>
                              <a:gd name="connsiteY7" fmla="*/ 1461062 h 1542670"/>
                              <a:gd name="connsiteX8" fmla="*/ 1519858 w 2989558"/>
                              <a:gd name="connsiteY8" fmla="*/ 1515073 h 1542670"/>
                              <a:gd name="connsiteX9" fmla="*/ 200713 w 2989558"/>
                              <a:gd name="connsiteY9" fmla="*/ 1248642 h 1542670"/>
                              <a:gd name="connsiteX0" fmla="*/ 194446 w 2929363"/>
                              <a:gd name="connsiteY0" fmla="*/ 1368585 h 1534510"/>
                              <a:gd name="connsiteX1" fmla="*/ 35608 w 2929363"/>
                              <a:gd name="connsiteY1" fmla="*/ 373669 h 1534510"/>
                              <a:gd name="connsiteX2" fmla="*/ 512314 w 2929363"/>
                              <a:gd name="connsiteY2" fmla="*/ 31517 h 1534510"/>
                              <a:gd name="connsiteX3" fmla="*/ 1123004 w 2929363"/>
                              <a:gd name="connsiteY3" fmla="*/ 77108 h 1534510"/>
                              <a:gd name="connsiteX4" fmla="*/ 1773793 w 2929363"/>
                              <a:gd name="connsiteY4" fmla="*/ 11204 h 1534510"/>
                              <a:gd name="connsiteX5" fmla="*/ 2738597 w 2929363"/>
                              <a:gd name="connsiteY5" fmla="*/ 87958 h 1534510"/>
                              <a:gd name="connsiteX6" fmla="*/ 2872517 w 2929363"/>
                              <a:gd name="connsiteY6" fmla="*/ 845193 h 1534510"/>
                              <a:gd name="connsiteX7" fmla="*/ 2795284 w 2929363"/>
                              <a:gd name="connsiteY7" fmla="*/ 1461062 h 1534510"/>
                              <a:gd name="connsiteX8" fmla="*/ 1459663 w 2929363"/>
                              <a:gd name="connsiteY8" fmla="*/ 1515073 h 1534510"/>
                              <a:gd name="connsiteX9" fmla="*/ 194446 w 2929363"/>
                              <a:gd name="connsiteY9" fmla="*/ 1368585 h 153451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2929363" h="1534510">
                                <a:moveTo>
                                  <a:pt x="194446" y="1368585"/>
                                </a:moveTo>
                                <a:cubicBezTo>
                                  <a:pt x="-42896" y="1178351"/>
                                  <a:pt x="-17370" y="596514"/>
                                  <a:pt x="35608" y="373669"/>
                                </a:cubicBezTo>
                                <a:cubicBezTo>
                                  <a:pt x="88586" y="150824"/>
                                  <a:pt x="331081" y="80944"/>
                                  <a:pt x="512314" y="31517"/>
                                </a:cubicBezTo>
                                <a:cubicBezTo>
                                  <a:pt x="693547" y="-17910"/>
                                  <a:pt x="912758" y="80493"/>
                                  <a:pt x="1123004" y="77108"/>
                                </a:cubicBezTo>
                                <a:cubicBezTo>
                                  <a:pt x="1333250" y="73723"/>
                                  <a:pt x="1507436" y="-34398"/>
                                  <a:pt x="1773793" y="11204"/>
                                </a:cubicBezTo>
                                <a:cubicBezTo>
                                  <a:pt x="2041705" y="45183"/>
                                  <a:pt x="2555476" y="-51040"/>
                                  <a:pt x="2738597" y="87958"/>
                                </a:cubicBezTo>
                                <a:cubicBezTo>
                                  <a:pt x="2921718" y="226956"/>
                                  <a:pt x="2890366" y="646406"/>
                                  <a:pt x="2872517" y="845193"/>
                                </a:cubicBezTo>
                                <a:cubicBezTo>
                                  <a:pt x="2854668" y="1043980"/>
                                  <a:pt x="3054621" y="1353129"/>
                                  <a:pt x="2795284" y="1461062"/>
                                </a:cubicBezTo>
                                <a:cubicBezTo>
                                  <a:pt x="2535947" y="1568995"/>
                                  <a:pt x="1893136" y="1530486"/>
                                  <a:pt x="1459663" y="1515073"/>
                                </a:cubicBezTo>
                                <a:cubicBezTo>
                                  <a:pt x="1026190" y="1499660"/>
                                  <a:pt x="431788" y="1558819"/>
                                  <a:pt x="194446" y="1368585"/>
                                </a:cubicBezTo>
                                <a:close/>
                              </a:path>
                            </a:pathLst>
                          </a:custGeom>
                          <a:solidFill>
                            <a:srgbClr val="3F6F50">
                              <a:alpha val="25000"/>
                            </a:srgbClr>
                          </a:solidFill>
                          <a:ln>
                            <a:noFill/>
                          </a:ln>
                        </wps:spPr>
                        <wps:style>
                          <a:lnRef idx="2">
                            <a:schemeClr val="accent6"/>
                          </a:lnRef>
                          <a:fillRef idx="1">
                            <a:schemeClr val="lt1"/>
                          </a:fillRef>
                          <a:effectRef idx="0">
                            <a:schemeClr val="accent6"/>
                          </a:effectRef>
                          <a:fontRef idx="minor">
                            <a:schemeClr val="dk1"/>
                          </a:fontRef>
                        </wps:style>
                        <wps:bodyPr rtlCol="0" anchor="ctr"/>
                      </wps:wsp>
                      <wpg:grpSp>
                        <wpg:cNvPr id="1730634642" name="Group 35"/>
                        <wpg:cNvGrpSpPr/>
                        <wpg:grpSpPr>
                          <a:xfrm>
                            <a:off x="233512" y="162392"/>
                            <a:ext cx="2704740" cy="1876485"/>
                            <a:chOff x="297368" y="554839"/>
                            <a:chExt cx="2705763" cy="1889968"/>
                          </a:xfrm>
                        </wpg:grpSpPr>
                        <wps:wsp>
                          <wps:cNvPr id="928537965" name="Rectangle: Rounded Corners 928537965"/>
                          <wps:cNvSpPr/>
                          <wps:spPr>
                            <a:xfrm flipH="1">
                              <a:off x="297368" y="554839"/>
                              <a:ext cx="2681075" cy="1086586"/>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5E617033" w14:textId="3B5C6B6F"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“Providing opportunities for providers to get together to share practice – community of practice – it would be great if the NDIS Commission supported this kind of engagement between providers.”</w:t>
                                </w:r>
                              </w:p>
                            </w:txbxContent>
                          </wps:txbx>
                          <wps:bodyPr spcFirstLastPara="0" vert="horz" wrap="square" lIns="72000" tIns="54000" rIns="72000" bIns="54000" numCol="1" spcCol="1270" anchor="ctr" anchorCtr="0">
                            <a:spAutoFit/>
                          </wps:bodyPr>
                        </wps:wsp>
                        <wps:wsp>
                          <wps:cNvPr id="1788768205" name="Rectangle: Rounded Corners 1788768205"/>
                          <wps:cNvSpPr/>
                          <wps:spPr>
                            <a:xfrm flipH="1">
                              <a:off x="302164" y="1738825"/>
                              <a:ext cx="2700967" cy="705982"/>
                            </a:xfrm>
                            <a:prstGeom prst="roundRect">
                              <a:avLst/>
                            </a:prstGeom>
                            <a:solidFill>
                              <a:schemeClr val="bg1">
                                <a:alpha val="75000"/>
                              </a:scheme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txbx>
                            <w:txbxContent>
                              <w:p w14:paraId="7423F9AF" w14:textId="71893890"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“Effective collaboration agreements between SDA and SIL providers would be essential for making the reforms work.”</w:t>
                                </w:r>
                              </w:p>
                            </w:txbxContent>
                          </wps:txbx>
                          <wps:bodyPr spcFirstLastPara="0" vert="horz" wrap="square" lIns="72000" tIns="54000" rIns="72000" bIns="54000" numCol="1" spcCol="1270" anchor="ctr" anchorCtr="0">
                            <a:spAutoFit/>
                          </wps:bodyPr>
                        </wps:wsp>
                      </wpg:grpSp>
                      <wpg:grpSp>
                        <wpg:cNvPr id="443872868" name="Group 14"/>
                        <wpg:cNvGrpSpPr/>
                        <wpg:grpSpPr>
                          <a:xfrm>
                            <a:off x="2794000" y="965200"/>
                            <a:ext cx="609600" cy="611505"/>
                            <a:chOff x="659855" y="0"/>
                            <a:chExt cx="609681" cy="612000"/>
                          </a:xfrm>
                        </wpg:grpSpPr>
                        <wps:wsp>
                          <wps:cNvPr id="405618240" name="Oval 405618240"/>
                          <wps:cNvSpPr>
                            <a:spLocks noChangeAspect="1"/>
                          </wps:cNvSpPr>
                          <wps:spPr>
                            <a:xfrm flipH="1">
                              <a:off x="659855" y="0"/>
                              <a:ext cx="609681" cy="612000"/>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41475227" name="Oval 41475227"/>
                          <wps:cNvSpPr>
                            <a:spLocks noChangeAspect="1"/>
                          </wps:cNvSpPr>
                          <wps:spPr>
                            <a:xfrm flipH="1">
                              <a:off x="749514" y="90000"/>
                              <a:ext cx="430362" cy="432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pic:pic xmlns:pic="http://schemas.openxmlformats.org/drawingml/2006/picture">
                          <pic:nvPicPr>
                            <pic:cNvPr id="132472344" name="Picture 132472344" descr="A group of people with speech bubbles&#10;&#10;Description automatically generated"/>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flipH="1">
                              <a:off x="821249" y="162000"/>
                              <a:ext cx="286892" cy="288000"/>
                            </a:xfrm>
                            <a:prstGeom prst="rect">
                              <a:avLst/>
                            </a:prstGeom>
                          </pic:spPr>
                        </pic:pic>
                      </wpg:grpSp>
                      <wpg:grpSp>
                        <wpg:cNvPr id="2058099451" name="Group 24"/>
                        <wpg:cNvGrpSpPr/>
                        <wpg:grpSpPr>
                          <a:xfrm rot="4867732">
                            <a:off x="2252027" y="1971358"/>
                            <a:ext cx="639381" cy="919226"/>
                            <a:chOff x="206462" y="2140499"/>
                            <a:chExt cx="1760440" cy="2530538"/>
                          </a:xfrm>
                        </wpg:grpSpPr>
                        <wps:wsp>
                          <wps:cNvPr id="991971516" name="Oval 12"/>
                          <wps:cNvSpPr/>
                          <wps:spPr>
                            <a:xfrm rot="13409140">
                              <a:off x="206462" y="4092454"/>
                              <a:ext cx="1474341" cy="57858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123384891" name="Oval 12"/>
                          <wps:cNvSpPr>
                            <a:spLocks noChangeAspect="1"/>
                          </wps:cNvSpPr>
                          <wps:spPr>
                            <a:xfrm rot="12416188">
                              <a:off x="566361" y="3640592"/>
                              <a:ext cx="1076902" cy="28790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55309196" name="Oval 12"/>
                          <wps:cNvSpPr>
                            <a:spLocks noChangeAspect="1"/>
                          </wps:cNvSpPr>
                          <wps:spPr>
                            <a:xfrm rot="10413392">
                              <a:off x="794683" y="2667716"/>
                              <a:ext cx="900990" cy="323774"/>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629425669" name="Oval 12"/>
                          <wps:cNvSpPr>
                            <a:spLocks noChangeAspect="1"/>
                          </wps:cNvSpPr>
                          <wps:spPr>
                            <a:xfrm rot="8762581">
                              <a:off x="773224" y="2140499"/>
                              <a:ext cx="1036251" cy="407231"/>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957069158" name="Oval 12"/>
                          <wps:cNvSpPr/>
                          <wps:spPr>
                            <a:xfrm rot="11339983">
                              <a:off x="681943" y="3095000"/>
                              <a:ext cx="1284959" cy="55368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98C11D">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wgp>
                  </a:graphicData>
                </a:graphic>
              </wp:anchor>
            </w:drawing>
          </mc:Choice>
          <mc:Fallback>
            <w:pict>
              <v:group w14:anchorId="462E782C" id="_x0000_s1268" alt="A decorative object that contains the following quotes:&#10;Quote 1:  “Providing opportunities for providers to get together to share practice – community of practice – it would be great if the NDIS Commission supported this kind of engagement between providers.”&#10;&#10;Quote 2:    “Effective collaboration agreements between SDA and SIL providers would be essential for making the reforms work.”" style="position:absolute;margin-left:212pt;margin-top:23.2pt;width:270.95pt;height:216.6pt;z-index:252010498" coordsize="34408,275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">
                <v:shape id="Oval 2" o:spid="_x0000_s1269" alt="A decorative object that contains the following quotes:&#10;Quote 1:  “Providing opportunities for providers to get together to share practice – community of practice – it would be great if the NDIS Commission supported this kind of engagement between providers.”&#10;&#10;Quote 2:    “Effective collaboration agreements between SDA and SIL providers would be essential for making the reforms work.”" style="position:absolute;width:34408;height:22862;rotation:180;visibility:visible;mso-wrap-style:square;v-text-anchor:middle" coordsize="2929363,15345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" path="m194446,1368585c-42896,1178351,-17370,596514,35608,373669,88586,150824,331081,80944,512314,31517v181233,-49427,400444,48976,610690,45591c1333250,73723,1507436,-34398,1773793,11204v267912,33979,781683,-62244,964804,76754c2921718,226956,2890366,646406,2872517,845193v-17849,198787,182104,507936,-77233,615869c2535947,1568995,1893136,1530486,1459663,1515073,1026190,1499660,431788,1558819,194446,1368585xe" fillcolor="#3f6f50" stroked="f" strokeweight="1pt">
                  <v:fill opacity="16448f"/>
                  <v:stroke joinstyle="miter"/>
                  <v:path arrowok="t" o:connecttype="custom" o:connectlocs="228397,2039004;41825,556715;601767,46956;1319086,114880;2083506,16692;3216770,131045;3374073,1259221;3283355,2176782;1714528,2257251;228397,2039004" o:connectangles="0,0,0,0,0,0,0,0,0,0"/>
                </v:shape>
                <v:group id="Group 35" o:spid="_x0000_s1270" style="position:absolute;left:2335;top:1623;width:27047;height:18765" coordorigin="2973,5548" coordsize="27057,18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">
                  <v:roundrect id="Rectangle: Rounded Corners 928537965" o:spid="_x0000_s1271" style="position:absolute;left:2973;top:5548;width:26811;height:10866;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" fillcolor="white [3212]" stroked="f" strokeweight="1pt">
                    <v:fill opacity="49087f"/>
                    <v:stroke joinstyle="miter"/>
                    <v:shadow on="t" type="perspective" color="black" offset="4pt,0" matrix="655f,,,655f"/>
                    <v:textbox style="mso-fit-shape-to-text:t" inset="2mm,1.5mm,2mm,1.5mm">
                      <w:txbxContent>
                        <w:p w14:paraId="5E617033" w14:textId="3B5C6B6F"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“Providing opportunities for providers to get together to share practice – community of practice – it would be great if the NDIS Commission supported this kind of engagement between providers.”</w:t>
                          </w:r>
                        </w:p>
                      </w:txbxContent>
                    </v:textbox>
                  </v:roundrect>
                  <v:roundrect id="Rectangle: Rounded Corners 1788768205" o:spid="_x0000_s1272" style="position:absolute;left:3021;top:17388;width:27010;height:7060;flip:x;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" fillcolor="white [3212]" stroked="f" strokeweight="1pt">
                    <v:fill opacity="49087f"/>
                    <v:stroke joinstyle="miter"/>
                    <v:shadow on="t" type="perspective" color="black" offset="4pt,0" matrix="655f,,,655f"/>
                    <v:textbox style="mso-fit-shape-to-text:t" inset="2mm,1.5mm,2mm,1.5mm">
                      <w:txbxContent>
                        <w:p w14:paraId="7423F9AF" w14:textId="71893890" w:rsidR="004205FD" w:rsidRDefault="004205FD" w:rsidP="004205FD">
                          <w:pPr>
                            <w:spacing w:before="0" w:after="0" w:line="240" w:lineRule="auto"/>
                            <w:rPr>
                              <w:rFonts w:asciiTheme="minorHAnsi"/>
                              <w:i/>
                              <w:iCs/>
                              <w:kern w:val="24"/>
                              <w:szCs w:val="22"/>
                            </w:rPr>
                          </w:pPr>
                          <w:r w:rsidRPr="004205FD">
                            <w:rPr>
                              <w:rFonts w:asciiTheme="minorHAnsi"/>
                              <w:i/>
                              <w:iCs/>
                              <w:kern w:val="24"/>
                              <w:szCs w:val="22"/>
                            </w:rPr>
                            <w:t>“Effective collaboration agreements between SDA and SIL providers would be essential for making the reforms work.”</w:t>
                          </w:r>
                        </w:p>
                      </w:txbxContent>
                    </v:textbox>
                  </v:roundrect>
                </v:group>
                <v:group id="_x0000_s1273" style="position:absolute;left:27940;top:9652;width:6096;height:6115" coordorigin="6598" coordsize="6096,61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">
                  <v:oval id="Oval 405618240" o:spid="_x0000_s1274" style="position:absolute;left:6598;width:6097;height:61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" fillcolor="#275d3a" strokecolor="white [3201]" strokeweight="1pt">
                    <v:fill opacity="58339f"/>
                    <v:stroke joinstyle="miter"/>
                    <v:path arrowok="t"/>
                    <o:lock v:ext="edit" aspectratio="t"/>
                  </v:oval>
                  <v:oval id="Oval 41475227" o:spid="_x0000_s1275" style="position:absolute;left:7495;top:900;width:4303;height:4320;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" fillcolor="white [3212]" strokecolor="white [3201]" strokeweight="1pt">
                    <v:stroke joinstyle="miter"/>
                    <v:path arrowok="t"/>
                    <o:lock v:ext="edit" aspectratio="t"/>
                  </v:oval>
                  <v:shape id="Picture 132472344" o:spid="_x0000_s1276" type="#_x0000_t75" alt="A group of people with speech bubbles&#10;&#10;Description automatically generated" style="position:absolute;left:8212;top:1620;width:2869;height:2880;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">
                    <v:imagedata r:id="rId50" o:title="A group of people with speech bubbles&#10;&#10;Description automatically generated"/>
                  </v:shape>
                </v:group>
                <v:group id="Group 24" o:spid="_x0000_s1277" style="position:absolute;left:22520;top:19713;width:6394;height:9192;rotation:5316861fd" coordorigin="2064,21404" coordsize="17604,25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">
                  <v:shape id="Oval 12" o:spid="_x0000_s1278" style="position:absolute;left:2064;top:40924;width:14744;height:5786;rotation:-8946603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98c11d" stroked="f" strokeweight="1pt">
                    <v:fill opacity="32896f"/>
                    <v:stroke joinstyle="miter"/>
                    <v:path arrowok="t" o:connecttype="custom" o:connectlocs="11176,387842;140991,83853;795018,8251;1436749,240017;1257038,531291;713202,558143;326493,568503;11176,387842" o:connectangles="0,0,0,0,0,0,0,0"/>
                  </v:shape>
                  <v:shape id="Oval 12" o:spid="_x0000_s1279" style="position:absolute;left:5663;top:36405;width:10769;height:2879;rotation:-10031172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98c11d" stroked="f" strokeweight="1pt">
                    <v:fill opacity="32896f"/>
                    <v:stroke joinstyle="miter"/>
                    <v:path arrowok="t" o:connecttype="custom" o:connectlocs="10041,186489;126670,24866;700036,7303;1026778,76610;946441,256284;640761,277034;293330,282542;10041,186489" o:connectangles="0,0,0,0,0,0,0,0"/>
                    <o:lock v:ext="edit" aspectratio="t"/>
                  </v:shape>
                  <v:shape id="Oval 12" o:spid="_x0000_s1280" style="position:absolute;left:7946;top:26677;width:9010;height:3237;rotation:11374201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" path="m6218,335729c-12914,241211,5245,95006,159228,31741,313211,-31524,485225,16594,650149,32803v164924,16209,367384,-25510,498623,96191c1280011,250695,1296782,460650,1140914,506806,985046,552962,902456,561996,775946,559960,649436,557924,402309,636221,274021,598849,145733,561477,25350,430247,6218,335729xe" fillcolor="#98c11d" stroked="f" strokeweight="1pt">
                    <v:fill opacity="32896f"/>
                    <v:stroke joinstyle="miter"/>
                    <v:path arrowok="t" o:connecttype="custom" o:connectlocs="4473,178499;114538,16876;467674,17441;826350,68583;820697,269456;558164,297717;197112,318393;4473,178499" o:connectangles="0,0,0,0,0,0,0,0"/>
                    <o:lock v:ext="edit" aspectratio="t"/>
                  </v:shape>
                  <v:shape id="Oval 12" o:spid="_x0000_s1281" style="position:absolute;left:7732;top:21404;width:10362;height:4073;rotation:9571075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98c11d" stroked="f" strokeweight="1pt">
                    <v:fill opacity="32896f"/>
                    <v:stroke joinstyle="miter"/>
                    <v:path arrowok="t" o:connecttype="custom" o:connectlocs="28181,24413;379355,6463;729653,71853;1001503,170942;965236,367629;794610,395885;108324,372256;28181,24413" o:connectangles="0,0,0,0,0,0,0,0"/>
                    <o:lock v:ext="edit" aspectratio="t"/>
                  </v:shape>
                  <v:shape id="Oval 12" o:spid="_x0000_s1282" style="position:absolute;left:6819;top:30950;width:12850;height:5536;rotation:-11206675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" path="m3093,343593c9375,263538,-9960,118988,144023,55723,298006,-7542,549002,-11652,785406,17097v236404,28749,645803,89417,777042,211118c1693687,349916,1583187,458584,1427319,504740v-155868,46156,-591190,43636,-717700,41600c583109,544304,224084,569844,106330,536053,-11424,502262,-3189,423648,3093,343593xe" fillcolor="#98c11d" stroked="f" strokeweight="1pt">
                    <v:fill opacity="32896f"/>
                    <v:stroke joinstyle="miter"/>
                    <v:path arrowok="t" o:connecttype="custom" o:connectlocs="2452,343594;114191,55723;622719,17097;1238807,228215;1131668,504741;562631,546341;84305,536054;2452,343594" o:connectangles="0,0,0,0,0,0,0,0"/>
                  </v:shape>
                </v:group>
              </v:group>
            </w:pict>
          </mc:Fallback>
        </mc:AlternateContent>
      </w:r>
    </w:p>
    <w:p w14:paraId="02F6EE11" w14:textId="449236C3" w:rsidR="00005811" w:rsidRPr="00FB52BC" w:rsidRDefault="00FB52BC" w:rsidP="00FB52BC">
      <w:pPr>
        <w:ind w:right="5340"/>
        <w:rPr>
          <w:i/>
          <w:iCs/>
          <w:color w:val="5F2E74" w:themeColor="accent1"/>
        </w:rPr>
      </w:pPr>
      <w:r>
        <w:rPr>
          <w:color w:val="auto"/>
        </w:rPr>
        <w:t xml:space="preserve">Stakeholders identified that cross-sector collaboration and additional safeguards where there </w:t>
      </w:r>
      <w:r w:rsidRPr="363641B6">
        <w:rPr>
          <w:color w:val="auto"/>
        </w:rPr>
        <w:t>are</w:t>
      </w:r>
      <w:r>
        <w:rPr>
          <w:color w:val="auto"/>
        </w:rPr>
        <w:t xml:space="preserve"> exceptional circumstances are crucial for successful implementation of separation. There was significant support to develop communities of practice and shared learning opportunities to improve service delivery. It was emphasised that ongoing dialogue and partnership between the NDIS Commission, providers and people with disability is needed to navigate the complexities of ongoing reform</w:t>
      </w:r>
      <w:r w:rsidR="00005811">
        <w:rPr>
          <w:color w:val="auto"/>
        </w:rPr>
        <w:t>.</w:t>
      </w:r>
      <w:r w:rsidR="00005811">
        <w:br w:type="page"/>
      </w:r>
    </w:p>
    <w:p w14:paraId="4E3709A4" w14:textId="5AFDB729" w:rsidR="00BB5CDC" w:rsidRDefault="002C3B4C" w:rsidP="00BB5CDC">
      <w:r>
        <w:rPr>
          <w:noProof/>
        </w:rPr>
        <w:lastRenderedPageBreak/>
        <w:drawing>
          <wp:anchor distT="0" distB="0" distL="114300" distR="114300" simplePos="0" relativeHeight="252114946" behindDoc="0" locked="0" layoutInCell="1" allowOverlap="1" wp14:anchorId="483311C3" wp14:editId="117E9552">
            <wp:simplePos x="0" y="0"/>
            <wp:positionH relativeFrom="column">
              <wp:posOffset>4760433</wp:posOffset>
            </wp:positionH>
            <wp:positionV relativeFrom="paragraph">
              <wp:posOffset>-850265</wp:posOffset>
            </wp:positionV>
            <wp:extent cx="1822524" cy="10825017"/>
            <wp:effectExtent l="0" t="0" r="6350" b="0"/>
            <wp:wrapNone/>
            <wp:docPr id="592681528" name="Picture 24" descr="A decorativ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681528" name="Picture 24" descr="A decorative border"/>
                    <pic:cNvPicPr/>
                  </pic:nvPicPr>
                  <pic:blipFill>
                    <a:blip r:embed="rId73" cstate="print">
                      <a:extLst>
                        <a:ext uri="{28A0092B-C50C-407E-A947-70E740481C1C}">
                          <a14:useLocalDpi xmlns:a14="http://schemas.microsoft.com/office/drawing/2010/main" val="0"/>
                        </a:ext>
                      </a:extLst>
                    </a:blip>
                    <a:stretch>
                      <a:fillRect/>
                    </a:stretch>
                  </pic:blipFill>
                  <pic:spPr>
                    <a:xfrm>
                      <a:off x="0" y="0"/>
                      <a:ext cx="1822524" cy="10825017"/>
                    </a:xfrm>
                    <a:prstGeom prst="rect">
                      <a:avLst/>
                    </a:prstGeom>
                  </pic:spPr>
                </pic:pic>
              </a:graphicData>
            </a:graphic>
            <wp14:sizeRelH relativeFrom="margin">
              <wp14:pctWidth>0</wp14:pctWidth>
            </wp14:sizeRelH>
            <wp14:sizeRelV relativeFrom="margin">
              <wp14:pctHeight>0</wp14:pctHeight>
            </wp14:sizeRelV>
          </wp:anchor>
        </w:drawing>
      </w:r>
      <w:r w:rsidR="00604ACF">
        <w:rPr>
          <w:noProof/>
        </w:rPr>
        <mc:AlternateContent>
          <mc:Choice Requires="wps">
            <w:drawing>
              <wp:anchor distT="0" distB="0" distL="114300" distR="114300" simplePos="0" relativeHeight="252097538" behindDoc="0" locked="0" layoutInCell="1" allowOverlap="1" wp14:anchorId="3B9903A3" wp14:editId="6BFE5A3E">
                <wp:simplePos x="0" y="0"/>
                <wp:positionH relativeFrom="column">
                  <wp:posOffset>-5797897</wp:posOffset>
                </wp:positionH>
                <wp:positionV relativeFrom="paragraph">
                  <wp:posOffset>645241</wp:posOffset>
                </wp:positionV>
                <wp:extent cx="567174" cy="194895"/>
                <wp:effectExtent l="0" t="0" r="0" b="0"/>
                <wp:wrapNone/>
                <wp:docPr id="739016678" name="Graphic 5" descr="An organic sh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8853636">
                          <a:off x="0" y="0"/>
                          <a:ext cx="567174" cy="194895"/>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a:graphicData>
                </a:graphic>
              </wp:anchor>
            </w:drawing>
          </mc:Choice>
          <mc:Fallback>
            <w:pict>
              <v:shape w14:anchorId="370ABC95" id="Graphic 5" o:spid="_x0000_s1026" alt="An organic shape" style="position:absolute;margin-left:-456.55pt;margin-top:50.8pt;width:44.65pt;height:15.35pt;rotation:-2999762fd;z-index:252097538;visibility:visible;mso-wrap-style:square;mso-wrap-distance-left:9pt;mso-wrap-distance-top:0;mso-wrap-distance-right:9pt;mso-wrap-distance-bottom:0;mso-position-horizontal:absolute;mso-position-horizontal-relative:text;mso-position-vertical:absolute;mso-position-vertical-relative:text;v-text-anchor:middle" coordsize="1807747,206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0896,30071;416639,2967;214812,7611;49007,67141;3740,137529;128173,174822;317979,194529;526315,158549;563627,75172;520896,30071" o:connectangles="0,0,0,0,0,0,0,0,0,0"/>
                <o:lock v:ext="edit" aspectratio="t"/>
              </v:shape>
            </w:pict>
          </mc:Fallback>
        </mc:AlternateContent>
      </w:r>
      <w:r w:rsidR="00604ACF">
        <w:rPr>
          <w:noProof/>
        </w:rPr>
        <mc:AlternateContent>
          <mc:Choice Requires="wps">
            <w:drawing>
              <wp:anchor distT="0" distB="0" distL="114300" distR="114300" simplePos="0" relativeHeight="252098562" behindDoc="0" locked="0" layoutInCell="1" allowOverlap="1" wp14:anchorId="7FE2AC3A" wp14:editId="17D8F037">
                <wp:simplePos x="0" y="0"/>
                <wp:positionH relativeFrom="column">
                  <wp:posOffset>-6053079</wp:posOffset>
                </wp:positionH>
                <wp:positionV relativeFrom="paragraph">
                  <wp:posOffset>1166236</wp:posOffset>
                </wp:positionV>
                <wp:extent cx="567231" cy="194872"/>
                <wp:effectExtent l="0" t="0" r="0" b="0"/>
                <wp:wrapNone/>
                <wp:docPr id="2029853630" name="Graphic 5" descr="An organic sh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7321615">
                          <a:off x="0" y="0"/>
                          <a:ext cx="567231" cy="194872"/>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a:graphicData>
                </a:graphic>
              </wp:anchor>
            </w:drawing>
          </mc:Choice>
          <mc:Fallback>
            <w:pict>
              <v:shape w14:anchorId="5B0FC57D" id="Graphic 5" o:spid="_x0000_s1026" alt="An organic shape" style="position:absolute;margin-left:-476.6pt;margin-top:91.85pt;width:44.65pt;height:15.35pt;rotation:-4673137fd;z-index:252098562;visibility:visible;mso-wrap-style:square;mso-wrap-distance-left:9pt;mso-wrap-distance-top:0;mso-wrap-distance-right:9pt;mso-wrap-distance-bottom:0;mso-position-horizontal:absolute;mso-position-horizontal-relative:text;mso-position-vertical:absolute;mso-position-vertical-relative:text;v-text-anchor:middle" coordsize="1807747,206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0948,30067;416680,2967;214833,7610;49012,67133;3741,137513;128186,174801;318011,194506;526368,158530;563683,75163;520948,30067" o:connectangles="0,0,0,0,0,0,0,0,0,0"/>
                <o:lock v:ext="edit" aspectratio="t"/>
              </v:shape>
            </w:pict>
          </mc:Fallback>
        </mc:AlternateContent>
      </w:r>
      <w:r w:rsidR="00604ACF">
        <w:rPr>
          <w:noProof/>
        </w:rPr>
        <mc:AlternateContent>
          <mc:Choice Requires="wps">
            <w:drawing>
              <wp:anchor distT="0" distB="0" distL="114300" distR="114300" simplePos="0" relativeHeight="252099586" behindDoc="0" locked="0" layoutInCell="1" allowOverlap="1" wp14:anchorId="4186D8EB" wp14:editId="788432D6">
                <wp:simplePos x="0" y="0"/>
                <wp:positionH relativeFrom="column">
                  <wp:posOffset>-4910078</wp:posOffset>
                </wp:positionH>
                <wp:positionV relativeFrom="paragraph">
                  <wp:posOffset>2149748</wp:posOffset>
                </wp:positionV>
                <wp:extent cx="567037" cy="194940"/>
                <wp:effectExtent l="0" t="0" r="0" b="0"/>
                <wp:wrapNone/>
                <wp:docPr id="1435821912" name="Graphic 5" descr="An organic sh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3488930" flipV="1">
                          <a:off x="0" y="0"/>
                          <a:ext cx="567037" cy="19494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a:graphicData>
                </a:graphic>
              </wp:anchor>
            </w:drawing>
          </mc:Choice>
          <mc:Fallback>
            <w:pict>
              <v:shape w14:anchorId="1637CA2D" id="Graphic 5" o:spid="_x0000_s1026" alt="An organic shape" style="position:absolute;margin-left:-386.6pt;margin-top:169.25pt;width:44.65pt;height:15.35pt;rotation:8859451fd;flip:y;z-index:252099586;visibility:visible;mso-wrap-style:square;mso-wrap-distance-left:9pt;mso-wrap-distance-top:0;mso-wrap-distance-right:9pt;mso-wrap-distance-bottom:0;mso-position-horizontal:absolute;mso-position-horizontal-relative:text;mso-position-vertical:absolute;mso-position-vertical-relative:text;v-text-anchor:middle" coordsize="1807747,206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0770,30078;416538,2968;214760,7613;48995,67157;3739,137561;128142,174862;317902,194573;526188,158586;563491,75189;520770,30078" o:connectangles="0,0,0,0,0,0,0,0,0,0"/>
                <o:lock v:ext="edit" aspectratio="t"/>
              </v:shape>
            </w:pict>
          </mc:Fallback>
        </mc:AlternateContent>
      </w:r>
      <w:r w:rsidR="00604ACF">
        <w:rPr>
          <w:noProof/>
        </w:rPr>
        <mc:AlternateContent>
          <mc:Choice Requires="wps">
            <w:drawing>
              <wp:anchor distT="0" distB="0" distL="114300" distR="114300" simplePos="0" relativeHeight="252100610" behindDoc="0" locked="0" layoutInCell="1" allowOverlap="1" wp14:anchorId="43802FC9" wp14:editId="029F392D">
                <wp:simplePos x="0" y="0"/>
                <wp:positionH relativeFrom="column">
                  <wp:posOffset>-5936120</wp:posOffset>
                </wp:positionH>
                <wp:positionV relativeFrom="paragraph">
                  <wp:posOffset>1676599</wp:posOffset>
                </wp:positionV>
                <wp:extent cx="567231" cy="194872"/>
                <wp:effectExtent l="0" t="0" r="0" b="0"/>
                <wp:wrapNone/>
                <wp:docPr id="1048175906" name="Graphic 5" descr="An organic sh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3901936">
                          <a:off x="0" y="0"/>
                          <a:ext cx="567231" cy="194872"/>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a:graphicData>
                </a:graphic>
              </wp:anchor>
            </w:drawing>
          </mc:Choice>
          <mc:Fallback>
            <w:pict>
              <v:shape w14:anchorId="2B648AFC" id="Graphic 5" o:spid="_x0000_s1026" alt="An organic shape" style="position:absolute;margin-left:-467.4pt;margin-top:132pt;width:44.65pt;height:15.35pt;rotation:-8408339fd;z-index:252100610;visibility:visible;mso-wrap-style:square;mso-wrap-distance-left:9pt;mso-wrap-distance-top:0;mso-wrap-distance-right:9pt;mso-wrap-distance-bottom:0;mso-position-horizontal:absolute;mso-position-horizontal-relative:text;mso-position-vertical:absolute;mso-position-vertical-relative:text;v-text-anchor:middle" coordsize="1807747,206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0948,30067;416680,2967;214833,7610;49012,67133;3741,137513;128186,174801;318011,194506;526368,158530;563683,75163;520948,30067" o:connectangles="0,0,0,0,0,0,0,0,0,0"/>
                <o:lock v:ext="edit" aspectratio="t"/>
              </v:shape>
            </w:pict>
          </mc:Fallback>
        </mc:AlternateContent>
      </w:r>
      <w:r w:rsidR="00604ACF">
        <w:rPr>
          <w:noProof/>
        </w:rPr>
        <mc:AlternateContent>
          <mc:Choice Requires="wps">
            <w:drawing>
              <wp:anchor distT="0" distB="0" distL="114300" distR="114300" simplePos="0" relativeHeight="252101634" behindDoc="0" locked="0" layoutInCell="1" allowOverlap="1" wp14:anchorId="0CDDD503" wp14:editId="31612986">
                <wp:simplePos x="0" y="0"/>
                <wp:positionH relativeFrom="column">
                  <wp:posOffset>-5441706</wp:posOffset>
                </wp:positionH>
                <wp:positionV relativeFrom="paragraph">
                  <wp:posOffset>1915831</wp:posOffset>
                </wp:positionV>
                <wp:extent cx="567037" cy="194938"/>
                <wp:effectExtent l="0" t="0" r="0" b="0"/>
                <wp:wrapNone/>
                <wp:docPr id="1472317379" name="Graphic 5" descr="An organic shape"/>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wps:cNvSpPr>
                      <wps:spPr>
                        <a:xfrm rot="11743234">
                          <a:off x="0" y="0"/>
                          <a:ext cx="567037" cy="19493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275D3A">
                            <a:alpha val="50000"/>
                          </a:srgbClr>
                        </a:solidFill>
                        <a:ln w="41275" cap="flat">
                          <a:noFill/>
                          <a:prstDash val="solid"/>
                          <a:miter/>
                        </a:ln>
                      </wps:spPr>
                      <wps:bodyPr rtlCol="0" anchor="ctr"/>
                    </wps:wsp>
                  </a:graphicData>
                </a:graphic>
              </wp:anchor>
            </w:drawing>
          </mc:Choice>
          <mc:Fallback>
            <w:pict>
              <v:shape w14:anchorId="0C8F82F7" id="Graphic 5" o:spid="_x0000_s1026" alt="An organic shape" style="position:absolute;margin-left:-428.5pt;margin-top:150.85pt;width:44.65pt;height:15.35pt;rotation:-10766217fd;z-index:252101634;visibility:visible;mso-wrap-style:square;mso-wrap-distance-left:9pt;mso-wrap-distance-top:0;mso-wrap-distance-right:9pt;mso-wrap-distance-bottom:0;mso-position-horizontal:absolute;mso-position-horizontal-relative:text;mso-position-vertical:absolute;mso-position-vertical-relative:text;v-text-anchor:middle" coordsize="1807747,20634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275d3a" stroked="f" strokeweight="3.25pt">
                <v:fill opacity="32896f"/>
                <v:stroke joinstyle="miter"/>
                <v:path arrowok="t" o:connecttype="custom" o:connectlocs="520770,30077;416538,2968;214760,7613;48995,67156;3739,137560;128142,174860;317902,194571;526188,158584;563491,75189;520770,30077" o:connectangles="0,0,0,0,0,0,0,0,0,0"/>
                <o:lock v:ext="edit" aspectratio="t"/>
              </v:shape>
            </w:pict>
          </mc:Fallback>
        </mc:AlternateContent>
      </w:r>
      <w:r w:rsidR="00FB52BC" w:rsidRPr="009B13D0">
        <w:rPr>
          <w:noProof/>
        </w:rPr>
        <mc:AlternateContent>
          <mc:Choice Requires="wpg">
            <w:drawing>
              <wp:anchor distT="0" distB="0" distL="114300" distR="114300" simplePos="0" relativeHeight="251376876" behindDoc="0" locked="0" layoutInCell="1" allowOverlap="1" wp14:anchorId="7ACE1124" wp14:editId="4DD561C5">
                <wp:simplePos x="0" y="0"/>
                <wp:positionH relativeFrom="column">
                  <wp:posOffset>-655320</wp:posOffset>
                </wp:positionH>
                <wp:positionV relativeFrom="paragraph">
                  <wp:posOffset>-176530</wp:posOffset>
                </wp:positionV>
                <wp:extent cx="6739200" cy="1296000"/>
                <wp:effectExtent l="0" t="114300" r="5080" b="0"/>
                <wp:wrapNone/>
                <wp:docPr id="1176385617" name="Group 6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739200" cy="1296000"/>
                          <a:chOff x="-1" y="-1"/>
                          <a:chExt cx="6739324" cy="1297022"/>
                        </a:xfrm>
                      </wpg:grpSpPr>
                      <wpg:grpSp>
                        <wpg:cNvPr id="1047326059" name="Group 1047326059"/>
                        <wpg:cNvGrpSpPr/>
                        <wpg:grpSpPr>
                          <a:xfrm rot="191929">
                            <a:off x="-1" y="-1"/>
                            <a:ext cx="683786" cy="1297022"/>
                            <a:chOff x="0" y="0"/>
                            <a:chExt cx="683786" cy="1297022"/>
                          </a:xfrm>
                        </wpg:grpSpPr>
                        <wps:wsp>
                          <wps:cNvPr id="1996461844" name="Oval 12"/>
                          <wps:cNvSpPr/>
                          <wps:spPr>
                            <a:xfrm rot="1780957">
                              <a:off x="102" y="0"/>
                              <a:ext cx="683684" cy="20913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737774" h="578582">
                                  <a:moveTo>
                                    <a:pt x="13173" y="387841"/>
                                  </a:moveTo>
                                  <a:cubicBezTo>
                                    <a:pt x="-23268" y="307066"/>
                                    <a:pt x="12200" y="147118"/>
                                    <a:pt x="166183" y="83853"/>
                                  </a:cubicBezTo>
                                  <a:cubicBezTo>
                                    <a:pt x="320166" y="20588"/>
                                    <a:pt x="682524" y="-17776"/>
                                    <a:pt x="937071" y="8251"/>
                                  </a:cubicBezTo>
                                  <a:cubicBezTo>
                                    <a:pt x="1191618" y="34278"/>
                                    <a:pt x="1562226" y="118316"/>
                                    <a:pt x="1693465" y="240017"/>
                                  </a:cubicBezTo>
                                  <a:cubicBezTo>
                                    <a:pt x="1824704" y="361718"/>
                                    <a:pt x="1637512" y="485134"/>
                                    <a:pt x="1481644" y="531290"/>
                                  </a:cubicBezTo>
                                  <a:cubicBezTo>
                                    <a:pt x="1325776" y="577446"/>
                                    <a:pt x="967146" y="560178"/>
                                    <a:pt x="840636" y="558142"/>
                                  </a:cubicBezTo>
                                  <a:cubicBezTo>
                                    <a:pt x="714126" y="556106"/>
                                    <a:pt x="522740" y="596885"/>
                                    <a:pt x="384830" y="568502"/>
                                  </a:cubicBezTo>
                                  <a:cubicBezTo>
                                    <a:pt x="246920" y="540119"/>
                                    <a:pt x="49614" y="468616"/>
                                    <a:pt x="13173" y="387841"/>
                                  </a:cubicBezTo>
                                  <a:close/>
                                </a:path>
                              </a:pathLst>
                            </a:custGeom>
                            <a:solidFill>
                              <a:srgbClr val="612C69">
                                <a:alpha val="49804"/>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030062913" name="Oval 12"/>
                          <wps:cNvSpPr>
                            <a:spLocks noChangeAspect="1"/>
                          </wps:cNvSpPr>
                          <wps:spPr>
                            <a:xfrm rot="722017">
                              <a:off x="309981" y="356276"/>
                              <a:ext cx="197009" cy="104066"/>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412825" h="541498">
                                  <a:moveTo>
                                    <a:pt x="13173" y="350757"/>
                                  </a:moveTo>
                                  <a:cubicBezTo>
                                    <a:pt x="-23268" y="269982"/>
                                    <a:pt x="12200" y="110034"/>
                                    <a:pt x="166183" y="46769"/>
                                  </a:cubicBezTo>
                                  <a:cubicBezTo>
                                    <a:pt x="320166" y="-16496"/>
                                    <a:pt x="721588" y="-2484"/>
                                    <a:pt x="918402" y="13736"/>
                                  </a:cubicBezTo>
                                  <a:cubicBezTo>
                                    <a:pt x="1115216" y="29956"/>
                                    <a:pt x="1215826" y="22390"/>
                                    <a:pt x="1347065" y="144091"/>
                                  </a:cubicBezTo>
                                  <a:cubicBezTo>
                                    <a:pt x="1478304" y="265792"/>
                                    <a:pt x="1397537" y="435876"/>
                                    <a:pt x="1241669" y="482032"/>
                                  </a:cubicBezTo>
                                  <a:cubicBezTo>
                                    <a:pt x="1085801" y="528188"/>
                                    <a:pt x="967146" y="523094"/>
                                    <a:pt x="840636" y="521058"/>
                                  </a:cubicBezTo>
                                  <a:cubicBezTo>
                                    <a:pt x="714126" y="519022"/>
                                    <a:pt x="522740" y="559801"/>
                                    <a:pt x="384830" y="531418"/>
                                  </a:cubicBezTo>
                                  <a:cubicBezTo>
                                    <a:pt x="246920" y="503035"/>
                                    <a:pt x="49614" y="431532"/>
                                    <a:pt x="13173" y="350757"/>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10696327" name="Oval 12"/>
                          <wps:cNvSpPr>
                            <a:spLocks noChangeAspect="1"/>
                          </wps:cNvSpPr>
                          <wps:spPr>
                            <a:xfrm rot="19949749">
                              <a:off x="306245" y="788561"/>
                              <a:ext cx="242120" cy="117032"/>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252535" h="608969">
                                  <a:moveTo>
                                    <a:pt x="6218" y="335729"/>
                                  </a:moveTo>
                                  <a:cubicBezTo>
                                    <a:pt x="-12914" y="241211"/>
                                    <a:pt x="5245" y="95006"/>
                                    <a:pt x="159228" y="31741"/>
                                  </a:cubicBezTo>
                                  <a:cubicBezTo>
                                    <a:pt x="313211" y="-31524"/>
                                    <a:pt x="485225" y="16594"/>
                                    <a:pt x="650149" y="32803"/>
                                  </a:cubicBezTo>
                                  <a:cubicBezTo>
                                    <a:pt x="815073" y="49012"/>
                                    <a:pt x="1017533" y="7293"/>
                                    <a:pt x="1148772" y="128994"/>
                                  </a:cubicBezTo>
                                  <a:cubicBezTo>
                                    <a:pt x="1280011" y="250695"/>
                                    <a:pt x="1296782" y="460650"/>
                                    <a:pt x="1140914" y="506806"/>
                                  </a:cubicBezTo>
                                  <a:cubicBezTo>
                                    <a:pt x="985046" y="552962"/>
                                    <a:pt x="902456" y="561996"/>
                                    <a:pt x="775946" y="559960"/>
                                  </a:cubicBezTo>
                                  <a:cubicBezTo>
                                    <a:pt x="649436" y="557924"/>
                                    <a:pt x="402309" y="636221"/>
                                    <a:pt x="274021" y="598849"/>
                                  </a:cubicBezTo>
                                  <a:cubicBezTo>
                                    <a:pt x="145733" y="561477"/>
                                    <a:pt x="25350" y="430247"/>
                                    <a:pt x="6218" y="335729"/>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20576810" name="Oval 12"/>
                          <wps:cNvSpPr>
                            <a:spLocks noChangeAspect="1"/>
                          </wps:cNvSpPr>
                          <wps:spPr>
                            <a:xfrm rot="17451934">
                              <a:off x="273601" y="1010422"/>
                              <a:ext cx="425976" cy="147223"/>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3173 w 1546134"/>
                                <a:gd name="connsiteY0" fmla="*/ 384059 h 574800"/>
                                <a:gd name="connsiteX1" fmla="*/ 166183 w 1546134"/>
                                <a:gd name="connsiteY1" fmla="*/ 80071 h 574800"/>
                                <a:gd name="connsiteX2" fmla="*/ 937071 w 1546134"/>
                                <a:gd name="connsiteY2" fmla="*/ 4469 h 574800"/>
                                <a:gd name="connsiteX3" fmla="*/ 1347065 w 1546134"/>
                                <a:gd name="connsiteY3" fmla="*/ 177393 h 574800"/>
                                <a:gd name="connsiteX4" fmla="*/ 1481644 w 1546134"/>
                                <a:gd name="connsiteY4" fmla="*/ 527508 h 574800"/>
                                <a:gd name="connsiteX5" fmla="*/ 840636 w 1546134"/>
                                <a:gd name="connsiteY5" fmla="*/ 554360 h 574800"/>
                                <a:gd name="connsiteX6" fmla="*/ 384830 w 1546134"/>
                                <a:gd name="connsiteY6" fmla="*/ 564720 h 574800"/>
                                <a:gd name="connsiteX7" fmla="*/ 13173 w 1546134"/>
                                <a:gd name="connsiteY7" fmla="*/ 384059 h 574800"/>
                                <a:gd name="connsiteX0" fmla="*/ 13173 w 1412823"/>
                                <a:gd name="connsiteY0" fmla="*/ 384059 h 574800"/>
                                <a:gd name="connsiteX1" fmla="*/ 166183 w 1412823"/>
                                <a:gd name="connsiteY1" fmla="*/ 80071 h 574800"/>
                                <a:gd name="connsiteX2" fmla="*/ 937071 w 1412823"/>
                                <a:gd name="connsiteY2" fmla="*/ 4469 h 574800"/>
                                <a:gd name="connsiteX3" fmla="*/ 1347065 w 1412823"/>
                                <a:gd name="connsiteY3" fmla="*/ 177393 h 574800"/>
                                <a:gd name="connsiteX4" fmla="*/ 1241669 w 1412823"/>
                                <a:gd name="connsiteY4" fmla="*/ 515334 h 574800"/>
                                <a:gd name="connsiteX5" fmla="*/ 840636 w 1412823"/>
                                <a:gd name="connsiteY5" fmla="*/ 554360 h 574800"/>
                                <a:gd name="connsiteX6" fmla="*/ 384830 w 1412823"/>
                                <a:gd name="connsiteY6" fmla="*/ 564720 h 574800"/>
                                <a:gd name="connsiteX7" fmla="*/ 13173 w 1412823"/>
                                <a:gd name="connsiteY7" fmla="*/ 384059 h 574800"/>
                                <a:gd name="connsiteX0" fmla="*/ 13173 w 1412825"/>
                                <a:gd name="connsiteY0" fmla="*/ 350757 h 541498"/>
                                <a:gd name="connsiteX1" fmla="*/ 166183 w 1412825"/>
                                <a:gd name="connsiteY1" fmla="*/ 46769 h 541498"/>
                                <a:gd name="connsiteX2" fmla="*/ 918402 w 1412825"/>
                                <a:gd name="connsiteY2" fmla="*/ 13736 h 541498"/>
                                <a:gd name="connsiteX3" fmla="*/ 1347065 w 1412825"/>
                                <a:gd name="connsiteY3" fmla="*/ 144091 h 541498"/>
                                <a:gd name="connsiteX4" fmla="*/ 1241669 w 1412825"/>
                                <a:gd name="connsiteY4" fmla="*/ 482032 h 541498"/>
                                <a:gd name="connsiteX5" fmla="*/ 840636 w 1412825"/>
                                <a:gd name="connsiteY5" fmla="*/ 521058 h 541498"/>
                                <a:gd name="connsiteX6" fmla="*/ 384830 w 1412825"/>
                                <a:gd name="connsiteY6" fmla="*/ 531418 h 541498"/>
                                <a:gd name="connsiteX7" fmla="*/ 13173 w 1412825"/>
                                <a:gd name="connsiteY7" fmla="*/ 350757 h 541498"/>
                                <a:gd name="connsiteX0" fmla="*/ 13173 w 1317951"/>
                                <a:gd name="connsiteY0" fmla="*/ 350751 h 541492"/>
                                <a:gd name="connsiteX1" fmla="*/ 166183 w 1317951"/>
                                <a:gd name="connsiteY1" fmla="*/ 46763 h 541492"/>
                                <a:gd name="connsiteX2" fmla="*/ 918402 w 1317951"/>
                                <a:gd name="connsiteY2" fmla="*/ 13730 h 541492"/>
                                <a:gd name="connsiteX3" fmla="*/ 1155727 w 1317951"/>
                                <a:gd name="connsiteY3" fmla="*/ 144016 h 541492"/>
                                <a:gd name="connsiteX4" fmla="*/ 1241669 w 1317951"/>
                                <a:gd name="connsiteY4" fmla="*/ 482026 h 541492"/>
                                <a:gd name="connsiteX5" fmla="*/ 840636 w 1317951"/>
                                <a:gd name="connsiteY5" fmla="*/ 521052 h 541492"/>
                                <a:gd name="connsiteX6" fmla="*/ 384830 w 1317951"/>
                                <a:gd name="connsiteY6" fmla="*/ 531412 h 541492"/>
                                <a:gd name="connsiteX7" fmla="*/ 13173 w 1317951"/>
                                <a:gd name="connsiteY7" fmla="*/ 350751 h 541492"/>
                                <a:gd name="connsiteX0" fmla="*/ 13173 w 1242476"/>
                                <a:gd name="connsiteY0" fmla="*/ 350751 h 541492"/>
                                <a:gd name="connsiteX1" fmla="*/ 166183 w 1242476"/>
                                <a:gd name="connsiteY1" fmla="*/ 46763 h 541492"/>
                                <a:gd name="connsiteX2" fmla="*/ 918402 w 1242476"/>
                                <a:gd name="connsiteY2" fmla="*/ 13730 h 541492"/>
                                <a:gd name="connsiteX3" fmla="*/ 1155727 w 1242476"/>
                                <a:gd name="connsiteY3" fmla="*/ 144016 h 541492"/>
                                <a:gd name="connsiteX4" fmla="*/ 1111191 w 1242476"/>
                                <a:gd name="connsiteY4" fmla="*/ 462532 h 541492"/>
                                <a:gd name="connsiteX5" fmla="*/ 840636 w 1242476"/>
                                <a:gd name="connsiteY5" fmla="*/ 521052 h 541492"/>
                                <a:gd name="connsiteX6" fmla="*/ 384830 w 1242476"/>
                                <a:gd name="connsiteY6" fmla="*/ 531412 h 541492"/>
                                <a:gd name="connsiteX7" fmla="*/ 13173 w 1242476"/>
                                <a:gd name="connsiteY7" fmla="*/ 350751 h 541492"/>
                                <a:gd name="connsiteX0" fmla="*/ 13173 w 1242478"/>
                                <a:gd name="connsiteY0" fmla="*/ 350751 h 594780"/>
                                <a:gd name="connsiteX1" fmla="*/ 166183 w 1242478"/>
                                <a:gd name="connsiteY1" fmla="*/ 46763 h 594780"/>
                                <a:gd name="connsiteX2" fmla="*/ 918402 w 1242478"/>
                                <a:gd name="connsiteY2" fmla="*/ 13730 h 594780"/>
                                <a:gd name="connsiteX3" fmla="*/ 1155727 w 1242478"/>
                                <a:gd name="connsiteY3" fmla="*/ 144016 h 594780"/>
                                <a:gd name="connsiteX4" fmla="*/ 1111191 w 1242478"/>
                                <a:gd name="connsiteY4" fmla="*/ 462532 h 594780"/>
                                <a:gd name="connsiteX5" fmla="*/ 795128 w 1242478"/>
                                <a:gd name="connsiteY5" fmla="*/ 594747 h 594780"/>
                                <a:gd name="connsiteX6" fmla="*/ 384830 w 1242478"/>
                                <a:gd name="connsiteY6" fmla="*/ 531412 h 594780"/>
                                <a:gd name="connsiteX7" fmla="*/ 13173 w 1242478"/>
                                <a:gd name="connsiteY7" fmla="*/ 350751 h 594780"/>
                                <a:gd name="connsiteX0" fmla="*/ 6218 w 1235521"/>
                                <a:gd name="connsiteY0" fmla="*/ 350751 h 627751"/>
                                <a:gd name="connsiteX1" fmla="*/ 159228 w 1235521"/>
                                <a:gd name="connsiteY1" fmla="*/ 46763 h 627751"/>
                                <a:gd name="connsiteX2" fmla="*/ 911447 w 1235521"/>
                                <a:gd name="connsiteY2" fmla="*/ 13730 h 627751"/>
                                <a:gd name="connsiteX3" fmla="*/ 1148772 w 1235521"/>
                                <a:gd name="connsiteY3" fmla="*/ 144016 h 627751"/>
                                <a:gd name="connsiteX4" fmla="*/ 1104236 w 1235521"/>
                                <a:gd name="connsiteY4" fmla="*/ 462532 h 627751"/>
                                <a:gd name="connsiteX5" fmla="*/ 788173 w 1235521"/>
                                <a:gd name="connsiteY5" fmla="*/ 594747 h 627751"/>
                                <a:gd name="connsiteX6" fmla="*/ 274021 w 1235521"/>
                                <a:gd name="connsiteY6" fmla="*/ 613871 h 627751"/>
                                <a:gd name="connsiteX7" fmla="*/ 6218 w 1235521"/>
                                <a:gd name="connsiteY7" fmla="*/ 350751 h 627751"/>
                                <a:gd name="connsiteX0" fmla="*/ 6218 w 1235523"/>
                                <a:gd name="connsiteY0" fmla="*/ 335729 h 612731"/>
                                <a:gd name="connsiteX1" fmla="*/ 159228 w 1235523"/>
                                <a:gd name="connsiteY1" fmla="*/ 31741 h 612731"/>
                                <a:gd name="connsiteX2" fmla="*/ 650149 w 1235523"/>
                                <a:gd name="connsiteY2" fmla="*/ 32803 h 612731"/>
                                <a:gd name="connsiteX3" fmla="*/ 1148772 w 1235523"/>
                                <a:gd name="connsiteY3" fmla="*/ 128994 h 612731"/>
                                <a:gd name="connsiteX4" fmla="*/ 1104236 w 1235523"/>
                                <a:gd name="connsiteY4" fmla="*/ 447510 h 612731"/>
                                <a:gd name="connsiteX5" fmla="*/ 788173 w 1235523"/>
                                <a:gd name="connsiteY5" fmla="*/ 579725 h 612731"/>
                                <a:gd name="connsiteX6" fmla="*/ 274021 w 1235523"/>
                                <a:gd name="connsiteY6" fmla="*/ 598849 h 612731"/>
                                <a:gd name="connsiteX7" fmla="*/ 6218 w 1235523"/>
                                <a:gd name="connsiteY7" fmla="*/ 335729 h 612731"/>
                                <a:gd name="connsiteX0" fmla="*/ 6218 w 1252533"/>
                                <a:gd name="connsiteY0" fmla="*/ 335729 h 612729"/>
                                <a:gd name="connsiteX1" fmla="*/ 159228 w 1252533"/>
                                <a:gd name="connsiteY1" fmla="*/ 31741 h 612729"/>
                                <a:gd name="connsiteX2" fmla="*/ 650149 w 1252533"/>
                                <a:gd name="connsiteY2" fmla="*/ 32803 h 612729"/>
                                <a:gd name="connsiteX3" fmla="*/ 1148772 w 1252533"/>
                                <a:gd name="connsiteY3" fmla="*/ 128994 h 612729"/>
                                <a:gd name="connsiteX4" fmla="*/ 1140914 w 1252533"/>
                                <a:gd name="connsiteY4" fmla="*/ 506806 h 612729"/>
                                <a:gd name="connsiteX5" fmla="*/ 788173 w 1252533"/>
                                <a:gd name="connsiteY5" fmla="*/ 579725 h 612729"/>
                                <a:gd name="connsiteX6" fmla="*/ 274021 w 1252533"/>
                                <a:gd name="connsiteY6" fmla="*/ 598849 h 612729"/>
                                <a:gd name="connsiteX7" fmla="*/ 6218 w 1252533"/>
                                <a:gd name="connsiteY7" fmla="*/ 335729 h 612729"/>
                                <a:gd name="connsiteX0" fmla="*/ 6218 w 1252535"/>
                                <a:gd name="connsiteY0" fmla="*/ 335729 h 608969"/>
                                <a:gd name="connsiteX1" fmla="*/ 159228 w 1252535"/>
                                <a:gd name="connsiteY1" fmla="*/ 31741 h 608969"/>
                                <a:gd name="connsiteX2" fmla="*/ 650149 w 1252535"/>
                                <a:gd name="connsiteY2" fmla="*/ 32803 h 608969"/>
                                <a:gd name="connsiteX3" fmla="*/ 1148772 w 1252535"/>
                                <a:gd name="connsiteY3" fmla="*/ 128994 h 608969"/>
                                <a:gd name="connsiteX4" fmla="*/ 1140914 w 1252535"/>
                                <a:gd name="connsiteY4" fmla="*/ 506806 h 608969"/>
                                <a:gd name="connsiteX5" fmla="*/ 775946 w 1252535"/>
                                <a:gd name="connsiteY5" fmla="*/ 559960 h 608969"/>
                                <a:gd name="connsiteX6" fmla="*/ 274021 w 1252535"/>
                                <a:gd name="connsiteY6" fmla="*/ 598849 h 608969"/>
                                <a:gd name="connsiteX7" fmla="*/ 6218 w 1252535"/>
                                <a:gd name="connsiteY7" fmla="*/ 335729 h 608969"/>
                                <a:gd name="connsiteX0" fmla="*/ 6218 w 1292815"/>
                                <a:gd name="connsiteY0" fmla="*/ 336071 h 609313"/>
                                <a:gd name="connsiteX1" fmla="*/ 159228 w 1292815"/>
                                <a:gd name="connsiteY1" fmla="*/ 32083 h 609313"/>
                                <a:gd name="connsiteX2" fmla="*/ 650149 w 1292815"/>
                                <a:gd name="connsiteY2" fmla="*/ 33145 h 609313"/>
                                <a:gd name="connsiteX3" fmla="*/ 1218489 w 1292815"/>
                                <a:gd name="connsiteY3" fmla="*/ 137152 h 609313"/>
                                <a:gd name="connsiteX4" fmla="*/ 1140914 w 1292815"/>
                                <a:gd name="connsiteY4" fmla="*/ 507148 h 609313"/>
                                <a:gd name="connsiteX5" fmla="*/ 775946 w 1292815"/>
                                <a:gd name="connsiteY5" fmla="*/ 560302 h 609313"/>
                                <a:gd name="connsiteX6" fmla="*/ 274021 w 1292815"/>
                                <a:gd name="connsiteY6" fmla="*/ 599191 h 609313"/>
                                <a:gd name="connsiteX7" fmla="*/ 6218 w 1292815"/>
                                <a:gd name="connsiteY7" fmla="*/ 336071 h 609313"/>
                                <a:gd name="connsiteX0" fmla="*/ 714156 w 2000753"/>
                                <a:gd name="connsiteY0" fmla="*/ 336073 h 560567"/>
                                <a:gd name="connsiteX1" fmla="*/ 867166 w 2000753"/>
                                <a:gd name="connsiteY1" fmla="*/ 32085 h 560567"/>
                                <a:gd name="connsiteX2" fmla="*/ 1358087 w 2000753"/>
                                <a:gd name="connsiteY2" fmla="*/ 33147 h 560567"/>
                                <a:gd name="connsiteX3" fmla="*/ 1926427 w 2000753"/>
                                <a:gd name="connsiteY3" fmla="*/ 137154 h 560567"/>
                                <a:gd name="connsiteX4" fmla="*/ 1848852 w 2000753"/>
                                <a:gd name="connsiteY4" fmla="*/ 507150 h 560567"/>
                                <a:gd name="connsiteX5" fmla="*/ 1483884 w 2000753"/>
                                <a:gd name="connsiteY5" fmla="*/ 560304 h 560567"/>
                                <a:gd name="connsiteX6" fmla="*/ 15925 w 2000753"/>
                                <a:gd name="connsiteY6" fmla="*/ 515854 h 560567"/>
                                <a:gd name="connsiteX7" fmla="*/ 714156 w 2000753"/>
                                <a:gd name="connsiteY7" fmla="*/ 336073 h 560567"/>
                                <a:gd name="connsiteX0" fmla="*/ 80161 w 2236414"/>
                                <a:gd name="connsiteY0" fmla="*/ 13317 h 733454"/>
                                <a:gd name="connsiteX1" fmla="*/ 1102827 w 2236414"/>
                                <a:gd name="connsiteY1" fmla="*/ 183892 h 733454"/>
                                <a:gd name="connsiteX2" fmla="*/ 1593748 w 2236414"/>
                                <a:gd name="connsiteY2" fmla="*/ 184954 h 733454"/>
                                <a:gd name="connsiteX3" fmla="*/ 2162088 w 2236414"/>
                                <a:gd name="connsiteY3" fmla="*/ 288961 h 733454"/>
                                <a:gd name="connsiteX4" fmla="*/ 2084513 w 2236414"/>
                                <a:gd name="connsiteY4" fmla="*/ 658957 h 733454"/>
                                <a:gd name="connsiteX5" fmla="*/ 1719545 w 2236414"/>
                                <a:gd name="connsiteY5" fmla="*/ 712111 h 733454"/>
                                <a:gd name="connsiteX6" fmla="*/ 251586 w 2236414"/>
                                <a:gd name="connsiteY6" fmla="*/ 667661 h 733454"/>
                                <a:gd name="connsiteX7" fmla="*/ 80161 w 2236414"/>
                                <a:gd name="connsiteY7" fmla="*/ 13317 h 733454"/>
                                <a:gd name="connsiteX0" fmla="*/ 83138 w 2239391"/>
                                <a:gd name="connsiteY0" fmla="*/ 123262 h 843401"/>
                                <a:gd name="connsiteX1" fmla="*/ 1146335 w 2239391"/>
                                <a:gd name="connsiteY1" fmla="*/ 9126 h 843401"/>
                                <a:gd name="connsiteX2" fmla="*/ 1596725 w 2239391"/>
                                <a:gd name="connsiteY2" fmla="*/ 294899 h 843401"/>
                                <a:gd name="connsiteX3" fmla="*/ 2165065 w 2239391"/>
                                <a:gd name="connsiteY3" fmla="*/ 398906 h 843401"/>
                                <a:gd name="connsiteX4" fmla="*/ 2087490 w 2239391"/>
                                <a:gd name="connsiteY4" fmla="*/ 768902 h 843401"/>
                                <a:gd name="connsiteX5" fmla="*/ 1722522 w 2239391"/>
                                <a:gd name="connsiteY5" fmla="*/ 822056 h 843401"/>
                                <a:gd name="connsiteX6" fmla="*/ 254563 w 2239391"/>
                                <a:gd name="connsiteY6" fmla="*/ 777606 h 843401"/>
                                <a:gd name="connsiteX7" fmla="*/ 83138 w 2239391"/>
                                <a:gd name="connsiteY7" fmla="*/ 123262 h 843401"/>
                                <a:gd name="connsiteX0" fmla="*/ 83138 w 2239391"/>
                                <a:gd name="connsiteY0" fmla="*/ 126264 h 846401"/>
                                <a:gd name="connsiteX1" fmla="*/ 1146335 w 2239391"/>
                                <a:gd name="connsiteY1" fmla="*/ 12128 h 846401"/>
                                <a:gd name="connsiteX2" fmla="*/ 1583581 w 2239391"/>
                                <a:gd name="connsiteY2" fmla="*/ 215506 h 846401"/>
                                <a:gd name="connsiteX3" fmla="*/ 2165065 w 2239391"/>
                                <a:gd name="connsiteY3" fmla="*/ 401908 h 846401"/>
                                <a:gd name="connsiteX4" fmla="*/ 2087490 w 2239391"/>
                                <a:gd name="connsiteY4" fmla="*/ 771904 h 846401"/>
                                <a:gd name="connsiteX5" fmla="*/ 1722522 w 2239391"/>
                                <a:gd name="connsiteY5" fmla="*/ 825058 h 846401"/>
                                <a:gd name="connsiteX6" fmla="*/ 254563 w 2239391"/>
                                <a:gd name="connsiteY6" fmla="*/ 780608 h 846401"/>
                                <a:gd name="connsiteX7" fmla="*/ 83138 w 2239391"/>
                                <a:gd name="connsiteY7" fmla="*/ 126264 h 846401"/>
                                <a:gd name="connsiteX0" fmla="*/ 78735 w 2234988"/>
                                <a:gd name="connsiteY0" fmla="*/ 43259 h 763397"/>
                                <a:gd name="connsiteX1" fmla="*/ 1081944 w 2234988"/>
                                <a:gd name="connsiteY1" fmla="*/ 18815 h 763397"/>
                                <a:gd name="connsiteX2" fmla="*/ 1579178 w 2234988"/>
                                <a:gd name="connsiteY2" fmla="*/ 132501 h 763397"/>
                                <a:gd name="connsiteX3" fmla="*/ 2160662 w 2234988"/>
                                <a:gd name="connsiteY3" fmla="*/ 318903 h 763397"/>
                                <a:gd name="connsiteX4" fmla="*/ 2083087 w 2234988"/>
                                <a:gd name="connsiteY4" fmla="*/ 688899 h 763397"/>
                                <a:gd name="connsiteX5" fmla="*/ 1718119 w 2234988"/>
                                <a:gd name="connsiteY5" fmla="*/ 742053 h 763397"/>
                                <a:gd name="connsiteX6" fmla="*/ 250160 w 2234988"/>
                                <a:gd name="connsiteY6" fmla="*/ 697603 h 763397"/>
                                <a:gd name="connsiteX7" fmla="*/ 78735 w 2234988"/>
                                <a:gd name="connsiteY7" fmla="*/ 43259 h 763397"/>
                                <a:gd name="connsiteX0" fmla="*/ 58945 w 2215198"/>
                                <a:gd name="connsiteY0" fmla="*/ 106519 h 826657"/>
                                <a:gd name="connsiteX1" fmla="*/ 791832 w 2215198"/>
                                <a:gd name="connsiteY1" fmla="*/ 13026 h 826657"/>
                                <a:gd name="connsiteX2" fmla="*/ 1559388 w 2215198"/>
                                <a:gd name="connsiteY2" fmla="*/ 195761 h 826657"/>
                                <a:gd name="connsiteX3" fmla="*/ 2140872 w 2215198"/>
                                <a:gd name="connsiteY3" fmla="*/ 382163 h 826657"/>
                                <a:gd name="connsiteX4" fmla="*/ 2063297 w 2215198"/>
                                <a:gd name="connsiteY4" fmla="*/ 752159 h 826657"/>
                                <a:gd name="connsiteX5" fmla="*/ 1698329 w 2215198"/>
                                <a:gd name="connsiteY5" fmla="*/ 805313 h 826657"/>
                                <a:gd name="connsiteX6" fmla="*/ 230370 w 2215198"/>
                                <a:gd name="connsiteY6" fmla="*/ 760863 h 826657"/>
                                <a:gd name="connsiteX7" fmla="*/ 58945 w 2215198"/>
                                <a:gd name="connsiteY7" fmla="*/ 106519 h 826657"/>
                                <a:gd name="connsiteX0" fmla="*/ 58945 w 2215198"/>
                                <a:gd name="connsiteY0" fmla="*/ 93492 h 813630"/>
                                <a:gd name="connsiteX1" fmla="*/ 791832 w 2215198"/>
                                <a:gd name="connsiteY1" fmla="*/ -1 h 813630"/>
                                <a:gd name="connsiteX2" fmla="*/ 1559388 w 2215198"/>
                                <a:gd name="connsiteY2" fmla="*/ 182734 h 813630"/>
                                <a:gd name="connsiteX3" fmla="*/ 2140872 w 2215198"/>
                                <a:gd name="connsiteY3" fmla="*/ 369136 h 813630"/>
                                <a:gd name="connsiteX4" fmla="*/ 2063297 w 2215198"/>
                                <a:gd name="connsiteY4" fmla="*/ 739132 h 813630"/>
                                <a:gd name="connsiteX5" fmla="*/ 1698329 w 2215198"/>
                                <a:gd name="connsiteY5" fmla="*/ 792286 h 813630"/>
                                <a:gd name="connsiteX6" fmla="*/ 230370 w 2215198"/>
                                <a:gd name="connsiteY6" fmla="*/ 747836 h 813630"/>
                                <a:gd name="connsiteX7" fmla="*/ 58945 w 2215198"/>
                                <a:gd name="connsiteY7" fmla="*/ 93492 h 813630"/>
                                <a:gd name="connsiteX0" fmla="*/ 58855 w 2215108"/>
                                <a:gd name="connsiteY0" fmla="*/ 33358 h 753496"/>
                                <a:gd name="connsiteX1" fmla="*/ 790502 w 2215108"/>
                                <a:gd name="connsiteY1" fmla="*/ 50778 h 753496"/>
                                <a:gd name="connsiteX2" fmla="*/ 1559298 w 2215108"/>
                                <a:gd name="connsiteY2" fmla="*/ 122600 h 753496"/>
                                <a:gd name="connsiteX3" fmla="*/ 2140782 w 2215108"/>
                                <a:gd name="connsiteY3" fmla="*/ 309002 h 753496"/>
                                <a:gd name="connsiteX4" fmla="*/ 2063207 w 2215108"/>
                                <a:gd name="connsiteY4" fmla="*/ 678998 h 753496"/>
                                <a:gd name="connsiteX5" fmla="*/ 1698239 w 2215108"/>
                                <a:gd name="connsiteY5" fmla="*/ 732152 h 753496"/>
                                <a:gd name="connsiteX6" fmla="*/ 230280 w 2215108"/>
                                <a:gd name="connsiteY6" fmla="*/ 687702 h 753496"/>
                                <a:gd name="connsiteX7" fmla="*/ 58855 w 2215108"/>
                                <a:gd name="connsiteY7" fmla="*/ 33358 h 753496"/>
                                <a:gd name="connsiteX0" fmla="*/ 58855 w 2215108"/>
                                <a:gd name="connsiteY0" fmla="*/ 33356 h 753494"/>
                                <a:gd name="connsiteX1" fmla="*/ 790502 w 2215108"/>
                                <a:gd name="connsiteY1" fmla="*/ 50776 h 753494"/>
                                <a:gd name="connsiteX2" fmla="*/ 1559298 w 2215108"/>
                                <a:gd name="connsiteY2" fmla="*/ 122598 h 753494"/>
                                <a:gd name="connsiteX3" fmla="*/ 2140782 w 2215108"/>
                                <a:gd name="connsiteY3" fmla="*/ 309000 h 753494"/>
                                <a:gd name="connsiteX4" fmla="*/ 2063207 w 2215108"/>
                                <a:gd name="connsiteY4" fmla="*/ 678996 h 753494"/>
                                <a:gd name="connsiteX5" fmla="*/ 1698239 w 2215108"/>
                                <a:gd name="connsiteY5" fmla="*/ 732150 h 753494"/>
                                <a:gd name="connsiteX6" fmla="*/ 230280 w 2215108"/>
                                <a:gd name="connsiteY6" fmla="*/ 687700 h 753494"/>
                                <a:gd name="connsiteX7" fmla="*/ 58855 w 2215108"/>
                                <a:gd name="connsiteY7" fmla="*/ 33356 h 753494"/>
                                <a:gd name="connsiteX0" fmla="*/ 60279 w 2216532"/>
                                <a:gd name="connsiteY0" fmla="*/ 45924 h 766062"/>
                                <a:gd name="connsiteX1" fmla="*/ 811437 w 2216532"/>
                                <a:gd name="connsiteY1" fmla="*/ 12157 h 766062"/>
                                <a:gd name="connsiteX2" fmla="*/ 1560722 w 2216532"/>
                                <a:gd name="connsiteY2" fmla="*/ 135166 h 766062"/>
                                <a:gd name="connsiteX3" fmla="*/ 2142206 w 2216532"/>
                                <a:gd name="connsiteY3" fmla="*/ 321568 h 766062"/>
                                <a:gd name="connsiteX4" fmla="*/ 2064631 w 2216532"/>
                                <a:gd name="connsiteY4" fmla="*/ 691564 h 766062"/>
                                <a:gd name="connsiteX5" fmla="*/ 1699663 w 2216532"/>
                                <a:gd name="connsiteY5" fmla="*/ 744718 h 766062"/>
                                <a:gd name="connsiteX6" fmla="*/ 231704 w 2216532"/>
                                <a:gd name="connsiteY6" fmla="*/ 700268 h 766062"/>
                                <a:gd name="connsiteX7" fmla="*/ 60279 w 2216532"/>
                                <a:gd name="connsiteY7" fmla="*/ 45924 h 76606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2216532" h="766062">
                                  <a:moveTo>
                                    <a:pt x="60279" y="45924"/>
                                  </a:moveTo>
                                  <a:cubicBezTo>
                                    <a:pt x="156901" y="-68761"/>
                                    <a:pt x="657454" y="75422"/>
                                    <a:pt x="811437" y="12157"/>
                                  </a:cubicBezTo>
                                  <a:cubicBezTo>
                                    <a:pt x="931520" y="28601"/>
                                    <a:pt x="1338927" y="83598"/>
                                    <a:pt x="1560722" y="135166"/>
                                  </a:cubicBezTo>
                                  <a:cubicBezTo>
                                    <a:pt x="1782517" y="186735"/>
                                    <a:pt x="2010967" y="199867"/>
                                    <a:pt x="2142206" y="321568"/>
                                  </a:cubicBezTo>
                                  <a:cubicBezTo>
                                    <a:pt x="2273445" y="443269"/>
                                    <a:pt x="2220499" y="645408"/>
                                    <a:pt x="2064631" y="691564"/>
                                  </a:cubicBezTo>
                                  <a:cubicBezTo>
                                    <a:pt x="1908763" y="737720"/>
                                    <a:pt x="1826173" y="746754"/>
                                    <a:pt x="1699663" y="744718"/>
                                  </a:cubicBezTo>
                                  <a:cubicBezTo>
                                    <a:pt x="1573153" y="742682"/>
                                    <a:pt x="504935" y="816734"/>
                                    <a:pt x="231704" y="700268"/>
                                  </a:cubicBezTo>
                                  <a:cubicBezTo>
                                    <a:pt x="-41527" y="583802"/>
                                    <a:pt x="-36343" y="160609"/>
                                    <a:pt x="60279" y="45924"/>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347794516" name="Oval 12"/>
                          <wps:cNvSpPr/>
                          <wps:spPr>
                            <a:xfrm rot="21335507">
                              <a:off x="0" y="509739"/>
                              <a:ext cx="585808" cy="200138"/>
                            </a:xfrm>
                            <a:custGeom>
                              <a:avLst/>
                              <a:gdLst>
                                <a:gd name="connsiteX0" fmla="*/ 0 w 2186462"/>
                                <a:gd name="connsiteY0" fmla="*/ 1181100 h 2362200"/>
                                <a:gd name="connsiteX1" fmla="*/ 1093231 w 2186462"/>
                                <a:gd name="connsiteY1" fmla="*/ 0 h 2362200"/>
                                <a:gd name="connsiteX2" fmla="*/ 2186462 w 2186462"/>
                                <a:gd name="connsiteY2" fmla="*/ 1181100 h 2362200"/>
                                <a:gd name="connsiteX3" fmla="*/ 1093231 w 2186462"/>
                                <a:gd name="connsiteY3" fmla="*/ 2362200 h 2362200"/>
                                <a:gd name="connsiteX4" fmla="*/ 0 w 2186462"/>
                                <a:gd name="connsiteY4" fmla="*/ 1181100 h 2362200"/>
                                <a:gd name="connsiteX0" fmla="*/ 0 w 2163884"/>
                                <a:gd name="connsiteY0" fmla="*/ 777384 h 2381704"/>
                                <a:gd name="connsiteX1" fmla="*/ 1070653 w 2163884"/>
                                <a:gd name="connsiteY1" fmla="*/ 13973 h 2381704"/>
                                <a:gd name="connsiteX2" fmla="*/ 2163884 w 2163884"/>
                                <a:gd name="connsiteY2" fmla="*/ 1195073 h 2381704"/>
                                <a:gd name="connsiteX3" fmla="*/ 1070653 w 2163884"/>
                                <a:gd name="connsiteY3" fmla="*/ 2376173 h 2381704"/>
                                <a:gd name="connsiteX4" fmla="*/ 0 w 2163884"/>
                                <a:gd name="connsiteY4" fmla="*/ 777384 h 2381704"/>
                                <a:gd name="connsiteX0" fmla="*/ 3 w 2163887"/>
                                <a:gd name="connsiteY0" fmla="*/ 659527 h 2263847"/>
                                <a:gd name="connsiteX1" fmla="*/ 1059368 w 2163887"/>
                                <a:gd name="connsiteY1" fmla="*/ 9004 h 2263847"/>
                                <a:gd name="connsiteX2" fmla="*/ 2163887 w 2163887"/>
                                <a:gd name="connsiteY2" fmla="*/ 1077216 h 2263847"/>
                                <a:gd name="connsiteX3" fmla="*/ 1070656 w 2163887"/>
                                <a:gd name="connsiteY3" fmla="*/ 2258316 h 2263847"/>
                                <a:gd name="connsiteX4" fmla="*/ 3 w 2163887"/>
                                <a:gd name="connsiteY4" fmla="*/ 659527 h 2263847"/>
                                <a:gd name="connsiteX0" fmla="*/ 5 w 2028422"/>
                                <a:gd name="connsiteY0" fmla="*/ 421458 h 2304551"/>
                                <a:gd name="connsiteX1" fmla="*/ 923903 w 2028422"/>
                                <a:gd name="connsiteY1" fmla="*/ 41868 h 2304551"/>
                                <a:gd name="connsiteX2" fmla="*/ 2028422 w 2028422"/>
                                <a:gd name="connsiteY2" fmla="*/ 1110080 h 2304551"/>
                                <a:gd name="connsiteX3" fmla="*/ 935191 w 2028422"/>
                                <a:gd name="connsiteY3" fmla="*/ 2291180 h 2304551"/>
                                <a:gd name="connsiteX4" fmla="*/ 5 w 2028422"/>
                                <a:gd name="connsiteY4" fmla="*/ 421458 h 2304551"/>
                                <a:gd name="connsiteX0" fmla="*/ 5 w 1870377"/>
                                <a:gd name="connsiteY0" fmla="*/ 390667 h 2261392"/>
                                <a:gd name="connsiteX1" fmla="*/ 923903 w 1870377"/>
                                <a:gd name="connsiteY1" fmla="*/ 11077 h 2261392"/>
                                <a:gd name="connsiteX2" fmla="*/ 1870377 w 1870377"/>
                                <a:gd name="connsiteY2" fmla="*/ 616444 h 2261392"/>
                                <a:gd name="connsiteX3" fmla="*/ 935191 w 1870377"/>
                                <a:gd name="connsiteY3" fmla="*/ 2260389 h 2261392"/>
                                <a:gd name="connsiteX4" fmla="*/ 5 w 1870377"/>
                                <a:gd name="connsiteY4" fmla="*/ 390667 h 2261392"/>
                                <a:gd name="connsiteX0" fmla="*/ 169 w 1870541"/>
                                <a:gd name="connsiteY0" fmla="*/ 382676 h 905761"/>
                                <a:gd name="connsiteX1" fmla="*/ 924067 w 1870541"/>
                                <a:gd name="connsiteY1" fmla="*/ 3086 h 905761"/>
                                <a:gd name="connsiteX2" fmla="*/ 1870541 w 1870541"/>
                                <a:gd name="connsiteY2" fmla="*/ 608453 h 905761"/>
                                <a:gd name="connsiteX3" fmla="*/ 856333 w 1870541"/>
                                <a:gd name="connsiteY3" fmla="*/ 604220 h 905761"/>
                                <a:gd name="connsiteX4" fmla="*/ 169 w 1870541"/>
                                <a:gd name="connsiteY4" fmla="*/ 382676 h 905761"/>
                                <a:gd name="connsiteX0" fmla="*/ 165 w 1768937"/>
                                <a:gd name="connsiteY0" fmla="*/ 388515 h 827452"/>
                                <a:gd name="connsiteX1" fmla="*/ 924063 w 1768937"/>
                                <a:gd name="connsiteY1" fmla="*/ 8925 h 827452"/>
                                <a:gd name="connsiteX2" fmla="*/ 1768937 w 1768937"/>
                                <a:gd name="connsiteY2" fmla="*/ 501403 h 827452"/>
                                <a:gd name="connsiteX3" fmla="*/ 856329 w 1768937"/>
                                <a:gd name="connsiteY3" fmla="*/ 610059 h 827452"/>
                                <a:gd name="connsiteX4" fmla="*/ 165 w 1768937"/>
                                <a:gd name="connsiteY4" fmla="*/ 388515 h 827452"/>
                                <a:gd name="connsiteX0" fmla="*/ 9123 w 1777895"/>
                                <a:gd name="connsiteY0" fmla="*/ 403462 h 842399"/>
                                <a:gd name="connsiteX1" fmla="*/ 444813 w 1777895"/>
                                <a:gd name="connsiteY1" fmla="*/ 110610 h 842399"/>
                                <a:gd name="connsiteX2" fmla="*/ 933021 w 1777895"/>
                                <a:gd name="connsiteY2" fmla="*/ 23872 h 842399"/>
                                <a:gd name="connsiteX3" fmla="*/ 1777895 w 1777895"/>
                                <a:gd name="connsiteY3" fmla="*/ 516350 h 842399"/>
                                <a:gd name="connsiteX4" fmla="*/ 865287 w 1777895"/>
                                <a:gd name="connsiteY4" fmla="*/ 625006 h 842399"/>
                                <a:gd name="connsiteX5" fmla="*/ 9123 w 1777895"/>
                                <a:gd name="connsiteY5" fmla="*/ 403462 h 842399"/>
                                <a:gd name="connsiteX0" fmla="*/ 22132 w 1790904"/>
                                <a:gd name="connsiteY0" fmla="*/ 420540 h 859477"/>
                                <a:gd name="connsiteX1" fmla="*/ 311067 w 1790904"/>
                                <a:gd name="connsiteY1" fmla="*/ 71244 h 859477"/>
                                <a:gd name="connsiteX2" fmla="*/ 946030 w 1790904"/>
                                <a:gd name="connsiteY2" fmla="*/ 40950 h 859477"/>
                                <a:gd name="connsiteX3" fmla="*/ 1790904 w 1790904"/>
                                <a:gd name="connsiteY3" fmla="*/ 533428 h 859477"/>
                                <a:gd name="connsiteX4" fmla="*/ 878296 w 1790904"/>
                                <a:gd name="connsiteY4" fmla="*/ 642084 h 859477"/>
                                <a:gd name="connsiteX5" fmla="*/ 22132 w 1790904"/>
                                <a:gd name="connsiteY5" fmla="*/ 420540 h 859477"/>
                                <a:gd name="connsiteX0" fmla="*/ 22132 w 1871332"/>
                                <a:gd name="connsiteY0" fmla="*/ 420540 h 773548"/>
                                <a:gd name="connsiteX1" fmla="*/ 311067 w 1871332"/>
                                <a:gd name="connsiteY1" fmla="*/ 71244 h 773548"/>
                                <a:gd name="connsiteX2" fmla="*/ 946030 w 1871332"/>
                                <a:gd name="connsiteY2" fmla="*/ 40950 h 773548"/>
                                <a:gd name="connsiteX3" fmla="*/ 1790904 w 1871332"/>
                                <a:gd name="connsiteY3" fmla="*/ 533428 h 773548"/>
                                <a:gd name="connsiteX4" fmla="*/ 1733466 w 1871332"/>
                                <a:gd name="connsiteY4" fmla="*/ 771156 h 773548"/>
                                <a:gd name="connsiteX5" fmla="*/ 878296 w 1871332"/>
                                <a:gd name="connsiteY5" fmla="*/ 642084 h 773548"/>
                                <a:gd name="connsiteX6" fmla="*/ 22132 w 1871332"/>
                                <a:gd name="connsiteY6" fmla="*/ 420540 h 773548"/>
                                <a:gd name="connsiteX0" fmla="*/ 22132 w 1856553"/>
                                <a:gd name="connsiteY0" fmla="*/ 420540 h 643758"/>
                                <a:gd name="connsiteX1" fmla="*/ 311067 w 1856553"/>
                                <a:gd name="connsiteY1" fmla="*/ 71244 h 643758"/>
                                <a:gd name="connsiteX2" fmla="*/ 946030 w 1856553"/>
                                <a:gd name="connsiteY2" fmla="*/ 40950 h 643758"/>
                                <a:gd name="connsiteX3" fmla="*/ 1790904 w 1856553"/>
                                <a:gd name="connsiteY3" fmla="*/ 533428 h 643758"/>
                                <a:gd name="connsiteX4" fmla="*/ 1688311 w 1856553"/>
                                <a:gd name="connsiteY4" fmla="*/ 522800 h 643758"/>
                                <a:gd name="connsiteX5" fmla="*/ 878296 w 1856553"/>
                                <a:gd name="connsiteY5" fmla="*/ 642084 h 643758"/>
                                <a:gd name="connsiteX6" fmla="*/ 22132 w 1856553"/>
                                <a:gd name="connsiteY6" fmla="*/ 420540 h 643758"/>
                                <a:gd name="connsiteX0" fmla="*/ 22132 w 1840809"/>
                                <a:gd name="connsiteY0" fmla="*/ 402575 h 625793"/>
                                <a:gd name="connsiteX1" fmla="*/ 311067 w 1840809"/>
                                <a:gd name="connsiteY1" fmla="*/ 53279 h 625793"/>
                                <a:gd name="connsiteX2" fmla="*/ 946030 w 1840809"/>
                                <a:gd name="connsiteY2" fmla="*/ 22985 h 625793"/>
                                <a:gd name="connsiteX3" fmla="*/ 1768326 w 1840809"/>
                                <a:gd name="connsiteY3" fmla="*/ 267108 h 625793"/>
                                <a:gd name="connsiteX4" fmla="*/ 1688311 w 1840809"/>
                                <a:gd name="connsiteY4" fmla="*/ 504835 h 625793"/>
                                <a:gd name="connsiteX5" fmla="*/ 878296 w 1840809"/>
                                <a:gd name="connsiteY5" fmla="*/ 624119 h 625793"/>
                                <a:gd name="connsiteX6" fmla="*/ 22132 w 1840809"/>
                                <a:gd name="connsiteY6" fmla="*/ 402575 h 625793"/>
                                <a:gd name="connsiteX0" fmla="*/ 22777 w 1841454"/>
                                <a:gd name="connsiteY0" fmla="*/ 402575 h 549293"/>
                                <a:gd name="connsiteX1" fmla="*/ 311712 w 1841454"/>
                                <a:gd name="connsiteY1" fmla="*/ 53279 h 549293"/>
                                <a:gd name="connsiteX2" fmla="*/ 946675 w 1841454"/>
                                <a:gd name="connsiteY2" fmla="*/ 22985 h 549293"/>
                                <a:gd name="connsiteX3" fmla="*/ 1768971 w 1841454"/>
                                <a:gd name="connsiteY3" fmla="*/ 267108 h 549293"/>
                                <a:gd name="connsiteX4" fmla="*/ 1688956 w 1841454"/>
                                <a:gd name="connsiteY4" fmla="*/ 504835 h 549293"/>
                                <a:gd name="connsiteX5" fmla="*/ 890230 w 1841454"/>
                                <a:gd name="connsiteY5" fmla="*/ 545097 h 549293"/>
                                <a:gd name="connsiteX6" fmla="*/ 22777 w 1841454"/>
                                <a:gd name="connsiteY6" fmla="*/ 402575 h 549293"/>
                                <a:gd name="connsiteX0" fmla="*/ 14153 w 1832830"/>
                                <a:gd name="connsiteY0" fmla="*/ 402575 h 539112"/>
                                <a:gd name="connsiteX1" fmla="*/ 303088 w 1832830"/>
                                <a:gd name="connsiteY1" fmla="*/ 53279 h 539112"/>
                                <a:gd name="connsiteX2" fmla="*/ 938051 w 1832830"/>
                                <a:gd name="connsiteY2" fmla="*/ 22985 h 539112"/>
                                <a:gd name="connsiteX3" fmla="*/ 1760347 w 1832830"/>
                                <a:gd name="connsiteY3" fmla="*/ 267108 h 539112"/>
                                <a:gd name="connsiteX4" fmla="*/ 1680332 w 1832830"/>
                                <a:gd name="connsiteY4" fmla="*/ 504835 h 539112"/>
                                <a:gd name="connsiteX5" fmla="*/ 723561 w 1832830"/>
                                <a:gd name="connsiteY5" fmla="*/ 533808 h 539112"/>
                                <a:gd name="connsiteX6" fmla="*/ 14153 w 1832830"/>
                                <a:gd name="connsiteY6" fmla="*/ 402575 h 539112"/>
                                <a:gd name="connsiteX0" fmla="*/ 37191 w 1855868"/>
                                <a:gd name="connsiteY0" fmla="*/ 388667 h 525204"/>
                                <a:gd name="connsiteX1" fmla="*/ 190201 w 1855868"/>
                                <a:gd name="connsiteY1" fmla="*/ 84679 h 525204"/>
                                <a:gd name="connsiteX2" fmla="*/ 961089 w 1855868"/>
                                <a:gd name="connsiteY2" fmla="*/ 9077 h 525204"/>
                                <a:gd name="connsiteX3" fmla="*/ 1783385 w 1855868"/>
                                <a:gd name="connsiteY3" fmla="*/ 253200 h 525204"/>
                                <a:gd name="connsiteX4" fmla="*/ 1703370 w 1855868"/>
                                <a:gd name="connsiteY4" fmla="*/ 490927 h 525204"/>
                                <a:gd name="connsiteX5" fmla="*/ 746599 w 1855868"/>
                                <a:gd name="connsiteY5" fmla="*/ 519900 h 525204"/>
                                <a:gd name="connsiteX6" fmla="*/ 37191 w 1855868"/>
                                <a:gd name="connsiteY6" fmla="*/ 388667 h 525204"/>
                                <a:gd name="connsiteX0" fmla="*/ 37191 w 1819546"/>
                                <a:gd name="connsiteY0" fmla="*/ 388667 h 542529"/>
                                <a:gd name="connsiteX1" fmla="*/ 190201 w 1819546"/>
                                <a:gd name="connsiteY1" fmla="*/ 84679 h 542529"/>
                                <a:gd name="connsiteX2" fmla="*/ 961089 w 1819546"/>
                                <a:gd name="connsiteY2" fmla="*/ 9077 h 542529"/>
                                <a:gd name="connsiteX3" fmla="*/ 1783385 w 1819546"/>
                                <a:gd name="connsiteY3" fmla="*/ 253200 h 542529"/>
                                <a:gd name="connsiteX4" fmla="*/ 1505662 w 1819546"/>
                                <a:gd name="connsiteY4" fmla="*/ 532116 h 542529"/>
                                <a:gd name="connsiteX5" fmla="*/ 746599 w 1819546"/>
                                <a:gd name="connsiteY5" fmla="*/ 519900 h 542529"/>
                                <a:gd name="connsiteX6" fmla="*/ 37191 w 1819546"/>
                                <a:gd name="connsiteY6" fmla="*/ 388667 h 542529"/>
                                <a:gd name="connsiteX0" fmla="*/ 37191 w 1761312"/>
                                <a:gd name="connsiteY0" fmla="*/ 387841 h 541703"/>
                                <a:gd name="connsiteX1" fmla="*/ 190201 w 1761312"/>
                                <a:gd name="connsiteY1" fmla="*/ 83853 h 541703"/>
                                <a:gd name="connsiteX2" fmla="*/ 961089 w 1761312"/>
                                <a:gd name="connsiteY2" fmla="*/ 8251 h 541703"/>
                                <a:gd name="connsiteX3" fmla="*/ 1717483 w 1761312"/>
                                <a:gd name="connsiteY3" fmla="*/ 240017 h 541703"/>
                                <a:gd name="connsiteX4" fmla="*/ 1505662 w 1761312"/>
                                <a:gd name="connsiteY4" fmla="*/ 531290 h 541703"/>
                                <a:gd name="connsiteX5" fmla="*/ 746599 w 1761312"/>
                                <a:gd name="connsiteY5" fmla="*/ 519074 h 541703"/>
                                <a:gd name="connsiteX6" fmla="*/ 37191 w 1761312"/>
                                <a:gd name="connsiteY6" fmla="*/ 387841 h 541703"/>
                                <a:gd name="connsiteX0" fmla="*/ 37191 w 1761792"/>
                                <a:gd name="connsiteY0" fmla="*/ 387841 h 562977"/>
                                <a:gd name="connsiteX1" fmla="*/ 190201 w 1761792"/>
                                <a:gd name="connsiteY1" fmla="*/ 83853 h 562977"/>
                                <a:gd name="connsiteX2" fmla="*/ 961089 w 1761792"/>
                                <a:gd name="connsiteY2" fmla="*/ 8251 h 562977"/>
                                <a:gd name="connsiteX3" fmla="*/ 1717483 w 1761792"/>
                                <a:gd name="connsiteY3" fmla="*/ 240017 h 562977"/>
                                <a:gd name="connsiteX4" fmla="*/ 1505662 w 1761792"/>
                                <a:gd name="connsiteY4" fmla="*/ 531290 h 562977"/>
                                <a:gd name="connsiteX5" fmla="*/ 864654 w 1761792"/>
                                <a:gd name="connsiteY5" fmla="*/ 558142 h 562977"/>
                                <a:gd name="connsiteX6" fmla="*/ 746599 w 1761792"/>
                                <a:gd name="connsiteY6" fmla="*/ 519074 h 562977"/>
                                <a:gd name="connsiteX7" fmla="*/ 37191 w 1761792"/>
                                <a:gd name="connsiteY7" fmla="*/ 387841 h 562977"/>
                                <a:gd name="connsiteX0" fmla="*/ 13173 w 1737774"/>
                                <a:gd name="connsiteY0" fmla="*/ 387841 h 578582"/>
                                <a:gd name="connsiteX1" fmla="*/ 166183 w 1737774"/>
                                <a:gd name="connsiteY1" fmla="*/ 83853 h 578582"/>
                                <a:gd name="connsiteX2" fmla="*/ 937071 w 1737774"/>
                                <a:gd name="connsiteY2" fmla="*/ 8251 h 578582"/>
                                <a:gd name="connsiteX3" fmla="*/ 1693465 w 1737774"/>
                                <a:gd name="connsiteY3" fmla="*/ 240017 h 578582"/>
                                <a:gd name="connsiteX4" fmla="*/ 1481644 w 1737774"/>
                                <a:gd name="connsiteY4" fmla="*/ 531290 h 578582"/>
                                <a:gd name="connsiteX5" fmla="*/ 840636 w 1737774"/>
                                <a:gd name="connsiteY5" fmla="*/ 558142 h 578582"/>
                                <a:gd name="connsiteX6" fmla="*/ 384830 w 1737774"/>
                                <a:gd name="connsiteY6" fmla="*/ 568502 h 578582"/>
                                <a:gd name="connsiteX7" fmla="*/ 13173 w 1737774"/>
                                <a:gd name="connsiteY7" fmla="*/ 387841 h 578582"/>
                                <a:gd name="connsiteX0" fmla="*/ 1769 w 1726370"/>
                                <a:gd name="connsiteY0" fmla="*/ 391483 h 582224"/>
                                <a:gd name="connsiteX1" fmla="*/ 263636 w 1726370"/>
                                <a:gd name="connsiteY1" fmla="*/ 71167 h 582224"/>
                                <a:gd name="connsiteX2" fmla="*/ 925667 w 1726370"/>
                                <a:gd name="connsiteY2" fmla="*/ 11893 h 582224"/>
                                <a:gd name="connsiteX3" fmla="*/ 1682061 w 1726370"/>
                                <a:gd name="connsiteY3" fmla="*/ 243659 h 582224"/>
                                <a:gd name="connsiteX4" fmla="*/ 1470240 w 1726370"/>
                                <a:gd name="connsiteY4" fmla="*/ 534932 h 582224"/>
                                <a:gd name="connsiteX5" fmla="*/ 829232 w 1726370"/>
                                <a:gd name="connsiteY5" fmla="*/ 561784 h 582224"/>
                                <a:gd name="connsiteX6" fmla="*/ 373426 w 1726370"/>
                                <a:gd name="connsiteY6" fmla="*/ 572144 h 582224"/>
                                <a:gd name="connsiteX7" fmla="*/ 1769 w 1726370"/>
                                <a:gd name="connsiteY7" fmla="*/ 391483 h 582224"/>
                                <a:gd name="connsiteX0" fmla="*/ 302 w 1724903"/>
                                <a:gd name="connsiteY0" fmla="*/ 391483 h 566822"/>
                                <a:gd name="connsiteX1" fmla="*/ 262169 w 1724903"/>
                                <a:gd name="connsiteY1" fmla="*/ 71167 h 566822"/>
                                <a:gd name="connsiteX2" fmla="*/ 924200 w 1724903"/>
                                <a:gd name="connsiteY2" fmla="*/ 11893 h 566822"/>
                                <a:gd name="connsiteX3" fmla="*/ 1680594 w 1724903"/>
                                <a:gd name="connsiteY3" fmla="*/ 243659 h 566822"/>
                                <a:gd name="connsiteX4" fmla="*/ 1468773 w 1724903"/>
                                <a:gd name="connsiteY4" fmla="*/ 534932 h 566822"/>
                                <a:gd name="connsiteX5" fmla="*/ 827765 w 1724903"/>
                                <a:gd name="connsiteY5" fmla="*/ 561784 h 566822"/>
                                <a:gd name="connsiteX6" fmla="*/ 224476 w 1724903"/>
                                <a:gd name="connsiteY6" fmla="*/ 551497 h 566822"/>
                                <a:gd name="connsiteX7" fmla="*/ 302 w 1724903"/>
                                <a:gd name="connsiteY7" fmla="*/ 391483 h 566822"/>
                                <a:gd name="connsiteX0" fmla="*/ 3093 w 1606757"/>
                                <a:gd name="connsiteY0" fmla="*/ 359037 h 569131"/>
                                <a:gd name="connsiteX1" fmla="*/ 144023 w 1606757"/>
                                <a:gd name="connsiteY1" fmla="*/ 71167 h 569131"/>
                                <a:gd name="connsiteX2" fmla="*/ 806054 w 1606757"/>
                                <a:gd name="connsiteY2" fmla="*/ 11893 h 569131"/>
                                <a:gd name="connsiteX3" fmla="*/ 1562448 w 1606757"/>
                                <a:gd name="connsiteY3" fmla="*/ 243659 h 569131"/>
                                <a:gd name="connsiteX4" fmla="*/ 1350627 w 1606757"/>
                                <a:gd name="connsiteY4" fmla="*/ 534932 h 569131"/>
                                <a:gd name="connsiteX5" fmla="*/ 709619 w 1606757"/>
                                <a:gd name="connsiteY5" fmla="*/ 561784 h 569131"/>
                                <a:gd name="connsiteX6" fmla="*/ 106330 w 1606757"/>
                                <a:gd name="connsiteY6" fmla="*/ 551497 h 569131"/>
                                <a:gd name="connsiteX7" fmla="*/ 3093 w 1606757"/>
                                <a:gd name="connsiteY7" fmla="*/ 359037 h 569131"/>
                                <a:gd name="connsiteX0" fmla="*/ 3093 w 1620657"/>
                                <a:gd name="connsiteY0" fmla="*/ 359037 h 569131"/>
                                <a:gd name="connsiteX1" fmla="*/ 144023 w 1620657"/>
                                <a:gd name="connsiteY1" fmla="*/ 71167 h 569131"/>
                                <a:gd name="connsiteX2" fmla="*/ 806054 w 1620657"/>
                                <a:gd name="connsiteY2" fmla="*/ 11893 h 569131"/>
                                <a:gd name="connsiteX3" fmla="*/ 1562448 w 1620657"/>
                                <a:gd name="connsiteY3" fmla="*/ 243659 h 569131"/>
                                <a:gd name="connsiteX4" fmla="*/ 1427319 w 1620657"/>
                                <a:gd name="connsiteY4" fmla="*/ 520184 h 569131"/>
                                <a:gd name="connsiteX5" fmla="*/ 709619 w 1620657"/>
                                <a:gd name="connsiteY5" fmla="*/ 561784 h 569131"/>
                                <a:gd name="connsiteX6" fmla="*/ 106330 w 1620657"/>
                                <a:gd name="connsiteY6" fmla="*/ 551497 h 569131"/>
                                <a:gd name="connsiteX7" fmla="*/ 3093 w 1620657"/>
                                <a:gd name="connsiteY7" fmla="*/ 359037 h 569131"/>
                                <a:gd name="connsiteX0" fmla="*/ 3093 w 1620657"/>
                                <a:gd name="connsiteY0" fmla="*/ 343593 h 553687"/>
                                <a:gd name="connsiteX1" fmla="*/ 144023 w 1620657"/>
                                <a:gd name="connsiteY1" fmla="*/ 55723 h 553687"/>
                                <a:gd name="connsiteX2" fmla="*/ 785406 w 1620657"/>
                                <a:gd name="connsiteY2" fmla="*/ 17097 h 553687"/>
                                <a:gd name="connsiteX3" fmla="*/ 1562448 w 1620657"/>
                                <a:gd name="connsiteY3" fmla="*/ 228215 h 553687"/>
                                <a:gd name="connsiteX4" fmla="*/ 1427319 w 1620657"/>
                                <a:gd name="connsiteY4" fmla="*/ 504740 h 553687"/>
                                <a:gd name="connsiteX5" fmla="*/ 709619 w 1620657"/>
                                <a:gd name="connsiteY5" fmla="*/ 546340 h 553687"/>
                                <a:gd name="connsiteX6" fmla="*/ 106330 w 1620657"/>
                                <a:gd name="connsiteY6" fmla="*/ 536053 h 553687"/>
                                <a:gd name="connsiteX7" fmla="*/ 3093 w 1620657"/>
                                <a:gd name="connsiteY7" fmla="*/ 343593 h 553687"/>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1620657" h="553687">
                                  <a:moveTo>
                                    <a:pt x="3093" y="343593"/>
                                  </a:moveTo>
                                  <a:cubicBezTo>
                                    <a:pt x="9375" y="263538"/>
                                    <a:pt x="-9960" y="118988"/>
                                    <a:pt x="144023" y="55723"/>
                                  </a:cubicBezTo>
                                  <a:cubicBezTo>
                                    <a:pt x="298006" y="-7542"/>
                                    <a:pt x="549002" y="-11652"/>
                                    <a:pt x="785406" y="17097"/>
                                  </a:cubicBezTo>
                                  <a:cubicBezTo>
                                    <a:pt x="1021810" y="45846"/>
                                    <a:pt x="1431209" y="106514"/>
                                    <a:pt x="1562448" y="228215"/>
                                  </a:cubicBezTo>
                                  <a:cubicBezTo>
                                    <a:pt x="1693687" y="349916"/>
                                    <a:pt x="1583187" y="458584"/>
                                    <a:pt x="1427319" y="504740"/>
                                  </a:cubicBezTo>
                                  <a:cubicBezTo>
                                    <a:pt x="1271451" y="550896"/>
                                    <a:pt x="836129" y="548376"/>
                                    <a:pt x="709619" y="546340"/>
                                  </a:cubicBezTo>
                                  <a:cubicBezTo>
                                    <a:pt x="583109" y="544304"/>
                                    <a:pt x="224084" y="569844"/>
                                    <a:pt x="106330" y="536053"/>
                                  </a:cubicBezTo>
                                  <a:cubicBezTo>
                                    <a:pt x="-11424" y="502262"/>
                                    <a:pt x="-3189" y="423648"/>
                                    <a:pt x="3093" y="343593"/>
                                  </a:cubicBezTo>
                                  <a:close/>
                                </a:path>
                              </a:pathLst>
                            </a:custGeom>
                            <a:solidFill>
                              <a:srgbClr val="612C69">
                                <a:alpha val="50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s:wsp>
                        <wps:cNvPr id="2058347527" name="Oval 9"/>
                        <wps:cNvSpPr>
                          <a:spLocks noChangeAspect="1"/>
                        </wps:cNvSpPr>
                        <wps:spPr>
                          <a:xfrm>
                            <a:off x="619323" y="64424"/>
                            <a:ext cx="6120000" cy="1168176"/>
                          </a:xfrm>
                          <a:custGeom>
                            <a:avLst/>
                            <a:gdLst>
                              <a:gd name="connsiteX0" fmla="*/ 0 w 2895600"/>
                              <a:gd name="connsiteY0" fmla="*/ 1120685 h 2241369"/>
                              <a:gd name="connsiteX1" fmla="*/ 1447800 w 2895600"/>
                              <a:gd name="connsiteY1" fmla="*/ 0 h 2241369"/>
                              <a:gd name="connsiteX2" fmla="*/ 2895600 w 2895600"/>
                              <a:gd name="connsiteY2" fmla="*/ 1120685 h 2241369"/>
                              <a:gd name="connsiteX3" fmla="*/ 1447800 w 2895600"/>
                              <a:gd name="connsiteY3" fmla="*/ 2241370 h 2241369"/>
                              <a:gd name="connsiteX4" fmla="*/ 0 w 2895600"/>
                              <a:gd name="connsiteY4" fmla="*/ 1120685 h 2241369"/>
                              <a:gd name="connsiteX0" fmla="*/ 17303 w 2912903"/>
                              <a:gd name="connsiteY0" fmla="*/ 981348 h 2102033"/>
                              <a:gd name="connsiteX1" fmla="*/ 951297 w 2912903"/>
                              <a:gd name="connsiteY1" fmla="*/ 0 h 2102033"/>
                              <a:gd name="connsiteX2" fmla="*/ 2912903 w 2912903"/>
                              <a:gd name="connsiteY2" fmla="*/ 981348 h 2102033"/>
                              <a:gd name="connsiteX3" fmla="*/ 1465103 w 2912903"/>
                              <a:gd name="connsiteY3" fmla="*/ 2102033 h 2102033"/>
                              <a:gd name="connsiteX4" fmla="*/ 17303 w 2912903"/>
                              <a:gd name="connsiteY4" fmla="*/ 981348 h 2102033"/>
                              <a:gd name="connsiteX0" fmla="*/ 17303 w 2922668"/>
                              <a:gd name="connsiteY0" fmla="*/ 1034884 h 2155569"/>
                              <a:gd name="connsiteX1" fmla="*/ 951297 w 2922668"/>
                              <a:gd name="connsiteY1" fmla="*/ 53536 h 2155569"/>
                              <a:gd name="connsiteX2" fmla="*/ 2042782 w 2922668"/>
                              <a:gd name="connsiteY2" fmla="*/ 225531 h 2155569"/>
                              <a:gd name="connsiteX3" fmla="*/ 2912903 w 2922668"/>
                              <a:gd name="connsiteY3" fmla="*/ 1034884 h 2155569"/>
                              <a:gd name="connsiteX4" fmla="*/ 1465103 w 2922668"/>
                              <a:gd name="connsiteY4" fmla="*/ 2155569 h 2155569"/>
                              <a:gd name="connsiteX5" fmla="*/ 17303 w 2922668"/>
                              <a:gd name="connsiteY5" fmla="*/ 1034884 h 2155569"/>
                              <a:gd name="connsiteX0" fmla="*/ 7812 w 2918665"/>
                              <a:gd name="connsiteY0" fmla="*/ 1050479 h 2171164"/>
                              <a:gd name="connsiteX1" fmla="*/ 941806 w 2918665"/>
                              <a:gd name="connsiteY1" fmla="*/ 69131 h 2171164"/>
                              <a:gd name="connsiteX2" fmla="*/ 2294548 w 2918665"/>
                              <a:gd name="connsiteY2" fmla="*/ 188875 h 2171164"/>
                              <a:gd name="connsiteX3" fmla="*/ 2903412 w 2918665"/>
                              <a:gd name="connsiteY3" fmla="*/ 1050479 h 2171164"/>
                              <a:gd name="connsiteX4" fmla="*/ 1455612 w 2918665"/>
                              <a:gd name="connsiteY4" fmla="*/ 2171164 h 2171164"/>
                              <a:gd name="connsiteX5" fmla="*/ 7812 w 2918665"/>
                              <a:gd name="connsiteY5" fmla="*/ 1050479 h 2171164"/>
                              <a:gd name="connsiteX0" fmla="*/ 11657 w 2922510"/>
                              <a:gd name="connsiteY0" fmla="*/ 1050479 h 2266959"/>
                              <a:gd name="connsiteX1" fmla="*/ 945651 w 2922510"/>
                              <a:gd name="connsiteY1" fmla="*/ 69131 h 2266959"/>
                              <a:gd name="connsiteX2" fmla="*/ 2298393 w 2922510"/>
                              <a:gd name="connsiteY2" fmla="*/ 188875 h 2266959"/>
                              <a:gd name="connsiteX3" fmla="*/ 2907257 w 2922510"/>
                              <a:gd name="connsiteY3" fmla="*/ 1050479 h 2266959"/>
                              <a:gd name="connsiteX4" fmla="*/ 1590085 w 2922510"/>
                              <a:gd name="connsiteY4" fmla="*/ 2266959 h 2266959"/>
                              <a:gd name="connsiteX5" fmla="*/ 11657 w 2922510"/>
                              <a:gd name="connsiteY5" fmla="*/ 1050479 h 2266959"/>
                              <a:gd name="connsiteX0" fmla="*/ 11657 w 2922510"/>
                              <a:gd name="connsiteY0" fmla="*/ 1050479 h 2287928"/>
                              <a:gd name="connsiteX1" fmla="*/ 945651 w 2922510"/>
                              <a:gd name="connsiteY1" fmla="*/ 69131 h 2287928"/>
                              <a:gd name="connsiteX2" fmla="*/ 2298393 w 2922510"/>
                              <a:gd name="connsiteY2" fmla="*/ 188875 h 2287928"/>
                              <a:gd name="connsiteX3" fmla="*/ 2907257 w 2922510"/>
                              <a:gd name="connsiteY3" fmla="*/ 1050479 h 2287928"/>
                              <a:gd name="connsiteX4" fmla="*/ 1590085 w 2922510"/>
                              <a:gd name="connsiteY4" fmla="*/ 2266959 h 2287928"/>
                              <a:gd name="connsiteX5" fmla="*/ 530552 w 2922510"/>
                              <a:gd name="connsiteY5" fmla="*/ 1765126 h 2287928"/>
                              <a:gd name="connsiteX6" fmla="*/ 11657 w 2922510"/>
                              <a:gd name="connsiteY6" fmla="*/ 1050479 h 2287928"/>
                              <a:gd name="connsiteX0" fmla="*/ 355452 w 3266305"/>
                              <a:gd name="connsiteY0" fmla="*/ 1050479 h 2353897"/>
                              <a:gd name="connsiteX1" fmla="*/ 1289446 w 3266305"/>
                              <a:gd name="connsiteY1" fmla="*/ 69131 h 2353897"/>
                              <a:gd name="connsiteX2" fmla="*/ 2642188 w 3266305"/>
                              <a:gd name="connsiteY2" fmla="*/ 188875 h 2353897"/>
                              <a:gd name="connsiteX3" fmla="*/ 3251052 w 3266305"/>
                              <a:gd name="connsiteY3" fmla="*/ 1050479 h 2353897"/>
                              <a:gd name="connsiteX4" fmla="*/ 1933880 w 3266305"/>
                              <a:gd name="connsiteY4" fmla="*/ 2266959 h 2353897"/>
                              <a:gd name="connsiteX5" fmla="*/ 99284 w 3266305"/>
                              <a:gd name="connsiteY5" fmla="*/ 2122177 h 2353897"/>
                              <a:gd name="connsiteX6" fmla="*/ 355452 w 3266305"/>
                              <a:gd name="connsiteY6" fmla="*/ 1050479 h 2353897"/>
                              <a:gd name="connsiteX0" fmla="*/ 355452 w 3252071"/>
                              <a:gd name="connsiteY0" fmla="*/ 1050479 h 2308085"/>
                              <a:gd name="connsiteX1" fmla="*/ 1289446 w 3252071"/>
                              <a:gd name="connsiteY1" fmla="*/ 69131 h 2308085"/>
                              <a:gd name="connsiteX2" fmla="*/ 2642188 w 3252071"/>
                              <a:gd name="connsiteY2" fmla="*/ 188875 h 2308085"/>
                              <a:gd name="connsiteX3" fmla="*/ 3251052 w 3252071"/>
                              <a:gd name="connsiteY3" fmla="*/ 1050479 h 2308085"/>
                              <a:gd name="connsiteX4" fmla="*/ 2764108 w 3252071"/>
                              <a:gd name="connsiteY4" fmla="*/ 1669331 h 2308085"/>
                              <a:gd name="connsiteX5" fmla="*/ 1933880 w 3252071"/>
                              <a:gd name="connsiteY5" fmla="*/ 2266959 h 2308085"/>
                              <a:gd name="connsiteX6" fmla="*/ 99284 w 3252071"/>
                              <a:gd name="connsiteY6" fmla="*/ 2122177 h 2308085"/>
                              <a:gd name="connsiteX7" fmla="*/ 355452 w 3252071"/>
                              <a:gd name="connsiteY7" fmla="*/ 1050479 h 2308085"/>
                              <a:gd name="connsiteX0" fmla="*/ 355452 w 3253008"/>
                              <a:gd name="connsiteY0" fmla="*/ 1050479 h 2300354"/>
                              <a:gd name="connsiteX1" fmla="*/ 1289446 w 3253008"/>
                              <a:gd name="connsiteY1" fmla="*/ 69131 h 2300354"/>
                              <a:gd name="connsiteX2" fmla="*/ 2642188 w 3253008"/>
                              <a:gd name="connsiteY2" fmla="*/ 188875 h 2300354"/>
                              <a:gd name="connsiteX3" fmla="*/ 3251052 w 3253008"/>
                              <a:gd name="connsiteY3" fmla="*/ 1050479 h 2300354"/>
                              <a:gd name="connsiteX4" fmla="*/ 2912153 w 3253008"/>
                              <a:gd name="connsiteY4" fmla="*/ 1773834 h 2300354"/>
                              <a:gd name="connsiteX5" fmla="*/ 1933880 w 3253008"/>
                              <a:gd name="connsiteY5" fmla="*/ 2266959 h 2300354"/>
                              <a:gd name="connsiteX6" fmla="*/ 99284 w 3253008"/>
                              <a:gd name="connsiteY6" fmla="*/ 2122177 h 2300354"/>
                              <a:gd name="connsiteX7" fmla="*/ 355452 w 3253008"/>
                              <a:gd name="connsiteY7" fmla="*/ 1050479 h 2300354"/>
                              <a:gd name="connsiteX0" fmla="*/ 355452 w 3253008"/>
                              <a:gd name="connsiteY0" fmla="*/ 1020850 h 2270725"/>
                              <a:gd name="connsiteX1" fmla="*/ 613090 w 3253008"/>
                              <a:gd name="connsiteY1" fmla="*/ 620799 h 2270725"/>
                              <a:gd name="connsiteX2" fmla="*/ 1289446 w 3253008"/>
                              <a:gd name="connsiteY2" fmla="*/ 39502 h 2270725"/>
                              <a:gd name="connsiteX3" fmla="*/ 2642188 w 3253008"/>
                              <a:gd name="connsiteY3" fmla="*/ 159246 h 2270725"/>
                              <a:gd name="connsiteX4" fmla="*/ 3251052 w 3253008"/>
                              <a:gd name="connsiteY4" fmla="*/ 1020850 h 2270725"/>
                              <a:gd name="connsiteX5" fmla="*/ 2912153 w 3253008"/>
                              <a:gd name="connsiteY5" fmla="*/ 1744205 h 2270725"/>
                              <a:gd name="connsiteX6" fmla="*/ 1933880 w 3253008"/>
                              <a:gd name="connsiteY6" fmla="*/ 2237330 h 2270725"/>
                              <a:gd name="connsiteX7" fmla="*/ 99284 w 3253008"/>
                              <a:gd name="connsiteY7" fmla="*/ 2092548 h 2270725"/>
                              <a:gd name="connsiteX8" fmla="*/ 355452 w 3253008"/>
                              <a:gd name="connsiteY8" fmla="*/ 1020850 h 2270725"/>
                              <a:gd name="connsiteX0" fmla="*/ 330695 w 3228251"/>
                              <a:gd name="connsiteY0" fmla="*/ 1073720 h 2323595"/>
                              <a:gd name="connsiteX1" fmla="*/ 83236 w 3228251"/>
                              <a:gd name="connsiteY1" fmla="*/ 72777 h 2323595"/>
                              <a:gd name="connsiteX2" fmla="*/ 1264689 w 3228251"/>
                              <a:gd name="connsiteY2" fmla="*/ 92372 h 2323595"/>
                              <a:gd name="connsiteX3" fmla="*/ 2617431 w 3228251"/>
                              <a:gd name="connsiteY3" fmla="*/ 212116 h 2323595"/>
                              <a:gd name="connsiteX4" fmla="*/ 3226295 w 3228251"/>
                              <a:gd name="connsiteY4" fmla="*/ 1073720 h 2323595"/>
                              <a:gd name="connsiteX5" fmla="*/ 2887396 w 3228251"/>
                              <a:gd name="connsiteY5" fmla="*/ 1797075 h 2323595"/>
                              <a:gd name="connsiteX6" fmla="*/ 1909123 w 3228251"/>
                              <a:gd name="connsiteY6" fmla="*/ 2290200 h 2323595"/>
                              <a:gd name="connsiteX7" fmla="*/ 74527 w 3228251"/>
                              <a:gd name="connsiteY7" fmla="*/ 2145418 h 2323595"/>
                              <a:gd name="connsiteX8" fmla="*/ 330695 w 3228251"/>
                              <a:gd name="connsiteY8" fmla="*/ 1073720 h 2323595"/>
                              <a:gd name="connsiteX0" fmla="*/ 0 w 5240162"/>
                              <a:gd name="connsiteY0" fmla="*/ 150611 h 2323595"/>
                              <a:gd name="connsiteX1" fmla="*/ 2095147 w 5240162"/>
                              <a:gd name="connsiteY1" fmla="*/ 72777 h 2323595"/>
                              <a:gd name="connsiteX2" fmla="*/ 3276600 w 5240162"/>
                              <a:gd name="connsiteY2" fmla="*/ 92372 h 2323595"/>
                              <a:gd name="connsiteX3" fmla="*/ 4629342 w 5240162"/>
                              <a:gd name="connsiteY3" fmla="*/ 212116 h 2323595"/>
                              <a:gd name="connsiteX4" fmla="*/ 5238206 w 5240162"/>
                              <a:gd name="connsiteY4" fmla="*/ 1073720 h 2323595"/>
                              <a:gd name="connsiteX5" fmla="*/ 4899307 w 5240162"/>
                              <a:gd name="connsiteY5" fmla="*/ 1797075 h 2323595"/>
                              <a:gd name="connsiteX6" fmla="*/ 3921034 w 5240162"/>
                              <a:gd name="connsiteY6" fmla="*/ 2290200 h 2323595"/>
                              <a:gd name="connsiteX7" fmla="*/ 2086438 w 5240162"/>
                              <a:gd name="connsiteY7" fmla="*/ 2145418 h 2323595"/>
                              <a:gd name="connsiteX8" fmla="*/ 0 w 5240162"/>
                              <a:gd name="connsiteY8" fmla="*/ 150611 h 2323595"/>
                              <a:gd name="connsiteX0" fmla="*/ 18814 w 5258976"/>
                              <a:gd name="connsiteY0" fmla="*/ 150611 h 2314485"/>
                              <a:gd name="connsiteX1" fmla="*/ 2113961 w 5258976"/>
                              <a:gd name="connsiteY1" fmla="*/ 72777 h 2314485"/>
                              <a:gd name="connsiteX2" fmla="*/ 3295414 w 5258976"/>
                              <a:gd name="connsiteY2" fmla="*/ 92372 h 2314485"/>
                              <a:gd name="connsiteX3" fmla="*/ 4648156 w 5258976"/>
                              <a:gd name="connsiteY3" fmla="*/ 212116 h 2314485"/>
                              <a:gd name="connsiteX4" fmla="*/ 5257020 w 5258976"/>
                              <a:gd name="connsiteY4" fmla="*/ 1073720 h 2314485"/>
                              <a:gd name="connsiteX5" fmla="*/ 4918121 w 5258976"/>
                              <a:gd name="connsiteY5" fmla="*/ 1797075 h 2314485"/>
                              <a:gd name="connsiteX6" fmla="*/ 3939848 w 5258976"/>
                              <a:gd name="connsiteY6" fmla="*/ 2290200 h 2314485"/>
                              <a:gd name="connsiteX7" fmla="*/ 2105252 w 5258976"/>
                              <a:gd name="connsiteY7" fmla="*/ 2145418 h 2314485"/>
                              <a:gd name="connsiteX8" fmla="*/ 1138601 w 5258976"/>
                              <a:gd name="connsiteY8" fmla="*/ 1344229 h 2314485"/>
                              <a:gd name="connsiteX9" fmla="*/ 18814 w 5258976"/>
                              <a:gd name="connsiteY9" fmla="*/ 150611 h 2314485"/>
                              <a:gd name="connsiteX0" fmla="*/ 248935 w 5489097"/>
                              <a:gd name="connsiteY0" fmla="*/ 150611 h 2314485"/>
                              <a:gd name="connsiteX1" fmla="*/ 2344082 w 5489097"/>
                              <a:gd name="connsiteY1" fmla="*/ 72777 h 2314485"/>
                              <a:gd name="connsiteX2" fmla="*/ 3525535 w 5489097"/>
                              <a:gd name="connsiteY2" fmla="*/ 92372 h 2314485"/>
                              <a:gd name="connsiteX3" fmla="*/ 4878277 w 5489097"/>
                              <a:gd name="connsiteY3" fmla="*/ 212116 h 2314485"/>
                              <a:gd name="connsiteX4" fmla="*/ 5487141 w 5489097"/>
                              <a:gd name="connsiteY4" fmla="*/ 1073720 h 2314485"/>
                              <a:gd name="connsiteX5" fmla="*/ 5148242 w 5489097"/>
                              <a:gd name="connsiteY5" fmla="*/ 1797075 h 2314485"/>
                              <a:gd name="connsiteX6" fmla="*/ 4169969 w 5489097"/>
                              <a:gd name="connsiteY6" fmla="*/ 2290200 h 2314485"/>
                              <a:gd name="connsiteX7" fmla="*/ 2335373 w 5489097"/>
                              <a:gd name="connsiteY7" fmla="*/ 2145418 h 2314485"/>
                              <a:gd name="connsiteX8" fmla="*/ 271442 w 5489097"/>
                              <a:gd name="connsiteY8" fmla="*/ 2058332 h 2314485"/>
                              <a:gd name="connsiteX9" fmla="*/ 248935 w 5489097"/>
                              <a:gd name="connsiteY9" fmla="*/ 150611 h 2314485"/>
                              <a:gd name="connsiteX0" fmla="*/ 280501 w 5520663"/>
                              <a:gd name="connsiteY0" fmla="*/ 150611 h 2314485"/>
                              <a:gd name="connsiteX1" fmla="*/ 2375648 w 5520663"/>
                              <a:gd name="connsiteY1" fmla="*/ 72777 h 2314485"/>
                              <a:gd name="connsiteX2" fmla="*/ 3557101 w 5520663"/>
                              <a:gd name="connsiteY2" fmla="*/ 92372 h 2314485"/>
                              <a:gd name="connsiteX3" fmla="*/ 4909843 w 5520663"/>
                              <a:gd name="connsiteY3" fmla="*/ 212116 h 2314485"/>
                              <a:gd name="connsiteX4" fmla="*/ 5518707 w 5520663"/>
                              <a:gd name="connsiteY4" fmla="*/ 1073720 h 2314485"/>
                              <a:gd name="connsiteX5" fmla="*/ 5179808 w 5520663"/>
                              <a:gd name="connsiteY5" fmla="*/ 1797075 h 2314485"/>
                              <a:gd name="connsiteX6" fmla="*/ 4201535 w 5520663"/>
                              <a:gd name="connsiteY6" fmla="*/ 2290200 h 2314485"/>
                              <a:gd name="connsiteX7" fmla="*/ 2366939 w 5520663"/>
                              <a:gd name="connsiteY7" fmla="*/ 2145418 h 2314485"/>
                              <a:gd name="connsiteX8" fmla="*/ 303008 w 5520663"/>
                              <a:gd name="connsiteY8" fmla="*/ 2058332 h 2314485"/>
                              <a:gd name="connsiteX9" fmla="*/ 24335 w 5520663"/>
                              <a:gd name="connsiteY9" fmla="*/ 987177 h 2314485"/>
                              <a:gd name="connsiteX10" fmla="*/ 280501 w 5520663"/>
                              <a:gd name="connsiteY10" fmla="*/ 150611 h 2314485"/>
                              <a:gd name="connsiteX0" fmla="*/ 1222832 w 6462994"/>
                              <a:gd name="connsiteY0" fmla="*/ 150611 h 2314485"/>
                              <a:gd name="connsiteX1" fmla="*/ 3317979 w 6462994"/>
                              <a:gd name="connsiteY1" fmla="*/ 72777 h 2314485"/>
                              <a:gd name="connsiteX2" fmla="*/ 4499432 w 6462994"/>
                              <a:gd name="connsiteY2" fmla="*/ 92372 h 2314485"/>
                              <a:gd name="connsiteX3" fmla="*/ 5852174 w 6462994"/>
                              <a:gd name="connsiteY3" fmla="*/ 212116 h 2314485"/>
                              <a:gd name="connsiteX4" fmla="*/ 6461038 w 6462994"/>
                              <a:gd name="connsiteY4" fmla="*/ 1073720 h 2314485"/>
                              <a:gd name="connsiteX5" fmla="*/ 6122139 w 6462994"/>
                              <a:gd name="connsiteY5" fmla="*/ 1797075 h 2314485"/>
                              <a:gd name="connsiteX6" fmla="*/ 5143866 w 6462994"/>
                              <a:gd name="connsiteY6" fmla="*/ 2290200 h 2314485"/>
                              <a:gd name="connsiteX7" fmla="*/ 3309270 w 6462994"/>
                              <a:gd name="connsiteY7" fmla="*/ 2145418 h 2314485"/>
                              <a:gd name="connsiteX8" fmla="*/ 1245339 w 6462994"/>
                              <a:gd name="connsiteY8" fmla="*/ 2058332 h 2314485"/>
                              <a:gd name="connsiteX9" fmla="*/ 15 w 6462994"/>
                              <a:gd name="connsiteY9" fmla="*/ 1039428 h 2314485"/>
                              <a:gd name="connsiteX10" fmla="*/ 1222832 w 6462994"/>
                              <a:gd name="connsiteY10" fmla="*/ 150611 h 2314485"/>
                              <a:gd name="connsiteX0" fmla="*/ 1232855 w 6473017"/>
                              <a:gd name="connsiteY0" fmla="*/ 150611 h 2314485"/>
                              <a:gd name="connsiteX1" fmla="*/ 3328002 w 6473017"/>
                              <a:gd name="connsiteY1" fmla="*/ 72777 h 2314485"/>
                              <a:gd name="connsiteX2" fmla="*/ 4509455 w 6473017"/>
                              <a:gd name="connsiteY2" fmla="*/ 92372 h 2314485"/>
                              <a:gd name="connsiteX3" fmla="*/ 5862197 w 6473017"/>
                              <a:gd name="connsiteY3" fmla="*/ 212116 h 2314485"/>
                              <a:gd name="connsiteX4" fmla="*/ 6471061 w 6473017"/>
                              <a:gd name="connsiteY4" fmla="*/ 1073720 h 2314485"/>
                              <a:gd name="connsiteX5" fmla="*/ 6132162 w 6473017"/>
                              <a:gd name="connsiteY5" fmla="*/ 1797075 h 2314485"/>
                              <a:gd name="connsiteX6" fmla="*/ 5153889 w 6473017"/>
                              <a:gd name="connsiteY6" fmla="*/ 2290200 h 2314485"/>
                              <a:gd name="connsiteX7" fmla="*/ 3319293 w 6473017"/>
                              <a:gd name="connsiteY7" fmla="*/ 2145418 h 2314485"/>
                              <a:gd name="connsiteX8" fmla="*/ 1255362 w 6473017"/>
                              <a:gd name="connsiteY8" fmla="*/ 2058332 h 2314485"/>
                              <a:gd name="connsiteX9" fmla="*/ 10038 w 6473017"/>
                              <a:gd name="connsiteY9" fmla="*/ 1039428 h 2314485"/>
                              <a:gd name="connsiteX10" fmla="*/ 698014 w 6473017"/>
                              <a:gd name="connsiteY10" fmla="*/ 386286 h 2314485"/>
                              <a:gd name="connsiteX11" fmla="*/ 1232855 w 6473017"/>
                              <a:gd name="connsiteY11" fmla="*/ 150611 h 2314485"/>
                              <a:gd name="connsiteX0" fmla="*/ 1245356 w 6485518"/>
                              <a:gd name="connsiteY0" fmla="*/ 15061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45356 w 6485518"/>
                              <a:gd name="connsiteY11" fmla="*/ 150611 h 2314485"/>
                              <a:gd name="connsiteX0" fmla="*/ 1280190 w 6485518"/>
                              <a:gd name="connsiteY0" fmla="*/ 28691 h 2314485"/>
                              <a:gd name="connsiteX1" fmla="*/ 3340503 w 6485518"/>
                              <a:gd name="connsiteY1" fmla="*/ 72777 h 2314485"/>
                              <a:gd name="connsiteX2" fmla="*/ 4521956 w 6485518"/>
                              <a:gd name="connsiteY2" fmla="*/ 92372 h 2314485"/>
                              <a:gd name="connsiteX3" fmla="*/ 5874698 w 6485518"/>
                              <a:gd name="connsiteY3" fmla="*/ 212116 h 2314485"/>
                              <a:gd name="connsiteX4" fmla="*/ 6483562 w 6485518"/>
                              <a:gd name="connsiteY4" fmla="*/ 1073720 h 2314485"/>
                              <a:gd name="connsiteX5" fmla="*/ 6144663 w 6485518"/>
                              <a:gd name="connsiteY5" fmla="*/ 1797075 h 2314485"/>
                              <a:gd name="connsiteX6" fmla="*/ 5166390 w 6485518"/>
                              <a:gd name="connsiteY6" fmla="*/ 2290200 h 2314485"/>
                              <a:gd name="connsiteX7" fmla="*/ 3331794 w 6485518"/>
                              <a:gd name="connsiteY7" fmla="*/ 2145418 h 2314485"/>
                              <a:gd name="connsiteX8" fmla="*/ 1267863 w 6485518"/>
                              <a:gd name="connsiteY8" fmla="*/ 2058332 h 2314485"/>
                              <a:gd name="connsiteX9" fmla="*/ 22539 w 6485518"/>
                              <a:gd name="connsiteY9" fmla="*/ 1039428 h 2314485"/>
                              <a:gd name="connsiteX10" fmla="*/ 344755 w 6485518"/>
                              <a:gd name="connsiteY10" fmla="*/ 238240 h 2314485"/>
                              <a:gd name="connsiteX11" fmla="*/ 1280190 w 6485518"/>
                              <a:gd name="connsiteY11" fmla="*/ 28691 h 2314485"/>
                              <a:gd name="connsiteX0" fmla="*/ 1258983 w 6464311"/>
                              <a:gd name="connsiteY0" fmla="*/ 28691 h 2314485"/>
                              <a:gd name="connsiteX1" fmla="*/ 3319296 w 6464311"/>
                              <a:gd name="connsiteY1" fmla="*/ 72777 h 2314485"/>
                              <a:gd name="connsiteX2" fmla="*/ 4500749 w 6464311"/>
                              <a:gd name="connsiteY2" fmla="*/ 92372 h 2314485"/>
                              <a:gd name="connsiteX3" fmla="*/ 5853491 w 6464311"/>
                              <a:gd name="connsiteY3" fmla="*/ 212116 h 2314485"/>
                              <a:gd name="connsiteX4" fmla="*/ 6462355 w 6464311"/>
                              <a:gd name="connsiteY4" fmla="*/ 1073720 h 2314485"/>
                              <a:gd name="connsiteX5" fmla="*/ 6123456 w 6464311"/>
                              <a:gd name="connsiteY5" fmla="*/ 1797075 h 2314485"/>
                              <a:gd name="connsiteX6" fmla="*/ 5145183 w 6464311"/>
                              <a:gd name="connsiteY6" fmla="*/ 2290200 h 2314485"/>
                              <a:gd name="connsiteX7" fmla="*/ 3310587 w 6464311"/>
                              <a:gd name="connsiteY7" fmla="*/ 2145418 h 2314485"/>
                              <a:gd name="connsiteX8" fmla="*/ 1246656 w 6464311"/>
                              <a:gd name="connsiteY8" fmla="*/ 2058332 h 2314485"/>
                              <a:gd name="connsiteX9" fmla="*/ 421298 w 6464311"/>
                              <a:gd name="connsiteY9" fmla="*/ 1498963 h 2314485"/>
                              <a:gd name="connsiteX10" fmla="*/ 1332 w 6464311"/>
                              <a:gd name="connsiteY10" fmla="*/ 1039428 h 2314485"/>
                              <a:gd name="connsiteX11" fmla="*/ 323548 w 6464311"/>
                              <a:gd name="connsiteY11" fmla="*/ 238240 h 2314485"/>
                              <a:gd name="connsiteX12" fmla="*/ 1258983 w 6464311"/>
                              <a:gd name="connsiteY12" fmla="*/ 28691 h 2314485"/>
                              <a:gd name="connsiteX0" fmla="*/ 1260657 w 6465985"/>
                              <a:gd name="connsiteY0" fmla="*/ 28691 h 2314485"/>
                              <a:gd name="connsiteX1" fmla="*/ 3320970 w 6465985"/>
                              <a:gd name="connsiteY1" fmla="*/ 72777 h 2314485"/>
                              <a:gd name="connsiteX2" fmla="*/ 4502423 w 6465985"/>
                              <a:gd name="connsiteY2" fmla="*/ 92372 h 2314485"/>
                              <a:gd name="connsiteX3" fmla="*/ 5855165 w 6465985"/>
                              <a:gd name="connsiteY3" fmla="*/ 212116 h 2314485"/>
                              <a:gd name="connsiteX4" fmla="*/ 6464029 w 6465985"/>
                              <a:gd name="connsiteY4" fmla="*/ 1073720 h 2314485"/>
                              <a:gd name="connsiteX5" fmla="*/ 6125130 w 6465985"/>
                              <a:gd name="connsiteY5" fmla="*/ 1797075 h 2314485"/>
                              <a:gd name="connsiteX6" fmla="*/ 5146857 w 6465985"/>
                              <a:gd name="connsiteY6" fmla="*/ 2290200 h 2314485"/>
                              <a:gd name="connsiteX7" fmla="*/ 3312261 w 6465985"/>
                              <a:gd name="connsiteY7" fmla="*/ 2145418 h 2314485"/>
                              <a:gd name="connsiteX8" fmla="*/ 1248330 w 6465985"/>
                              <a:gd name="connsiteY8" fmla="*/ 2058332 h 2314485"/>
                              <a:gd name="connsiteX9" fmla="*/ 144298 w 6465985"/>
                              <a:gd name="connsiteY9" fmla="*/ 1707969 h 2314485"/>
                              <a:gd name="connsiteX10" fmla="*/ 3006 w 6465985"/>
                              <a:gd name="connsiteY10" fmla="*/ 1039428 h 2314485"/>
                              <a:gd name="connsiteX11" fmla="*/ 325222 w 6465985"/>
                              <a:gd name="connsiteY11" fmla="*/ 238240 h 2314485"/>
                              <a:gd name="connsiteX12" fmla="*/ 1260657 w 6465985"/>
                              <a:gd name="connsiteY12" fmla="*/ 28691 h 2314485"/>
                              <a:gd name="connsiteX0" fmla="*/ 1260657 w 6465985"/>
                              <a:gd name="connsiteY0" fmla="*/ 32104 h 2317898"/>
                              <a:gd name="connsiteX1" fmla="*/ 3320970 w 6465985"/>
                              <a:gd name="connsiteY1" fmla="*/ 76190 h 2317898"/>
                              <a:gd name="connsiteX2" fmla="*/ 4502423 w 6465985"/>
                              <a:gd name="connsiteY2" fmla="*/ 95785 h 2317898"/>
                              <a:gd name="connsiteX3" fmla="*/ 6001921 w 6465985"/>
                              <a:gd name="connsiteY3" fmla="*/ 305840 h 2317898"/>
                              <a:gd name="connsiteX4" fmla="*/ 6464029 w 6465985"/>
                              <a:gd name="connsiteY4" fmla="*/ 1077133 h 2317898"/>
                              <a:gd name="connsiteX5" fmla="*/ 6125130 w 6465985"/>
                              <a:gd name="connsiteY5" fmla="*/ 1800488 h 2317898"/>
                              <a:gd name="connsiteX6" fmla="*/ 5146857 w 6465985"/>
                              <a:gd name="connsiteY6" fmla="*/ 2293613 h 2317898"/>
                              <a:gd name="connsiteX7" fmla="*/ 3312261 w 6465985"/>
                              <a:gd name="connsiteY7" fmla="*/ 2148831 h 2317898"/>
                              <a:gd name="connsiteX8" fmla="*/ 1248330 w 6465985"/>
                              <a:gd name="connsiteY8" fmla="*/ 2061745 h 2317898"/>
                              <a:gd name="connsiteX9" fmla="*/ 144298 w 6465985"/>
                              <a:gd name="connsiteY9" fmla="*/ 1711382 h 2317898"/>
                              <a:gd name="connsiteX10" fmla="*/ 3006 w 6465985"/>
                              <a:gd name="connsiteY10" fmla="*/ 1042841 h 2317898"/>
                              <a:gd name="connsiteX11" fmla="*/ 325222 w 6465985"/>
                              <a:gd name="connsiteY11" fmla="*/ 241653 h 2317898"/>
                              <a:gd name="connsiteX12" fmla="*/ 1260657 w 6465985"/>
                              <a:gd name="connsiteY12" fmla="*/ 32104 h 2317898"/>
                              <a:gd name="connsiteX0" fmla="*/ 1260657 w 6465985"/>
                              <a:gd name="connsiteY0" fmla="*/ 46728 h 2332522"/>
                              <a:gd name="connsiteX1" fmla="*/ 3320970 w 6465985"/>
                              <a:gd name="connsiteY1" fmla="*/ 90814 h 2332522"/>
                              <a:gd name="connsiteX2" fmla="*/ 5394245 w 6465985"/>
                              <a:gd name="connsiteY2" fmla="*/ 65253 h 2332522"/>
                              <a:gd name="connsiteX3" fmla="*/ 6001921 w 6465985"/>
                              <a:gd name="connsiteY3" fmla="*/ 320464 h 2332522"/>
                              <a:gd name="connsiteX4" fmla="*/ 6464029 w 6465985"/>
                              <a:gd name="connsiteY4" fmla="*/ 1091757 h 2332522"/>
                              <a:gd name="connsiteX5" fmla="*/ 6125130 w 6465985"/>
                              <a:gd name="connsiteY5" fmla="*/ 1815112 h 2332522"/>
                              <a:gd name="connsiteX6" fmla="*/ 5146857 w 6465985"/>
                              <a:gd name="connsiteY6" fmla="*/ 2308237 h 2332522"/>
                              <a:gd name="connsiteX7" fmla="*/ 3312261 w 6465985"/>
                              <a:gd name="connsiteY7" fmla="*/ 2163455 h 2332522"/>
                              <a:gd name="connsiteX8" fmla="*/ 1248330 w 6465985"/>
                              <a:gd name="connsiteY8" fmla="*/ 2076369 h 2332522"/>
                              <a:gd name="connsiteX9" fmla="*/ 144298 w 6465985"/>
                              <a:gd name="connsiteY9" fmla="*/ 1726006 h 2332522"/>
                              <a:gd name="connsiteX10" fmla="*/ 3006 w 6465985"/>
                              <a:gd name="connsiteY10" fmla="*/ 1057465 h 2332522"/>
                              <a:gd name="connsiteX11" fmla="*/ 325222 w 6465985"/>
                              <a:gd name="connsiteY11" fmla="*/ 256277 h 2332522"/>
                              <a:gd name="connsiteX12" fmla="*/ 1260657 w 6465985"/>
                              <a:gd name="connsiteY12" fmla="*/ 46728 h 2332522"/>
                              <a:gd name="connsiteX0" fmla="*/ 1260657 w 6465985"/>
                              <a:gd name="connsiteY0" fmla="*/ 38135 h 2323929"/>
                              <a:gd name="connsiteX1" fmla="*/ 3320970 w 6465985"/>
                              <a:gd name="connsiteY1" fmla="*/ 82221 h 2323929"/>
                              <a:gd name="connsiteX2" fmla="*/ 4303889 w 6465985"/>
                              <a:gd name="connsiteY2" fmla="*/ 977 h 2323929"/>
                              <a:gd name="connsiteX3" fmla="*/ 5394245 w 6465985"/>
                              <a:gd name="connsiteY3" fmla="*/ 56660 h 2323929"/>
                              <a:gd name="connsiteX4" fmla="*/ 6001921 w 6465985"/>
                              <a:gd name="connsiteY4" fmla="*/ 311871 h 2323929"/>
                              <a:gd name="connsiteX5" fmla="*/ 6464029 w 6465985"/>
                              <a:gd name="connsiteY5" fmla="*/ 1083164 h 2323929"/>
                              <a:gd name="connsiteX6" fmla="*/ 6125130 w 6465985"/>
                              <a:gd name="connsiteY6" fmla="*/ 1806519 h 2323929"/>
                              <a:gd name="connsiteX7" fmla="*/ 5146857 w 6465985"/>
                              <a:gd name="connsiteY7" fmla="*/ 2299644 h 2323929"/>
                              <a:gd name="connsiteX8" fmla="*/ 3312261 w 6465985"/>
                              <a:gd name="connsiteY8" fmla="*/ 2154862 h 2323929"/>
                              <a:gd name="connsiteX9" fmla="*/ 1248330 w 6465985"/>
                              <a:gd name="connsiteY9" fmla="*/ 2067776 h 2323929"/>
                              <a:gd name="connsiteX10" fmla="*/ 144298 w 6465985"/>
                              <a:gd name="connsiteY10" fmla="*/ 1717413 h 2323929"/>
                              <a:gd name="connsiteX11" fmla="*/ 3006 w 6465985"/>
                              <a:gd name="connsiteY11" fmla="*/ 1048872 h 2323929"/>
                              <a:gd name="connsiteX12" fmla="*/ 325222 w 6465985"/>
                              <a:gd name="connsiteY12" fmla="*/ 247684 h 2323929"/>
                              <a:gd name="connsiteX13" fmla="*/ 1260657 w 6465985"/>
                              <a:gd name="connsiteY13" fmla="*/ 38135 h 2323929"/>
                              <a:gd name="connsiteX0" fmla="*/ 1260657 w 6465985"/>
                              <a:gd name="connsiteY0" fmla="*/ 5568 h 2291362"/>
                              <a:gd name="connsiteX1" fmla="*/ 3320970 w 6465985"/>
                              <a:gd name="connsiteY1" fmla="*/ 49654 h 2291362"/>
                              <a:gd name="connsiteX2" fmla="*/ 4303889 w 6465985"/>
                              <a:gd name="connsiteY2" fmla="*/ 13566 h 2291362"/>
                              <a:gd name="connsiteX3" fmla="*/ 5394245 w 6465985"/>
                              <a:gd name="connsiteY3" fmla="*/ 24093 h 2291362"/>
                              <a:gd name="connsiteX4" fmla="*/ 6001921 w 6465985"/>
                              <a:gd name="connsiteY4" fmla="*/ 279304 h 2291362"/>
                              <a:gd name="connsiteX5" fmla="*/ 6464029 w 6465985"/>
                              <a:gd name="connsiteY5" fmla="*/ 1050597 h 2291362"/>
                              <a:gd name="connsiteX6" fmla="*/ 6125130 w 6465985"/>
                              <a:gd name="connsiteY6" fmla="*/ 1773952 h 2291362"/>
                              <a:gd name="connsiteX7" fmla="*/ 5146857 w 6465985"/>
                              <a:gd name="connsiteY7" fmla="*/ 2267077 h 2291362"/>
                              <a:gd name="connsiteX8" fmla="*/ 3312261 w 6465985"/>
                              <a:gd name="connsiteY8" fmla="*/ 2122295 h 2291362"/>
                              <a:gd name="connsiteX9" fmla="*/ 1248330 w 6465985"/>
                              <a:gd name="connsiteY9" fmla="*/ 2035209 h 2291362"/>
                              <a:gd name="connsiteX10" fmla="*/ 144298 w 6465985"/>
                              <a:gd name="connsiteY10" fmla="*/ 1684846 h 2291362"/>
                              <a:gd name="connsiteX11" fmla="*/ 3006 w 6465985"/>
                              <a:gd name="connsiteY11" fmla="*/ 1016305 h 2291362"/>
                              <a:gd name="connsiteX12" fmla="*/ 325222 w 6465985"/>
                              <a:gd name="connsiteY12" fmla="*/ 215117 h 2291362"/>
                              <a:gd name="connsiteX13" fmla="*/ 1260657 w 6465985"/>
                              <a:gd name="connsiteY13" fmla="*/ 5568 h 2291362"/>
                              <a:gd name="connsiteX0" fmla="*/ 1260657 w 6465985"/>
                              <a:gd name="connsiteY0" fmla="*/ 57873 h 2343667"/>
                              <a:gd name="connsiteX1" fmla="*/ 2959726 w 6465985"/>
                              <a:gd name="connsiteY1" fmla="*/ 359 h 2343667"/>
                              <a:gd name="connsiteX2" fmla="*/ 4303889 w 6465985"/>
                              <a:gd name="connsiteY2" fmla="*/ 65871 h 2343667"/>
                              <a:gd name="connsiteX3" fmla="*/ 5394245 w 6465985"/>
                              <a:gd name="connsiteY3" fmla="*/ 76398 h 2343667"/>
                              <a:gd name="connsiteX4" fmla="*/ 6001921 w 6465985"/>
                              <a:gd name="connsiteY4" fmla="*/ 331609 h 2343667"/>
                              <a:gd name="connsiteX5" fmla="*/ 6464029 w 6465985"/>
                              <a:gd name="connsiteY5" fmla="*/ 1102902 h 2343667"/>
                              <a:gd name="connsiteX6" fmla="*/ 6125130 w 6465985"/>
                              <a:gd name="connsiteY6" fmla="*/ 1826257 h 2343667"/>
                              <a:gd name="connsiteX7" fmla="*/ 5146857 w 6465985"/>
                              <a:gd name="connsiteY7" fmla="*/ 2319382 h 2343667"/>
                              <a:gd name="connsiteX8" fmla="*/ 3312261 w 6465985"/>
                              <a:gd name="connsiteY8" fmla="*/ 2174600 h 2343667"/>
                              <a:gd name="connsiteX9" fmla="*/ 1248330 w 6465985"/>
                              <a:gd name="connsiteY9" fmla="*/ 2087514 h 2343667"/>
                              <a:gd name="connsiteX10" fmla="*/ 144298 w 6465985"/>
                              <a:gd name="connsiteY10" fmla="*/ 1737151 h 2343667"/>
                              <a:gd name="connsiteX11" fmla="*/ 3006 w 6465985"/>
                              <a:gd name="connsiteY11" fmla="*/ 1068610 h 2343667"/>
                              <a:gd name="connsiteX12" fmla="*/ 325222 w 6465985"/>
                              <a:gd name="connsiteY12" fmla="*/ 267422 h 2343667"/>
                              <a:gd name="connsiteX13" fmla="*/ 1260657 w 6465985"/>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12701 w 6734388"/>
                              <a:gd name="connsiteY10" fmla="*/ 1737151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516733 w 6734388"/>
                              <a:gd name="connsiteY9" fmla="*/ 2087514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43667"/>
                              <a:gd name="connsiteX1" fmla="*/ 3228129 w 6734388"/>
                              <a:gd name="connsiteY1" fmla="*/ 359 h 2343667"/>
                              <a:gd name="connsiteX2" fmla="*/ 4572292 w 6734388"/>
                              <a:gd name="connsiteY2" fmla="*/ 65871 h 2343667"/>
                              <a:gd name="connsiteX3" fmla="*/ 5662648 w 6734388"/>
                              <a:gd name="connsiteY3" fmla="*/ 76398 h 2343667"/>
                              <a:gd name="connsiteX4" fmla="*/ 6270324 w 6734388"/>
                              <a:gd name="connsiteY4" fmla="*/ 331609 h 2343667"/>
                              <a:gd name="connsiteX5" fmla="*/ 6732432 w 6734388"/>
                              <a:gd name="connsiteY5" fmla="*/ 1102902 h 2343667"/>
                              <a:gd name="connsiteX6" fmla="*/ 6393533 w 6734388"/>
                              <a:gd name="connsiteY6" fmla="*/ 1826257 h 2343667"/>
                              <a:gd name="connsiteX7" fmla="*/ 5415260 w 6734388"/>
                              <a:gd name="connsiteY7" fmla="*/ 2319382 h 2343667"/>
                              <a:gd name="connsiteX8" fmla="*/ 3580664 w 6734388"/>
                              <a:gd name="connsiteY8" fmla="*/ 2174600 h 2343667"/>
                              <a:gd name="connsiteX9" fmla="*/ 1189355 w 6734388"/>
                              <a:gd name="connsiteY9" fmla="*/ 2155248 h 2343667"/>
                              <a:gd name="connsiteX10" fmla="*/ 401412 w 6734388"/>
                              <a:gd name="connsiteY10" fmla="*/ 1883907 h 2343667"/>
                              <a:gd name="connsiteX11" fmla="*/ 476 w 6734388"/>
                              <a:gd name="connsiteY11" fmla="*/ 1158921 h 2343667"/>
                              <a:gd name="connsiteX12" fmla="*/ 593625 w 6734388"/>
                              <a:gd name="connsiteY12" fmla="*/ 267422 h 2343667"/>
                              <a:gd name="connsiteX13" fmla="*/ 1529060 w 6734388"/>
                              <a:gd name="connsiteY13" fmla="*/ 57873 h 2343667"/>
                              <a:gd name="connsiteX0" fmla="*/ 1529060 w 6734388"/>
                              <a:gd name="connsiteY0" fmla="*/ 57873 h 2354053"/>
                              <a:gd name="connsiteX1" fmla="*/ 3228129 w 6734388"/>
                              <a:gd name="connsiteY1" fmla="*/ 359 h 2354053"/>
                              <a:gd name="connsiteX2" fmla="*/ 4572292 w 6734388"/>
                              <a:gd name="connsiteY2" fmla="*/ 65871 h 2354053"/>
                              <a:gd name="connsiteX3" fmla="*/ 5662648 w 6734388"/>
                              <a:gd name="connsiteY3" fmla="*/ 76398 h 2354053"/>
                              <a:gd name="connsiteX4" fmla="*/ 6270324 w 6734388"/>
                              <a:gd name="connsiteY4" fmla="*/ 331609 h 2354053"/>
                              <a:gd name="connsiteX5" fmla="*/ 6732432 w 6734388"/>
                              <a:gd name="connsiteY5" fmla="*/ 1102902 h 2354053"/>
                              <a:gd name="connsiteX6" fmla="*/ 6393533 w 6734388"/>
                              <a:gd name="connsiteY6" fmla="*/ 1826257 h 2354053"/>
                              <a:gd name="connsiteX7" fmla="*/ 5415260 w 6734388"/>
                              <a:gd name="connsiteY7" fmla="*/ 2319382 h 2354053"/>
                              <a:gd name="connsiteX8" fmla="*/ 3569375 w 6734388"/>
                              <a:gd name="connsiteY8" fmla="*/ 2208467 h 2354053"/>
                              <a:gd name="connsiteX9" fmla="*/ 1189355 w 6734388"/>
                              <a:gd name="connsiteY9" fmla="*/ 2155248 h 2354053"/>
                              <a:gd name="connsiteX10" fmla="*/ 401412 w 6734388"/>
                              <a:gd name="connsiteY10" fmla="*/ 1883907 h 2354053"/>
                              <a:gd name="connsiteX11" fmla="*/ 476 w 6734388"/>
                              <a:gd name="connsiteY11" fmla="*/ 1158921 h 2354053"/>
                              <a:gd name="connsiteX12" fmla="*/ 593625 w 6734388"/>
                              <a:gd name="connsiteY12" fmla="*/ 267422 h 2354053"/>
                              <a:gd name="connsiteX13" fmla="*/ 1529060 w 6734388"/>
                              <a:gd name="connsiteY13" fmla="*/ 57873 h 2354053"/>
                              <a:gd name="connsiteX0" fmla="*/ 1529060 w 6734388"/>
                              <a:gd name="connsiteY0" fmla="*/ 57873 h 2336154"/>
                              <a:gd name="connsiteX1" fmla="*/ 3228129 w 6734388"/>
                              <a:gd name="connsiteY1" fmla="*/ 359 h 2336154"/>
                              <a:gd name="connsiteX2" fmla="*/ 4572292 w 6734388"/>
                              <a:gd name="connsiteY2" fmla="*/ 65871 h 2336154"/>
                              <a:gd name="connsiteX3" fmla="*/ 5662648 w 6734388"/>
                              <a:gd name="connsiteY3" fmla="*/ 76398 h 2336154"/>
                              <a:gd name="connsiteX4" fmla="*/ 6270324 w 6734388"/>
                              <a:gd name="connsiteY4" fmla="*/ 331609 h 2336154"/>
                              <a:gd name="connsiteX5" fmla="*/ 6732432 w 6734388"/>
                              <a:gd name="connsiteY5" fmla="*/ 1102902 h 2336154"/>
                              <a:gd name="connsiteX6" fmla="*/ 6393533 w 6734388"/>
                              <a:gd name="connsiteY6" fmla="*/ 1826257 h 2336154"/>
                              <a:gd name="connsiteX7" fmla="*/ 5415260 w 6734388"/>
                              <a:gd name="connsiteY7" fmla="*/ 2319382 h 2336154"/>
                              <a:gd name="connsiteX8" fmla="*/ 3287153 w 6734388"/>
                              <a:gd name="connsiteY8" fmla="*/ 2140733 h 2336154"/>
                              <a:gd name="connsiteX9" fmla="*/ 1189355 w 6734388"/>
                              <a:gd name="connsiteY9" fmla="*/ 2155248 h 2336154"/>
                              <a:gd name="connsiteX10" fmla="*/ 401412 w 6734388"/>
                              <a:gd name="connsiteY10" fmla="*/ 1883907 h 2336154"/>
                              <a:gd name="connsiteX11" fmla="*/ 476 w 6734388"/>
                              <a:gd name="connsiteY11" fmla="*/ 1158921 h 2336154"/>
                              <a:gd name="connsiteX12" fmla="*/ 593625 w 6734388"/>
                              <a:gd name="connsiteY12" fmla="*/ 267422 h 2336154"/>
                              <a:gd name="connsiteX13" fmla="*/ 1529060 w 6734388"/>
                              <a:gd name="connsiteY13" fmla="*/ 57873 h 2336154"/>
                              <a:gd name="connsiteX0" fmla="*/ 1529060 w 6734388"/>
                              <a:gd name="connsiteY0" fmla="*/ 35437 h 2313718"/>
                              <a:gd name="connsiteX1" fmla="*/ 3205551 w 6734388"/>
                              <a:gd name="connsiteY1" fmla="*/ 501 h 2313718"/>
                              <a:gd name="connsiteX2" fmla="*/ 4572292 w 6734388"/>
                              <a:gd name="connsiteY2" fmla="*/ 43435 h 2313718"/>
                              <a:gd name="connsiteX3" fmla="*/ 5662648 w 6734388"/>
                              <a:gd name="connsiteY3" fmla="*/ 53962 h 2313718"/>
                              <a:gd name="connsiteX4" fmla="*/ 6270324 w 6734388"/>
                              <a:gd name="connsiteY4" fmla="*/ 309173 h 2313718"/>
                              <a:gd name="connsiteX5" fmla="*/ 6732432 w 6734388"/>
                              <a:gd name="connsiteY5" fmla="*/ 1080466 h 2313718"/>
                              <a:gd name="connsiteX6" fmla="*/ 6393533 w 6734388"/>
                              <a:gd name="connsiteY6" fmla="*/ 1803821 h 2313718"/>
                              <a:gd name="connsiteX7" fmla="*/ 5415260 w 6734388"/>
                              <a:gd name="connsiteY7" fmla="*/ 2296946 h 2313718"/>
                              <a:gd name="connsiteX8" fmla="*/ 3287153 w 6734388"/>
                              <a:gd name="connsiteY8" fmla="*/ 2118297 h 2313718"/>
                              <a:gd name="connsiteX9" fmla="*/ 1189355 w 6734388"/>
                              <a:gd name="connsiteY9" fmla="*/ 2132812 h 2313718"/>
                              <a:gd name="connsiteX10" fmla="*/ 401412 w 6734388"/>
                              <a:gd name="connsiteY10" fmla="*/ 1861471 h 2313718"/>
                              <a:gd name="connsiteX11" fmla="*/ 476 w 6734388"/>
                              <a:gd name="connsiteY11" fmla="*/ 1136485 h 2313718"/>
                              <a:gd name="connsiteX12" fmla="*/ 593625 w 6734388"/>
                              <a:gd name="connsiteY12" fmla="*/ 244986 h 2313718"/>
                              <a:gd name="connsiteX13" fmla="*/ 1529060 w 6734388"/>
                              <a:gd name="connsiteY13" fmla="*/ 35437 h 2313718"/>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58898 h 2337179"/>
                              <a:gd name="connsiteX1" fmla="*/ 3205551 w 6734388"/>
                              <a:gd name="connsiteY1" fmla="*/ 23962 h 2337179"/>
                              <a:gd name="connsiteX2" fmla="*/ 4572292 w 6734388"/>
                              <a:gd name="connsiteY2" fmla="*/ 66896 h 2337179"/>
                              <a:gd name="connsiteX3" fmla="*/ 5662648 w 6734388"/>
                              <a:gd name="connsiteY3" fmla="*/ 77423 h 2337179"/>
                              <a:gd name="connsiteX4" fmla="*/ 6270324 w 6734388"/>
                              <a:gd name="connsiteY4" fmla="*/ 332634 h 2337179"/>
                              <a:gd name="connsiteX5" fmla="*/ 6732432 w 6734388"/>
                              <a:gd name="connsiteY5" fmla="*/ 1103927 h 2337179"/>
                              <a:gd name="connsiteX6" fmla="*/ 6393533 w 6734388"/>
                              <a:gd name="connsiteY6" fmla="*/ 1827282 h 2337179"/>
                              <a:gd name="connsiteX7" fmla="*/ 5415260 w 6734388"/>
                              <a:gd name="connsiteY7" fmla="*/ 2320407 h 2337179"/>
                              <a:gd name="connsiteX8" fmla="*/ 3287153 w 6734388"/>
                              <a:gd name="connsiteY8" fmla="*/ 2141758 h 2337179"/>
                              <a:gd name="connsiteX9" fmla="*/ 1189355 w 6734388"/>
                              <a:gd name="connsiteY9" fmla="*/ 2156273 h 2337179"/>
                              <a:gd name="connsiteX10" fmla="*/ 401412 w 6734388"/>
                              <a:gd name="connsiteY10" fmla="*/ 1884932 h 2337179"/>
                              <a:gd name="connsiteX11" fmla="*/ 476 w 6734388"/>
                              <a:gd name="connsiteY11" fmla="*/ 1159946 h 2337179"/>
                              <a:gd name="connsiteX12" fmla="*/ 593625 w 6734388"/>
                              <a:gd name="connsiteY12" fmla="*/ 268447 h 2337179"/>
                              <a:gd name="connsiteX13" fmla="*/ 1529060 w 6734388"/>
                              <a:gd name="connsiteY13" fmla="*/ 58898 h 2337179"/>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62274 h 2440555"/>
                              <a:gd name="connsiteX1" fmla="*/ 3081373 w 6734388"/>
                              <a:gd name="connsiteY1" fmla="*/ 14449 h 2440555"/>
                              <a:gd name="connsiteX2" fmla="*/ 4572292 w 6734388"/>
                              <a:gd name="connsiteY2" fmla="*/ 170272 h 2440555"/>
                              <a:gd name="connsiteX3" fmla="*/ 5662648 w 6734388"/>
                              <a:gd name="connsiteY3" fmla="*/ 180799 h 2440555"/>
                              <a:gd name="connsiteX4" fmla="*/ 6270324 w 6734388"/>
                              <a:gd name="connsiteY4" fmla="*/ 436010 h 2440555"/>
                              <a:gd name="connsiteX5" fmla="*/ 6732432 w 6734388"/>
                              <a:gd name="connsiteY5" fmla="*/ 1207303 h 2440555"/>
                              <a:gd name="connsiteX6" fmla="*/ 6393533 w 6734388"/>
                              <a:gd name="connsiteY6" fmla="*/ 1930658 h 2440555"/>
                              <a:gd name="connsiteX7" fmla="*/ 5415260 w 6734388"/>
                              <a:gd name="connsiteY7" fmla="*/ 2423783 h 2440555"/>
                              <a:gd name="connsiteX8" fmla="*/ 3287153 w 6734388"/>
                              <a:gd name="connsiteY8" fmla="*/ 2245134 h 2440555"/>
                              <a:gd name="connsiteX9" fmla="*/ 1189355 w 6734388"/>
                              <a:gd name="connsiteY9" fmla="*/ 2259649 h 2440555"/>
                              <a:gd name="connsiteX10" fmla="*/ 401412 w 6734388"/>
                              <a:gd name="connsiteY10" fmla="*/ 1988308 h 2440555"/>
                              <a:gd name="connsiteX11" fmla="*/ 476 w 6734388"/>
                              <a:gd name="connsiteY11" fmla="*/ 1263322 h 2440555"/>
                              <a:gd name="connsiteX12" fmla="*/ 593625 w 6734388"/>
                              <a:gd name="connsiteY12" fmla="*/ 371823 h 2440555"/>
                              <a:gd name="connsiteX13" fmla="*/ 1529060 w 6734388"/>
                              <a:gd name="connsiteY13" fmla="*/ 162274 h 2440555"/>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47825 h 2426106"/>
                              <a:gd name="connsiteX1" fmla="*/ 3081373 w 6734388"/>
                              <a:gd name="connsiteY1" fmla="*/ 0 h 2426106"/>
                              <a:gd name="connsiteX2" fmla="*/ 4572292 w 6734388"/>
                              <a:gd name="connsiteY2" fmla="*/ 155823 h 2426106"/>
                              <a:gd name="connsiteX3" fmla="*/ 5662648 w 6734388"/>
                              <a:gd name="connsiteY3" fmla="*/ 166350 h 2426106"/>
                              <a:gd name="connsiteX4" fmla="*/ 6270324 w 6734388"/>
                              <a:gd name="connsiteY4" fmla="*/ 421561 h 2426106"/>
                              <a:gd name="connsiteX5" fmla="*/ 6732432 w 6734388"/>
                              <a:gd name="connsiteY5" fmla="*/ 1192854 h 2426106"/>
                              <a:gd name="connsiteX6" fmla="*/ 6393533 w 6734388"/>
                              <a:gd name="connsiteY6" fmla="*/ 1916209 h 2426106"/>
                              <a:gd name="connsiteX7" fmla="*/ 5415260 w 6734388"/>
                              <a:gd name="connsiteY7" fmla="*/ 2409334 h 2426106"/>
                              <a:gd name="connsiteX8" fmla="*/ 3287153 w 6734388"/>
                              <a:gd name="connsiteY8" fmla="*/ 2230685 h 2426106"/>
                              <a:gd name="connsiteX9" fmla="*/ 1189355 w 6734388"/>
                              <a:gd name="connsiteY9" fmla="*/ 2245200 h 2426106"/>
                              <a:gd name="connsiteX10" fmla="*/ 401412 w 6734388"/>
                              <a:gd name="connsiteY10" fmla="*/ 1973859 h 2426106"/>
                              <a:gd name="connsiteX11" fmla="*/ 476 w 6734388"/>
                              <a:gd name="connsiteY11" fmla="*/ 1248873 h 2426106"/>
                              <a:gd name="connsiteX12" fmla="*/ 593625 w 6734388"/>
                              <a:gd name="connsiteY12" fmla="*/ 357374 h 2426106"/>
                              <a:gd name="connsiteX13" fmla="*/ 1529060 w 6734388"/>
                              <a:gd name="connsiteY13" fmla="*/ 147825 h 2426106"/>
                              <a:gd name="connsiteX0" fmla="*/ 1529060 w 6734388"/>
                              <a:gd name="connsiteY0" fmla="*/ 181691 h 2459972"/>
                              <a:gd name="connsiteX1" fmla="*/ 3081373 w 6734388"/>
                              <a:gd name="connsiteY1" fmla="*/ 0 h 2459972"/>
                              <a:gd name="connsiteX2" fmla="*/ 4572292 w 6734388"/>
                              <a:gd name="connsiteY2" fmla="*/ 189689 h 2459972"/>
                              <a:gd name="connsiteX3" fmla="*/ 5662648 w 6734388"/>
                              <a:gd name="connsiteY3" fmla="*/ 200216 h 2459972"/>
                              <a:gd name="connsiteX4" fmla="*/ 6270324 w 6734388"/>
                              <a:gd name="connsiteY4" fmla="*/ 455427 h 2459972"/>
                              <a:gd name="connsiteX5" fmla="*/ 6732432 w 6734388"/>
                              <a:gd name="connsiteY5" fmla="*/ 1226720 h 2459972"/>
                              <a:gd name="connsiteX6" fmla="*/ 6393533 w 6734388"/>
                              <a:gd name="connsiteY6" fmla="*/ 1950075 h 2459972"/>
                              <a:gd name="connsiteX7" fmla="*/ 5415260 w 6734388"/>
                              <a:gd name="connsiteY7" fmla="*/ 2443200 h 2459972"/>
                              <a:gd name="connsiteX8" fmla="*/ 3287153 w 6734388"/>
                              <a:gd name="connsiteY8" fmla="*/ 2264551 h 2459972"/>
                              <a:gd name="connsiteX9" fmla="*/ 1189355 w 6734388"/>
                              <a:gd name="connsiteY9" fmla="*/ 2279066 h 2459972"/>
                              <a:gd name="connsiteX10" fmla="*/ 401412 w 6734388"/>
                              <a:gd name="connsiteY10" fmla="*/ 2007725 h 2459972"/>
                              <a:gd name="connsiteX11" fmla="*/ 476 w 6734388"/>
                              <a:gd name="connsiteY11" fmla="*/ 1282739 h 2459972"/>
                              <a:gd name="connsiteX12" fmla="*/ 593625 w 6734388"/>
                              <a:gd name="connsiteY12" fmla="*/ 391240 h 2459972"/>
                              <a:gd name="connsiteX13" fmla="*/ 1529060 w 6734388"/>
                              <a:gd name="connsiteY13" fmla="*/ 181691 h 2459972"/>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88762 h 2467043"/>
                              <a:gd name="connsiteX1" fmla="*/ 3081373 w 6734388"/>
                              <a:gd name="connsiteY1" fmla="*/ 7071 h 2467043"/>
                              <a:gd name="connsiteX2" fmla="*/ 4572292 w 6734388"/>
                              <a:gd name="connsiteY2" fmla="*/ 196760 h 2467043"/>
                              <a:gd name="connsiteX3" fmla="*/ 5662648 w 6734388"/>
                              <a:gd name="connsiteY3" fmla="*/ 207287 h 2467043"/>
                              <a:gd name="connsiteX4" fmla="*/ 6270324 w 6734388"/>
                              <a:gd name="connsiteY4" fmla="*/ 462498 h 2467043"/>
                              <a:gd name="connsiteX5" fmla="*/ 6732432 w 6734388"/>
                              <a:gd name="connsiteY5" fmla="*/ 1233791 h 2467043"/>
                              <a:gd name="connsiteX6" fmla="*/ 6393533 w 6734388"/>
                              <a:gd name="connsiteY6" fmla="*/ 1957146 h 2467043"/>
                              <a:gd name="connsiteX7" fmla="*/ 5415260 w 6734388"/>
                              <a:gd name="connsiteY7" fmla="*/ 2450271 h 2467043"/>
                              <a:gd name="connsiteX8" fmla="*/ 3287153 w 6734388"/>
                              <a:gd name="connsiteY8" fmla="*/ 2271622 h 2467043"/>
                              <a:gd name="connsiteX9" fmla="*/ 1189355 w 6734388"/>
                              <a:gd name="connsiteY9" fmla="*/ 2286137 h 2467043"/>
                              <a:gd name="connsiteX10" fmla="*/ 401412 w 6734388"/>
                              <a:gd name="connsiteY10" fmla="*/ 2014796 h 2467043"/>
                              <a:gd name="connsiteX11" fmla="*/ 476 w 6734388"/>
                              <a:gd name="connsiteY11" fmla="*/ 1289810 h 2467043"/>
                              <a:gd name="connsiteX12" fmla="*/ 593625 w 6734388"/>
                              <a:gd name="connsiteY12" fmla="*/ 398311 h 2467043"/>
                              <a:gd name="connsiteX13" fmla="*/ 1529060 w 6734388"/>
                              <a:gd name="connsiteY13" fmla="*/ 188762 h 2467043"/>
                              <a:gd name="connsiteX0" fmla="*/ 1529060 w 6734388"/>
                              <a:gd name="connsiteY0" fmla="*/ 101819 h 2380100"/>
                              <a:gd name="connsiteX1" fmla="*/ 3024928 w 6734388"/>
                              <a:gd name="connsiteY1" fmla="*/ 10440 h 2380100"/>
                              <a:gd name="connsiteX2" fmla="*/ 4572292 w 6734388"/>
                              <a:gd name="connsiteY2" fmla="*/ 109817 h 2380100"/>
                              <a:gd name="connsiteX3" fmla="*/ 5662648 w 6734388"/>
                              <a:gd name="connsiteY3" fmla="*/ 120344 h 2380100"/>
                              <a:gd name="connsiteX4" fmla="*/ 6270324 w 6734388"/>
                              <a:gd name="connsiteY4" fmla="*/ 375555 h 2380100"/>
                              <a:gd name="connsiteX5" fmla="*/ 6732432 w 6734388"/>
                              <a:gd name="connsiteY5" fmla="*/ 1146848 h 2380100"/>
                              <a:gd name="connsiteX6" fmla="*/ 6393533 w 6734388"/>
                              <a:gd name="connsiteY6" fmla="*/ 1870203 h 2380100"/>
                              <a:gd name="connsiteX7" fmla="*/ 5415260 w 6734388"/>
                              <a:gd name="connsiteY7" fmla="*/ 2363328 h 2380100"/>
                              <a:gd name="connsiteX8" fmla="*/ 3287153 w 6734388"/>
                              <a:gd name="connsiteY8" fmla="*/ 2184679 h 2380100"/>
                              <a:gd name="connsiteX9" fmla="*/ 1189355 w 6734388"/>
                              <a:gd name="connsiteY9" fmla="*/ 2199194 h 2380100"/>
                              <a:gd name="connsiteX10" fmla="*/ 401412 w 6734388"/>
                              <a:gd name="connsiteY10" fmla="*/ 1927853 h 2380100"/>
                              <a:gd name="connsiteX11" fmla="*/ 476 w 6734388"/>
                              <a:gd name="connsiteY11" fmla="*/ 1202867 h 2380100"/>
                              <a:gd name="connsiteX12" fmla="*/ 593625 w 6734388"/>
                              <a:gd name="connsiteY12" fmla="*/ 311368 h 2380100"/>
                              <a:gd name="connsiteX13" fmla="*/ 1529060 w 6734388"/>
                              <a:gd name="connsiteY13" fmla="*/ 101819 h 2380100"/>
                              <a:gd name="connsiteX0" fmla="*/ 1529060 w 6734388"/>
                              <a:gd name="connsiteY0" fmla="*/ 70222 h 2348503"/>
                              <a:gd name="connsiteX1" fmla="*/ 3137817 w 6734388"/>
                              <a:gd name="connsiteY1" fmla="*/ 12709 h 2348503"/>
                              <a:gd name="connsiteX2" fmla="*/ 4572292 w 6734388"/>
                              <a:gd name="connsiteY2" fmla="*/ 78220 h 2348503"/>
                              <a:gd name="connsiteX3" fmla="*/ 5662648 w 6734388"/>
                              <a:gd name="connsiteY3" fmla="*/ 88747 h 2348503"/>
                              <a:gd name="connsiteX4" fmla="*/ 6270324 w 6734388"/>
                              <a:gd name="connsiteY4" fmla="*/ 343958 h 2348503"/>
                              <a:gd name="connsiteX5" fmla="*/ 6732432 w 6734388"/>
                              <a:gd name="connsiteY5" fmla="*/ 1115251 h 2348503"/>
                              <a:gd name="connsiteX6" fmla="*/ 6393533 w 6734388"/>
                              <a:gd name="connsiteY6" fmla="*/ 1838606 h 2348503"/>
                              <a:gd name="connsiteX7" fmla="*/ 5415260 w 6734388"/>
                              <a:gd name="connsiteY7" fmla="*/ 2331731 h 2348503"/>
                              <a:gd name="connsiteX8" fmla="*/ 3287153 w 6734388"/>
                              <a:gd name="connsiteY8" fmla="*/ 2153082 h 2348503"/>
                              <a:gd name="connsiteX9" fmla="*/ 1189355 w 6734388"/>
                              <a:gd name="connsiteY9" fmla="*/ 2167597 h 2348503"/>
                              <a:gd name="connsiteX10" fmla="*/ 401412 w 6734388"/>
                              <a:gd name="connsiteY10" fmla="*/ 1896256 h 2348503"/>
                              <a:gd name="connsiteX11" fmla="*/ 476 w 6734388"/>
                              <a:gd name="connsiteY11" fmla="*/ 1171270 h 2348503"/>
                              <a:gd name="connsiteX12" fmla="*/ 593625 w 6734388"/>
                              <a:gd name="connsiteY12" fmla="*/ 279771 h 2348503"/>
                              <a:gd name="connsiteX13" fmla="*/ 1529060 w 6734388"/>
                              <a:gd name="connsiteY13" fmla="*/ 70222 h 2348503"/>
                              <a:gd name="connsiteX0" fmla="*/ 1529060 w 6734388"/>
                              <a:gd name="connsiteY0" fmla="*/ 57513 h 2335794"/>
                              <a:gd name="connsiteX1" fmla="*/ 3137817 w 6734388"/>
                              <a:gd name="connsiteY1" fmla="*/ 0 h 2335794"/>
                              <a:gd name="connsiteX2" fmla="*/ 4572292 w 6734388"/>
                              <a:gd name="connsiteY2" fmla="*/ 65511 h 2335794"/>
                              <a:gd name="connsiteX3" fmla="*/ 5662648 w 6734388"/>
                              <a:gd name="connsiteY3" fmla="*/ 76038 h 2335794"/>
                              <a:gd name="connsiteX4" fmla="*/ 6270324 w 6734388"/>
                              <a:gd name="connsiteY4" fmla="*/ 331249 h 2335794"/>
                              <a:gd name="connsiteX5" fmla="*/ 6732432 w 6734388"/>
                              <a:gd name="connsiteY5" fmla="*/ 1102542 h 2335794"/>
                              <a:gd name="connsiteX6" fmla="*/ 6393533 w 6734388"/>
                              <a:gd name="connsiteY6" fmla="*/ 1825897 h 2335794"/>
                              <a:gd name="connsiteX7" fmla="*/ 5415260 w 6734388"/>
                              <a:gd name="connsiteY7" fmla="*/ 2319022 h 2335794"/>
                              <a:gd name="connsiteX8" fmla="*/ 3287153 w 6734388"/>
                              <a:gd name="connsiteY8" fmla="*/ 2140373 h 2335794"/>
                              <a:gd name="connsiteX9" fmla="*/ 1189355 w 6734388"/>
                              <a:gd name="connsiteY9" fmla="*/ 2154888 h 2335794"/>
                              <a:gd name="connsiteX10" fmla="*/ 401412 w 6734388"/>
                              <a:gd name="connsiteY10" fmla="*/ 1883547 h 2335794"/>
                              <a:gd name="connsiteX11" fmla="*/ 476 w 6734388"/>
                              <a:gd name="connsiteY11" fmla="*/ 1158561 h 2335794"/>
                              <a:gd name="connsiteX12" fmla="*/ 593625 w 6734388"/>
                              <a:gd name="connsiteY12" fmla="*/ 267062 h 2335794"/>
                              <a:gd name="connsiteX13" fmla="*/ 1529060 w 6734388"/>
                              <a:gd name="connsiteY13" fmla="*/ 57513 h 2335794"/>
                              <a:gd name="connsiteX0" fmla="*/ 1337550 w 6542878"/>
                              <a:gd name="connsiteY0" fmla="*/ 57513 h 2335794"/>
                              <a:gd name="connsiteX1" fmla="*/ 2946307 w 6542878"/>
                              <a:gd name="connsiteY1" fmla="*/ 0 h 2335794"/>
                              <a:gd name="connsiteX2" fmla="*/ 4380782 w 6542878"/>
                              <a:gd name="connsiteY2" fmla="*/ 65511 h 2335794"/>
                              <a:gd name="connsiteX3" fmla="*/ 5471138 w 6542878"/>
                              <a:gd name="connsiteY3" fmla="*/ 76038 h 2335794"/>
                              <a:gd name="connsiteX4" fmla="*/ 6078814 w 6542878"/>
                              <a:gd name="connsiteY4" fmla="*/ 331249 h 2335794"/>
                              <a:gd name="connsiteX5" fmla="*/ 6540922 w 6542878"/>
                              <a:gd name="connsiteY5" fmla="*/ 1102542 h 2335794"/>
                              <a:gd name="connsiteX6" fmla="*/ 6202023 w 6542878"/>
                              <a:gd name="connsiteY6" fmla="*/ 1825897 h 2335794"/>
                              <a:gd name="connsiteX7" fmla="*/ 5223750 w 6542878"/>
                              <a:gd name="connsiteY7" fmla="*/ 2319022 h 2335794"/>
                              <a:gd name="connsiteX8" fmla="*/ 3095643 w 6542878"/>
                              <a:gd name="connsiteY8" fmla="*/ 2140373 h 2335794"/>
                              <a:gd name="connsiteX9" fmla="*/ 997845 w 6542878"/>
                              <a:gd name="connsiteY9" fmla="*/ 2154888 h 2335794"/>
                              <a:gd name="connsiteX10" fmla="*/ 209902 w 6542878"/>
                              <a:gd name="connsiteY10" fmla="*/ 1883547 h 2335794"/>
                              <a:gd name="connsiteX11" fmla="*/ 877 w 6542878"/>
                              <a:gd name="connsiteY11" fmla="*/ 1034383 h 2335794"/>
                              <a:gd name="connsiteX12" fmla="*/ 402115 w 6542878"/>
                              <a:gd name="connsiteY12" fmla="*/ 267062 h 2335794"/>
                              <a:gd name="connsiteX13" fmla="*/ 1337550 w 6542878"/>
                              <a:gd name="connsiteY13" fmla="*/ 57513 h 2335794"/>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337550 w 6542878"/>
                              <a:gd name="connsiteY0" fmla="*/ 102669 h 2380950"/>
                              <a:gd name="connsiteX1" fmla="*/ 2867285 w 6542878"/>
                              <a:gd name="connsiteY1" fmla="*/ 0 h 2380950"/>
                              <a:gd name="connsiteX2" fmla="*/ 4380782 w 6542878"/>
                              <a:gd name="connsiteY2" fmla="*/ 110667 h 2380950"/>
                              <a:gd name="connsiteX3" fmla="*/ 5471138 w 6542878"/>
                              <a:gd name="connsiteY3" fmla="*/ 121194 h 2380950"/>
                              <a:gd name="connsiteX4" fmla="*/ 6078814 w 6542878"/>
                              <a:gd name="connsiteY4" fmla="*/ 376405 h 2380950"/>
                              <a:gd name="connsiteX5" fmla="*/ 6540922 w 6542878"/>
                              <a:gd name="connsiteY5" fmla="*/ 1147698 h 2380950"/>
                              <a:gd name="connsiteX6" fmla="*/ 6202023 w 6542878"/>
                              <a:gd name="connsiteY6" fmla="*/ 1871053 h 2380950"/>
                              <a:gd name="connsiteX7" fmla="*/ 5223750 w 6542878"/>
                              <a:gd name="connsiteY7" fmla="*/ 2364178 h 2380950"/>
                              <a:gd name="connsiteX8" fmla="*/ 3095643 w 6542878"/>
                              <a:gd name="connsiteY8" fmla="*/ 2185529 h 2380950"/>
                              <a:gd name="connsiteX9" fmla="*/ 997845 w 6542878"/>
                              <a:gd name="connsiteY9" fmla="*/ 2200044 h 2380950"/>
                              <a:gd name="connsiteX10" fmla="*/ 209902 w 6542878"/>
                              <a:gd name="connsiteY10" fmla="*/ 1928703 h 2380950"/>
                              <a:gd name="connsiteX11" fmla="*/ 877 w 6542878"/>
                              <a:gd name="connsiteY11" fmla="*/ 1079539 h 2380950"/>
                              <a:gd name="connsiteX12" fmla="*/ 402115 w 6542878"/>
                              <a:gd name="connsiteY12" fmla="*/ 312218 h 2380950"/>
                              <a:gd name="connsiteX13" fmla="*/ 1337550 w 6542878"/>
                              <a:gd name="connsiteY13" fmla="*/ 102669 h 2380950"/>
                              <a:gd name="connsiteX0" fmla="*/ 1529060 w 6734388"/>
                              <a:gd name="connsiteY0" fmla="*/ 102669 h 2380950"/>
                              <a:gd name="connsiteX1" fmla="*/ 3058795 w 6734388"/>
                              <a:gd name="connsiteY1" fmla="*/ 0 h 2380950"/>
                              <a:gd name="connsiteX2" fmla="*/ 4572292 w 6734388"/>
                              <a:gd name="connsiteY2" fmla="*/ 110667 h 2380950"/>
                              <a:gd name="connsiteX3" fmla="*/ 5662648 w 6734388"/>
                              <a:gd name="connsiteY3" fmla="*/ 121194 h 2380950"/>
                              <a:gd name="connsiteX4" fmla="*/ 6270324 w 6734388"/>
                              <a:gd name="connsiteY4" fmla="*/ 376405 h 2380950"/>
                              <a:gd name="connsiteX5" fmla="*/ 6732432 w 6734388"/>
                              <a:gd name="connsiteY5" fmla="*/ 1147698 h 2380950"/>
                              <a:gd name="connsiteX6" fmla="*/ 6393533 w 6734388"/>
                              <a:gd name="connsiteY6" fmla="*/ 1871053 h 2380950"/>
                              <a:gd name="connsiteX7" fmla="*/ 5415260 w 6734388"/>
                              <a:gd name="connsiteY7" fmla="*/ 2364178 h 2380950"/>
                              <a:gd name="connsiteX8" fmla="*/ 3287153 w 6734388"/>
                              <a:gd name="connsiteY8" fmla="*/ 2185529 h 2380950"/>
                              <a:gd name="connsiteX9" fmla="*/ 1189355 w 6734388"/>
                              <a:gd name="connsiteY9" fmla="*/ 2200044 h 2380950"/>
                              <a:gd name="connsiteX10" fmla="*/ 401412 w 6734388"/>
                              <a:gd name="connsiteY10" fmla="*/ 1928703 h 2380950"/>
                              <a:gd name="connsiteX11" fmla="*/ 476 w 6734388"/>
                              <a:gd name="connsiteY11" fmla="*/ 1147272 h 2380950"/>
                              <a:gd name="connsiteX12" fmla="*/ 593625 w 6734388"/>
                              <a:gd name="connsiteY12" fmla="*/ 312218 h 2380950"/>
                              <a:gd name="connsiteX13" fmla="*/ 1529060 w 6734388"/>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401963 w 6734939"/>
                              <a:gd name="connsiteY10" fmla="*/ 19287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529611 w 6734939"/>
                              <a:gd name="connsiteY0" fmla="*/ 102669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529611 w 6734939"/>
                              <a:gd name="connsiteY13" fmla="*/ 102669 h 2380950"/>
                              <a:gd name="connsiteX0" fmla="*/ 1484455 w 6734939"/>
                              <a:gd name="connsiteY0" fmla="*/ 68803 h 2380950"/>
                              <a:gd name="connsiteX1" fmla="*/ 3059346 w 6734939"/>
                              <a:gd name="connsiteY1" fmla="*/ 0 h 2380950"/>
                              <a:gd name="connsiteX2" fmla="*/ 4572843 w 6734939"/>
                              <a:gd name="connsiteY2" fmla="*/ 110667 h 2380950"/>
                              <a:gd name="connsiteX3" fmla="*/ 5663199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270875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304742 w 6734939"/>
                              <a:gd name="connsiteY4" fmla="*/ 376405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 name="connsiteX0" fmla="*/ 1484455 w 6734939"/>
                              <a:gd name="connsiteY0" fmla="*/ 68803 h 2380950"/>
                              <a:gd name="connsiteX1" fmla="*/ 3059346 w 6734939"/>
                              <a:gd name="connsiteY1" fmla="*/ 0 h 2380950"/>
                              <a:gd name="connsiteX2" fmla="*/ 4572843 w 6734939"/>
                              <a:gd name="connsiteY2" fmla="*/ 110667 h 2380950"/>
                              <a:gd name="connsiteX3" fmla="*/ 5843821 w 6734939"/>
                              <a:gd name="connsiteY3" fmla="*/ 121194 h 2380950"/>
                              <a:gd name="connsiteX4" fmla="*/ 6440208 w 6734939"/>
                              <a:gd name="connsiteY4" fmla="*/ 308671 h 2380950"/>
                              <a:gd name="connsiteX5" fmla="*/ 6732983 w 6734939"/>
                              <a:gd name="connsiteY5" fmla="*/ 1147698 h 2380950"/>
                              <a:gd name="connsiteX6" fmla="*/ 6394084 w 6734939"/>
                              <a:gd name="connsiteY6" fmla="*/ 1871053 h 2380950"/>
                              <a:gd name="connsiteX7" fmla="*/ 5415811 w 6734939"/>
                              <a:gd name="connsiteY7" fmla="*/ 2364178 h 2380950"/>
                              <a:gd name="connsiteX8" fmla="*/ 3287704 w 6734939"/>
                              <a:gd name="connsiteY8" fmla="*/ 2185529 h 2380950"/>
                              <a:gd name="connsiteX9" fmla="*/ 1189906 w 6734939"/>
                              <a:gd name="connsiteY9" fmla="*/ 2200044 h 2380950"/>
                              <a:gd name="connsiteX10" fmla="*/ 277785 w 6734939"/>
                              <a:gd name="connsiteY10" fmla="*/ 1827103 h 2380950"/>
                              <a:gd name="connsiteX11" fmla="*/ 1027 w 6734939"/>
                              <a:gd name="connsiteY11" fmla="*/ 1147272 h 2380950"/>
                              <a:gd name="connsiteX12" fmla="*/ 368398 w 6734939"/>
                              <a:gd name="connsiteY12" fmla="*/ 391240 h 2380950"/>
                              <a:gd name="connsiteX13" fmla="*/ 1484455 w 6734939"/>
                              <a:gd name="connsiteY13" fmla="*/ 68803 h 23809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734939" h="2380950">
                                <a:moveTo>
                                  <a:pt x="1484455" y="68803"/>
                                </a:moveTo>
                                <a:cubicBezTo>
                                  <a:pt x="1932946" y="3596"/>
                                  <a:pt x="2745634" y="16802"/>
                                  <a:pt x="3059346" y="0"/>
                                </a:cubicBezTo>
                                <a:cubicBezTo>
                                  <a:pt x="3826195" y="84117"/>
                                  <a:pt x="4227297" y="114927"/>
                                  <a:pt x="4572843" y="110667"/>
                                </a:cubicBezTo>
                                <a:cubicBezTo>
                                  <a:pt x="4918389" y="106407"/>
                                  <a:pt x="5532594" y="88193"/>
                                  <a:pt x="5843821" y="121194"/>
                                </a:cubicBezTo>
                                <a:cubicBezTo>
                                  <a:pt x="6155049" y="154195"/>
                                  <a:pt x="6113274" y="145113"/>
                                  <a:pt x="6440208" y="308671"/>
                                </a:cubicBezTo>
                                <a:cubicBezTo>
                                  <a:pt x="6767142" y="472229"/>
                                  <a:pt x="6712663" y="900955"/>
                                  <a:pt x="6732983" y="1147698"/>
                                </a:cubicBezTo>
                                <a:cubicBezTo>
                                  <a:pt x="6753303" y="1394441"/>
                                  <a:pt x="6613613" y="1668306"/>
                                  <a:pt x="6394084" y="1871053"/>
                                </a:cubicBezTo>
                                <a:cubicBezTo>
                                  <a:pt x="6174555" y="2073800"/>
                                  <a:pt x="5933541" y="2311765"/>
                                  <a:pt x="5415811" y="2364178"/>
                                </a:cubicBezTo>
                                <a:cubicBezTo>
                                  <a:pt x="4898081" y="2416591"/>
                                  <a:pt x="3754578" y="2343191"/>
                                  <a:pt x="3287704" y="2185529"/>
                                </a:cubicBezTo>
                                <a:cubicBezTo>
                                  <a:pt x="2820830" y="2027867"/>
                                  <a:pt x="1671454" y="2307786"/>
                                  <a:pt x="1189906" y="2200044"/>
                                </a:cubicBezTo>
                                <a:cubicBezTo>
                                  <a:pt x="708358" y="2092302"/>
                                  <a:pt x="485339" y="1996920"/>
                                  <a:pt x="277785" y="1827103"/>
                                </a:cubicBezTo>
                                <a:cubicBezTo>
                                  <a:pt x="70231" y="1657286"/>
                                  <a:pt x="17319" y="1357392"/>
                                  <a:pt x="1027" y="1147272"/>
                                </a:cubicBezTo>
                                <a:cubicBezTo>
                                  <a:pt x="-15265" y="937152"/>
                                  <a:pt x="164595" y="539376"/>
                                  <a:pt x="368398" y="391240"/>
                                </a:cubicBezTo>
                                <a:cubicBezTo>
                                  <a:pt x="572201" y="243104"/>
                                  <a:pt x="1035964" y="134010"/>
                                  <a:pt x="1484455" y="68803"/>
                                </a:cubicBezTo>
                                <a:close/>
                              </a:path>
                            </a:pathLst>
                          </a:custGeom>
                          <a:solidFill>
                            <a:srgbClr val="85367B">
                              <a:alpha val="25000"/>
                            </a:srgbClr>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C8A524B" id="Group 63" o:spid="_x0000_s1026" alt="&quot;&quot;" style="position:absolute;margin-left:-51.6pt;margin-top:-13.9pt;width:530.65pt;height:102.05pt;z-index:251376876;mso-width-relative:margin;mso-height-relative:margin" coordorigin="" coordsize="67393,129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">
                <v:group id="Group 1047326059" o:spid="_x0000_s1027" style="position:absolute;width:6837;height:12970;rotation:209638fd" coordsize="6837,129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">
                  <v:shape id="Oval 12" o:spid="_x0000_s1028" style="position:absolute;left:1;width:6836;height:2091;rotation:1945280fd;visibility:visible;mso-wrap-style:square;v-text-anchor:middle" coordsize="1737774,5785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" path="m13173,387841c-23268,307066,12200,147118,166183,83853,320166,20588,682524,-17776,937071,8251v254547,26027,625155,110065,756394,231766c1824704,361718,1637512,485134,1481644,531290v-155868,46156,-514498,28888,-641008,26852c714126,556106,522740,596885,384830,568502,246920,540119,49614,468616,13173,387841xe" fillcolor="#612c69" stroked="f" strokeweight="1pt">
                    <v:fill opacity="32639f"/>
                    <v:stroke joinstyle="miter"/>
                    <v:path arrowok="t" o:connecttype="custom" o:connectlocs="5183,140190;65381,30310;368667,2982;666252,86757;582916,192042;330727,201748;151402,205492;5183,140190" o:connectangles="0,0,0,0,0,0,0,0"/>
                  </v:shape>
                  <v:shape id="Oval 12" o:spid="_x0000_s1029" style="position:absolute;left:3099;top:3562;width:1970;height:1041;rotation:788635fd;visibility:visible;mso-wrap-style:square;v-text-anchor:middle" coordsize="1412825,5414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" path="m13173,350757c-23268,269982,12200,110034,166183,46769,320166,-16496,721588,-2484,918402,13736v196814,16220,297424,8654,428663,130355c1478304,265792,1397537,435876,1241669,482032v-155868,46156,-274523,41062,-401033,39026c714126,519022,522740,559801,384830,531418,246920,503035,49614,431532,13173,350757xe" fillcolor="#612c69" stroked="f" strokeweight="1pt">
                    <v:fill opacity="32896f"/>
                    <v:stroke joinstyle="miter"/>
                    <v:path arrowok="t" o:connecttype="custom" o:connectlocs="1837,67409;23173,8988;128065,2640;187839,27692;173142,92638;117221,100138;53662,102129;1837,67409" o:connectangles="0,0,0,0,0,0,0,0"/>
                    <o:lock v:ext="edit" aspectratio="t"/>
                  </v:shape>
                  <v:shape id="Oval 12" o:spid="_x0000_s1030" style="position:absolute;left:3062;top:7885;width:2421;height:1170;rotation:-1802514fd;visibility:visible;mso-wrap-style:square;v-text-anchor:middle" coordsize="1252535,6089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" path="m6218,335729c-12914,241211,5245,95006,159228,31741,313211,-31524,485225,16594,650149,32803v164924,16209,367384,-25510,498623,96191c1280011,250695,1296782,460650,1140914,506806,985046,552962,902456,561996,775946,559960,649436,557924,402309,636221,274021,598849,145733,561477,25350,430247,6218,335729xe" fillcolor="#612c69" stroked="f" strokeweight="1pt">
                    <v:fill opacity="32896f"/>
                    <v:stroke joinstyle="miter"/>
                    <v:path arrowok="t" o:connecttype="custom" o:connectlocs="1202,64521;30779,6100;125676,6304;222062,24790;220543,97398;149993,107613;52969,115087;1202,64521" o:connectangles="0,0,0,0,0,0,0,0"/>
                    <o:lock v:ext="edit" aspectratio="t"/>
                  </v:shape>
                  <v:shape id="Oval 12" o:spid="_x0000_s1031" style="position:absolute;left:2736;top:10103;width:4260;height:1473;rotation:-4530794fd;visibility:visible;mso-wrap-style:square;v-text-anchor:middle" coordsize="2216532,766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" path="m60279,45924c156901,-68761,657454,75422,811437,12157v120083,16444,527490,71441,749285,123009c1782517,186735,2010967,199867,2142206,321568v131239,121701,78293,323840,-77575,369996c1908763,737720,1826173,746754,1699663,744718,1573153,742682,504935,816734,231704,700268,-41527,583802,-36343,160609,60279,45924xe" fillcolor="#612c69" stroked="f" strokeweight="1pt">
                    <v:fill opacity="32896f"/>
                    <v:stroke joinstyle="miter"/>
                    <v:path arrowok="t" o:connecttype="custom" o:connectlocs="11584,8826;155943,2336;299942,25976;411692,61799;396783,132906;326643,143121;44529,134579;11584,8826" o:connectangles="0,0,0,0,0,0,0,0"/>
                    <o:lock v:ext="edit" aspectratio="t"/>
                  </v:shape>
                  <v:shape id="Oval 12" o:spid="_x0000_s1032" style="position:absolute;top:5097;width:5858;height:2001;rotation:-288897fd;visibility:visible;mso-wrap-style:square;v-text-anchor:middle" coordsize="1620657,55368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" path="m3093,343593c9375,263538,-9960,118988,144023,55723,298006,-7542,549002,-11652,785406,17097v236404,28749,645803,89417,777042,211118c1693687,349916,1583187,458584,1427319,504740v-155868,46156,-591190,43636,-717700,41600c583109,544304,224084,569844,106330,536053,-11424,502262,-3189,423648,3093,343593xe" fillcolor="#612c69" stroked="f" strokeweight="1pt">
                    <v:fill opacity="32896f"/>
                    <v:stroke joinstyle="miter"/>
                    <v:path arrowok="t" o:connecttype="custom" o:connectlocs="1118,124197;52059,20142;283895,6180;564768,82492;515923,182445;256501,197482;38434,193764;1118,124197" o:connectangles="0,0,0,0,0,0,0,0"/>
                  </v:shape>
                </v:group>
                <v:shape id="Oval 9" o:spid="_x0000_s1033" style="position:absolute;left:6193;top:644;width:61200;height:11682;visibility:visible;mso-wrap-style:square;v-text-anchor:middle" coordsize="6734939,23809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" path="m1484455,68803c1932946,3596,2745634,16802,3059346,v766849,84117,1167951,114927,1513497,110667c4918389,106407,5532594,88193,5843821,121194v311228,33001,269453,23919,596387,187477c6767142,472229,6712663,900955,6732983,1147698v20320,246743,-119370,520608,-338899,723355c6174555,2073800,5933541,2311765,5415811,2364178v-517730,52413,-1661233,-20987,-2128107,-178649c2820830,2027867,1671454,2307786,1189906,2200044,708358,2092302,485339,1996920,277785,1827103,70231,1657286,17319,1357392,1027,1147272,-15265,937152,164595,539376,368398,391240,572201,243104,1035964,134010,1484455,68803xe" fillcolor="#85367b" stroked="f" strokeweight="1pt">
                  <v:fill opacity="16448f"/>
                  <v:stroke joinstyle="miter"/>
                  <v:path arrowok="t" o:connecttype="custom" o:connectlocs="1348916,33757;2780010,0;4155316,54297;5310246,59462;5852180,151445;6118223,563100;5810267,918003;4921316,1159947;2987518,1072296;1081261,1079417;252422,896440;933,562891;334761,191956;1348916,33757" o:connectangles="0,0,0,0,0,0,0,0,0,0,0,0,0,0"/>
                  <o:lock v:ext="edit" aspectratio="t"/>
                </v:shape>
              </v:group>
            </w:pict>
          </mc:Fallback>
        </mc:AlternateContent>
      </w:r>
      <w:r w:rsidR="00FB52BC" w:rsidRPr="009B13D0">
        <w:rPr>
          <w:noProof/>
        </w:rPr>
        <mc:AlternateContent>
          <mc:Choice Requires="wps">
            <w:drawing>
              <wp:anchor distT="0" distB="0" distL="114300" distR="114300" simplePos="0" relativeHeight="252013570" behindDoc="0" locked="0" layoutInCell="1" allowOverlap="1" wp14:anchorId="5084A781" wp14:editId="7852C8E9">
                <wp:simplePos x="0" y="0"/>
                <wp:positionH relativeFrom="column">
                  <wp:posOffset>450215</wp:posOffset>
                </wp:positionH>
                <wp:positionV relativeFrom="paragraph">
                  <wp:posOffset>201930</wp:posOffset>
                </wp:positionV>
                <wp:extent cx="5004000" cy="403200"/>
                <wp:effectExtent l="0" t="0" r="0" b="0"/>
                <wp:wrapNone/>
                <wp:docPr id="920349862" name="TextBox 71"/>
                <wp:cNvGraphicFramePr/>
                <a:graphic xmlns:a="http://schemas.openxmlformats.org/drawingml/2006/main">
                  <a:graphicData uri="http://schemas.microsoft.com/office/word/2010/wordprocessingShape">
                    <wps:wsp>
                      <wps:cNvSpPr txBox="1"/>
                      <wps:spPr>
                        <a:xfrm>
                          <a:off x="0" y="0"/>
                          <a:ext cx="5004000" cy="403200"/>
                        </a:xfrm>
                        <a:prstGeom prst="rect">
                          <a:avLst/>
                        </a:prstGeom>
                        <a:noFill/>
                      </wps:spPr>
                      <wps:txbx>
                        <w:txbxContent>
                          <w:p w14:paraId="08A9B26D" w14:textId="24D2A36F" w:rsidR="00FB52BC" w:rsidRDefault="00FB52BC" w:rsidP="00FB52BC">
                            <w:pPr>
                              <w:spacing w:before="0" w:after="0"/>
                              <w:ind w:left="720"/>
                              <w:rPr>
                                <w:color w:val="612C69"/>
                                <w:sz w:val="40"/>
                                <w:szCs w:val="40"/>
                              </w:rPr>
                            </w:pPr>
                            <w:r>
                              <w:rPr>
                                <w:rFonts w:eastAsia="Times New Roman"/>
                                <w:b/>
                                <w:bCs/>
                                <w:color w:val="612C69"/>
                                <w:sz w:val="40"/>
                                <w:szCs w:val="40"/>
                              </w:rPr>
                              <w:t>Next steps</w:t>
                            </w:r>
                          </w:p>
                        </w:txbxContent>
                      </wps:txbx>
                      <wps:bodyPr wrap="square">
                        <a:spAutoFit/>
                      </wps:bodyPr>
                    </wps:wsp>
                  </a:graphicData>
                </a:graphic>
                <wp14:sizeRelH relativeFrom="margin">
                  <wp14:pctWidth>0</wp14:pctWidth>
                </wp14:sizeRelH>
                <wp14:sizeRelV relativeFrom="margin">
                  <wp14:pctHeight>0</wp14:pctHeight>
                </wp14:sizeRelV>
              </wp:anchor>
            </w:drawing>
          </mc:Choice>
          <mc:Fallback>
            <w:pict>
              <v:shape w14:anchorId="5084A781" id="_x0000_s1283" type="#_x0000_t202" style="position:absolute;margin-left:35.45pt;margin-top:15.9pt;width:394pt;height:31.75pt;z-index:25201357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" filled="f" stroked="f">
                <v:textbox style="mso-fit-shape-to-text:t">
                  <w:txbxContent>
                    <w:p w14:paraId="08A9B26D" w14:textId="24D2A36F" w:rsidR="00FB52BC" w:rsidRDefault="00FB52BC" w:rsidP="00FB52BC">
                      <w:pPr>
                        <w:spacing w:before="0" w:after="0"/>
                        <w:ind w:left="720"/>
                        <w:rPr>
                          <w:color w:val="612C69"/>
                          <w:sz w:val="40"/>
                          <w:szCs w:val="40"/>
                        </w:rPr>
                      </w:pPr>
                      <w:r>
                        <w:rPr>
                          <w:rFonts w:eastAsia="Times New Roman"/>
                          <w:b/>
                          <w:bCs/>
                          <w:color w:val="612C69"/>
                          <w:sz w:val="40"/>
                          <w:szCs w:val="40"/>
                        </w:rPr>
                        <w:t>Next steps</w:t>
                      </w:r>
                    </w:p>
                  </w:txbxContent>
                </v:textbox>
              </v:shape>
            </w:pict>
          </mc:Fallback>
        </mc:AlternateContent>
      </w:r>
    </w:p>
    <w:p w14:paraId="587774DD" w14:textId="2BA0F88B" w:rsidR="007F3D3C" w:rsidRDefault="007F3D3C" w:rsidP="007F3D3C">
      <w:pPr>
        <w:pStyle w:val="Heading1"/>
      </w:pPr>
    </w:p>
    <w:p w14:paraId="67E924F4" w14:textId="4A00BEC6" w:rsidR="00051E45" w:rsidRDefault="00051E45" w:rsidP="00213686">
      <w:pPr>
        <w:ind w:right="1938"/>
      </w:pPr>
    </w:p>
    <w:p w14:paraId="2D135CF9" w14:textId="0B7E9D3C" w:rsidR="00567242" w:rsidRDefault="009E61E4" w:rsidP="002C3B4C">
      <w:pPr>
        <w:ind w:right="1796"/>
      </w:pPr>
      <w:r>
        <w:rPr>
          <w:noProof/>
        </w:rPr>
        <w:drawing>
          <wp:anchor distT="0" distB="0" distL="114300" distR="114300" simplePos="0" relativeHeight="252119042" behindDoc="1" locked="0" layoutInCell="1" allowOverlap="1" wp14:anchorId="1362B39B" wp14:editId="6D8DF895">
            <wp:simplePos x="0" y="0"/>
            <wp:positionH relativeFrom="column">
              <wp:posOffset>4029075</wp:posOffset>
            </wp:positionH>
            <wp:positionV relativeFrom="paragraph">
              <wp:posOffset>985774</wp:posOffset>
            </wp:positionV>
            <wp:extent cx="576000" cy="810000"/>
            <wp:effectExtent l="0" t="0" r="0" b="9525"/>
            <wp:wrapNone/>
            <wp:docPr id="9157850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5785071" name="Picture 20">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00" cy="810000"/>
                    </a:xfrm>
                    <a:prstGeom prst="rect">
                      <a:avLst/>
                    </a:prstGeom>
                  </pic:spPr>
                </pic:pic>
              </a:graphicData>
            </a:graphic>
            <wp14:sizeRelH relativeFrom="margin">
              <wp14:pctWidth>0</wp14:pctWidth>
            </wp14:sizeRelH>
            <wp14:sizeRelV relativeFrom="margin">
              <wp14:pctHeight>0</wp14:pctHeight>
            </wp14:sizeRelV>
          </wp:anchor>
        </w:drawing>
      </w:r>
      <w:r w:rsidR="00567242">
        <w:t>The consultation provided valuable insights about what changes can be made to improve the quality and safety of in-home and housing supports. These insights provided important perspectives on how providers, participants and the sector experience and interact with the NDIS Commission and have been used to inform the next steps for each consultation topic as well as broader regulatory reform work</w:t>
      </w:r>
      <w:r w:rsidR="00567242" w:rsidRPr="004E556F">
        <w:t>.</w:t>
      </w:r>
    </w:p>
    <w:p w14:paraId="029D2B59" w14:textId="4D77734F" w:rsidR="00567242" w:rsidRPr="008A2718" w:rsidRDefault="00567242" w:rsidP="00055288">
      <w:pPr>
        <w:pStyle w:val="Heading2"/>
        <w:spacing w:line="276" w:lineRule="auto"/>
        <w:rPr>
          <w:b w:val="0"/>
        </w:rPr>
      </w:pPr>
      <w:r>
        <w:t xml:space="preserve">Review of the NDIS Practice Standards </w:t>
      </w:r>
    </w:p>
    <w:p w14:paraId="56F02008" w14:textId="3B3730AA" w:rsidR="00055288" w:rsidRDefault="00567242" w:rsidP="009E61E4">
      <w:pPr>
        <w:ind w:right="2789"/>
      </w:pPr>
      <w:bookmarkStart w:id="23" w:name="_Int_xu9DGLeq"/>
      <w:r>
        <w:t>Consultation has highlighted that current NDIS Practice Standards need to be simplified and redesigned to improve the way they are written, and to measure and assess quality and safety of supports.</w:t>
      </w:r>
      <w:r w:rsidRPr="008A2718">
        <w:t xml:space="preserve"> </w:t>
      </w:r>
    </w:p>
    <w:p w14:paraId="06AC426A" w14:textId="29C1DD26" w:rsidR="00567242" w:rsidRDefault="00567242" w:rsidP="009820C3">
      <w:pPr>
        <w:ind w:right="1088"/>
      </w:pPr>
      <w:r>
        <w:t>The NDIS Practice Standards are being reviewed as part of the broader</w:t>
      </w:r>
      <w:r w:rsidRPr="00896D8E">
        <w:t xml:space="preserve"> </w:t>
      </w:r>
      <w:r>
        <w:t xml:space="preserve">NDIS Commission Rules review to identify where changes can be made to improve. </w:t>
      </w:r>
    </w:p>
    <w:p w14:paraId="197C8772" w14:textId="5883C481" w:rsidR="00567242" w:rsidRDefault="005A3F2D" w:rsidP="009820C3">
      <w:pPr>
        <w:spacing w:after="480"/>
        <w:ind w:right="1088"/>
      </w:pPr>
      <w:r w:rsidRPr="00753424">
        <w:rPr>
          <w:rFonts w:cs="Calibri"/>
          <w:noProof/>
        </w:rPr>
        <w:drawing>
          <wp:anchor distT="0" distB="0" distL="114300" distR="114300" simplePos="0" relativeHeight="252025858" behindDoc="1" locked="0" layoutInCell="1" allowOverlap="1" wp14:anchorId="12F42460" wp14:editId="1AF27EC5">
            <wp:simplePos x="0" y="0"/>
            <wp:positionH relativeFrom="column">
              <wp:posOffset>26670</wp:posOffset>
            </wp:positionH>
            <wp:positionV relativeFrom="paragraph">
              <wp:posOffset>534035</wp:posOffset>
            </wp:positionV>
            <wp:extent cx="363220" cy="431800"/>
            <wp:effectExtent l="0" t="0" r="0" b="6350"/>
            <wp:wrapTight wrapText="bothSides">
              <wp:wrapPolygon edited="0">
                <wp:start x="2266" y="0"/>
                <wp:lineTo x="1133" y="1906"/>
                <wp:lineTo x="0" y="16200"/>
                <wp:lineTo x="0" y="20965"/>
                <wp:lineTo x="16993" y="20965"/>
                <wp:lineTo x="20392" y="20965"/>
                <wp:lineTo x="20392" y="15247"/>
                <wp:lineTo x="19259" y="953"/>
                <wp:lineTo x="18126" y="0"/>
                <wp:lineTo x="2266" y="0"/>
              </wp:wrapPolygon>
            </wp:wrapTight>
            <wp:docPr id="222411175" name="Picture 20" descr="An icon depicting: &#10;A purple shield with green and white hands&#10;">
              <a:extLst xmlns:a="http://schemas.openxmlformats.org/drawingml/2006/main">
                <a:ext uri="{FF2B5EF4-FFF2-40B4-BE49-F238E27FC236}">
                  <a16:creationId xmlns:a16="http://schemas.microsoft.com/office/drawing/2014/main" id="{480EEF8B-43E3-478B-7268-298D103BD4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411175" name="Picture 20" descr="An icon depicting: &#10;A purple shield with green and white hands&#10;">
                      <a:extLst>
                        <a:ext uri="{FF2B5EF4-FFF2-40B4-BE49-F238E27FC236}">
                          <a16:creationId xmlns:a16="http://schemas.microsoft.com/office/drawing/2014/main" id="{480EEF8B-43E3-478B-7268-298D103BD4C4}"/>
                        </a:ext>
                      </a:extLst>
                    </pic:cNvPr>
                    <pic:cNvPicPr>
                      <a:picLocks noChangeAspect="1"/>
                    </pic:cNvPicPr>
                  </pic:nvPicPr>
                  <pic:blipFill>
                    <a:blip r:embed="rId75" cstate="print">
                      <a:extLst>
                        <a:ext uri="{28A0092B-C50C-407E-A947-70E740481C1C}">
                          <a14:useLocalDpi xmlns:a14="http://schemas.microsoft.com/office/drawing/2010/main" val="0"/>
                        </a:ext>
                      </a:extLst>
                    </a:blip>
                    <a:stretch>
                      <a:fillRect/>
                    </a:stretch>
                  </pic:blipFill>
                  <pic:spPr>
                    <a:xfrm>
                      <a:off x="0" y="0"/>
                      <a:ext cx="363220" cy="431800"/>
                    </a:xfrm>
                    <a:prstGeom prst="rect">
                      <a:avLst/>
                    </a:prstGeom>
                  </pic:spPr>
                </pic:pic>
              </a:graphicData>
            </a:graphic>
          </wp:anchor>
        </w:drawing>
      </w:r>
      <w:r w:rsidR="00567242">
        <w:t xml:space="preserve">In addition to the NDIS Practice Standards review the NDIS Commission is exploring how NDIS Practice Standards can be strengthened to: </w:t>
      </w:r>
    </w:p>
    <w:p w14:paraId="2F481735" w14:textId="6CE424C8" w:rsidR="005A3F2D" w:rsidRDefault="00051E45" w:rsidP="009820C3">
      <w:pPr>
        <w:pStyle w:val="Bullet1"/>
        <w:numPr>
          <w:ilvl w:val="0"/>
          <w:numId w:val="0"/>
        </w:numPr>
        <w:spacing w:before="360" w:after="480"/>
        <w:ind w:left="993" w:right="1088"/>
      </w:pPr>
      <w:r w:rsidRPr="00753424">
        <w:rPr>
          <w:rFonts w:cs="Calibri"/>
          <w:noProof/>
        </w:rPr>
        <w:drawing>
          <wp:anchor distT="0" distB="0" distL="114300" distR="114300" simplePos="0" relativeHeight="252026882" behindDoc="1" locked="0" layoutInCell="1" allowOverlap="1" wp14:anchorId="48AC1D6F" wp14:editId="63F6033C">
            <wp:simplePos x="0" y="0"/>
            <wp:positionH relativeFrom="column">
              <wp:posOffset>-51435</wp:posOffset>
            </wp:positionH>
            <wp:positionV relativeFrom="paragraph">
              <wp:posOffset>506095</wp:posOffset>
            </wp:positionV>
            <wp:extent cx="522605" cy="431800"/>
            <wp:effectExtent l="0" t="0" r="0" b="6350"/>
            <wp:wrapTight wrapText="bothSides">
              <wp:wrapPolygon edited="0">
                <wp:start x="7874" y="0"/>
                <wp:lineTo x="0" y="2859"/>
                <wp:lineTo x="0" y="20965"/>
                <wp:lineTo x="20471" y="20965"/>
                <wp:lineTo x="20471" y="3812"/>
                <wp:lineTo x="17322" y="0"/>
                <wp:lineTo x="7874" y="0"/>
              </wp:wrapPolygon>
            </wp:wrapTight>
            <wp:docPr id="434149529" name="Picture 254" descr="An icon depicting: &#10;A computer with a check mark and a ribbon&#10;">
              <a:extLst xmlns:a="http://schemas.openxmlformats.org/drawingml/2006/main">
                <a:ext uri="{FF2B5EF4-FFF2-40B4-BE49-F238E27FC236}">
                  <a16:creationId xmlns:a16="http://schemas.microsoft.com/office/drawing/2014/main" id="{F693CC5D-E196-20BF-5624-E35A5E336E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149529" name="Picture 254" descr="An icon depicting: &#10;A computer with a check mark and a ribbon&#10;">
                      <a:extLst>
                        <a:ext uri="{FF2B5EF4-FFF2-40B4-BE49-F238E27FC236}">
                          <a16:creationId xmlns:a16="http://schemas.microsoft.com/office/drawing/2014/main" id="{F693CC5D-E196-20BF-5624-E35A5E336E81}"/>
                        </a:ext>
                      </a:extLst>
                    </pic:cNvPr>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22605" cy="431800"/>
                    </a:xfrm>
                    <a:prstGeom prst="rect">
                      <a:avLst/>
                    </a:prstGeom>
                    <a:noFill/>
                  </pic:spPr>
                </pic:pic>
              </a:graphicData>
            </a:graphic>
          </wp:anchor>
        </w:drawing>
      </w:r>
      <w:r w:rsidR="005A3F2D">
        <w:t>Be</w:t>
      </w:r>
      <w:r w:rsidR="005A3F2D" w:rsidRPr="008B4461">
        <w:t xml:space="preserve"> rights based</w:t>
      </w:r>
      <w:r w:rsidR="005A3F2D">
        <w:t>,</w:t>
      </w:r>
      <w:r w:rsidR="005A3F2D" w:rsidRPr="008B4461">
        <w:t xml:space="preserve"> relevant to participants</w:t>
      </w:r>
      <w:r w:rsidR="005A3F2D">
        <w:t xml:space="preserve"> and focus on participant outcomes.</w:t>
      </w:r>
    </w:p>
    <w:p w14:paraId="7BAF25B7" w14:textId="62294DEA" w:rsidR="005A3F2D" w:rsidRDefault="005A3F2D" w:rsidP="009820C3">
      <w:pPr>
        <w:pStyle w:val="Bullet1"/>
        <w:numPr>
          <w:ilvl w:val="0"/>
          <w:numId w:val="0"/>
        </w:numPr>
        <w:spacing w:after="480"/>
        <w:ind w:left="993" w:right="1088"/>
      </w:pPr>
      <w:r w:rsidRPr="008B4461">
        <w:t xml:space="preserve">Measure provider quality to strengthen </w:t>
      </w:r>
      <w:r>
        <w:t xml:space="preserve">responses </w:t>
      </w:r>
      <w:r w:rsidRPr="008B4461">
        <w:t xml:space="preserve">to </w:t>
      </w:r>
      <w:bookmarkStart w:id="24" w:name="_Int_CnO0nPde"/>
      <w:r w:rsidRPr="008B4461">
        <w:t>poor quality</w:t>
      </w:r>
      <w:bookmarkEnd w:id="24"/>
      <w:r w:rsidRPr="008B4461">
        <w:t xml:space="preserve"> supports, incentivise </w:t>
      </w:r>
      <w:bookmarkStart w:id="25" w:name="_Int_cjl4T47m"/>
      <w:r w:rsidRPr="008B4461">
        <w:t>good quality</w:t>
      </w:r>
      <w:bookmarkEnd w:id="25"/>
      <w:r w:rsidRPr="008B4461">
        <w:t xml:space="preserve"> and promote continuous improvement. </w:t>
      </w:r>
    </w:p>
    <w:p w14:paraId="24FBAD6E" w14:textId="7A671F2D" w:rsidR="005A3F2D" w:rsidRDefault="009820C3" w:rsidP="009820C3">
      <w:pPr>
        <w:pStyle w:val="Bullet1"/>
        <w:numPr>
          <w:ilvl w:val="0"/>
          <w:numId w:val="0"/>
        </w:numPr>
        <w:spacing w:after="480"/>
        <w:ind w:left="993" w:right="1088"/>
      </w:pPr>
      <w:r w:rsidRPr="00753424">
        <w:rPr>
          <w:rFonts w:cs="Calibri"/>
          <w:noProof/>
        </w:rPr>
        <w:drawing>
          <wp:anchor distT="0" distB="0" distL="114300" distR="114300" simplePos="0" relativeHeight="252027906" behindDoc="1" locked="0" layoutInCell="1" allowOverlap="1" wp14:anchorId="5328A5BF" wp14:editId="6FE7136C">
            <wp:simplePos x="0" y="0"/>
            <wp:positionH relativeFrom="column">
              <wp:posOffset>-30480</wp:posOffset>
            </wp:positionH>
            <wp:positionV relativeFrom="paragraph">
              <wp:posOffset>74818</wp:posOffset>
            </wp:positionV>
            <wp:extent cx="486410" cy="431800"/>
            <wp:effectExtent l="0" t="0" r="8890" b="6350"/>
            <wp:wrapTight wrapText="bothSides">
              <wp:wrapPolygon edited="0">
                <wp:start x="14381" y="0"/>
                <wp:lineTo x="0" y="3812"/>
                <wp:lineTo x="0" y="17153"/>
                <wp:lineTo x="4230" y="20965"/>
                <wp:lineTo x="10997" y="20965"/>
                <wp:lineTo x="11843" y="20965"/>
                <wp:lineTo x="16919" y="15247"/>
                <wp:lineTo x="21149" y="11435"/>
                <wp:lineTo x="21149" y="3812"/>
                <wp:lineTo x="19457" y="0"/>
                <wp:lineTo x="14381" y="0"/>
              </wp:wrapPolygon>
            </wp:wrapTight>
            <wp:docPr id="1840466580" name="Picture 1" descr="An icon depicting: &#10;A green and purple megaphone&#10;&#10;">
              <a:extLst xmlns:a="http://schemas.openxmlformats.org/drawingml/2006/main">
                <a:ext uri="{FF2B5EF4-FFF2-40B4-BE49-F238E27FC236}">
                  <a16:creationId xmlns:a16="http://schemas.microsoft.com/office/drawing/2014/main" id="{E01D38F9-8F75-D686-D30F-F261C8B25F6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0466580" name="Picture 1" descr="An icon depicting: &#10;A green and purple megaphone&#10;&#10;">
                      <a:extLst>
                        <a:ext uri="{FF2B5EF4-FFF2-40B4-BE49-F238E27FC236}">
                          <a16:creationId xmlns:a16="http://schemas.microsoft.com/office/drawing/2014/main" id="{E01D38F9-8F75-D686-D30F-F261C8B25F67}"/>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86410" cy="431800"/>
                    </a:xfrm>
                    <a:prstGeom prst="rect">
                      <a:avLst/>
                    </a:prstGeom>
                    <a:noFill/>
                  </pic:spPr>
                </pic:pic>
              </a:graphicData>
            </a:graphic>
          </wp:anchor>
        </w:drawing>
      </w:r>
      <w:r w:rsidR="005A3F2D" w:rsidRPr="008B4461">
        <w:t xml:space="preserve">Communicate information </w:t>
      </w:r>
      <w:r w:rsidR="005A3F2D">
        <w:t>about service quality and characteristics to</w:t>
      </w:r>
      <w:r w:rsidR="005A3F2D" w:rsidRPr="008B4461">
        <w:t xml:space="preserve"> support informed choice and drive progressively higher standards of individualised supports</w:t>
      </w:r>
    </w:p>
    <w:p w14:paraId="36D4575E" w14:textId="1201C7AF" w:rsidR="00567242" w:rsidRDefault="00567242" w:rsidP="00055288">
      <w:pPr>
        <w:ind w:right="521"/>
      </w:pPr>
      <w:r w:rsidRPr="00521636">
        <w:t xml:space="preserve">The Australian Government Response to the </w:t>
      </w:r>
      <w:r>
        <w:t>DRC</w:t>
      </w:r>
      <w:r w:rsidRPr="00521636">
        <w:t xml:space="preserve"> outlined the Commonwealth, State and Territory Governments are supportive of reforms to the registration and audit process to enable a strengthened but risk-proportionate approach to regulating and monitoring the quality and safety of services.</w:t>
      </w:r>
      <w:r>
        <w:t xml:space="preserve"> The review and any proposed changes to the NDIS Practice Standards will also be considered in the broader reform work that responds to these recommendations.</w:t>
      </w:r>
    </w:p>
    <w:p w14:paraId="0B2885F9" w14:textId="12F799DB" w:rsidR="00567242" w:rsidRPr="00FC426A" w:rsidRDefault="00567242" w:rsidP="00F5114E">
      <w:pPr>
        <w:ind w:right="662"/>
      </w:pPr>
      <w:r>
        <w:t>The</w:t>
      </w:r>
      <w:r w:rsidRPr="0058111E">
        <w:t xml:space="preserve"> NDIS Commission is exploring ways to strengthen participant voice and enhance </w:t>
      </w:r>
      <w:r>
        <w:t>participants’</w:t>
      </w:r>
      <w:r w:rsidRPr="0058111E">
        <w:t xml:space="preserve"> understanding about the supports they receive. The NDIS Commission will continue to promote capacity building initiatives for participants to understand what good looks like through the NDIS Workforce Capability Framework, NDIS Commission grants program and through sector engagement activities.</w:t>
      </w:r>
    </w:p>
    <w:bookmarkEnd w:id="23"/>
    <w:p w14:paraId="4F00BB36" w14:textId="3FD61AA2" w:rsidR="00F33DD4" w:rsidRDefault="009E61E4" w:rsidP="000D0172">
      <w:pPr>
        <w:pStyle w:val="Heading2"/>
        <w:ind w:right="3214"/>
      </w:pPr>
      <w:r>
        <w:rPr>
          <w:noProof/>
        </w:rPr>
        <w:lastRenderedPageBreak/>
        <w:drawing>
          <wp:anchor distT="0" distB="0" distL="114300" distR="114300" simplePos="0" relativeHeight="252115970" behindDoc="0" locked="0" layoutInCell="1" allowOverlap="1" wp14:anchorId="71F8F825" wp14:editId="40332BC1">
            <wp:simplePos x="0" y="0"/>
            <wp:positionH relativeFrom="column">
              <wp:posOffset>5054438</wp:posOffset>
            </wp:positionH>
            <wp:positionV relativeFrom="paragraph">
              <wp:posOffset>-922020</wp:posOffset>
            </wp:positionV>
            <wp:extent cx="1509395" cy="11027410"/>
            <wp:effectExtent l="0" t="0" r="0" b="2540"/>
            <wp:wrapNone/>
            <wp:docPr id="1899467595" name="Picture 25" descr="A decorativ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9467595" name="Picture 25" descr="A decorative border"/>
                    <pic:cNvPicPr/>
                  </pic:nvPicPr>
                  <pic:blipFill>
                    <a:blip r:embed="rId78" cstate="print">
                      <a:extLst>
                        <a:ext uri="{28A0092B-C50C-407E-A947-70E740481C1C}">
                          <a14:useLocalDpi xmlns:a14="http://schemas.microsoft.com/office/drawing/2010/main" val="0"/>
                        </a:ext>
                      </a:extLst>
                    </a:blip>
                    <a:stretch>
                      <a:fillRect/>
                    </a:stretch>
                  </pic:blipFill>
                  <pic:spPr>
                    <a:xfrm>
                      <a:off x="0" y="0"/>
                      <a:ext cx="1509395" cy="11027410"/>
                    </a:xfrm>
                    <a:prstGeom prst="rect">
                      <a:avLst/>
                    </a:prstGeom>
                  </pic:spPr>
                </pic:pic>
              </a:graphicData>
            </a:graphic>
            <wp14:sizeRelH relativeFrom="page">
              <wp14:pctWidth>0</wp14:pctWidth>
            </wp14:sizeRelH>
            <wp14:sizeRelV relativeFrom="page">
              <wp14:pctHeight>0</wp14:pctHeight>
            </wp14:sizeRelV>
          </wp:anchor>
        </w:drawing>
      </w:r>
      <w:r w:rsidR="00C91CDB">
        <w:rPr>
          <w:noProof/>
        </w:rPr>
        <w:drawing>
          <wp:anchor distT="0" distB="0" distL="114300" distR="114300" simplePos="0" relativeHeight="252109826" behindDoc="1" locked="0" layoutInCell="1" allowOverlap="1" wp14:anchorId="7A0D6045" wp14:editId="6D19CA9B">
            <wp:simplePos x="0" y="0"/>
            <wp:positionH relativeFrom="column">
              <wp:posOffset>4030365</wp:posOffset>
            </wp:positionH>
            <wp:positionV relativeFrom="paragraph">
              <wp:posOffset>-191788</wp:posOffset>
            </wp:positionV>
            <wp:extent cx="576000" cy="810000"/>
            <wp:effectExtent l="0" t="0" r="0" b="9525"/>
            <wp:wrapNone/>
            <wp:docPr id="210384048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3840481" name="Picture 20">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00" cy="810000"/>
                    </a:xfrm>
                    <a:prstGeom prst="rect">
                      <a:avLst/>
                    </a:prstGeom>
                  </pic:spPr>
                </pic:pic>
              </a:graphicData>
            </a:graphic>
            <wp14:sizeRelH relativeFrom="margin">
              <wp14:pctWidth>0</wp14:pctWidth>
            </wp14:sizeRelH>
            <wp14:sizeRelV relativeFrom="margin">
              <wp14:pctHeight>0</wp14:pctHeight>
            </wp14:sizeRelV>
          </wp:anchor>
        </w:drawing>
      </w:r>
      <w:r w:rsidR="00F5114E">
        <w:rPr>
          <w:noProof/>
        </w:rPr>
        <mc:AlternateContent>
          <mc:Choice Requires="wps">
            <w:drawing>
              <wp:anchor distT="0" distB="0" distL="114300" distR="114300" simplePos="0" relativeHeight="252034050" behindDoc="1" locked="0" layoutInCell="1" allowOverlap="1" wp14:anchorId="3E1DD01B" wp14:editId="0EE11564">
                <wp:simplePos x="0" y="0"/>
                <wp:positionH relativeFrom="column">
                  <wp:posOffset>5095374</wp:posOffset>
                </wp:positionH>
                <wp:positionV relativeFrom="paragraph">
                  <wp:posOffset>-826168</wp:posOffset>
                </wp:positionV>
                <wp:extent cx="1290769" cy="10685173"/>
                <wp:effectExtent l="0" t="0" r="0" b="0"/>
                <wp:wrapNone/>
                <wp:docPr id="1991757550" name="Freeform: Shape 14" descr="A decorative border"/>
                <wp:cNvGraphicFramePr/>
                <a:graphic xmlns:a="http://schemas.openxmlformats.org/drawingml/2006/main">
                  <a:graphicData uri="http://schemas.microsoft.com/office/word/2010/wordprocessingShape">
                    <wps:wsp>
                      <wps:cNvSpPr/>
                      <wps:spPr>
                        <a:xfrm>
                          <a:off x="0" y="0"/>
                          <a:ext cx="1290769" cy="10685173"/>
                        </a:xfrm>
                        <a:custGeom>
                          <a:avLst/>
                          <a:gdLst>
                            <a:gd name="connsiteX0" fmla="*/ 0 w 6406041"/>
                            <a:gd name="connsiteY0" fmla="*/ 186907 h 7853799"/>
                            <a:gd name="connsiteX1" fmla="*/ 6069204 w 6406041"/>
                            <a:gd name="connsiteY1" fmla="*/ 156762 h 7853799"/>
                            <a:gd name="connsiteX2" fmla="*/ 5687367 w 6406041"/>
                            <a:gd name="connsiteY2" fmla="*/ 1885078 h 7853799"/>
                            <a:gd name="connsiteX3" fmla="*/ 6229978 w 6406041"/>
                            <a:gd name="connsiteY3" fmla="*/ 3161219 h 7853799"/>
                            <a:gd name="connsiteX4" fmla="*/ 5677318 w 6406041"/>
                            <a:gd name="connsiteY4" fmla="*/ 4367021 h 7853799"/>
                            <a:gd name="connsiteX5" fmla="*/ 6310364 w 6406041"/>
                            <a:gd name="connsiteY5" fmla="*/ 5170889 h 7853799"/>
                            <a:gd name="connsiteX6" fmla="*/ 5928527 w 6406041"/>
                            <a:gd name="connsiteY6" fmla="*/ 6155628 h 7853799"/>
                            <a:gd name="connsiteX7" fmla="*/ 6169687 w 6406041"/>
                            <a:gd name="connsiteY7" fmla="*/ 6919302 h 7853799"/>
                            <a:gd name="connsiteX8" fmla="*/ 5898382 w 6406041"/>
                            <a:gd name="connsiteY8" fmla="*/ 7853799 h 7853799"/>
                            <a:gd name="connsiteX0" fmla="*/ 0 w 6313430"/>
                            <a:gd name="connsiteY0" fmla="*/ 180055 h 7846947"/>
                            <a:gd name="connsiteX1" fmla="*/ 1477108 w 6313430"/>
                            <a:gd name="connsiteY1" fmla="*/ 93631 h 7846947"/>
                            <a:gd name="connsiteX2" fmla="*/ 6069204 w 6313430"/>
                            <a:gd name="connsiteY2" fmla="*/ 149910 h 7846947"/>
                            <a:gd name="connsiteX3" fmla="*/ 5687367 w 6313430"/>
                            <a:gd name="connsiteY3" fmla="*/ 1878226 h 7846947"/>
                            <a:gd name="connsiteX4" fmla="*/ 6229978 w 6313430"/>
                            <a:gd name="connsiteY4" fmla="*/ 3154367 h 7846947"/>
                            <a:gd name="connsiteX5" fmla="*/ 5677318 w 6313430"/>
                            <a:gd name="connsiteY5" fmla="*/ 4360169 h 7846947"/>
                            <a:gd name="connsiteX6" fmla="*/ 6310364 w 6313430"/>
                            <a:gd name="connsiteY6" fmla="*/ 5164037 h 7846947"/>
                            <a:gd name="connsiteX7" fmla="*/ 5928527 w 6313430"/>
                            <a:gd name="connsiteY7" fmla="*/ 6148776 h 7846947"/>
                            <a:gd name="connsiteX8" fmla="*/ 6169687 w 6313430"/>
                            <a:gd name="connsiteY8" fmla="*/ 6912450 h 7846947"/>
                            <a:gd name="connsiteX9" fmla="*/ 5898382 w 6313430"/>
                            <a:gd name="connsiteY9" fmla="*/ 7846947 h 7846947"/>
                            <a:gd name="connsiteX0" fmla="*/ 0 w 6313430"/>
                            <a:gd name="connsiteY0" fmla="*/ 148354 h 7815246"/>
                            <a:gd name="connsiteX1" fmla="*/ 1336425 w 6313430"/>
                            <a:gd name="connsiteY1" fmla="*/ 152368 h 7815246"/>
                            <a:gd name="connsiteX2" fmla="*/ 6069204 w 6313430"/>
                            <a:gd name="connsiteY2" fmla="*/ 118209 h 7815246"/>
                            <a:gd name="connsiteX3" fmla="*/ 5687367 w 6313430"/>
                            <a:gd name="connsiteY3" fmla="*/ 1846525 h 7815246"/>
                            <a:gd name="connsiteX4" fmla="*/ 6229978 w 6313430"/>
                            <a:gd name="connsiteY4" fmla="*/ 3122666 h 7815246"/>
                            <a:gd name="connsiteX5" fmla="*/ 5677318 w 6313430"/>
                            <a:gd name="connsiteY5" fmla="*/ 4328468 h 7815246"/>
                            <a:gd name="connsiteX6" fmla="*/ 6310364 w 6313430"/>
                            <a:gd name="connsiteY6" fmla="*/ 5132336 h 7815246"/>
                            <a:gd name="connsiteX7" fmla="*/ 5928527 w 6313430"/>
                            <a:gd name="connsiteY7" fmla="*/ 6117075 h 7815246"/>
                            <a:gd name="connsiteX8" fmla="*/ 6169687 w 6313430"/>
                            <a:gd name="connsiteY8" fmla="*/ 6880749 h 7815246"/>
                            <a:gd name="connsiteX9" fmla="*/ 5898382 w 6313430"/>
                            <a:gd name="connsiteY9" fmla="*/ 7815246 h 7815246"/>
                            <a:gd name="connsiteX0" fmla="*/ 0 w 6313430"/>
                            <a:gd name="connsiteY0" fmla="*/ 218334 h 7885226"/>
                            <a:gd name="connsiteX1" fmla="*/ 1336425 w 6313430"/>
                            <a:gd name="connsiteY1" fmla="*/ 222348 h 7885226"/>
                            <a:gd name="connsiteX2" fmla="*/ 4843305 w 6313430"/>
                            <a:gd name="connsiteY2" fmla="*/ 49884 h 7885226"/>
                            <a:gd name="connsiteX3" fmla="*/ 6069204 w 6313430"/>
                            <a:gd name="connsiteY3" fmla="*/ 188189 h 7885226"/>
                            <a:gd name="connsiteX4" fmla="*/ 5687367 w 6313430"/>
                            <a:gd name="connsiteY4" fmla="*/ 1916505 h 7885226"/>
                            <a:gd name="connsiteX5" fmla="*/ 6229978 w 6313430"/>
                            <a:gd name="connsiteY5" fmla="*/ 3192646 h 7885226"/>
                            <a:gd name="connsiteX6" fmla="*/ 5677318 w 6313430"/>
                            <a:gd name="connsiteY6" fmla="*/ 4398448 h 7885226"/>
                            <a:gd name="connsiteX7" fmla="*/ 6310364 w 6313430"/>
                            <a:gd name="connsiteY7" fmla="*/ 5202316 h 7885226"/>
                            <a:gd name="connsiteX8" fmla="*/ 5928527 w 6313430"/>
                            <a:gd name="connsiteY8" fmla="*/ 6187055 h 7885226"/>
                            <a:gd name="connsiteX9" fmla="*/ 6169687 w 6313430"/>
                            <a:gd name="connsiteY9" fmla="*/ 6950729 h 7885226"/>
                            <a:gd name="connsiteX10" fmla="*/ 5898382 w 6313430"/>
                            <a:gd name="connsiteY10" fmla="*/ 7885226 h 7885226"/>
                            <a:gd name="connsiteX0" fmla="*/ 0 w 6313430"/>
                            <a:gd name="connsiteY0" fmla="*/ 134703 h 7801595"/>
                            <a:gd name="connsiteX1" fmla="*/ 1336425 w 6313430"/>
                            <a:gd name="connsiteY1" fmla="*/ 138717 h 7801595"/>
                            <a:gd name="connsiteX2" fmla="*/ 4873452 w 6313430"/>
                            <a:gd name="connsiteY2" fmla="*/ 187329 h 7801595"/>
                            <a:gd name="connsiteX3" fmla="*/ 6069204 w 6313430"/>
                            <a:gd name="connsiteY3" fmla="*/ 104558 h 7801595"/>
                            <a:gd name="connsiteX4" fmla="*/ 5687367 w 6313430"/>
                            <a:gd name="connsiteY4" fmla="*/ 1832874 h 7801595"/>
                            <a:gd name="connsiteX5" fmla="*/ 6229978 w 6313430"/>
                            <a:gd name="connsiteY5" fmla="*/ 3109015 h 7801595"/>
                            <a:gd name="connsiteX6" fmla="*/ 5677318 w 6313430"/>
                            <a:gd name="connsiteY6" fmla="*/ 4314817 h 7801595"/>
                            <a:gd name="connsiteX7" fmla="*/ 6310364 w 6313430"/>
                            <a:gd name="connsiteY7" fmla="*/ 5118685 h 7801595"/>
                            <a:gd name="connsiteX8" fmla="*/ 5928527 w 6313430"/>
                            <a:gd name="connsiteY8" fmla="*/ 6103424 h 7801595"/>
                            <a:gd name="connsiteX9" fmla="*/ 6169687 w 6313430"/>
                            <a:gd name="connsiteY9" fmla="*/ 6867098 h 7801595"/>
                            <a:gd name="connsiteX10" fmla="*/ 5898382 w 6313430"/>
                            <a:gd name="connsiteY10" fmla="*/ 7801595 h 7801595"/>
                            <a:gd name="connsiteX0" fmla="*/ 0 w 6313430"/>
                            <a:gd name="connsiteY0" fmla="*/ 134703 h 7801595"/>
                            <a:gd name="connsiteX1" fmla="*/ 1195742 w 6313430"/>
                            <a:gd name="connsiteY1" fmla="*/ 108570 h 7801595"/>
                            <a:gd name="connsiteX2" fmla="*/ 4873452 w 6313430"/>
                            <a:gd name="connsiteY2" fmla="*/ 187329 h 7801595"/>
                            <a:gd name="connsiteX3" fmla="*/ 6069204 w 6313430"/>
                            <a:gd name="connsiteY3" fmla="*/ 104558 h 7801595"/>
                            <a:gd name="connsiteX4" fmla="*/ 5687367 w 6313430"/>
                            <a:gd name="connsiteY4" fmla="*/ 1832874 h 7801595"/>
                            <a:gd name="connsiteX5" fmla="*/ 6229978 w 6313430"/>
                            <a:gd name="connsiteY5" fmla="*/ 3109015 h 7801595"/>
                            <a:gd name="connsiteX6" fmla="*/ 5677318 w 6313430"/>
                            <a:gd name="connsiteY6" fmla="*/ 4314817 h 7801595"/>
                            <a:gd name="connsiteX7" fmla="*/ 6310364 w 6313430"/>
                            <a:gd name="connsiteY7" fmla="*/ 5118685 h 7801595"/>
                            <a:gd name="connsiteX8" fmla="*/ 5928527 w 6313430"/>
                            <a:gd name="connsiteY8" fmla="*/ 6103424 h 7801595"/>
                            <a:gd name="connsiteX9" fmla="*/ 6169687 w 6313430"/>
                            <a:gd name="connsiteY9" fmla="*/ 6867098 h 7801595"/>
                            <a:gd name="connsiteX10" fmla="*/ 5898382 w 6313430"/>
                            <a:gd name="connsiteY10" fmla="*/ 7801595 h 7801595"/>
                            <a:gd name="connsiteX0" fmla="*/ 0 w 6313430"/>
                            <a:gd name="connsiteY0" fmla="*/ 134757 h 7801649"/>
                            <a:gd name="connsiteX1" fmla="*/ 1195742 w 6313430"/>
                            <a:gd name="connsiteY1" fmla="*/ 108624 h 7801649"/>
                            <a:gd name="connsiteX2" fmla="*/ 2622620 w 6313430"/>
                            <a:gd name="connsiteY2" fmla="*/ 140731 h 7801649"/>
                            <a:gd name="connsiteX3" fmla="*/ 4873452 w 6313430"/>
                            <a:gd name="connsiteY3" fmla="*/ 187383 h 7801649"/>
                            <a:gd name="connsiteX4" fmla="*/ 6069204 w 6313430"/>
                            <a:gd name="connsiteY4" fmla="*/ 104612 h 7801649"/>
                            <a:gd name="connsiteX5" fmla="*/ 5687367 w 6313430"/>
                            <a:gd name="connsiteY5" fmla="*/ 1832928 h 7801649"/>
                            <a:gd name="connsiteX6" fmla="*/ 6229978 w 6313430"/>
                            <a:gd name="connsiteY6" fmla="*/ 3109069 h 7801649"/>
                            <a:gd name="connsiteX7" fmla="*/ 5677318 w 6313430"/>
                            <a:gd name="connsiteY7" fmla="*/ 4314871 h 7801649"/>
                            <a:gd name="connsiteX8" fmla="*/ 6310364 w 6313430"/>
                            <a:gd name="connsiteY8" fmla="*/ 5118739 h 7801649"/>
                            <a:gd name="connsiteX9" fmla="*/ 5928527 w 6313430"/>
                            <a:gd name="connsiteY9" fmla="*/ 6103478 h 7801649"/>
                            <a:gd name="connsiteX10" fmla="*/ 6169687 w 6313430"/>
                            <a:gd name="connsiteY10" fmla="*/ 6867152 h 7801649"/>
                            <a:gd name="connsiteX11" fmla="*/ 5898382 w 6313430"/>
                            <a:gd name="connsiteY11" fmla="*/ 7801649 h 7801649"/>
                            <a:gd name="connsiteX0" fmla="*/ 0 w 6313430"/>
                            <a:gd name="connsiteY0" fmla="*/ 134757 h 7801649"/>
                            <a:gd name="connsiteX1" fmla="*/ 1195742 w 6313430"/>
                            <a:gd name="connsiteY1" fmla="*/ 108624 h 7801649"/>
                            <a:gd name="connsiteX2" fmla="*/ 2602522 w 6313430"/>
                            <a:gd name="connsiteY2" fmla="*/ 1813 h 7801649"/>
                            <a:gd name="connsiteX3" fmla="*/ 4873452 w 6313430"/>
                            <a:gd name="connsiteY3" fmla="*/ 187383 h 7801649"/>
                            <a:gd name="connsiteX4" fmla="*/ 6069204 w 6313430"/>
                            <a:gd name="connsiteY4" fmla="*/ 104612 h 7801649"/>
                            <a:gd name="connsiteX5" fmla="*/ 5687367 w 6313430"/>
                            <a:gd name="connsiteY5" fmla="*/ 1832928 h 7801649"/>
                            <a:gd name="connsiteX6" fmla="*/ 6229978 w 6313430"/>
                            <a:gd name="connsiteY6" fmla="*/ 3109069 h 7801649"/>
                            <a:gd name="connsiteX7" fmla="*/ 5677318 w 6313430"/>
                            <a:gd name="connsiteY7" fmla="*/ 4314871 h 7801649"/>
                            <a:gd name="connsiteX8" fmla="*/ 6310364 w 6313430"/>
                            <a:gd name="connsiteY8" fmla="*/ 5118739 h 7801649"/>
                            <a:gd name="connsiteX9" fmla="*/ 5928527 w 6313430"/>
                            <a:gd name="connsiteY9" fmla="*/ 6103478 h 7801649"/>
                            <a:gd name="connsiteX10" fmla="*/ 6169687 w 6313430"/>
                            <a:gd name="connsiteY10" fmla="*/ 6867152 h 7801649"/>
                            <a:gd name="connsiteX11" fmla="*/ 5898382 w 6313430"/>
                            <a:gd name="connsiteY11" fmla="*/ 7801649 h 7801649"/>
                            <a:gd name="connsiteX0" fmla="*/ 0 w 6313430"/>
                            <a:gd name="connsiteY0" fmla="*/ 139137 h 7806029"/>
                            <a:gd name="connsiteX1" fmla="*/ 1195742 w 6313430"/>
                            <a:gd name="connsiteY1" fmla="*/ 113004 h 7806029"/>
                            <a:gd name="connsiteX2" fmla="*/ 2602522 w 6313430"/>
                            <a:gd name="connsiteY2" fmla="*/ 6193 h 7806029"/>
                            <a:gd name="connsiteX3" fmla="*/ 4873452 w 6313430"/>
                            <a:gd name="connsiteY3" fmla="*/ 191763 h 7806029"/>
                            <a:gd name="connsiteX4" fmla="*/ 6069204 w 6313430"/>
                            <a:gd name="connsiteY4" fmla="*/ 108992 h 7806029"/>
                            <a:gd name="connsiteX5" fmla="*/ 4220248 w 6313430"/>
                            <a:gd name="connsiteY5" fmla="*/ 1897598 h 7806029"/>
                            <a:gd name="connsiteX6" fmla="*/ 6229978 w 6313430"/>
                            <a:gd name="connsiteY6" fmla="*/ 3113449 h 7806029"/>
                            <a:gd name="connsiteX7" fmla="*/ 5677318 w 6313430"/>
                            <a:gd name="connsiteY7" fmla="*/ 4319251 h 7806029"/>
                            <a:gd name="connsiteX8" fmla="*/ 6310364 w 6313430"/>
                            <a:gd name="connsiteY8" fmla="*/ 5123119 h 7806029"/>
                            <a:gd name="connsiteX9" fmla="*/ 5928527 w 6313430"/>
                            <a:gd name="connsiteY9" fmla="*/ 6107858 h 7806029"/>
                            <a:gd name="connsiteX10" fmla="*/ 6169687 w 6313430"/>
                            <a:gd name="connsiteY10" fmla="*/ 6871532 h 7806029"/>
                            <a:gd name="connsiteX11" fmla="*/ 5898382 w 6313430"/>
                            <a:gd name="connsiteY11" fmla="*/ 7806029 h 7806029"/>
                            <a:gd name="connsiteX0" fmla="*/ 0 w 6313430"/>
                            <a:gd name="connsiteY0" fmla="*/ 139137 h 7806029"/>
                            <a:gd name="connsiteX1" fmla="*/ 1195742 w 6313430"/>
                            <a:gd name="connsiteY1" fmla="*/ 113004 h 7806029"/>
                            <a:gd name="connsiteX2" fmla="*/ 2602522 w 6313430"/>
                            <a:gd name="connsiteY2" fmla="*/ 6193 h 7806029"/>
                            <a:gd name="connsiteX3" fmla="*/ 4873452 w 6313430"/>
                            <a:gd name="connsiteY3" fmla="*/ 191763 h 7806029"/>
                            <a:gd name="connsiteX4" fmla="*/ 6069204 w 6313430"/>
                            <a:gd name="connsiteY4" fmla="*/ 108992 h 7806029"/>
                            <a:gd name="connsiteX5" fmla="*/ 4220248 w 6313430"/>
                            <a:gd name="connsiteY5" fmla="*/ 1897598 h 7806029"/>
                            <a:gd name="connsiteX6" fmla="*/ 6147067 w 6313430"/>
                            <a:gd name="connsiteY6" fmla="*/ 2098486 h 7806029"/>
                            <a:gd name="connsiteX7" fmla="*/ 5677318 w 6313430"/>
                            <a:gd name="connsiteY7" fmla="*/ 4319251 h 7806029"/>
                            <a:gd name="connsiteX8" fmla="*/ 6310364 w 6313430"/>
                            <a:gd name="connsiteY8" fmla="*/ 5123119 h 7806029"/>
                            <a:gd name="connsiteX9" fmla="*/ 5928527 w 6313430"/>
                            <a:gd name="connsiteY9" fmla="*/ 6107858 h 7806029"/>
                            <a:gd name="connsiteX10" fmla="*/ 6169687 w 6313430"/>
                            <a:gd name="connsiteY10" fmla="*/ 6871532 h 7806029"/>
                            <a:gd name="connsiteX11" fmla="*/ 5898382 w 6313430"/>
                            <a:gd name="connsiteY11" fmla="*/ 7806029 h 7806029"/>
                            <a:gd name="connsiteX0" fmla="*/ 0 w 6321834"/>
                            <a:gd name="connsiteY0" fmla="*/ 133941 h 7800833"/>
                            <a:gd name="connsiteX1" fmla="*/ 1195742 w 6321834"/>
                            <a:gd name="connsiteY1" fmla="*/ 107808 h 7800833"/>
                            <a:gd name="connsiteX2" fmla="*/ 2602522 w 6321834"/>
                            <a:gd name="connsiteY2" fmla="*/ 997 h 7800833"/>
                            <a:gd name="connsiteX3" fmla="*/ 4873452 w 6321834"/>
                            <a:gd name="connsiteY3" fmla="*/ 186567 h 7800833"/>
                            <a:gd name="connsiteX4" fmla="*/ 6313430 w 6321834"/>
                            <a:gd name="connsiteY4" fmla="*/ 123895 h 7800833"/>
                            <a:gd name="connsiteX5" fmla="*/ 4220248 w 6321834"/>
                            <a:gd name="connsiteY5" fmla="*/ 1892402 h 7800833"/>
                            <a:gd name="connsiteX6" fmla="*/ 6147067 w 6321834"/>
                            <a:gd name="connsiteY6" fmla="*/ 2093290 h 7800833"/>
                            <a:gd name="connsiteX7" fmla="*/ 5677318 w 6321834"/>
                            <a:gd name="connsiteY7" fmla="*/ 4314055 h 7800833"/>
                            <a:gd name="connsiteX8" fmla="*/ 6310364 w 6321834"/>
                            <a:gd name="connsiteY8" fmla="*/ 5117923 h 7800833"/>
                            <a:gd name="connsiteX9" fmla="*/ 5928527 w 6321834"/>
                            <a:gd name="connsiteY9" fmla="*/ 6102662 h 7800833"/>
                            <a:gd name="connsiteX10" fmla="*/ 6169687 w 6321834"/>
                            <a:gd name="connsiteY10" fmla="*/ 6866336 h 7800833"/>
                            <a:gd name="connsiteX11" fmla="*/ 5898382 w 6321834"/>
                            <a:gd name="connsiteY11" fmla="*/ 7800833 h 7800833"/>
                            <a:gd name="connsiteX0" fmla="*/ 0 w 6313430"/>
                            <a:gd name="connsiteY0" fmla="*/ 133941 h 7800833"/>
                            <a:gd name="connsiteX1" fmla="*/ 1195742 w 6313430"/>
                            <a:gd name="connsiteY1" fmla="*/ 107808 h 7800833"/>
                            <a:gd name="connsiteX2" fmla="*/ 2602522 w 6313430"/>
                            <a:gd name="connsiteY2" fmla="*/ 997 h 7800833"/>
                            <a:gd name="connsiteX3" fmla="*/ 4873452 w 6313430"/>
                            <a:gd name="connsiteY3" fmla="*/ 186567 h 7800833"/>
                            <a:gd name="connsiteX4" fmla="*/ 6313430 w 6313430"/>
                            <a:gd name="connsiteY4" fmla="*/ 123895 h 7800833"/>
                            <a:gd name="connsiteX5" fmla="*/ 5557785 w 6313430"/>
                            <a:gd name="connsiteY5" fmla="*/ 767861 h 7800833"/>
                            <a:gd name="connsiteX6" fmla="*/ 4220248 w 6313430"/>
                            <a:gd name="connsiteY6" fmla="*/ 1892402 h 7800833"/>
                            <a:gd name="connsiteX7" fmla="*/ 6147067 w 6313430"/>
                            <a:gd name="connsiteY7" fmla="*/ 2093290 h 7800833"/>
                            <a:gd name="connsiteX8" fmla="*/ 5677318 w 6313430"/>
                            <a:gd name="connsiteY8" fmla="*/ 4314055 h 7800833"/>
                            <a:gd name="connsiteX9" fmla="*/ 6310364 w 6313430"/>
                            <a:gd name="connsiteY9" fmla="*/ 5117923 h 7800833"/>
                            <a:gd name="connsiteX10" fmla="*/ 5928527 w 6313430"/>
                            <a:gd name="connsiteY10" fmla="*/ 6102662 h 7800833"/>
                            <a:gd name="connsiteX11" fmla="*/ 6169687 w 6313430"/>
                            <a:gd name="connsiteY11" fmla="*/ 6866336 h 7800833"/>
                            <a:gd name="connsiteX12" fmla="*/ 5898382 w 6313430"/>
                            <a:gd name="connsiteY12" fmla="*/ 7800833 h 7800833"/>
                            <a:gd name="connsiteX0" fmla="*/ 0 w 6420094"/>
                            <a:gd name="connsiteY0" fmla="*/ 133941 h 7800833"/>
                            <a:gd name="connsiteX1" fmla="*/ 1195742 w 6420094"/>
                            <a:gd name="connsiteY1" fmla="*/ 107808 h 7800833"/>
                            <a:gd name="connsiteX2" fmla="*/ 2602522 w 6420094"/>
                            <a:gd name="connsiteY2" fmla="*/ 997 h 7800833"/>
                            <a:gd name="connsiteX3" fmla="*/ 4873452 w 6420094"/>
                            <a:gd name="connsiteY3" fmla="*/ 186567 h 7800833"/>
                            <a:gd name="connsiteX4" fmla="*/ 6313430 w 6420094"/>
                            <a:gd name="connsiteY4" fmla="*/ 123895 h 7800833"/>
                            <a:gd name="connsiteX5" fmla="*/ 6313430 w 6420094"/>
                            <a:gd name="connsiteY5" fmla="*/ 1350703 h 7800833"/>
                            <a:gd name="connsiteX6" fmla="*/ 4220248 w 6420094"/>
                            <a:gd name="connsiteY6" fmla="*/ 1892402 h 7800833"/>
                            <a:gd name="connsiteX7" fmla="*/ 6147067 w 6420094"/>
                            <a:gd name="connsiteY7" fmla="*/ 2093290 h 7800833"/>
                            <a:gd name="connsiteX8" fmla="*/ 5677318 w 6420094"/>
                            <a:gd name="connsiteY8" fmla="*/ 4314055 h 7800833"/>
                            <a:gd name="connsiteX9" fmla="*/ 6310364 w 6420094"/>
                            <a:gd name="connsiteY9" fmla="*/ 5117923 h 7800833"/>
                            <a:gd name="connsiteX10" fmla="*/ 5928527 w 6420094"/>
                            <a:gd name="connsiteY10" fmla="*/ 6102662 h 7800833"/>
                            <a:gd name="connsiteX11" fmla="*/ 6169687 w 6420094"/>
                            <a:gd name="connsiteY11" fmla="*/ 6866336 h 7800833"/>
                            <a:gd name="connsiteX12" fmla="*/ 5898382 w 6420094"/>
                            <a:gd name="connsiteY12" fmla="*/ 7800833 h 7800833"/>
                            <a:gd name="connsiteX0" fmla="*/ 0 w 6536108"/>
                            <a:gd name="connsiteY0" fmla="*/ 133941 h 7800833"/>
                            <a:gd name="connsiteX1" fmla="*/ 1195742 w 6536108"/>
                            <a:gd name="connsiteY1" fmla="*/ 107808 h 7800833"/>
                            <a:gd name="connsiteX2" fmla="*/ 2602522 w 6536108"/>
                            <a:gd name="connsiteY2" fmla="*/ 997 h 7800833"/>
                            <a:gd name="connsiteX3" fmla="*/ 4873452 w 6536108"/>
                            <a:gd name="connsiteY3" fmla="*/ 186567 h 7800833"/>
                            <a:gd name="connsiteX4" fmla="*/ 6313430 w 6536108"/>
                            <a:gd name="connsiteY4" fmla="*/ 123895 h 7800833"/>
                            <a:gd name="connsiteX5" fmla="*/ 6313430 w 6536108"/>
                            <a:gd name="connsiteY5" fmla="*/ 1350703 h 7800833"/>
                            <a:gd name="connsiteX6" fmla="*/ 4220248 w 6536108"/>
                            <a:gd name="connsiteY6" fmla="*/ 1892402 h 7800833"/>
                            <a:gd name="connsiteX7" fmla="*/ 6147067 w 6536108"/>
                            <a:gd name="connsiteY7" fmla="*/ 2093290 h 7800833"/>
                            <a:gd name="connsiteX8" fmla="*/ 5677318 w 6536108"/>
                            <a:gd name="connsiteY8" fmla="*/ 4314055 h 7800833"/>
                            <a:gd name="connsiteX9" fmla="*/ 6310364 w 6536108"/>
                            <a:gd name="connsiteY9" fmla="*/ 5117923 h 7800833"/>
                            <a:gd name="connsiteX10" fmla="*/ 5928527 w 6536108"/>
                            <a:gd name="connsiteY10" fmla="*/ 6102662 h 7800833"/>
                            <a:gd name="connsiteX11" fmla="*/ 6169687 w 6536108"/>
                            <a:gd name="connsiteY11" fmla="*/ 6866336 h 7800833"/>
                            <a:gd name="connsiteX12" fmla="*/ 5898382 w 6536108"/>
                            <a:gd name="connsiteY12" fmla="*/ 7800833 h 7800833"/>
                            <a:gd name="connsiteX0" fmla="*/ 0 w 6386892"/>
                            <a:gd name="connsiteY0" fmla="*/ 133941 h 7800833"/>
                            <a:gd name="connsiteX1" fmla="*/ 1195742 w 6386892"/>
                            <a:gd name="connsiteY1" fmla="*/ 107808 h 7800833"/>
                            <a:gd name="connsiteX2" fmla="*/ 2602522 w 6386892"/>
                            <a:gd name="connsiteY2" fmla="*/ 997 h 7800833"/>
                            <a:gd name="connsiteX3" fmla="*/ 4873452 w 6386892"/>
                            <a:gd name="connsiteY3" fmla="*/ 186567 h 7800833"/>
                            <a:gd name="connsiteX4" fmla="*/ 6313430 w 6386892"/>
                            <a:gd name="connsiteY4" fmla="*/ 123895 h 7800833"/>
                            <a:gd name="connsiteX5" fmla="*/ 5971783 w 6386892"/>
                            <a:gd name="connsiteY5" fmla="*/ 1270311 h 7800833"/>
                            <a:gd name="connsiteX6" fmla="*/ 4220248 w 6386892"/>
                            <a:gd name="connsiteY6" fmla="*/ 1892402 h 7800833"/>
                            <a:gd name="connsiteX7" fmla="*/ 6147067 w 6386892"/>
                            <a:gd name="connsiteY7" fmla="*/ 2093290 h 7800833"/>
                            <a:gd name="connsiteX8" fmla="*/ 5677318 w 6386892"/>
                            <a:gd name="connsiteY8" fmla="*/ 4314055 h 7800833"/>
                            <a:gd name="connsiteX9" fmla="*/ 6310364 w 6386892"/>
                            <a:gd name="connsiteY9" fmla="*/ 5117923 h 7800833"/>
                            <a:gd name="connsiteX10" fmla="*/ 5928527 w 6386892"/>
                            <a:gd name="connsiteY10" fmla="*/ 6102662 h 7800833"/>
                            <a:gd name="connsiteX11" fmla="*/ 6169687 w 6386892"/>
                            <a:gd name="connsiteY11" fmla="*/ 6866336 h 7800833"/>
                            <a:gd name="connsiteX12" fmla="*/ 5898382 w 6386892"/>
                            <a:gd name="connsiteY12" fmla="*/ 7800833 h 7800833"/>
                            <a:gd name="connsiteX0" fmla="*/ 0 w 6313430"/>
                            <a:gd name="connsiteY0" fmla="*/ 133941 h 7800833"/>
                            <a:gd name="connsiteX1" fmla="*/ 1195742 w 6313430"/>
                            <a:gd name="connsiteY1" fmla="*/ 107808 h 7800833"/>
                            <a:gd name="connsiteX2" fmla="*/ 2602522 w 6313430"/>
                            <a:gd name="connsiteY2" fmla="*/ 997 h 7800833"/>
                            <a:gd name="connsiteX3" fmla="*/ 4873452 w 6313430"/>
                            <a:gd name="connsiteY3" fmla="*/ 186567 h 7800833"/>
                            <a:gd name="connsiteX4" fmla="*/ 5991879 w 6313430"/>
                            <a:gd name="connsiteY4" fmla="*/ 164091 h 7800833"/>
                            <a:gd name="connsiteX5" fmla="*/ 5971783 w 6313430"/>
                            <a:gd name="connsiteY5" fmla="*/ 1270311 h 7800833"/>
                            <a:gd name="connsiteX6" fmla="*/ 4220248 w 6313430"/>
                            <a:gd name="connsiteY6" fmla="*/ 1892402 h 7800833"/>
                            <a:gd name="connsiteX7" fmla="*/ 6147067 w 6313430"/>
                            <a:gd name="connsiteY7" fmla="*/ 2093290 h 7800833"/>
                            <a:gd name="connsiteX8" fmla="*/ 5677318 w 6313430"/>
                            <a:gd name="connsiteY8" fmla="*/ 4314055 h 7800833"/>
                            <a:gd name="connsiteX9" fmla="*/ 6310364 w 6313430"/>
                            <a:gd name="connsiteY9" fmla="*/ 5117923 h 7800833"/>
                            <a:gd name="connsiteX10" fmla="*/ 5928527 w 6313430"/>
                            <a:gd name="connsiteY10" fmla="*/ 6102662 h 7800833"/>
                            <a:gd name="connsiteX11" fmla="*/ 6169687 w 6313430"/>
                            <a:gd name="connsiteY11" fmla="*/ 6866336 h 7800833"/>
                            <a:gd name="connsiteX12" fmla="*/ 5898382 w 6313430"/>
                            <a:gd name="connsiteY12" fmla="*/ 7800833 h 7800833"/>
                            <a:gd name="connsiteX0" fmla="*/ 0 w 6313430"/>
                            <a:gd name="connsiteY0" fmla="*/ 133941 h 7800833"/>
                            <a:gd name="connsiteX1" fmla="*/ 1195742 w 6313430"/>
                            <a:gd name="connsiteY1" fmla="*/ 107808 h 7800833"/>
                            <a:gd name="connsiteX2" fmla="*/ 2602522 w 6313430"/>
                            <a:gd name="connsiteY2" fmla="*/ 997 h 7800833"/>
                            <a:gd name="connsiteX3" fmla="*/ 4873452 w 6313430"/>
                            <a:gd name="connsiteY3" fmla="*/ 186567 h 7800833"/>
                            <a:gd name="connsiteX4" fmla="*/ 5991879 w 6313430"/>
                            <a:gd name="connsiteY4" fmla="*/ 164091 h 7800833"/>
                            <a:gd name="connsiteX5" fmla="*/ 5971783 w 6313430"/>
                            <a:gd name="connsiteY5" fmla="*/ 1270311 h 7800833"/>
                            <a:gd name="connsiteX6" fmla="*/ 4290589 w 6313430"/>
                            <a:gd name="connsiteY6" fmla="*/ 1641178 h 7800833"/>
                            <a:gd name="connsiteX7" fmla="*/ 6147067 w 6313430"/>
                            <a:gd name="connsiteY7" fmla="*/ 2093290 h 7800833"/>
                            <a:gd name="connsiteX8" fmla="*/ 5677318 w 6313430"/>
                            <a:gd name="connsiteY8" fmla="*/ 4314055 h 7800833"/>
                            <a:gd name="connsiteX9" fmla="*/ 6310364 w 6313430"/>
                            <a:gd name="connsiteY9" fmla="*/ 5117923 h 7800833"/>
                            <a:gd name="connsiteX10" fmla="*/ 5928527 w 6313430"/>
                            <a:gd name="connsiteY10" fmla="*/ 6102662 h 7800833"/>
                            <a:gd name="connsiteX11" fmla="*/ 6169687 w 6313430"/>
                            <a:gd name="connsiteY11" fmla="*/ 6866336 h 7800833"/>
                            <a:gd name="connsiteX12" fmla="*/ 5898382 w 6313430"/>
                            <a:gd name="connsiteY12" fmla="*/ 7800833 h 7800833"/>
                            <a:gd name="connsiteX0" fmla="*/ 0 w 6313430"/>
                            <a:gd name="connsiteY0" fmla="*/ 133941 h 7800833"/>
                            <a:gd name="connsiteX1" fmla="*/ 1195742 w 6313430"/>
                            <a:gd name="connsiteY1" fmla="*/ 107808 h 7800833"/>
                            <a:gd name="connsiteX2" fmla="*/ 2602522 w 6313430"/>
                            <a:gd name="connsiteY2" fmla="*/ 997 h 7800833"/>
                            <a:gd name="connsiteX3" fmla="*/ 4873452 w 6313430"/>
                            <a:gd name="connsiteY3" fmla="*/ 186567 h 7800833"/>
                            <a:gd name="connsiteX4" fmla="*/ 5991879 w 6313430"/>
                            <a:gd name="connsiteY4" fmla="*/ 164091 h 7800833"/>
                            <a:gd name="connsiteX5" fmla="*/ 5971783 w 6313430"/>
                            <a:gd name="connsiteY5" fmla="*/ 1270311 h 7800833"/>
                            <a:gd name="connsiteX6" fmla="*/ 3938882 w 6313430"/>
                            <a:gd name="connsiteY6" fmla="*/ 1872304 h 7800833"/>
                            <a:gd name="connsiteX7" fmla="*/ 6147067 w 6313430"/>
                            <a:gd name="connsiteY7" fmla="*/ 2093290 h 7800833"/>
                            <a:gd name="connsiteX8" fmla="*/ 5677318 w 6313430"/>
                            <a:gd name="connsiteY8" fmla="*/ 4314055 h 7800833"/>
                            <a:gd name="connsiteX9" fmla="*/ 6310364 w 6313430"/>
                            <a:gd name="connsiteY9" fmla="*/ 5117923 h 7800833"/>
                            <a:gd name="connsiteX10" fmla="*/ 5928527 w 6313430"/>
                            <a:gd name="connsiteY10" fmla="*/ 6102662 h 7800833"/>
                            <a:gd name="connsiteX11" fmla="*/ 6169687 w 6313430"/>
                            <a:gd name="connsiteY11" fmla="*/ 6866336 h 7800833"/>
                            <a:gd name="connsiteX12" fmla="*/ 5898382 w 6313430"/>
                            <a:gd name="connsiteY12" fmla="*/ 7800833 h 7800833"/>
                            <a:gd name="connsiteX0" fmla="*/ 0 w 6431765"/>
                            <a:gd name="connsiteY0" fmla="*/ 133941 h 7800833"/>
                            <a:gd name="connsiteX1" fmla="*/ 1195742 w 6431765"/>
                            <a:gd name="connsiteY1" fmla="*/ 107808 h 7800833"/>
                            <a:gd name="connsiteX2" fmla="*/ 2602522 w 6431765"/>
                            <a:gd name="connsiteY2" fmla="*/ 997 h 7800833"/>
                            <a:gd name="connsiteX3" fmla="*/ 4873452 w 6431765"/>
                            <a:gd name="connsiteY3" fmla="*/ 186567 h 7800833"/>
                            <a:gd name="connsiteX4" fmla="*/ 5991879 w 6431765"/>
                            <a:gd name="connsiteY4" fmla="*/ 164091 h 7800833"/>
                            <a:gd name="connsiteX5" fmla="*/ 5971783 w 6431765"/>
                            <a:gd name="connsiteY5" fmla="*/ 1270311 h 7800833"/>
                            <a:gd name="connsiteX6" fmla="*/ 3938882 w 6431765"/>
                            <a:gd name="connsiteY6" fmla="*/ 1872304 h 7800833"/>
                            <a:gd name="connsiteX7" fmla="*/ 6378189 w 6431765"/>
                            <a:gd name="connsiteY7" fmla="*/ 2324417 h 7800833"/>
                            <a:gd name="connsiteX8" fmla="*/ 5677318 w 6431765"/>
                            <a:gd name="connsiteY8" fmla="*/ 4314055 h 7800833"/>
                            <a:gd name="connsiteX9" fmla="*/ 6310364 w 6431765"/>
                            <a:gd name="connsiteY9" fmla="*/ 5117923 h 7800833"/>
                            <a:gd name="connsiteX10" fmla="*/ 5928527 w 6431765"/>
                            <a:gd name="connsiteY10" fmla="*/ 6102662 h 7800833"/>
                            <a:gd name="connsiteX11" fmla="*/ 6169687 w 6431765"/>
                            <a:gd name="connsiteY11" fmla="*/ 6866336 h 7800833"/>
                            <a:gd name="connsiteX12" fmla="*/ 5898382 w 6431765"/>
                            <a:gd name="connsiteY12" fmla="*/ 7800833 h 7800833"/>
                            <a:gd name="connsiteX0" fmla="*/ 0 w 6435733"/>
                            <a:gd name="connsiteY0" fmla="*/ 133941 h 7800833"/>
                            <a:gd name="connsiteX1" fmla="*/ 1195742 w 6435733"/>
                            <a:gd name="connsiteY1" fmla="*/ 107808 h 7800833"/>
                            <a:gd name="connsiteX2" fmla="*/ 2602522 w 6435733"/>
                            <a:gd name="connsiteY2" fmla="*/ 997 h 7800833"/>
                            <a:gd name="connsiteX3" fmla="*/ 4873452 w 6435733"/>
                            <a:gd name="connsiteY3" fmla="*/ 186567 h 7800833"/>
                            <a:gd name="connsiteX4" fmla="*/ 5991879 w 6435733"/>
                            <a:gd name="connsiteY4" fmla="*/ 164091 h 7800833"/>
                            <a:gd name="connsiteX5" fmla="*/ 5971783 w 6435733"/>
                            <a:gd name="connsiteY5" fmla="*/ 1270311 h 7800833"/>
                            <a:gd name="connsiteX6" fmla="*/ 3858489 w 6435733"/>
                            <a:gd name="connsiteY6" fmla="*/ 1832109 h 7800833"/>
                            <a:gd name="connsiteX7" fmla="*/ 6378189 w 6435733"/>
                            <a:gd name="connsiteY7" fmla="*/ 2324417 h 7800833"/>
                            <a:gd name="connsiteX8" fmla="*/ 5677318 w 6435733"/>
                            <a:gd name="connsiteY8" fmla="*/ 4314055 h 7800833"/>
                            <a:gd name="connsiteX9" fmla="*/ 6310364 w 6435733"/>
                            <a:gd name="connsiteY9" fmla="*/ 5117923 h 7800833"/>
                            <a:gd name="connsiteX10" fmla="*/ 5928527 w 6435733"/>
                            <a:gd name="connsiteY10" fmla="*/ 6102662 h 7800833"/>
                            <a:gd name="connsiteX11" fmla="*/ 6169687 w 6435733"/>
                            <a:gd name="connsiteY11" fmla="*/ 6866336 h 7800833"/>
                            <a:gd name="connsiteX12" fmla="*/ 5898382 w 6435733"/>
                            <a:gd name="connsiteY12" fmla="*/ 7800833 h 7800833"/>
                            <a:gd name="connsiteX0" fmla="*/ 0 w 6448483"/>
                            <a:gd name="connsiteY0" fmla="*/ 133941 h 7800833"/>
                            <a:gd name="connsiteX1" fmla="*/ 1195742 w 6448483"/>
                            <a:gd name="connsiteY1" fmla="*/ 107808 h 7800833"/>
                            <a:gd name="connsiteX2" fmla="*/ 2602522 w 6448483"/>
                            <a:gd name="connsiteY2" fmla="*/ 997 h 7800833"/>
                            <a:gd name="connsiteX3" fmla="*/ 4873452 w 6448483"/>
                            <a:gd name="connsiteY3" fmla="*/ 186567 h 7800833"/>
                            <a:gd name="connsiteX4" fmla="*/ 5991879 w 6448483"/>
                            <a:gd name="connsiteY4" fmla="*/ 164091 h 7800833"/>
                            <a:gd name="connsiteX5" fmla="*/ 5971783 w 6448483"/>
                            <a:gd name="connsiteY5" fmla="*/ 1270311 h 7800833"/>
                            <a:gd name="connsiteX6" fmla="*/ 3858489 w 6448483"/>
                            <a:gd name="connsiteY6" fmla="*/ 1832109 h 7800833"/>
                            <a:gd name="connsiteX7" fmla="*/ 6378189 w 6448483"/>
                            <a:gd name="connsiteY7" fmla="*/ 2324417 h 7800833"/>
                            <a:gd name="connsiteX8" fmla="*/ 5796029 w 6448483"/>
                            <a:gd name="connsiteY8" fmla="*/ 3037834 h 7800833"/>
                            <a:gd name="connsiteX9" fmla="*/ 6310364 w 6448483"/>
                            <a:gd name="connsiteY9" fmla="*/ 5117923 h 7800833"/>
                            <a:gd name="connsiteX10" fmla="*/ 5928527 w 6448483"/>
                            <a:gd name="connsiteY10" fmla="*/ 6102662 h 7800833"/>
                            <a:gd name="connsiteX11" fmla="*/ 6169687 w 6448483"/>
                            <a:gd name="connsiteY11" fmla="*/ 6866336 h 7800833"/>
                            <a:gd name="connsiteX12" fmla="*/ 5898382 w 6448483"/>
                            <a:gd name="connsiteY12" fmla="*/ 7800833 h 7800833"/>
                            <a:gd name="connsiteX0" fmla="*/ 0 w 6448384"/>
                            <a:gd name="connsiteY0" fmla="*/ 133941 h 7800833"/>
                            <a:gd name="connsiteX1" fmla="*/ 1195742 w 6448384"/>
                            <a:gd name="connsiteY1" fmla="*/ 107808 h 7800833"/>
                            <a:gd name="connsiteX2" fmla="*/ 2602522 w 6448384"/>
                            <a:gd name="connsiteY2" fmla="*/ 997 h 7800833"/>
                            <a:gd name="connsiteX3" fmla="*/ 4873452 w 6448384"/>
                            <a:gd name="connsiteY3" fmla="*/ 186567 h 7800833"/>
                            <a:gd name="connsiteX4" fmla="*/ 5991879 w 6448384"/>
                            <a:gd name="connsiteY4" fmla="*/ 164091 h 7800833"/>
                            <a:gd name="connsiteX5" fmla="*/ 5971783 w 6448384"/>
                            <a:gd name="connsiteY5" fmla="*/ 1270311 h 7800833"/>
                            <a:gd name="connsiteX6" fmla="*/ 3858489 w 6448384"/>
                            <a:gd name="connsiteY6" fmla="*/ 1832109 h 7800833"/>
                            <a:gd name="connsiteX7" fmla="*/ 6378189 w 6448384"/>
                            <a:gd name="connsiteY7" fmla="*/ 2324417 h 7800833"/>
                            <a:gd name="connsiteX8" fmla="*/ 5796029 w 6448384"/>
                            <a:gd name="connsiteY8" fmla="*/ 3037834 h 7800833"/>
                            <a:gd name="connsiteX9" fmla="*/ 6320413 w 6448384"/>
                            <a:gd name="connsiteY9" fmla="*/ 5590226 h 7800833"/>
                            <a:gd name="connsiteX10" fmla="*/ 5928527 w 6448384"/>
                            <a:gd name="connsiteY10" fmla="*/ 6102662 h 7800833"/>
                            <a:gd name="connsiteX11" fmla="*/ 6169687 w 6448384"/>
                            <a:gd name="connsiteY11" fmla="*/ 6866336 h 7800833"/>
                            <a:gd name="connsiteX12" fmla="*/ 5898382 w 6448384"/>
                            <a:gd name="connsiteY12" fmla="*/ 7800833 h 7800833"/>
                            <a:gd name="connsiteX0" fmla="*/ 0 w 6448384"/>
                            <a:gd name="connsiteY0" fmla="*/ 133941 h 7800833"/>
                            <a:gd name="connsiteX1" fmla="*/ 1195742 w 6448384"/>
                            <a:gd name="connsiteY1" fmla="*/ 107808 h 7800833"/>
                            <a:gd name="connsiteX2" fmla="*/ 2602522 w 6448384"/>
                            <a:gd name="connsiteY2" fmla="*/ 997 h 7800833"/>
                            <a:gd name="connsiteX3" fmla="*/ 4873452 w 6448384"/>
                            <a:gd name="connsiteY3" fmla="*/ 186567 h 7800833"/>
                            <a:gd name="connsiteX4" fmla="*/ 5991879 w 6448384"/>
                            <a:gd name="connsiteY4" fmla="*/ 164091 h 7800833"/>
                            <a:gd name="connsiteX5" fmla="*/ 5971783 w 6448384"/>
                            <a:gd name="connsiteY5" fmla="*/ 1270311 h 7800833"/>
                            <a:gd name="connsiteX6" fmla="*/ 3858489 w 6448384"/>
                            <a:gd name="connsiteY6" fmla="*/ 1832109 h 7800833"/>
                            <a:gd name="connsiteX7" fmla="*/ 6378189 w 6448384"/>
                            <a:gd name="connsiteY7" fmla="*/ 2324417 h 7800833"/>
                            <a:gd name="connsiteX8" fmla="*/ 5796029 w 6448384"/>
                            <a:gd name="connsiteY8" fmla="*/ 3037834 h 7800833"/>
                            <a:gd name="connsiteX9" fmla="*/ 6320413 w 6448384"/>
                            <a:gd name="connsiteY9" fmla="*/ 5590226 h 7800833"/>
                            <a:gd name="connsiteX10" fmla="*/ 5796556 w 6448384"/>
                            <a:gd name="connsiteY10" fmla="*/ 6424230 h 7800833"/>
                            <a:gd name="connsiteX11" fmla="*/ 6169687 w 6448384"/>
                            <a:gd name="connsiteY11" fmla="*/ 6866336 h 7800833"/>
                            <a:gd name="connsiteX12" fmla="*/ 5898382 w 6448384"/>
                            <a:gd name="connsiteY12" fmla="*/ 7800833 h 7800833"/>
                            <a:gd name="connsiteX0" fmla="*/ 0 w 6448384"/>
                            <a:gd name="connsiteY0" fmla="*/ 133941 h 7800833"/>
                            <a:gd name="connsiteX1" fmla="*/ 1195742 w 6448384"/>
                            <a:gd name="connsiteY1" fmla="*/ 107808 h 7800833"/>
                            <a:gd name="connsiteX2" fmla="*/ 2602522 w 6448384"/>
                            <a:gd name="connsiteY2" fmla="*/ 997 h 7800833"/>
                            <a:gd name="connsiteX3" fmla="*/ 4873452 w 6448384"/>
                            <a:gd name="connsiteY3" fmla="*/ 186567 h 7800833"/>
                            <a:gd name="connsiteX4" fmla="*/ 5991879 w 6448384"/>
                            <a:gd name="connsiteY4" fmla="*/ 164091 h 7800833"/>
                            <a:gd name="connsiteX5" fmla="*/ 5971783 w 6448384"/>
                            <a:gd name="connsiteY5" fmla="*/ 1270311 h 7800833"/>
                            <a:gd name="connsiteX6" fmla="*/ 3858489 w 6448384"/>
                            <a:gd name="connsiteY6" fmla="*/ 1832109 h 7800833"/>
                            <a:gd name="connsiteX7" fmla="*/ 6378189 w 6448384"/>
                            <a:gd name="connsiteY7" fmla="*/ 2324417 h 7800833"/>
                            <a:gd name="connsiteX8" fmla="*/ 5796029 w 6448384"/>
                            <a:gd name="connsiteY8" fmla="*/ 3037834 h 7800833"/>
                            <a:gd name="connsiteX9" fmla="*/ 6320413 w 6448384"/>
                            <a:gd name="connsiteY9" fmla="*/ 5590226 h 7800833"/>
                            <a:gd name="connsiteX10" fmla="*/ 5796556 w 6448384"/>
                            <a:gd name="connsiteY10" fmla="*/ 6424230 h 7800833"/>
                            <a:gd name="connsiteX11" fmla="*/ 6380722 w 6448384"/>
                            <a:gd name="connsiteY11" fmla="*/ 7187903 h 7800833"/>
                            <a:gd name="connsiteX12" fmla="*/ 5898382 w 6448384"/>
                            <a:gd name="connsiteY12" fmla="*/ 7800833 h 7800833"/>
                            <a:gd name="connsiteX0" fmla="*/ 0 w 6448384"/>
                            <a:gd name="connsiteY0" fmla="*/ 133941 h 7800833"/>
                            <a:gd name="connsiteX1" fmla="*/ 1195742 w 6448384"/>
                            <a:gd name="connsiteY1" fmla="*/ 107808 h 7800833"/>
                            <a:gd name="connsiteX2" fmla="*/ 2602522 w 6448384"/>
                            <a:gd name="connsiteY2" fmla="*/ 997 h 7800833"/>
                            <a:gd name="connsiteX3" fmla="*/ 4873452 w 6448384"/>
                            <a:gd name="connsiteY3" fmla="*/ 186567 h 7800833"/>
                            <a:gd name="connsiteX4" fmla="*/ 5991879 w 6448384"/>
                            <a:gd name="connsiteY4" fmla="*/ 164091 h 7800833"/>
                            <a:gd name="connsiteX5" fmla="*/ 5971783 w 6448384"/>
                            <a:gd name="connsiteY5" fmla="*/ 1270311 h 7800833"/>
                            <a:gd name="connsiteX6" fmla="*/ 3858489 w 6448384"/>
                            <a:gd name="connsiteY6" fmla="*/ 1832109 h 7800833"/>
                            <a:gd name="connsiteX7" fmla="*/ 6378189 w 6448384"/>
                            <a:gd name="connsiteY7" fmla="*/ 2324417 h 7800833"/>
                            <a:gd name="connsiteX8" fmla="*/ 5796029 w 6448384"/>
                            <a:gd name="connsiteY8" fmla="*/ 3037834 h 7800833"/>
                            <a:gd name="connsiteX9" fmla="*/ 6320413 w 6448384"/>
                            <a:gd name="connsiteY9" fmla="*/ 5590226 h 7800833"/>
                            <a:gd name="connsiteX10" fmla="*/ 5796556 w 6448384"/>
                            <a:gd name="connsiteY10" fmla="*/ 6424230 h 7800833"/>
                            <a:gd name="connsiteX11" fmla="*/ 6380722 w 6448384"/>
                            <a:gd name="connsiteY11" fmla="*/ 7187903 h 7800833"/>
                            <a:gd name="connsiteX12" fmla="*/ 5315524 w 6448384"/>
                            <a:gd name="connsiteY12" fmla="*/ 7800833 h 7800833"/>
                            <a:gd name="connsiteX0" fmla="*/ 0 w 6448384"/>
                            <a:gd name="connsiteY0" fmla="*/ 133941 h 7800833"/>
                            <a:gd name="connsiteX1" fmla="*/ 1195742 w 6448384"/>
                            <a:gd name="connsiteY1" fmla="*/ 107808 h 7800833"/>
                            <a:gd name="connsiteX2" fmla="*/ 2602522 w 6448384"/>
                            <a:gd name="connsiteY2" fmla="*/ 997 h 7800833"/>
                            <a:gd name="connsiteX3" fmla="*/ 4873452 w 6448384"/>
                            <a:gd name="connsiteY3" fmla="*/ 186567 h 7800833"/>
                            <a:gd name="connsiteX4" fmla="*/ 5991879 w 6448384"/>
                            <a:gd name="connsiteY4" fmla="*/ 164091 h 7800833"/>
                            <a:gd name="connsiteX5" fmla="*/ 5971783 w 6448384"/>
                            <a:gd name="connsiteY5" fmla="*/ 1270311 h 7800833"/>
                            <a:gd name="connsiteX6" fmla="*/ 3858489 w 6448384"/>
                            <a:gd name="connsiteY6" fmla="*/ 1832109 h 7800833"/>
                            <a:gd name="connsiteX7" fmla="*/ 6378189 w 6448384"/>
                            <a:gd name="connsiteY7" fmla="*/ 2324417 h 7800833"/>
                            <a:gd name="connsiteX8" fmla="*/ 5796029 w 6448384"/>
                            <a:gd name="connsiteY8" fmla="*/ 3037834 h 7800833"/>
                            <a:gd name="connsiteX9" fmla="*/ 6320413 w 6448384"/>
                            <a:gd name="connsiteY9" fmla="*/ 5590226 h 7800833"/>
                            <a:gd name="connsiteX10" fmla="*/ 5796556 w 6448384"/>
                            <a:gd name="connsiteY10" fmla="*/ 6424230 h 7800833"/>
                            <a:gd name="connsiteX11" fmla="*/ 6380722 w 6448384"/>
                            <a:gd name="connsiteY11" fmla="*/ 7187903 h 7800833"/>
                            <a:gd name="connsiteX12" fmla="*/ 4270400 w 6448384"/>
                            <a:gd name="connsiteY12" fmla="*/ 7800833 h 7800833"/>
                            <a:gd name="connsiteX0" fmla="*/ 0 w 6481763"/>
                            <a:gd name="connsiteY0" fmla="*/ 133941 h 7800833"/>
                            <a:gd name="connsiteX1" fmla="*/ 1195742 w 6481763"/>
                            <a:gd name="connsiteY1" fmla="*/ 107808 h 7800833"/>
                            <a:gd name="connsiteX2" fmla="*/ 2602522 w 6481763"/>
                            <a:gd name="connsiteY2" fmla="*/ 997 h 7800833"/>
                            <a:gd name="connsiteX3" fmla="*/ 4873452 w 6481763"/>
                            <a:gd name="connsiteY3" fmla="*/ 186567 h 7800833"/>
                            <a:gd name="connsiteX4" fmla="*/ 5991879 w 6481763"/>
                            <a:gd name="connsiteY4" fmla="*/ 164091 h 7800833"/>
                            <a:gd name="connsiteX5" fmla="*/ 5971783 w 6481763"/>
                            <a:gd name="connsiteY5" fmla="*/ 1270311 h 7800833"/>
                            <a:gd name="connsiteX6" fmla="*/ 3858489 w 6481763"/>
                            <a:gd name="connsiteY6" fmla="*/ 1832109 h 7800833"/>
                            <a:gd name="connsiteX7" fmla="*/ 6378189 w 6481763"/>
                            <a:gd name="connsiteY7" fmla="*/ 2324417 h 7800833"/>
                            <a:gd name="connsiteX8" fmla="*/ 5796029 w 6481763"/>
                            <a:gd name="connsiteY8" fmla="*/ 3037834 h 7800833"/>
                            <a:gd name="connsiteX9" fmla="*/ 6320413 w 6481763"/>
                            <a:gd name="connsiteY9" fmla="*/ 5590226 h 7800833"/>
                            <a:gd name="connsiteX10" fmla="*/ 5796556 w 6481763"/>
                            <a:gd name="connsiteY10" fmla="*/ 6424230 h 7800833"/>
                            <a:gd name="connsiteX11" fmla="*/ 6435390 w 6481763"/>
                            <a:gd name="connsiteY11" fmla="*/ 7569765 h 7800833"/>
                            <a:gd name="connsiteX12" fmla="*/ 4270400 w 6481763"/>
                            <a:gd name="connsiteY12" fmla="*/ 7800833 h 7800833"/>
                            <a:gd name="connsiteX0" fmla="*/ 0 w 6478397"/>
                            <a:gd name="connsiteY0" fmla="*/ 133941 h 8222891"/>
                            <a:gd name="connsiteX1" fmla="*/ 1195742 w 6478397"/>
                            <a:gd name="connsiteY1" fmla="*/ 107808 h 8222891"/>
                            <a:gd name="connsiteX2" fmla="*/ 2602522 w 6478397"/>
                            <a:gd name="connsiteY2" fmla="*/ 997 h 8222891"/>
                            <a:gd name="connsiteX3" fmla="*/ 4873452 w 6478397"/>
                            <a:gd name="connsiteY3" fmla="*/ 186567 h 8222891"/>
                            <a:gd name="connsiteX4" fmla="*/ 5991879 w 6478397"/>
                            <a:gd name="connsiteY4" fmla="*/ 164091 h 8222891"/>
                            <a:gd name="connsiteX5" fmla="*/ 5971783 w 6478397"/>
                            <a:gd name="connsiteY5" fmla="*/ 1270311 h 8222891"/>
                            <a:gd name="connsiteX6" fmla="*/ 3858489 w 6478397"/>
                            <a:gd name="connsiteY6" fmla="*/ 1832109 h 8222891"/>
                            <a:gd name="connsiteX7" fmla="*/ 6378189 w 6478397"/>
                            <a:gd name="connsiteY7" fmla="*/ 2324417 h 8222891"/>
                            <a:gd name="connsiteX8" fmla="*/ 5796029 w 6478397"/>
                            <a:gd name="connsiteY8" fmla="*/ 3037834 h 8222891"/>
                            <a:gd name="connsiteX9" fmla="*/ 6320413 w 6478397"/>
                            <a:gd name="connsiteY9" fmla="*/ 5590226 h 8222891"/>
                            <a:gd name="connsiteX10" fmla="*/ 5796556 w 6478397"/>
                            <a:gd name="connsiteY10" fmla="*/ 6424230 h 8222891"/>
                            <a:gd name="connsiteX11" fmla="*/ 6435390 w 6478397"/>
                            <a:gd name="connsiteY11" fmla="*/ 7569765 h 8222891"/>
                            <a:gd name="connsiteX12" fmla="*/ 4340743 w 6478397"/>
                            <a:gd name="connsiteY12" fmla="*/ 8222891 h 8222891"/>
                            <a:gd name="connsiteX0" fmla="*/ 0 w 6537047"/>
                            <a:gd name="connsiteY0" fmla="*/ 133941 h 8685166"/>
                            <a:gd name="connsiteX1" fmla="*/ 1195742 w 6537047"/>
                            <a:gd name="connsiteY1" fmla="*/ 107808 h 8685166"/>
                            <a:gd name="connsiteX2" fmla="*/ 2602522 w 6537047"/>
                            <a:gd name="connsiteY2" fmla="*/ 997 h 8685166"/>
                            <a:gd name="connsiteX3" fmla="*/ 4873452 w 6537047"/>
                            <a:gd name="connsiteY3" fmla="*/ 186567 h 8685166"/>
                            <a:gd name="connsiteX4" fmla="*/ 5991879 w 6537047"/>
                            <a:gd name="connsiteY4" fmla="*/ 164091 h 8685166"/>
                            <a:gd name="connsiteX5" fmla="*/ 5971783 w 6537047"/>
                            <a:gd name="connsiteY5" fmla="*/ 1270311 h 8685166"/>
                            <a:gd name="connsiteX6" fmla="*/ 3858489 w 6537047"/>
                            <a:gd name="connsiteY6" fmla="*/ 1832109 h 8685166"/>
                            <a:gd name="connsiteX7" fmla="*/ 6378189 w 6537047"/>
                            <a:gd name="connsiteY7" fmla="*/ 2324417 h 8685166"/>
                            <a:gd name="connsiteX8" fmla="*/ 5796029 w 6537047"/>
                            <a:gd name="connsiteY8" fmla="*/ 3037834 h 8685166"/>
                            <a:gd name="connsiteX9" fmla="*/ 6320413 w 6537047"/>
                            <a:gd name="connsiteY9" fmla="*/ 5590226 h 8685166"/>
                            <a:gd name="connsiteX10" fmla="*/ 5796556 w 6537047"/>
                            <a:gd name="connsiteY10" fmla="*/ 6424230 h 8685166"/>
                            <a:gd name="connsiteX11" fmla="*/ 6435390 w 6537047"/>
                            <a:gd name="connsiteY11" fmla="*/ 7569765 h 8685166"/>
                            <a:gd name="connsiteX12" fmla="*/ 3245451 w 6537047"/>
                            <a:gd name="connsiteY12" fmla="*/ 8685166 h 8685166"/>
                            <a:gd name="connsiteX0" fmla="*/ 0 w 6537047"/>
                            <a:gd name="connsiteY0" fmla="*/ 133941 h 8685166"/>
                            <a:gd name="connsiteX1" fmla="*/ 1195742 w 6537047"/>
                            <a:gd name="connsiteY1" fmla="*/ 107808 h 8685166"/>
                            <a:gd name="connsiteX2" fmla="*/ 2602522 w 6537047"/>
                            <a:gd name="connsiteY2" fmla="*/ 997 h 8685166"/>
                            <a:gd name="connsiteX3" fmla="*/ 4873452 w 6537047"/>
                            <a:gd name="connsiteY3" fmla="*/ 186567 h 8685166"/>
                            <a:gd name="connsiteX4" fmla="*/ 5991879 w 6537047"/>
                            <a:gd name="connsiteY4" fmla="*/ 164091 h 8685166"/>
                            <a:gd name="connsiteX5" fmla="*/ 5971783 w 6537047"/>
                            <a:gd name="connsiteY5" fmla="*/ 1270311 h 8685166"/>
                            <a:gd name="connsiteX6" fmla="*/ 3858489 w 6537047"/>
                            <a:gd name="connsiteY6" fmla="*/ 1832109 h 8685166"/>
                            <a:gd name="connsiteX7" fmla="*/ 5684815 w 6537047"/>
                            <a:gd name="connsiteY7" fmla="*/ 2505306 h 8685166"/>
                            <a:gd name="connsiteX8" fmla="*/ 5796029 w 6537047"/>
                            <a:gd name="connsiteY8" fmla="*/ 3037834 h 8685166"/>
                            <a:gd name="connsiteX9" fmla="*/ 6320413 w 6537047"/>
                            <a:gd name="connsiteY9" fmla="*/ 5590226 h 8685166"/>
                            <a:gd name="connsiteX10" fmla="*/ 5796556 w 6537047"/>
                            <a:gd name="connsiteY10" fmla="*/ 6424230 h 8685166"/>
                            <a:gd name="connsiteX11" fmla="*/ 6435390 w 6537047"/>
                            <a:gd name="connsiteY11" fmla="*/ 7569765 h 8685166"/>
                            <a:gd name="connsiteX12" fmla="*/ 3245451 w 6537047"/>
                            <a:gd name="connsiteY12" fmla="*/ 8685166 h 8685166"/>
                            <a:gd name="connsiteX0" fmla="*/ 0 w 6537047"/>
                            <a:gd name="connsiteY0" fmla="*/ 133941 h 8685166"/>
                            <a:gd name="connsiteX1" fmla="*/ 1195742 w 6537047"/>
                            <a:gd name="connsiteY1" fmla="*/ 107808 h 8685166"/>
                            <a:gd name="connsiteX2" fmla="*/ 2602522 w 6537047"/>
                            <a:gd name="connsiteY2" fmla="*/ 997 h 8685166"/>
                            <a:gd name="connsiteX3" fmla="*/ 4873452 w 6537047"/>
                            <a:gd name="connsiteY3" fmla="*/ 186567 h 8685166"/>
                            <a:gd name="connsiteX4" fmla="*/ 5991879 w 6537047"/>
                            <a:gd name="connsiteY4" fmla="*/ 164091 h 8685166"/>
                            <a:gd name="connsiteX5" fmla="*/ 5971783 w 6537047"/>
                            <a:gd name="connsiteY5" fmla="*/ 1270311 h 8685166"/>
                            <a:gd name="connsiteX6" fmla="*/ 3858489 w 6537047"/>
                            <a:gd name="connsiteY6" fmla="*/ 1832109 h 8685166"/>
                            <a:gd name="connsiteX7" fmla="*/ 5684815 w 6537047"/>
                            <a:gd name="connsiteY7" fmla="*/ 2505306 h 8685166"/>
                            <a:gd name="connsiteX8" fmla="*/ 6147150 w 6537047"/>
                            <a:gd name="connsiteY8" fmla="*/ 3359415 h 8685166"/>
                            <a:gd name="connsiteX9" fmla="*/ 6320413 w 6537047"/>
                            <a:gd name="connsiteY9" fmla="*/ 5590226 h 8685166"/>
                            <a:gd name="connsiteX10" fmla="*/ 5796556 w 6537047"/>
                            <a:gd name="connsiteY10" fmla="*/ 6424230 h 8685166"/>
                            <a:gd name="connsiteX11" fmla="*/ 6435390 w 6537047"/>
                            <a:gd name="connsiteY11" fmla="*/ 7569765 h 8685166"/>
                            <a:gd name="connsiteX12" fmla="*/ 3245451 w 6537047"/>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684815 w 6541631"/>
                            <a:gd name="connsiteY7" fmla="*/ 2505306 h 8685166"/>
                            <a:gd name="connsiteX8" fmla="*/ 6147150 w 6541631"/>
                            <a:gd name="connsiteY8" fmla="*/ 3359415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684815 w 6541631"/>
                            <a:gd name="connsiteY7" fmla="*/ 2505306 h 8685166"/>
                            <a:gd name="connsiteX8" fmla="*/ 5796461 w 6541631"/>
                            <a:gd name="connsiteY8" fmla="*/ 3409662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684815 w 6541631"/>
                            <a:gd name="connsiteY7" fmla="*/ 2505306 h 8685166"/>
                            <a:gd name="connsiteX8" fmla="*/ 6268769 w 6541631"/>
                            <a:gd name="connsiteY8" fmla="*/ 2163536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684815 w 6541631"/>
                            <a:gd name="connsiteY7" fmla="*/ 2505306 h 8685166"/>
                            <a:gd name="connsiteX8" fmla="*/ 6147280 w 6541631"/>
                            <a:gd name="connsiteY8" fmla="*/ 2877043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684815 w 6541631"/>
                            <a:gd name="connsiteY7" fmla="*/ 2505306 h 8685166"/>
                            <a:gd name="connsiteX8" fmla="*/ 6435285 w 6541631"/>
                            <a:gd name="connsiteY8" fmla="*/ 4706034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875748 w 6541631"/>
                            <a:gd name="connsiteY7" fmla="*/ 2314367 h 8685166"/>
                            <a:gd name="connsiteX8" fmla="*/ 6435285 w 6541631"/>
                            <a:gd name="connsiteY8" fmla="*/ 4706034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41631"/>
                            <a:gd name="connsiteY0" fmla="*/ 133941 h 8685166"/>
                            <a:gd name="connsiteX1" fmla="*/ 1195742 w 6541631"/>
                            <a:gd name="connsiteY1" fmla="*/ 107808 h 8685166"/>
                            <a:gd name="connsiteX2" fmla="*/ 2602522 w 6541631"/>
                            <a:gd name="connsiteY2" fmla="*/ 997 h 8685166"/>
                            <a:gd name="connsiteX3" fmla="*/ 4873452 w 6541631"/>
                            <a:gd name="connsiteY3" fmla="*/ 186567 h 8685166"/>
                            <a:gd name="connsiteX4" fmla="*/ 5991879 w 6541631"/>
                            <a:gd name="connsiteY4" fmla="*/ 164091 h 8685166"/>
                            <a:gd name="connsiteX5" fmla="*/ 5971783 w 6541631"/>
                            <a:gd name="connsiteY5" fmla="*/ 1270311 h 8685166"/>
                            <a:gd name="connsiteX6" fmla="*/ 3858489 w 6541631"/>
                            <a:gd name="connsiteY6" fmla="*/ 1832109 h 8685166"/>
                            <a:gd name="connsiteX7" fmla="*/ 5875748 w 6541631"/>
                            <a:gd name="connsiteY7" fmla="*/ 2314367 h 8685166"/>
                            <a:gd name="connsiteX8" fmla="*/ 6435285 w 6541631"/>
                            <a:gd name="connsiteY8" fmla="*/ 4706034 h 8685166"/>
                            <a:gd name="connsiteX9" fmla="*/ 5948604 w 6541631"/>
                            <a:gd name="connsiteY9" fmla="*/ 5610324 h 8685166"/>
                            <a:gd name="connsiteX10" fmla="*/ 5796556 w 6541631"/>
                            <a:gd name="connsiteY10" fmla="*/ 6424230 h 8685166"/>
                            <a:gd name="connsiteX11" fmla="*/ 6435390 w 6541631"/>
                            <a:gd name="connsiteY11" fmla="*/ 7569765 h 8685166"/>
                            <a:gd name="connsiteX12" fmla="*/ 3245451 w 6541631"/>
                            <a:gd name="connsiteY12" fmla="*/ 8685166 h 8685166"/>
                            <a:gd name="connsiteX0" fmla="*/ 0 w 6538007"/>
                            <a:gd name="connsiteY0" fmla="*/ 133941 h 8685166"/>
                            <a:gd name="connsiteX1" fmla="*/ 1195742 w 6538007"/>
                            <a:gd name="connsiteY1" fmla="*/ 107808 h 8685166"/>
                            <a:gd name="connsiteX2" fmla="*/ 2602522 w 6538007"/>
                            <a:gd name="connsiteY2" fmla="*/ 997 h 8685166"/>
                            <a:gd name="connsiteX3" fmla="*/ 4873452 w 6538007"/>
                            <a:gd name="connsiteY3" fmla="*/ 186567 h 8685166"/>
                            <a:gd name="connsiteX4" fmla="*/ 5991879 w 6538007"/>
                            <a:gd name="connsiteY4" fmla="*/ 164091 h 8685166"/>
                            <a:gd name="connsiteX5" fmla="*/ 5971783 w 6538007"/>
                            <a:gd name="connsiteY5" fmla="*/ 1270311 h 8685166"/>
                            <a:gd name="connsiteX6" fmla="*/ 3858489 w 6538007"/>
                            <a:gd name="connsiteY6" fmla="*/ 1832109 h 8685166"/>
                            <a:gd name="connsiteX7" fmla="*/ 5875748 w 6538007"/>
                            <a:gd name="connsiteY7" fmla="*/ 2314367 h 8685166"/>
                            <a:gd name="connsiteX8" fmla="*/ 6435285 w 6538007"/>
                            <a:gd name="connsiteY8" fmla="*/ 4706034 h 8685166"/>
                            <a:gd name="connsiteX9" fmla="*/ 6240028 w 6538007"/>
                            <a:gd name="connsiteY9" fmla="*/ 5751016 h 8685166"/>
                            <a:gd name="connsiteX10" fmla="*/ 5796556 w 6538007"/>
                            <a:gd name="connsiteY10" fmla="*/ 6424230 h 8685166"/>
                            <a:gd name="connsiteX11" fmla="*/ 6435390 w 6538007"/>
                            <a:gd name="connsiteY11" fmla="*/ 7569765 h 8685166"/>
                            <a:gd name="connsiteX12" fmla="*/ 3245451 w 6538007"/>
                            <a:gd name="connsiteY12" fmla="*/ 8685166 h 8685166"/>
                            <a:gd name="connsiteX0" fmla="*/ 0 w 6538007"/>
                            <a:gd name="connsiteY0" fmla="*/ 133941 h 8685166"/>
                            <a:gd name="connsiteX1" fmla="*/ 1195742 w 6538007"/>
                            <a:gd name="connsiteY1" fmla="*/ 107808 h 8685166"/>
                            <a:gd name="connsiteX2" fmla="*/ 2602522 w 6538007"/>
                            <a:gd name="connsiteY2" fmla="*/ 997 h 8685166"/>
                            <a:gd name="connsiteX3" fmla="*/ 4873452 w 6538007"/>
                            <a:gd name="connsiteY3" fmla="*/ 186567 h 8685166"/>
                            <a:gd name="connsiteX4" fmla="*/ 5991879 w 6538007"/>
                            <a:gd name="connsiteY4" fmla="*/ 164091 h 8685166"/>
                            <a:gd name="connsiteX5" fmla="*/ 5971783 w 6538007"/>
                            <a:gd name="connsiteY5" fmla="*/ 1270311 h 8685166"/>
                            <a:gd name="connsiteX6" fmla="*/ 3858489 w 6538007"/>
                            <a:gd name="connsiteY6" fmla="*/ 1832109 h 8685166"/>
                            <a:gd name="connsiteX7" fmla="*/ 5875748 w 6538007"/>
                            <a:gd name="connsiteY7" fmla="*/ 2314367 h 8685166"/>
                            <a:gd name="connsiteX8" fmla="*/ 6435285 w 6538007"/>
                            <a:gd name="connsiteY8" fmla="*/ 4706034 h 8685166"/>
                            <a:gd name="connsiteX9" fmla="*/ 5796556 w 6538007"/>
                            <a:gd name="connsiteY9" fmla="*/ 6424230 h 8685166"/>
                            <a:gd name="connsiteX10" fmla="*/ 6435390 w 6538007"/>
                            <a:gd name="connsiteY10" fmla="*/ 7569765 h 8685166"/>
                            <a:gd name="connsiteX11" fmla="*/ 3245451 w 6538007"/>
                            <a:gd name="connsiteY11" fmla="*/ 8685166 h 8685166"/>
                            <a:gd name="connsiteX0" fmla="*/ 0 w 6498584"/>
                            <a:gd name="connsiteY0" fmla="*/ 133941 h 8685166"/>
                            <a:gd name="connsiteX1" fmla="*/ 1195742 w 6498584"/>
                            <a:gd name="connsiteY1" fmla="*/ 107808 h 8685166"/>
                            <a:gd name="connsiteX2" fmla="*/ 2602522 w 6498584"/>
                            <a:gd name="connsiteY2" fmla="*/ 997 h 8685166"/>
                            <a:gd name="connsiteX3" fmla="*/ 4873452 w 6498584"/>
                            <a:gd name="connsiteY3" fmla="*/ 186567 h 8685166"/>
                            <a:gd name="connsiteX4" fmla="*/ 5991879 w 6498584"/>
                            <a:gd name="connsiteY4" fmla="*/ 164091 h 8685166"/>
                            <a:gd name="connsiteX5" fmla="*/ 5971783 w 6498584"/>
                            <a:gd name="connsiteY5" fmla="*/ 1270311 h 8685166"/>
                            <a:gd name="connsiteX6" fmla="*/ 3858489 w 6498584"/>
                            <a:gd name="connsiteY6" fmla="*/ 1832109 h 8685166"/>
                            <a:gd name="connsiteX7" fmla="*/ 5875748 w 6498584"/>
                            <a:gd name="connsiteY7" fmla="*/ 2314367 h 8685166"/>
                            <a:gd name="connsiteX8" fmla="*/ 6435285 w 6498584"/>
                            <a:gd name="connsiteY8" fmla="*/ 4706034 h 8685166"/>
                            <a:gd name="connsiteX9" fmla="*/ 5434778 w 6498584"/>
                            <a:gd name="connsiteY9" fmla="*/ 6645317 h 8685166"/>
                            <a:gd name="connsiteX10" fmla="*/ 6435390 w 6498584"/>
                            <a:gd name="connsiteY10" fmla="*/ 7569765 h 8685166"/>
                            <a:gd name="connsiteX11" fmla="*/ 3245451 w 6498584"/>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3858489 w 6517166"/>
                            <a:gd name="connsiteY6" fmla="*/ 1832109 h 8685166"/>
                            <a:gd name="connsiteX7" fmla="*/ 5875748 w 6517166"/>
                            <a:gd name="connsiteY7" fmla="*/ 2314367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3858489 w 6517166"/>
                            <a:gd name="connsiteY6" fmla="*/ 1832109 h 8685166"/>
                            <a:gd name="connsiteX7" fmla="*/ 6358080 w 6517166"/>
                            <a:gd name="connsiteY7" fmla="*/ 2244022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3858489 w 6517166"/>
                            <a:gd name="connsiteY6" fmla="*/ 1832109 h 8685166"/>
                            <a:gd name="connsiteX7" fmla="*/ 6358080 w 6517166"/>
                            <a:gd name="connsiteY7" fmla="*/ 2244022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97547"/>
                            <a:gd name="connsiteY0" fmla="*/ 133941 h 8685166"/>
                            <a:gd name="connsiteX1" fmla="*/ 1195742 w 6597547"/>
                            <a:gd name="connsiteY1" fmla="*/ 107808 h 8685166"/>
                            <a:gd name="connsiteX2" fmla="*/ 2602522 w 6597547"/>
                            <a:gd name="connsiteY2" fmla="*/ 997 h 8685166"/>
                            <a:gd name="connsiteX3" fmla="*/ 4873452 w 6597547"/>
                            <a:gd name="connsiteY3" fmla="*/ 186567 h 8685166"/>
                            <a:gd name="connsiteX4" fmla="*/ 5991879 w 6597547"/>
                            <a:gd name="connsiteY4" fmla="*/ 164091 h 8685166"/>
                            <a:gd name="connsiteX5" fmla="*/ 5971783 w 6597547"/>
                            <a:gd name="connsiteY5" fmla="*/ 1270311 h 8685166"/>
                            <a:gd name="connsiteX6" fmla="*/ 3999170 w 6597547"/>
                            <a:gd name="connsiteY6" fmla="*/ 1701466 h 8685166"/>
                            <a:gd name="connsiteX7" fmla="*/ 6358080 w 6597547"/>
                            <a:gd name="connsiteY7" fmla="*/ 2244022 h 8685166"/>
                            <a:gd name="connsiteX8" fmla="*/ 6435285 w 6597547"/>
                            <a:gd name="connsiteY8" fmla="*/ 4706034 h 8685166"/>
                            <a:gd name="connsiteX9" fmla="*/ 5625716 w 6597547"/>
                            <a:gd name="connsiteY9" fmla="*/ 5881563 h 8685166"/>
                            <a:gd name="connsiteX10" fmla="*/ 6435390 w 6597547"/>
                            <a:gd name="connsiteY10" fmla="*/ 7569765 h 8685166"/>
                            <a:gd name="connsiteX11" fmla="*/ 3245451 w 6597547"/>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3999170 w 6517166"/>
                            <a:gd name="connsiteY6" fmla="*/ 1701466 h 8685166"/>
                            <a:gd name="connsiteX7" fmla="*/ 6136999 w 6517166"/>
                            <a:gd name="connsiteY7" fmla="*/ 2424911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3999170 w 6517166"/>
                            <a:gd name="connsiteY6" fmla="*/ 1701466 h 8685166"/>
                            <a:gd name="connsiteX7" fmla="*/ 6136999 w 6517166"/>
                            <a:gd name="connsiteY7" fmla="*/ 2424911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4009220 w 6517166"/>
                            <a:gd name="connsiteY6" fmla="*/ 1751713 h 8685166"/>
                            <a:gd name="connsiteX7" fmla="*/ 6136999 w 6517166"/>
                            <a:gd name="connsiteY7" fmla="*/ 2424911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538427"/>
                            <a:gd name="connsiteY0" fmla="*/ 133941 h 8685166"/>
                            <a:gd name="connsiteX1" fmla="*/ 1195742 w 6538427"/>
                            <a:gd name="connsiteY1" fmla="*/ 107808 h 8685166"/>
                            <a:gd name="connsiteX2" fmla="*/ 2602522 w 6538427"/>
                            <a:gd name="connsiteY2" fmla="*/ 997 h 8685166"/>
                            <a:gd name="connsiteX3" fmla="*/ 4873452 w 6538427"/>
                            <a:gd name="connsiteY3" fmla="*/ 186567 h 8685166"/>
                            <a:gd name="connsiteX4" fmla="*/ 5991879 w 6538427"/>
                            <a:gd name="connsiteY4" fmla="*/ 164091 h 8685166"/>
                            <a:gd name="connsiteX5" fmla="*/ 5971783 w 6538427"/>
                            <a:gd name="connsiteY5" fmla="*/ 1270311 h 8685166"/>
                            <a:gd name="connsiteX6" fmla="*/ 4009220 w 6538427"/>
                            <a:gd name="connsiteY6" fmla="*/ 1751713 h 8685166"/>
                            <a:gd name="connsiteX7" fmla="*/ 6258110 w 6538427"/>
                            <a:gd name="connsiteY7" fmla="*/ 2254071 h 8685166"/>
                            <a:gd name="connsiteX8" fmla="*/ 6435285 w 6538427"/>
                            <a:gd name="connsiteY8" fmla="*/ 4706034 h 8685166"/>
                            <a:gd name="connsiteX9" fmla="*/ 5625716 w 6538427"/>
                            <a:gd name="connsiteY9" fmla="*/ 5881563 h 8685166"/>
                            <a:gd name="connsiteX10" fmla="*/ 6435390 w 6538427"/>
                            <a:gd name="connsiteY10" fmla="*/ 7569765 h 8685166"/>
                            <a:gd name="connsiteX11" fmla="*/ 3245451 w 6538427"/>
                            <a:gd name="connsiteY11" fmla="*/ 8685166 h 8685166"/>
                            <a:gd name="connsiteX0" fmla="*/ 0 w 6517166"/>
                            <a:gd name="connsiteY0" fmla="*/ 133941 h 8685166"/>
                            <a:gd name="connsiteX1" fmla="*/ 1195742 w 6517166"/>
                            <a:gd name="connsiteY1" fmla="*/ 107808 h 8685166"/>
                            <a:gd name="connsiteX2" fmla="*/ 2602522 w 6517166"/>
                            <a:gd name="connsiteY2" fmla="*/ 997 h 8685166"/>
                            <a:gd name="connsiteX3" fmla="*/ 4873452 w 6517166"/>
                            <a:gd name="connsiteY3" fmla="*/ 186567 h 8685166"/>
                            <a:gd name="connsiteX4" fmla="*/ 5991879 w 6517166"/>
                            <a:gd name="connsiteY4" fmla="*/ 164091 h 8685166"/>
                            <a:gd name="connsiteX5" fmla="*/ 5971783 w 6517166"/>
                            <a:gd name="connsiteY5" fmla="*/ 1270311 h 8685166"/>
                            <a:gd name="connsiteX6" fmla="*/ 4009220 w 6517166"/>
                            <a:gd name="connsiteY6" fmla="*/ 1751713 h 8685166"/>
                            <a:gd name="connsiteX7" fmla="*/ 6258110 w 6517166"/>
                            <a:gd name="connsiteY7" fmla="*/ 2254071 h 8685166"/>
                            <a:gd name="connsiteX8" fmla="*/ 6435285 w 6517166"/>
                            <a:gd name="connsiteY8" fmla="*/ 4706034 h 8685166"/>
                            <a:gd name="connsiteX9" fmla="*/ 5625716 w 6517166"/>
                            <a:gd name="connsiteY9" fmla="*/ 5881563 h 8685166"/>
                            <a:gd name="connsiteX10" fmla="*/ 6435390 w 6517166"/>
                            <a:gd name="connsiteY10" fmla="*/ 7569765 h 8685166"/>
                            <a:gd name="connsiteX11" fmla="*/ 3245451 w 6517166"/>
                            <a:gd name="connsiteY11" fmla="*/ 8685166 h 8685166"/>
                            <a:gd name="connsiteX0" fmla="*/ 0 w 6282430"/>
                            <a:gd name="connsiteY0" fmla="*/ 324879 h 8685166"/>
                            <a:gd name="connsiteX1" fmla="*/ 961006 w 6282430"/>
                            <a:gd name="connsiteY1" fmla="*/ 107808 h 8685166"/>
                            <a:gd name="connsiteX2" fmla="*/ 2367786 w 6282430"/>
                            <a:gd name="connsiteY2" fmla="*/ 997 h 8685166"/>
                            <a:gd name="connsiteX3" fmla="*/ 4638716 w 6282430"/>
                            <a:gd name="connsiteY3" fmla="*/ 186567 h 8685166"/>
                            <a:gd name="connsiteX4" fmla="*/ 5757143 w 6282430"/>
                            <a:gd name="connsiteY4" fmla="*/ 164091 h 8685166"/>
                            <a:gd name="connsiteX5" fmla="*/ 5737047 w 6282430"/>
                            <a:gd name="connsiteY5" fmla="*/ 1270311 h 8685166"/>
                            <a:gd name="connsiteX6" fmla="*/ 3774484 w 6282430"/>
                            <a:gd name="connsiteY6" fmla="*/ 1751713 h 8685166"/>
                            <a:gd name="connsiteX7" fmla="*/ 6023374 w 6282430"/>
                            <a:gd name="connsiteY7" fmla="*/ 2254071 h 8685166"/>
                            <a:gd name="connsiteX8" fmla="*/ 6200549 w 6282430"/>
                            <a:gd name="connsiteY8" fmla="*/ 4706034 h 8685166"/>
                            <a:gd name="connsiteX9" fmla="*/ 5390980 w 6282430"/>
                            <a:gd name="connsiteY9" fmla="*/ 5881563 h 8685166"/>
                            <a:gd name="connsiteX10" fmla="*/ 6200654 w 6282430"/>
                            <a:gd name="connsiteY10" fmla="*/ 7569765 h 8685166"/>
                            <a:gd name="connsiteX11" fmla="*/ 3010715 w 6282430"/>
                            <a:gd name="connsiteY11" fmla="*/ 8685166 h 8685166"/>
                            <a:gd name="connsiteX0" fmla="*/ 0 w 6282430"/>
                            <a:gd name="connsiteY0" fmla="*/ 324402 h 8684689"/>
                            <a:gd name="connsiteX1" fmla="*/ 961006 w 6282430"/>
                            <a:gd name="connsiteY1" fmla="*/ 226611 h 8684689"/>
                            <a:gd name="connsiteX2" fmla="*/ 2367786 w 6282430"/>
                            <a:gd name="connsiteY2" fmla="*/ 520 h 8684689"/>
                            <a:gd name="connsiteX3" fmla="*/ 4638716 w 6282430"/>
                            <a:gd name="connsiteY3" fmla="*/ 186090 h 8684689"/>
                            <a:gd name="connsiteX4" fmla="*/ 5757143 w 6282430"/>
                            <a:gd name="connsiteY4" fmla="*/ 163614 h 8684689"/>
                            <a:gd name="connsiteX5" fmla="*/ 5737047 w 6282430"/>
                            <a:gd name="connsiteY5" fmla="*/ 1269834 h 8684689"/>
                            <a:gd name="connsiteX6" fmla="*/ 3774484 w 6282430"/>
                            <a:gd name="connsiteY6" fmla="*/ 1751236 h 8684689"/>
                            <a:gd name="connsiteX7" fmla="*/ 6023374 w 6282430"/>
                            <a:gd name="connsiteY7" fmla="*/ 2253594 h 8684689"/>
                            <a:gd name="connsiteX8" fmla="*/ 6200549 w 6282430"/>
                            <a:gd name="connsiteY8" fmla="*/ 4705557 h 8684689"/>
                            <a:gd name="connsiteX9" fmla="*/ 5390980 w 6282430"/>
                            <a:gd name="connsiteY9" fmla="*/ 5881086 h 8684689"/>
                            <a:gd name="connsiteX10" fmla="*/ 6200654 w 6282430"/>
                            <a:gd name="connsiteY10" fmla="*/ 7569288 h 8684689"/>
                            <a:gd name="connsiteX11" fmla="*/ 3010715 w 6282430"/>
                            <a:gd name="connsiteY11" fmla="*/ 8684689 h 8684689"/>
                            <a:gd name="connsiteX0" fmla="*/ 0 w 6282430"/>
                            <a:gd name="connsiteY0" fmla="*/ 236825 h 8597112"/>
                            <a:gd name="connsiteX1" fmla="*/ 961006 w 6282430"/>
                            <a:gd name="connsiteY1" fmla="*/ 139034 h 8597112"/>
                            <a:gd name="connsiteX2" fmla="*/ 2377836 w 6282430"/>
                            <a:gd name="connsiteY2" fmla="*/ 214431 h 8597112"/>
                            <a:gd name="connsiteX3" fmla="*/ 4638716 w 6282430"/>
                            <a:gd name="connsiteY3" fmla="*/ 98513 h 8597112"/>
                            <a:gd name="connsiteX4" fmla="*/ 5757143 w 6282430"/>
                            <a:gd name="connsiteY4" fmla="*/ 76037 h 8597112"/>
                            <a:gd name="connsiteX5" fmla="*/ 5737047 w 6282430"/>
                            <a:gd name="connsiteY5" fmla="*/ 1182257 h 8597112"/>
                            <a:gd name="connsiteX6" fmla="*/ 3774484 w 6282430"/>
                            <a:gd name="connsiteY6" fmla="*/ 1663659 h 8597112"/>
                            <a:gd name="connsiteX7" fmla="*/ 6023374 w 6282430"/>
                            <a:gd name="connsiteY7" fmla="*/ 2166017 h 8597112"/>
                            <a:gd name="connsiteX8" fmla="*/ 6200549 w 6282430"/>
                            <a:gd name="connsiteY8" fmla="*/ 4617980 h 8597112"/>
                            <a:gd name="connsiteX9" fmla="*/ 5390980 w 6282430"/>
                            <a:gd name="connsiteY9" fmla="*/ 5793509 h 8597112"/>
                            <a:gd name="connsiteX10" fmla="*/ 6200654 w 6282430"/>
                            <a:gd name="connsiteY10" fmla="*/ 7481711 h 8597112"/>
                            <a:gd name="connsiteX11" fmla="*/ 3010715 w 6282430"/>
                            <a:gd name="connsiteY11" fmla="*/ 8597112 h 8597112"/>
                            <a:gd name="connsiteX0" fmla="*/ 0 w 6282430"/>
                            <a:gd name="connsiteY0" fmla="*/ 236825 h 8597112"/>
                            <a:gd name="connsiteX1" fmla="*/ 961006 w 6282430"/>
                            <a:gd name="connsiteY1" fmla="*/ 139034 h 8597112"/>
                            <a:gd name="connsiteX2" fmla="*/ 2558735 w 6282430"/>
                            <a:gd name="connsiteY2" fmla="*/ 53317 h 8597112"/>
                            <a:gd name="connsiteX3" fmla="*/ 4638716 w 6282430"/>
                            <a:gd name="connsiteY3" fmla="*/ 98513 h 8597112"/>
                            <a:gd name="connsiteX4" fmla="*/ 5757143 w 6282430"/>
                            <a:gd name="connsiteY4" fmla="*/ 76037 h 8597112"/>
                            <a:gd name="connsiteX5" fmla="*/ 5737047 w 6282430"/>
                            <a:gd name="connsiteY5" fmla="*/ 1182257 h 8597112"/>
                            <a:gd name="connsiteX6" fmla="*/ 3774484 w 6282430"/>
                            <a:gd name="connsiteY6" fmla="*/ 1663659 h 8597112"/>
                            <a:gd name="connsiteX7" fmla="*/ 6023374 w 6282430"/>
                            <a:gd name="connsiteY7" fmla="*/ 2166017 h 8597112"/>
                            <a:gd name="connsiteX8" fmla="*/ 6200549 w 6282430"/>
                            <a:gd name="connsiteY8" fmla="*/ 4617980 h 8597112"/>
                            <a:gd name="connsiteX9" fmla="*/ 5390980 w 6282430"/>
                            <a:gd name="connsiteY9" fmla="*/ 5793509 h 8597112"/>
                            <a:gd name="connsiteX10" fmla="*/ 6200654 w 6282430"/>
                            <a:gd name="connsiteY10" fmla="*/ 7481711 h 8597112"/>
                            <a:gd name="connsiteX11" fmla="*/ 3010715 w 6282430"/>
                            <a:gd name="connsiteY11" fmla="*/ 8597112 h 8597112"/>
                            <a:gd name="connsiteX0" fmla="*/ 0 w 6282430"/>
                            <a:gd name="connsiteY0" fmla="*/ 189640 h 8549927"/>
                            <a:gd name="connsiteX1" fmla="*/ 961006 w 6282430"/>
                            <a:gd name="connsiteY1" fmla="*/ 91849 h 8549927"/>
                            <a:gd name="connsiteX2" fmla="*/ 2558735 w 6282430"/>
                            <a:gd name="connsiteY2" fmla="*/ 6132 h 8549927"/>
                            <a:gd name="connsiteX3" fmla="*/ 4598516 w 6282430"/>
                            <a:gd name="connsiteY3" fmla="*/ 302569 h 8549927"/>
                            <a:gd name="connsiteX4" fmla="*/ 5757143 w 6282430"/>
                            <a:gd name="connsiteY4" fmla="*/ 28852 h 8549927"/>
                            <a:gd name="connsiteX5" fmla="*/ 5737047 w 6282430"/>
                            <a:gd name="connsiteY5" fmla="*/ 1135072 h 8549927"/>
                            <a:gd name="connsiteX6" fmla="*/ 3774484 w 6282430"/>
                            <a:gd name="connsiteY6" fmla="*/ 1616474 h 8549927"/>
                            <a:gd name="connsiteX7" fmla="*/ 6023374 w 6282430"/>
                            <a:gd name="connsiteY7" fmla="*/ 2118832 h 8549927"/>
                            <a:gd name="connsiteX8" fmla="*/ 6200549 w 6282430"/>
                            <a:gd name="connsiteY8" fmla="*/ 4570795 h 8549927"/>
                            <a:gd name="connsiteX9" fmla="*/ 5390980 w 6282430"/>
                            <a:gd name="connsiteY9" fmla="*/ 5746324 h 8549927"/>
                            <a:gd name="connsiteX10" fmla="*/ 6200654 w 6282430"/>
                            <a:gd name="connsiteY10" fmla="*/ 7434526 h 8549927"/>
                            <a:gd name="connsiteX11" fmla="*/ 3010715 w 6282430"/>
                            <a:gd name="connsiteY11" fmla="*/ 8549927 h 8549927"/>
                            <a:gd name="connsiteX0" fmla="*/ 0 w 6282430"/>
                            <a:gd name="connsiteY0" fmla="*/ 189640 h 8549927"/>
                            <a:gd name="connsiteX1" fmla="*/ 1041406 w 6282430"/>
                            <a:gd name="connsiteY1" fmla="*/ 272738 h 8549927"/>
                            <a:gd name="connsiteX2" fmla="*/ 2558735 w 6282430"/>
                            <a:gd name="connsiteY2" fmla="*/ 6132 h 8549927"/>
                            <a:gd name="connsiteX3" fmla="*/ 4598516 w 6282430"/>
                            <a:gd name="connsiteY3" fmla="*/ 302569 h 8549927"/>
                            <a:gd name="connsiteX4" fmla="*/ 5757143 w 6282430"/>
                            <a:gd name="connsiteY4" fmla="*/ 28852 h 8549927"/>
                            <a:gd name="connsiteX5" fmla="*/ 5737047 w 6282430"/>
                            <a:gd name="connsiteY5" fmla="*/ 1135072 h 8549927"/>
                            <a:gd name="connsiteX6" fmla="*/ 3774484 w 6282430"/>
                            <a:gd name="connsiteY6" fmla="*/ 1616474 h 8549927"/>
                            <a:gd name="connsiteX7" fmla="*/ 6023374 w 6282430"/>
                            <a:gd name="connsiteY7" fmla="*/ 2118832 h 8549927"/>
                            <a:gd name="connsiteX8" fmla="*/ 6200549 w 6282430"/>
                            <a:gd name="connsiteY8" fmla="*/ 4570795 h 8549927"/>
                            <a:gd name="connsiteX9" fmla="*/ 5390980 w 6282430"/>
                            <a:gd name="connsiteY9" fmla="*/ 5746324 h 8549927"/>
                            <a:gd name="connsiteX10" fmla="*/ 6200654 w 6282430"/>
                            <a:gd name="connsiteY10" fmla="*/ 7434526 h 8549927"/>
                            <a:gd name="connsiteX11" fmla="*/ 3010715 w 6282430"/>
                            <a:gd name="connsiteY11" fmla="*/ 8549927 h 8549927"/>
                            <a:gd name="connsiteX0" fmla="*/ 0 w 6277788"/>
                            <a:gd name="connsiteY0" fmla="*/ 3068 h 8549927"/>
                            <a:gd name="connsiteX1" fmla="*/ 1036764 w 6277788"/>
                            <a:gd name="connsiteY1" fmla="*/ 272738 h 8549927"/>
                            <a:gd name="connsiteX2" fmla="*/ 2554093 w 6277788"/>
                            <a:gd name="connsiteY2" fmla="*/ 6132 h 8549927"/>
                            <a:gd name="connsiteX3" fmla="*/ 4593874 w 6277788"/>
                            <a:gd name="connsiteY3" fmla="*/ 302569 h 8549927"/>
                            <a:gd name="connsiteX4" fmla="*/ 5752501 w 6277788"/>
                            <a:gd name="connsiteY4" fmla="*/ 28852 h 8549927"/>
                            <a:gd name="connsiteX5" fmla="*/ 5732405 w 6277788"/>
                            <a:gd name="connsiteY5" fmla="*/ 1135072 h 8549927"/>
                            <a:gd name="connsiteX6" fmla="*/ 3769842 w 6277788"/>
                            <a:gd name="connsiteY6" fmla="*/ 1616474 h 8549927"/>
                            <a:gd name="connsiteX7" fmla="*/ 6018732 w 6277788"/>
                            <a:gd name="connsiteY7" fmla="*/ 2118832 h 8549927"/>
                            <a:gd name="connsiteX8" fmla="*/ 6195907 w 6277788"/>
                            <a:gd name="connsiteY8" fmla="*/ 4570795 h 8549927"/>
                            <a:gd name="connsiteX9" fmla="*/ 5386338 w 6277788"/>
                            <a:gd name="connsiteY9" fmla="*/ 5746324 h 8549927"/>
                            <a:gd name="connsiteX10" fmla="*/ 6196012 w 6277788"/>
                            <a:gd name="connsiteY10" fmla="*/ 7434526 h 8549927"/>
                            <a:gd name="connsiteX11" fmla="*/ 3006073 w 6277788"/>
                            <a:gd name="connsiteY11" fmla="*/ 8549927 h 8549927"/>
                            <a:gd name="connsiteX0" fmla="*/ 0 w 6299640"/>
                            <a:gd name="connsiteY0" fmla="*/ 3068 h 8549927"/>
                            <a:gd name="connsiteX1" fmla="*/ 1036764 w 6299640"/>
                            <a:gd name="connsiteY1" fmla="*/ 272738 h 8549927"/>
                            <a:gd name="connsiteX2" fmla="*/ 2554093 w 6299640"/>
                            <a:gd name="connsiteY2" fmla="*/ 6132 h 8549927"/>
                            <a:gd name="connsiteX3" fmla="*/ 4593874 w 6299640"/>
                            <a:gd name="connsiteY3" fmla="*/ 302569 h 8549927"/>
                            <a:gd name="connsiteX4" fmla="*/ 5752501 w 6299640"/>
                            <a:gd name="connsiteY4" fmla="*/ 28852 h 8549927"/>
                            <a:gd name="connsiteX5" fmla="*/ 5732405 w 6299640"/>
                            <a:gd name="connsiteY5" fmla="*/ 1135072 h 8549927"/>
                            <a:gd name="connsiteX6" fmla="*/ 3759793 w 6299640"/>
                            <a:gd name="connsiteY6" fmla="*/ 1807414 h 8549927"/>
                            <a:gd name="connsiteX7" fmla="*/ 6018732 w 6299640"/>
                            <a:gd name="connsiteY7" fmla="*/ 2118832 h 8549927"/>
                            <a:gd name="connsiteX8" fmla="*/ 6195907 w 6299640"/>
                            <a:gd name="connsiteY8" fmla="*/ 4570795 h 8549927"/>
                            <a:gd name="connsiteX9" fmla="*/ 5386338 w 6299640"/>
                            <a:gd name="connsiteY9" fmla="*/ 5746324 h 8549927"/>
                            <a:gd name="connsiteX10" fmla="*/ 6196012 w 6299640"/>
                            <a:gd name="connsiteY10" fmla="*/ 7434526 h 8549927"/>
                            <a:gd name="connsiteX11" fmla="*/ 3006073 w 6299640"/>
                            <a:gd name="connsiteY11" fmla="*/ 8549927 h 8549927"/>
                            <a:gd name="connsiteX0" fmla="*/ 0 w 6288640"/>
                            <a:gd name="connsiteY0" fmla="*/ 3068 h 8549927"/>
                            <a:gd name="connsiteX1" fmla="*/ 1036764 w 6288640"/>
                            <a:gd name="connsiteY1" fmla="*/ 272738 h 8549927"/>
                            <a:gd name="connsiteX2" fmla="*/ 2554093 w 6288640"/>
                            <a:gd name="connsiteY2" fmla="*/ 6132 h 8549927"/>
                            <a:gd name="connsiteX3" fmla="*/ 4593874 w 6288640"/>
                            <a:gd name="connsiteY3" fmla="*/ 302569 h 8549927"/>
                            <a:gd name="connsiteX4" fmla="*/ 5752501 w 6288640"/>
                            <a:gd name="connsiteY4" fmla="*/ 28852 h 8549927"/>
                            <a:gd name="connsiteX5" fmla="*/ 5732405 w 6288640"/>
                            <a:gd name="connsiteY5" fmla="*/ 1135072 h 8549927"/>
                            <a:gd name="connsiteX6" fmla="*/ 3950745 w 6288640"/>
                            <a:gd name="connsiteY6" fmla="*/ 1687607 h 8549927"/>
                            <a:gd name="connsiteX7" fmla="*/ 6018732 w 6288640"/>
                            <a:gd name="connsiteY7" fmla="*/ 2118832 h 8549927"/>
                            <a:gd name="connsiteX8" fmla="*/ 6195907 w 6288640"/>
                            <a:gd name="connsiteY8" fmla="*/ 4570795 h 8549927"/>
                            <a:gd name="connsiteX9" fmla="*/ 5386338 w 6288640"/>
                            <a:gd name="connsiteY9" fmla="*/ 5746324 h 8549927"/>
                            <a:gd name="connsiteX10" fmla="*/ 6196012 w 6288640"/>
                            <a:gd name="connsiteY10" fmla="*/ 7434526 h 8549927"/>
                            <a:gd name="connsiteX11" fmla="*/ 3006073 w 6288640"/>
                            <a:gd name="connsiteY11" fmla="*/ 8549927 h 8549927"/>
                            <a:gd name="connsiteX0" fmla="*/ 0 w 6293376"/>
                            <a:gd name="connsiteY0" fmla="*/ 3068 h 8549927"/>
                            <a:gd name="connsiteX1" fmla="*/ 1036764 w 6293376"/>
                            <a:gd name="connsiteY1" fmla="*/ 272738 h 8549927"/>
                            <a:gd name="connsiteX2" fmla="*/ 2554093 w 6293376"/>
                            <a:gd name="connsiteY2" fmla="*/ 6132 h 8549927"/>
                            <a:gd name="connsiteX3" fmla="*/ 4593874 w 6293376"/>
                            <a:gd name="connsiteY3" fmla="*/ 302569 h 8549927"/>
                            <a:gd name="connsiteX4" fmla="*/ 5752501 w 6293376"/>
                            <a:gd name="connsiteY4" fmla="*/ 28852 h 8549927"/>
                            <a:gd name="connsiteX5" fmla="*/ 5732405 w 6293376"/>
                            <a:gd name="connsiteY5" fmla="*/ 1135072 h 8549927"/>
                            <a:gd name="connsiteX6" fmla="*/ 3950745 w 6293376"/>
                            <a:gd name="connsiteY6" fmla="*/ 1687607 h 8549927"/>
                            <a:gd name="connsiteX7" fmla="*/ 6028114 w 6293376"/>
                            <a:gd name="connsiteY7" fmla="*/ 1867596 h 8549927"/>
                            <a:gd name="connsiteX8" fmla="*/ 6195907 w 6293376"/>
                            <a:gd name="connsiteY8" fmla="*/ 4570795 h 8549927"/>
                            <a:gd name="connsiteX9" fmla="*/ 5386338 w 6293376"/>
                            <a:gd name="connsiteY9" fmla="*/ 5746324 h 8549927"/>
                            <a:gd name="connsiteX10" fmla="*/ 6196012 w 6293376"/>
                            <a:gd name="connsiteY10" fmla="*/ 7434526 h 8549927"/>
                            <a:gd name="connsiteX11" fmla="*/ 3006073 w 6293376"/>
                            <a:gd name="connsiteY11" fmla="*/ 8549927 h 8549927"/>
                            <a:gd name="connsiteX0" fmla="*/ 0 w 6293376"/>
                            <a:gd name="connsiteY0" fmla="*/ 4680 h 8551539"/>
                            <a:gd name="connsiteX1" fmla="*/ 1036764 w 6293376"/>
                            <a:gd name="connsiteY1" fmla="*/ 274350 h 8551539"/>
                            <a:gd name="connsiteX2" fmla="*/ 2554093 w 6293376"/>
                            <a:gd name="connsiteY2" fmla="*/ 7744 h 8551539"/>
                            <a:gd name="connsiteX3" fmla="*/ 4593874 w 6293376"/>
                            <a:gd name="connsiteY3" fmla="*/ 304181 h 8551539"/>
                            <a:gd name="connsiteX4" fmla="*/ 5752501 w 6293376"/>
                            <a:gd name="connsiteY4" fmla="*/ 30464 h 8551539"/>
                            <a:gd name="connsiteX5" fmla="*/ 5923340 w 6293376"/>
                            <a:gd name="connsiteY5" fmla="*/ 1166833 h 8551539"/>
                            <a:gd name="connsiteX6" fmla="*/ 3950745 w 6293376"/>
                            <a:gd name="connsiteY6" fmla="*/ 1689219 h 8551539"/>
                            <a:gd name="connsiteX7" fmla="*/ 6028114 w 6293376"/>
                            <a:gd name="connsiteY7" fmla="*/ 1869208 h 8551539"/>
                            <a:gd name="connsiteX8" fmla="*/ 6195907 w 6293376"/>
                            <a:gd name="connsiteY8" fmla="*/ 4572407 h 8551539"/>
                            <a:gd name="connsiteX9" fmla="*/ 5386338 w 6293376"/>
                            <a:gd name="connsiteY9" fmla="*/ 5747936 h 8551539"/>
                            <a:gd name="connsiteX10" fmla="*/ 6196012 w 6293376"/>
                            <a:gd name="connsiteY10" fmla="*/ 7436138 h 8551539"/>
                            <a:gd name="connsiteX11" fmla="*/ 3006073 w 6293376"/>
                            <a:gd name="connsiteY11" fmla="*/ 8551539 h 8551539"/>
                            <a:gd name="connsiteX0" fmla="*/ 0 w 6293376"/>
                            <a:gd name="connsiteY0" fmla="*/ 4680 h 8551539"/>
                            <a:gd name="connsiteX1" fmla="*/ 1036764 w 6293376"/>
                            <a:gd name="connsiteY1" fmla="*/ 274350 h 8551539"/>
                            <a:gd name="connsiteX2" fmla="*/ 2554093 w 6293376"/>
                            <a:gd name="connsiteY2" fmla="*/ 7744 h 8551539"/>
                            <a:gd name="connsiteX3" fmla="*/ 4593874 w 6293376"/>
                            <a:gd name="connsiteY3" fmla="*/ 304181 h 8551539"/>
                            <a:gd name="connsiteX4" fmla="*/ 5752501 w 6293376"/>
                            <a:gd name="connsiteY4" fmla="*/ 30464 h 8551539"/>
                            <a:gd name="connsiteX5" fmla="*/ 5923340 w 6293376"/>
                            <a:gd name="connsiteY5" fmla="*/ 1166833 h 8551539"/>
                            <a:gd name="connsiteX6" fmla="*/ 3950745 w 6293376"/>
                            <a:gd name="connsiteY6" fmla="*/ 1689219 h 8551539"/>
                            <a:gd name="connsiteX7" fmla="*/ 6028114 w 6293376"/>
                            <a:gd name="connsiteY7" fmla="*/ 1869208 h 8551539"/>
                            <a:gd name="connsiteX8" fmla="*/ 6195907 w 6293376"/>
                            <a:gd name="connsiteY8" fmla="*/ 4572407 h 8551539"/>
                            <a:gd name="connsiteX9" fmla="*/ 5386338 w 6293376"/>
                            <a:gd name="connsiteY9" fmla="*/ 5747936 h 8551539"/>
                            <a:gd name="connsiteX10" fmla="*/ 6196012 w 6293376"/>
                            <a:gd name="connsiteY10" fmla="*/ 7436138 h 8551539"/>
                            <a:gd name="connsiteX11" fmla="*/ 3006073 w 6293376"/>
                            <a:gd name="connsiteY11" fmla="*/ 8551539 h 8551539"/>
                            <a:gd name="connsiteX0" fmla="*/ 0 w 6364388"/>
                            <a:gd name="connsiteY0" fmla="*/ 4680 h 8551539"/>
                            <a:gd name="connsiteX1" fmla="*/ 1036764 w 6364388"/>
                            <a:gd name="connsiteY1" fmla="*/ 274350 h 8551539"/>
                            <a:gd name="connsiteX2" fmla="*/ 2554093 w 6364388"/>
                            <a:gd name="connsiteY2" fmla="*/ 7744 h 8551539"/>
                            <a:gd name="connsiteX3" fmla="*/ 4593874 w 6364388"/>
                            <a:gd name="connsiteY3" fmla="*/ 304181 h 8551539"/>
                            <a:gd name="connsiteX4" fmla="*/ 5752501 w 6364388"/>
                            <a:gd name="connsiteY4" fmla="*/ 30464 h 8551539"/>
                            <a:gd name="connsiteX5" fmla="*/ 5923340 w 6364388"/>
                            <a:gd name="connsiteY5" fmla="*/ 1166833 h 8551539"/>
                            <a:gd name="connsiteX6" fmla="*/ 3950745 w 6364388"/>
                            <a:gd name="connsiteY6" fmla="*/ 1689219 h 8551539"/>
                            <a:gd name="connsiteX7" fmla="*/ 6148704 w 6364388"/>
                            <a:gd name="connsiteY7" fmla="*/ 2391800 h 8551539"/>
                            <a:gd name="connsiteX8" fmla="*/ 6195907 w 6364388"/>
                            <a:gd name="connsiteY8" fmla="*/ 4572407 h 8551539"/>
                            <a:gd name="connsiteX9" fmla="*/ 5386338 w 6364388"/>
                            <a:gd name="connsiteY9" fmla="*/ 5747936 h 8551539"/>
                            <a:gd name="connsiteX10" fmla="*/ 6196012 w 6364388"/>
                            <a:gd name="connsiteY10" fmla="*/ 7436138 h 8551539"/>
                            <a:gd name="connsiteX11" fmla="*/ 3006073 w 6364388"/>
                            <a:gd name="connsiteY11" fmla="*/ 8551539 h 8551539"/>
                            <a:gd name="connsiteX0" fmla="*/ 0 w 6394158"/>
                            <a:gd name="connsiteY0" fmla="*/ 4680 h 8551539"/>
                            <a:gd name="connsiteX1" fmla="*/ 1036764 w 6394158"/>
                            <a:gd name="connsiteY1" fmla="*/ 274350 h 8551539"/>
                            <a:gd name="connsiteX2" fmla="*/ 2554093 w 6394158"/>
                            <a:gd name="connsiteY2" fmla="*/ 7744 h 8551539"/>
                            <a:gd name="connsiteX3" fmla="*/ 4593874 w 6394158"/>
                            <a:gd name="connsiteY3" fmla="*/ 304181 h 8551539"/>
                            <a:gd name="connsiteX4" fmla="*/ 5752501 w 6394158"/>
                            <a:gd name="connsiteY4" fmla="*/ 30464 h 8551539"/>
                            <a:gd name="connsiteX5" fmla="*/ 5923340 w 6394158"/>
                            <a:gd name="connsiteY5" fmla="*/ 1166833 h 8551539"/>
                            <a:gd name="connsiteX6" fmla="*/ 3950745 w 6394158"/>
                            <a:gd name="connsiteY6" fmla="*/ 1689219 h 8551539"/>
                            <a:gd name="connsiteX7" fmla="*/ 6148704 w 6394158"/>
                            <a:gd name="connsiteY7" fmla="*/ 2391800 h 8551539"/>
                            <a:gd name="connsiteX8" fmla="*/ 6195907 w 6394158"/>
                            <a:gd name="connsiteY8" fmla="*/ 4572407 h 8551539"/>
                            <a:gd name="connsiteX9" fmla="*/ 5386338 w 6394158"/>
                            <a:gd name="connsiteY9" fmla="*/ 5747936 h 8551539"/>
                            <a:gd name="connsiteX10" fmla="*/ 6196012 w 6394158"/>
                            <a:gd name="connsiteY10" fmla="*/ 7436138 h 8551539"/>
                            <a:gd name="connsiteX11" fmla="*/ 3006073 w 639415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48704 w 6277788"/>
                            <a:gd name="connsiteY7" fmla="*/ 2391800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48704 w 6277788"/>
                            <a:gd name="connsiteY7" fmla="*/ 2391800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48704 w 6277788"/>
                            <a:gd name="connsiteY7" fmla="*/ 2391800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48704 w 6277788"/>
                            <a:gd name="connsiteY7" fmla="*/ 2391800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48704 w 6277788"/>
                            <a:gd name="connsiteY7" fmla="*/ 2391800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4680 h 8551539"/>
                            <a:gd name="connsiteX1" fmla="*/ 1036764 w 6277788"/>
                            <a:gd name="connsiteY1" fmla="*/ 274350 h 8551539"/>
                            <a:gd name="connsiteX2" fmla="*/ 2554093 w 6277788"/>
                            <a:gd name="connsiteY2" fmla="*/ 7744 h 8551539"/>
                            <a:gd name="connsiteX3" fmla="*/ 4593874 w 6277788"/>
                            <a:gd name="connsiteY3" fmla="*/ 304181 h 8551539"/>
                            <a:gd name="connsiteX4" fmla="*/ 5752501 w 6277788"/>
                            <a:gd name="connsiteY4" fmla="*/ 30464 h 8551539"/>
                            <a:gd name="connsiteX5" fmla="*/ 5923340 w 6277788"/>
                            <a:gd name="connsiteY5" fmla="*/ 1166833 h 8551539"/>
                            <a:gd name="connsiteX6" fmla="*/ 3950745 w 6277788"/>
                            <a:gd name="connsiteY6" fmla="*/ 1689219 h 8551539"/>
                            <a:gd name="connsiteX7" fmla="*/ 6168804 w 6277788"/>
                            <a:gd name="connsiteY7" fmla="*/ 2019957 h 8551539"/>
                            <a:gd name="connsiteX8" fmla="*/ 6195907 w 6277788"/>
                            <a:gd name="connsiteY8" fmla="*/ 4572407 h 8551539"/>
                            <a:gd name="connsiteX9" fmla="*/ 5386338 w 6277788"/>
                            <a:gd name="connsiteY9" fmla="*/ 5747936 h 8551539"/>
                            <a:gd name="connsiteX10" fmla="*/ 6196012 w 6277788"/>
                            <a:gd name="connsiteY10" fmla="*/ 7436138 h 8551539"/>
                            <a:gd name="connsiteX11" fmla="*/ 3006073 w 6277788"/>
                            <a:gd name="connsiteY11" fmla="*/ 8551539 h 8551539"/>
                            <a:gd name="connsiteX0" fmla="*/ 0 w 6277788"/>
                            <a:gd name="connsiteY0" fmla="*/ 109805 h 8656664"/>
                            <a:gd name="connsiteX1" fmla="*/ 1036764 w 6277788"/>
                            <a:gd name="connsiteY1" fmla="*/ 379475 h 8656664"/>
                            <a:gd name="connsiteX2" fmla="*/ 2554093 w 6277788"/>
                            <a:gd name="connsiteY2" fmla="*/ 112869 h 8656664"/>
                            <a:gd name="connsiteX3" fmla="*/ 4593874 w 6277788"/>
                            <a:gd name="connsiteY3" fmla="*/ 409306 h 8656664"/>
                            <a:gd name="connsiteX4" fmla="*/ 5883147 w 6277788"/>
                            <a:gd name="connsiteY4" fmla="*/ 25040 h 8656664"/>
                            <a:gd name="connsiteX5" fmla="*/ 5923340 w 6277788"/>
                            <a:gd name="connsiteY5" fmla="*/ 1271958 h 8656664"/>
                            <a:gd name="connsiteX6" fmla="*/ 3950745 w 6277788"/>
                            <a:gd name="connsiteY6" fmla="*/ 1794344 h 8656664"/>
                            <a:gd name="connsiteX7" fmla="*/ 6168804 w 6277788"/>
                            <a:gd name="connsiteY7" fmla="*/ 2125082 h 8656664"/>
                            <a:gd name="connsiteX8" fmla="*/ 6195907 w 6277788"/>
                            <a:gd name="connsiteY8" fmla="*/ 4677532 h 8656664"/>
                            <a:gd name="connsiteX9" fmla="*/ 5386338 w 6277788"/>
                            <a:gd name="connsiteY9" fmla="*/ 5853061 h 8656664"/>
                            <a:gd name="connsiteX10" fmla="*/ 6196012 w 6277788"/>
                            <a:gd name="connsiteY10" fmla="*/ 7541263 h 8656664"/>
                            <a:gd name="connsiteX11" fmla="*/ 3006073 w 6277788"/>
                            <a:gd name="connsiteY11" fmla="*/ 8656664 h 8656664"/>
                            <a:gd name="connsiteX0" fmla="*/ 0 w 6277788"/>
                            <a:gd name="connsiteY0" fmla="*/ 1228055 h 9774914"/>
                            <a:gd name="connsiteX1" fmla="*/ 1036764 w 6277788"/>
                            <a:gd name="connsiteY1" fmla="*/ 1497725 h 9774914"/>
                            <a:gd name="connsiteX2" fmla="*/ 2554093 w 6277788"/>
                            <a:gd name="connsiteY2" fmla="*/ 1231119 h 9774914"/>
                            <a:gd name="connsiteX3" fmla="*/ 5488293 w 6277788"/>
                            <a:gd name="connsiteY3" fmla="*/ 35 h 9774914"/>
                            <a:gd name="connsiteX4" fmla="*/ 5883147 w 6277788"/>
                            <a:gd name="connsiteY4" fmla="*/ 1143290 h 9774914"/>
                            <a:gd name="connsiteX5" fmla="*/ 5923340 w 6277788"/>
                            <a:gd name="connsiteY5" fmla="*/ 2390208 h 9774914"/>
                            <a:gd name="connsiteX6" fmla="*/ 3950745 w 6277788"/>
                            <a:gd name="connsiteY6" fmla="*/ 2912594 h 9774914"/>
                            <a:gd name="connsiteX7" fmla="*/ 6168804 w 6277788"/>
                            <a:gd name="connsiteY7" fmla="*/ 3243332 h 9774914"/>
                            <a:gd name="connsiteX8" fmla="*/ 6195907 w 6277788"/>
                            <a:gd name="connsiteY8" fmla="*/ 5795782 h 9774914"/>
                            <a:gd name="connsiteX9" fmla="*/ 5386338 w 6277788"/>
                            <a:gd name="connsiteY9" fmla="*/ 6971311 h 9774914"/>
                            <a:gd name="connsiteX10" fmla="*/ 6196012 w 6277788"/>
                            <a:gd name="connsiteY10" fmla="*/ 8659513 h 9774914"/>
                            <a:gd name="connsiteX11" fmla="*/ 3006073 w 6277788"/>
                            <a:gd name="connsiteY11" fmla="*/ 9774914 h 9774914"/>
                            <a:gd name="connsiteX0" fmla="*/ 0 w 6277788"/>
                            <a:gd name="connsiteY0" fmla="*/ 1228180 h 9775039"/>
                            <a:gd name="connsiteX1" fmla="*/ 1036764 w 6277788"/>
                            <a:gd name="connsiteY1" fmla="*/ 1497850 h 9775039"/>
                            <a:gd name="connsiteX2" fmla="*/ 2554093 w 6277788"/>
                            <a:gd name="connsiteY2" fmla="*/ 1231244 h 9775039"/>
                            <a:gd name="connsiteX3" fmla="*/ 4906324 w 6277788"/>
                            <a:gd name="connsiteY3" fmla="*/ 777551 h 9775039"/>
                            <a:gd name="connsiteX4" fmla="*/ 5488293 w 6277788"/>
                            <a:gd name="connsiteY4" fmla="*/ 160 h 9775039"/>
                            <a:gd name="connsiteX5" fmla="*/ 5883147 w 6277788"/>
                            <a:gd name="connsiteY5" fmla="*/ 1143415 h 9775039"/>
                            <a:gd name="connsiteX6" fmla="*/ 5923340 w 6277788"/>
                            <a:gd name="connsiteY6" fmla="*/ 2390333 h 9775039"/>
                            <a:gd name="connsiteX7" fmla="*/ 3950745 w 6277788"/>
                            <a:gd name="connsiteY7" fmla="*/ 2912719 h 9775039"/>
                            <a:gd name="connsiteX8" fmla="*/ 6168804 w 6277788"/>
                            <a:gd name="connsiteY8" fmla="*/ 3243457 h 9775039"/>
                            <a:gd name="connsiteX9" fmla="*/ 6195907 w 6277788"/>
                            <a:gd name="connsiteY9" fmla="*/ 5795907 h 9775039"/>
                            <a:gd name="connsiteX10" fmla="*/ 5386338 w 6277788"/>
                            <a:gd name="connsiteY10" fmla="*/ 6971436 h 9775039"/>
                            <a:gd name="connsiteX11" fmla="*/ 6196012 w 6277788"/>
                            <a:gd name="connsiteY11" fmla="*/ 8659638 h 9775039"/>
                            <a:gd name="connsiteX12" fmla="*/ 3006073 w 6277788"/>
                            <a:gd name="connsiteY12" fmla="*/ 9775039 h 9775039"/>
                            <a:gd name="connsiteX0" fmla="*/ 0 w 6277788"/>
                            <a:gd name="connsiteY0" fmla="*/ 1228180 h 9775039"/>
                            <a:gd name="connsiteX1" fmla="*/ 1036764 w 6277788"/>
                            <a:gd name="connsiteY1" fmla="*/ 1497850 h 9775039"/>
                            <a:gd name="connsiteX2" fmla="*/ 4352981 w 6277788"/>
                            <a:gd name="connsiteY2" fmla="*/ 710510 h 9775039"/>
                            <a:gd name="connsiteX3" fmla="*/ 4906324 w 6277788"/>
                            <a:gd name="connsiteY3" fmla="*/ 777551 h 9775039"/>
                            <a:gd name="connsiteX4" fmla="*/ 5488293 w 6277788"/>
                            <a:gd name="connsiteY4" fmla="*/ 160 h 9775039"/>
                            <a:gd name="connsiteX5" fmla="*/ 5883147 w 6277788"/>
                            <a:gd name="connsiteY5" fmla="*/ 1143415 h 9775039"/>
                            <a:gd name="connsiteX6" fmla="*/ 5923340 w 6277788"/>
                            <a:gd name="connsiteY6" fmla="*/ 2390333 h 9775039"/>
                            <a:gd name="connsiteX7" fmla="*/ 3950745 w 6277788"/>
                            <a:gd name="connsiteY7" fmla="*/ 2912719 h 9775039"/>
                            <a:gd name="connsiteX8" fmla="*/ 6168804 w 6277788"/>
                            <a:gd name="connsiteY8" fmla="*/ 3243457 h 9775039"/>
                            <a:gd name="connsiteX9" fmla="*/ 6195907 w 6277788"/>
                            <a:gd name="connsiteY9" fmla="*/ 5795907 h 9775039"/>
                            <a:gd name="connsiteX10" fmla="*/ 5386338 w 6277788"/>
                            <a:gd name="connsiteY10" fmla="*/ 6971436 h 9775039"/>
                            <a:gd name="connsiteX11" fmla="*/ 6196012 w 6277788"/>
                            <a:gd name="connsiteY11" fmla="*/ 8659638 h 9775039"/>
                            <a:gd name="connsiteX12" fmla="*/ 3006073 w 6277788"/>
                            <a:gd name="connsiteY12" fmla="*/ 9775039 h 9775039"/>
                            <a:gd name="connsiteX0" fmla="*/ 0 w 6277788"/>
                            <a:gd name="connsiteY0" fmla="*/ 537234 h 9084093"/>
                            <a:gd name="connsiteX1" fmla="*/ 1036764 w 6277788"/>
                            <a:gd name="connsiteY1" fmla="*/ 806904 h 9084093"/>
                            <a:gd name="connsiteX2" fmla="*/ 4352981 w 6277788"/>
                            <a:gd name="connsiteY2" fmla="*/ 19564 h 9084093"/>
                            <a:gd name="connsiteX3" fmla="*/ 4906324 w 6277788"/>
                            <a:gd name="connsiteY3" fmla="*/ 86605 h 9084093"/>
                            <a:gd name="connsiteX4" fmla="*/ 5883147 w 6277788"/>
                            <a:gd name="connsiteY4" fmla="*/ 452469 h 9084093"/>
                            <a:gd name="connsiteX5" fmla="*/ 5923340 w 6277788"/>
                            <a:gd name="connsiteY5" fmla="*/ 1699387 h 9084093"/>
                            <a:gd name="connsiteX6" fmla="*/ 3950745 w 6277788"/>
                            <a:gd name="connsiteY6" fmla="*/ 2221773 h 9084093"/>
                            <a:gd name="connsiteX7" fmla="*/ 6168804 w 6277788"/>
                            <a:gd name="connsiteY7" fmla="*/ 2552511 h 9084093"/>
                            <a:gd name="connsiteX8" fmla="*/ 6195907 w 6277788"/>
                            <a:gd name="connsiteY8" fmla="*/ 5104961 h 9084093"/>
                            <a:gd name="connsiteX9" fmla="*/ 5386338 w 6277788"/>
                            <a:gd name="connsiteY9" fmla="*/ 6280490 h 9084093"/>
                            <a:gd name="connsiteX10" fmla="*/ 6196012 w 6277788"/>
                            <a:gd name="connsiteY10" fmla="*/ 7968692 h 9084093"/>
                            <a:gd name="connsiteX11" fmla="*/ 3006073 w 6277788"/>
                            <a:gd name="connsiteY11" fmla="*/ 9084093 h 9084093"/>
                            <a:gd name="connsiteX0" fmla="*/ 0 w 6277788"/>
                            <a:gd name="connsiteY0" fmla="*/ 527606 h 9074465"/>
                            <a:gd name="connsiteX1" fmla="*/ 1036764 w 6277788"/>
                            <a:gd name="connsiteY1" fmla="*/ 797276 h 9074465"/>
                            <a:gd name="connsiteX2" fmla="*/ 4352981 w 6277788"/>
                            <a:gd name="connsiteY2" fmla="*/ 9936 h 9074465"/>
                            <a:gd name="connsiteX3" fmla="*/ 5883147 w 6277788"/>
                            <a:gd name="connsiteY3" fmla="*/ 442841 h 9074465"/>
                            <a:gd name="connsiteX4" fmla="*/ 5923340 w 6277788"/>
                            <a:gd name="connsiteY4" fmla="*/ 1689759 h 9074465"/>
                            <a:gd name="connsiteX5" fmla="*/ 3950745 w 6277788"/>
                            <a:gd name="connsiteY5" fmla="*/ 2212145 h 9074465"/>
                            <a:gd name="connsiteX6" fmla="*/ 6168804 w 6277788"/>
                            <a:gd name="connsiteY6" fmla="*/ 2542883 h 9074465"/>
                            <a:gd name="connsiteX7" fmla="*/ 6195907 w 6277788"/>
                            <a:gd name="connsiteY7" fmla="*/ 5095333 h 9074465"/>
                            <a:gd name="connsiteX8" fmla="*/ 5386338 w 6277788"/>
                            <a:gd name="connsiteY8" fmla="*/ 6270862 h 9074465"/>
                            <a:gd name="connsiteX9" fmla="*/ 6196012 w 6277788"/>
                            <a:gd name="connsiteY9" fmla="*/ 7959064 h 9074465"/>
                            <a:gd name="connsiteX10" fmla="*/ 3006073 w 6277788"/>
                            <a:gd name="connsiteY10" fmla="*/ 9074465 h 9074465"/>
                            <a:gd name="connsiteX0" fmla="*/ 0 w 6277788"/>
                            <a:gd name="connsiteY0" fmla="*/ 675217 h 9222076"/>
                            <a:gd name="connsiteX1" fmla="*/ 1036764 w 6277788"/>
                            <a:gd name="connsiteY1" fmla="*/ 944887 h 9222076"/>
                            <a:gd name="connsiteX2" fmla="*/ 4614273 w 6277788"/>
                            <a:gd name="connsiteY2" fmla="*/ 6786 h 9222076"/>
                            <a:gd name="connsiteX3" fmla="*/ 5883147 w 6277788"/>
                            <a:gd name="connsiteY3" fmla="*/ 590452 h 9222076"/>
                            <a:gd name="connsiteX4" fmla="*/ 5923340 w 6277788"/>
                            <a:gd name="connsiteY4" fmla="*/ 1837370 h 9222076"/>
                            <a:gd name="connsiteX5" fmla="*/ 3950745 w 6277788"/>
                            <a:gd name="connsiteY5" fmla="*/ 2359756 h 9222076"/>
                            <a:gd name="connsiteX6" fmla="*/ 6168804 w 6277788"/>
                            <a:gd name="connsiteY6" fmla="*/ 2690494 h 9222076"/>
                            <a:gd name="connsiteX7" fmla="*/ 6195907 w 6277788"/>
                            <a:gd name="connsiteY7" fmla="*/ 5242944 h 9222076"/>
                            <a:gd name="connsiteX8" fmla="*/ 5386338 w 6277788"/>
                            <a:gd name="connsiteY8" fmla="*/ 6418473 h 9222076"/>
                            <a:gd name="connsiteX9" fmla="*/ 6196012 w 6277788"/>
                            <a:gd name="connsiteY9" fmla="*/ 8106675 h 9222076"/>
                            <a:gd name="connsiteX10" fmla="*/ 3006073 w 6277788"/>
                            <a:gd name="connsiteY10" fmla="*/ 9222076 h 9222076"/>
                            <a:gd name="connsiteX0" fmla="*/ 0 w 6277788"/>
                            <a:gd name="connsiteY0" fmla="*/ 795672 h 9342531"/>
                            <a:gd name="connsiteX1" fmla="*/ 5056625 w 6277788"/>
                            <a:gd name="connsiteY1" fmla="*/ 0 h 9342531"/>
                            <a:gd name="connsiteX2" fmla="*/ 4614273 w 6277788"/>
                            <a:gd name="connsiteY2" fmla="*/ 127241 h 9342531"/>
                            <a:gd name="connsiteX3" fmla="*/ 5883147 w 6277788"/>
                            <a:gd name="connsiteY3" fmla="*/ 710907 h 9342531"/>
                            <a:gd name="connsiteX4" fmla="*/ 5923340 w 6277788"/>
                            <a:gd name="connsiteY4" fmla="*/ 1957825 h 9342531"/>
                            <a:gd name="connsiteX5" fmla="*/ 3950745 w 6277788"/>
                            <a:gd name="connsiteY5" fmla="*/ 2480211 h 9342531"/>
                            <a:gd name="connsiteX6" fmla="*/ 6168804 w 6277788"/>
                            <a:gd name="connsiteY6" fmla="*/ 2810949 h 9342531"/>
                            <a:gd name="connsiteX7" fmla="*/ 6195907 w 6277788"/>
                            <a:gd name="connsiteY7" fmla="*/ 5363399 h 9342531"/>
                            <a:gd name="connsiteX8" fmla="*/ 5386338 w 6277788"/>
                            <a:gd name="connsiteY8" fmla="*/ 6538928 h 9342531"/>
                            <a:gd name="connsiteX9" fmla="*/ 6196012 w 6277788"/>
                            <a:gd name="connsiteY9" fmla="*/ 8227130 h 9342531"/>
                            <a:gd name="connsiteX10" fmla="*/ 3006073 w 6277788"/>
                            <a:gd name="connsiteY10" fmla="*/ 9342531 h 9342531"/>
                            <a:gd name="connsiteX0" fmla="*/ 2280045 w 3271715"/>
                            <a:gd name="connsiteY0" fmla="*/ 539 h 9602736"/>
                            <a:gd name="connsiteX1" fmla="*/ 2050552 w 3271715"/>
                            <a:gd name="connsiteY1" fmla="*/ 260205 h 9602736"/>
                            <a:gd name="connsiteX2" fmla="*/ 1608200 w 3271715"/>
                            <a:gd name="connsiteY2" fmla="*/ 387446 h 9602736"/>
                            <a:gd name="connsiteX3" fmla="*/ 2877074 w 3271715"/>
                            <a:gd name="connsiteY3" fmla="*/ 971112 h 9602736"/>
                            <a:gd name="connsiteX4" fmla="*/ 2917267 w 3271715"/>
                            <a:gd name="connsiteY4" fmla="*/ 2218030 h 9602736"/>
                            <a:gd name="connsiteX5" fmla="*/ 944672 w 3271715"/>
                            <a:gd name="connsiteY5" fmla="*/ 2740416 h 9602736"/>
                            <a:gd name="connsiteX6" fmla="*/ 3162731 w 3271715"/>
                            <a:gd name="connsiteY6" fmla="*/ 3071154 h 9602736"/>
                            <a:gd name="connsiteX7" fmla="*/ 3189834 w 3271715"/>
                            <a:gd name="connsiteY7" fmla="*/ 5623604 h 9602736"/>
                            <a:gd name="connsiteX8" fmla="*/ 2380265 w 3271715"/>
                            <a:gd name="connsiteY8" fmla="*/ 6799133 h 9602736"/>
                            <a:gd name="connsiteX9" fmla="*/ 3189939 w 3271715"/>
                            <a:gd name="connsiteY9" fmla="*/ 8487335 h 9602736"/>
                            <a:gd name="connsiteX10" fmla="*/ 0 w 3271715"/>
                            <a:gd name="connsiteY10" fmla="*/ 9602736 h 9602736"/>
                            <a:gd name="connsiteX0" fmla="*/ 2672709 w 3271715"/>
                            <a:gd name="connsiteY0" fmla="*/ 331 h 9783452"/>
                            <a:gd name="connsiteX1" fmla="*/ 2050552 w 3271715"/>
                            <a:gd name="connsiteY1" fmla="*/ 440921 h 9783452"/>
                            <a:gd name="connsiteX2" fmla="*/ 1608200 w 3271715"/>
                            <a:gd name="connsiteY2" fmla="*/ 568162 h 9783452"/>
                            <a:gd name="connsiteX3" fmla="*/ 2877074 w 3271715"/>
                            <a:gd name="connsiteY3" fmla="*/ 1151828 h 9783452"/>
                            <a:gd name="connsiteX4" fmla="*/ 2917267 w 3271715"/>
                            <a:gd name="connsiteY4" fmla="*/ 2398746 h 9783452"/>
                            <a:gd name="connsiteX5" fmla="*/ 944672 w 3271715"/>
                            <a:gd name="connsiteY5" fmla="*/ 2921132 h 9783452"/>
                            <a:gd name="connsiteX6" fmla="*/ 3162731 w 3271715"/>
                            <a:gd name="connsiteY6" fmla="*/ 3251870 h 9783452"/>
                            <a:gd name="connsiteX7" fmla="*/ 3189834 w 3271715"/>
                            <a:gd name="connsiteY7" fmla="*/ 5804320 h 9783452"/>
                            <a:gd name="connsiteX8" fmla="*/ 2380265 w 3271715"/>
                            <a:gd name="connsiteY8" fmla="*/ 6979849 h 9783452"/>
                            <a:gd name="connsiteX9" fmla="*/ 3189939 w 3271715"/>
                            <a:gd name="connsiteY9" fmla="*/ 8668051 h 9783452"/>
                            <a:gd name="connsiteX10" fmla="*/ 0 w 3271715"/>
                            <a:gd name="connsiteY10" fmla="*/ 9783452 h 9783452"/>
                            <a:gd name="connsiteX0" fmla="*/ 2672709 w 3271715"/>
                            <a:gd name="connsiteY0" fmla="*/ 289 h 9783410"/>
                            <a:gd name="connsiteX1" fmla="*/ 3023590 w 3271715"/>
                            <a:gd name="connsiteY1" fmla="*/ 510409 h 9783410"/>
                            <a:gd name="connsiteX2" fmla="*/ 1608200 w 3271715"/>
                            <a:gd name="connsiteY2" fmla="*/ 568120 h 9783410"/>
                            <a:gd name="connsiteX3" fmla="*/ 2877074 w 3271715"/>
                            <a:gd name="connsiteY3" fmla="*/ 1151786 h 9783410"/>
                            <a:gd name="connsiteX4" fmla="*/ 2917267 w 3271715"/>
                            <a:gd name="connsiteY4" fmla="*/ 2398704 h 9783410"/>
                            <a:gd name="connsiteX5" fmla="*/ 944672 w 3271715"/>
                            <a:gd name="connsiteY5" fmla="*/ 2921090 h 9783410"/>
                            <a:gd name="connsiteX6" fmla="*/ 3162731 w 3271715"/>
                            <a:gd name="connsiteY6" fmla="*/ 3251828 h 9783410"/>
                            <a:gd name="connsiteX7" fmla="*/ 3189834 w 3271715"/>
                            <a:gd name="connsiteY7" fmla="*/ 5804278 h 9783410"/>
                            <a:gd name="connsiteX8" fmla="*/ 2380265 w 3271715"/>
                            <a:gd name="connsiteY8" fmla="*/ 6979807 h 9783410"/>
                            <a:gd name="connsiteX9" fmla="*/ 3189939 w 3271715"/>
                            <a:gd name="connsiteY9" fmla="*/ 8668009 h 9783410"/>
                            <a:gd name="connsiteX10" fmla="*/ 0 w 3271715"/>
                            <a:gd name="connsiteY10" fmla="*/ 9783410 h 9783410"/>
                            <a:gd name="connsiteX0" fmla="*/ 2672709 w 3271715"/>
                            <a:gd name="connsiteY0" fmla="*/ 289 h 9783410"/>
                            <a:gd name="connsiteX1" fmla="*/ 3023590 w 3271715"/>
                            <a:gd name="connsiteY1" fmla="*/ 510409 h 9783410"/>
                            <a:gd name="connsiteX2" fmla="*/ 2814308 w 3271715"/>
                            <a:gd name="connsiteY2" fmla="*/ 1171176 h 9783410"/>
                            <a:gd name="connsiteX3" fmla="*/ 2877074 w 3271715"/>
                            <a:gd name="connsiteY3" fmla="*/ 1151786 h 9783410"/>
                            <a:gd name="connsiteX4" fmla="*/ 2917267 w 3271715"/>
                            <a:gd name="connsiteY4" fmla="*/ 2398704 h 9783410"/>
                            <a:gd name="connsiteX5" fmla="*/ 944672 w 3271715"/>
                            <a:gd name="connsiteY5" fmla="*/ 2921090 h 9783410"/>
                            <a:gd name="connsiteX6" fmla="*/ 3162731 w 3271715"/>
                            <a:gd name="connsiteY6" fmla="*/ 3251828 h 9783410"/>
                            <a:gd name="connsiteX7" fmla="*/ 3189834 w 3271715"/>
                            <a:gd name="connsiteY7" fmla="*/ 5804278 h 9783410"/>
                            <a:gd name="connsiteX8" fmla="*/ 2380265 w 3271715"/>
                            <a:gd name="connsiteY8" fmla="*/ 6979807 h 9783410"/>
                            <a:gd name="connsiteX9" fmla="*/ 3189939 w 3271715"/>
                            <a:gd name="connsiteY9" fmla="*/ 8668009 h 9783410"/>
                            <a:gd name="connsiteX10" fmla="*/ 0 w 3271715"/>
                            <a:gd name="connsiteY10" fmla="*/ 9783410 h 9783410"/>
                            <a:gd name="connsiteX0" fmla="*/ 2672709 w 3346250"/>
                            <a:gd name="connsiteY0" fmla="*/ 289 h 9783410"/>
                            <a:gd name="connsiteX1" fmla="*/ 3023590 w 3346250"/>
                            <a:gd name="connsiteY1" fmla="*/ 510409 h 9783410"/>
                            <a:gd name="connsiteX2" fmla="*/ 2814308 w 3346250"/>
                            <a:gd name="connsiteY2" fmla="*/ 1171176 h 9783410"/>
                            <a:gd name="connsiteX3" fmla="*/ 2877074 w 3346250"/>
                            <a:gd name="connsiteY3" fmla="*/ 1151786 h 9783410"/>
                            <a:gd name="connsiteX4" fmla="*/ 2917267 w 3346250"/>
                            <a:gd name="connsiteY4" fmla="*/ 2398704 h 9783410"/>
                            <a:gd name="connsiteX5" fmla="*/ 1306503 w 3346250"/>
                            <a:gd name="connsiteY5" fmla="*/ 2810530 h 9783410"/>
                            <a:gd name="connsiteX6" fmla="*/ 3162731 w 3346250"/>
                            <a:gd name="connsiteY6" fmla="*/ 3251828 h 9783410"/>
                            <a:gd name="connsiteX7" fmla="*/ 3189834 w 3346250"/>
                            <a:gd name="connsiteY7" fmla="*/ 5804278 h 9783410"/>
                            <a:gd name="connsiteX8" fmla="*/ 2380265 w 3346250"/>
                            <a:gd name="connsiteY8" fmla="*/ 6979807 h 9783410"/>
                            <a:gd name="connsiteX9" fmla="*/ 3189939 w 3346250"/>
                            <a:gd name="connsiteY9" fmla="*/ 8668009 h 9783410"/>
                            <a:gd name="connsiteX10" fmla="*/ 0 w 3346250"/>
                            <a:gd name="connsiteY10" fmla="*/ 9783410 h 9783410"/>
                            <a:gd name="connsiteX0" fmla="*/ 2672709 w 3273783"/>
                            <a:gd name="connsiteY0" fmla="*/ 289 h 9783410"/>
                            <a:gd name="connsiteX1" fmla="*/ 3023590 w 3273783"/>
                            <a:gd name="connsiteY1" fmla="*/ 510409 h 9783410"/>
                            <a:gd name="connsiteX2" fmla="*/ 2814308 w 3273783"/>
                            <a:gd name="connsiteY2" fmla="*/ 1171176 h 9783410"/>
                            <a:gd name="connsiteX3" fmla="*/ 2877074 w 3273783"/>
                            <a:gd name="connsiteY3" fmla="*/ 1151786 h 9783410"/>
                            <a:gd name="connsiteX4" fmla="*/ 2917267 w 3273783"/>
                            <a:gd name="connsiteY4" fmla="*/ 2398704 h 9783410"/>
                            <a:gd name="connsiteX5" fmla="*/ 1306503 w 3273783"/>
                            <a:gd name="connsiteY5" fmla="*/ 2810530 h 9783410"/>
                            <a:gd name="connsiteX6" fmla="*/ 3162731 w 3273783"/>
                            <a:gd name="connsiteY6" fmla="*/ 3251828 h 9783410"/>
                            <a:gd name="connsiteX7" fmla="*/ 2767748 w 3273783"/>
                            <a:gd name="connsiteY7" fmla="*/ 5824379 h 9783410"/>
                            <a:gd name="connsiteX8" fmla="*/ 2380265 w 3273783"/>
                            <a:gd name="connsiteY8" fmla="*/ 6979807 h 9783410"/>
                            <a:gd name="connsiteX9" fmla="*/ 3189939 w 3273783"/>
                            <a:gd name="connsiteY9" fmla="*/ 8668009 h 9783410"/>
                            <a:gd name="connsiteX10" fmla="*/ 0 w 3273783"/>
                            <a:gd name="connsiteY10" fmla="*/ 9783410 h 9783410"/>
                            <a:gd name="connsiteX0" fmla="*/ 2672709 w 3227893"/>
                            <a:gd name="connsiteY0" fmla="*/ 289 h 9783410"/>
                            <a:gd name="connsiteX1" fmla="*/ 3023590 w 3227893"/>
                            <a:gd name="connsiteY1" fmla="*/ 510409 h 9783410"/>
                            <a:gd name="connsiteX2" fmla="*/ 2814308 w 3227893"/>
                            <a:gd name="connsiteY2" fmla="*/ 1171176 h 9783410"/>
                            <a:gd name="connsiteX3" fmla="*/ 2877074 w 3227893"/>
                            <a:gd name="connsiteY3" fmla="*/ 1151786 h 9783410"/>
                            <a:gd name="connsiteX4" fmla="*/ 2917267 w 3227893"/>
                            <a:gd name="connsiteY4" fmla="*/ 2398704 h 9783410"/>
                            <a:gd name="connsiteX5" fmla="*/ 1306503 w 3227893"/>
                            <a:gd name="connsiteY5" fmla="*/ 2810530 h 9783410"/>
                            <a:gd name="connsiteX6" fmla="*/ 3162731 w 3227893"/>
                            <a:gd name="connsiteY6" fmla="*/ 3251828 h 9783410"/>
                            <a:gd name="connsiteX7" fmla="*/ 2767748 w 3227893"/>
                            <a:gd name="connsiteY7" fmla="*/ 5824379 h 9783410"/>
                            <a:gd name="connsiteX8" fmla="*/ 2380265 w 3227893"/>
                            <a:gd name="connsiteY8" fmla="*/ 6979807 h 9783410"/>
                            <a:gd name="connsiteX9" fmla="*/ 3039168 w 3227893"/>
                            <a:gd name="connsiteY9" fmla="*/ 9202878 h 9783410"/>
                            <a:gd name="connsiteX10" fmla="*/ 0 w 3227893"/>
                            <a:gd name="connsiteY10" fmla="*/ 9783410 h 9783410"/>
                            <a:gd name="connsiteX0" fmla="*/ 1367091 w 1922275"/>
                            <a:gd name="connsiteY0" fmla="*/ 289 h 9783410"/>
                            <a:gd name="connsiteX1" fmla="*/ 1717972 w 1922275"/>
                            <a:gd name="connsiteY1" fmla="*/ 510409 h 9783410"/>
                            <a:gd name="connsiteX2" fmla="*/ 1508690 w 1922275"/>
                            <a:gd name="connsiteY2" fmla="*/ 1171176 h 9783410"/>
                            <a:gd name="connsiteX3" fmla="*/ 1571456 w 1922275"/>
                            <a:gd name="connsiteY3" fmla="*/ 1151786 h 9783410"/>
                            <a:gd name="connsiteX4" fmla="*/ 1611649 w 1922275"/>
                            <a:gd name="connsiteY4" fmla="*/ 2398704 h 9783410"/>
                            <a:gd name="connsiteX5" fmla="*/ 885 w 1922275"/>
                            <a:gd name="connsiteY5" fmla="*/ 2810530 h 9783410"/>
                            <a:gd name="connsiteX6" fmla="*/ 1857113 w 1922275"/>
                            <a:gd name="connsiteY6" fmla="*/ 3251828 h 9783410"/>
                            <a:gd name="connsiteX7" fmla="*/ 1462130 w 1922275"/>
                            <a:gd name="connsiteY7" fmla="*/ 5824379 h 9783410"/>
                            <a:gd name="connsiteX8" fmla="*/ 1074647 w 1922275"/>
                            <a:gd name="connsiteY8" fmla="*/ 6979807 h 9783410"/>
                            <a:gd name="connsiteX9" fmla="*/ 1733550 w 1922275"/>
                            <a:gd name="connsiteY9" fmla="*/ 9202878 h 9783410"/>
                            <a:gd name="connsiteX10" fmla="*/ 764871 w 1922275"/>
                            <a:gd name="connsiteY10" fmla="*/ 9783410 h 9783410"/>
                            <a:gd name="connsiteX0" fmla="*/ 1367091 w 1922275"/>
                            <a:gd name="connsiteY0" fmla="*/ 289 h 9893970"/>
                            <a:gd name="connsiteX1" fmla="*/ 1717972 w 1922275"/>
                            <a:gd name="connsiteY1" fmla="*/ 510409 h 9893970"/>
                            <a:gd name="connsiteX2" fmla="*/ 1508690 w 1922275"/>
                            <a:gd name="connsiteY2" fmla="*/ 1171176 h 9893970"/>
                            <a:gd name="connsiteX3" fmla="*/ 1571456 w 1922275"/>
                            <a:gd name="connsiteY3" fmla="*/ 1151786 h 9893970"/>
                            <a:gd name="connsiteX4" fmla="*/ 1611649 w 1922275"/>
                            <a:gd name="connsiteY4" fmla="*/ 2398704 h 9893970"/>
                            <a:gd name="connsiteX5" fmla="*/ 885 w 1922275"/>
                            <a:gd name="connsiteY5" fmla="*/ 2810530 h 9893970"/>
                            <a:gd name="connsiteX6" fmla="*/ 1857113 w 1922275"/>
                            <a:gd name="connsiteY6" fmla="*/ 3251828 h 9893970"/>
                            <a:gd name="connsiteX7" fmla="*/ 1462130 w 1922275"/>
                            <a:gd name="connsiteY7" fmla="*/ 5824379 h 9893970"/>
                            <a:gd name="connsiteX8" fmla="*/ 1074647 w 1922275"/>
                            <a:gd name="connsiteY8" fmla="*/ 6979807 h 9893970"/>
                            <a:gd name="connsiteX9" fmla="*/ 1733550 w 1922275"/>
                            <a:gd name="connsiteY9" fmla="*/ 9202878 h 9893970"/>
                            <a:gd name="connsiteX10" fmla="*/ 1136808 w 1922275"/>
                            <a:gd name="connsiteY10" fmla="*/ 9893970 h 9893970"/>
                            <a:gd name="connsiteX0" fmla="*/ 1367091 w 1982695"/>
                            <a:gd name="connsiteY0" fmla="*/ 289 h 9893970"/>
                            <a:gd name="connsiteX1" fmla="*/ 1717972 w 1982695"/>
                            <a:gd name="connsiteY1" fmla="*/ 510409 h 9893970"/>
                            <a:gd name="connsiteX2" fmla="*/ 1508690 w 1982695"/>
                            <a:gd name="connsiteY2" fmla="*/ 1171176 h 9893970"/>
                            <a:gd name="connsiteX3" fmla="*/ 1571456 w 1982695"/>
                            <a:gd name="connsiteY3" fmla="*/ 1151786 h 9893970"/>
                            <a:gd name="connsiteX4" fmla="*/ 1611649 w 1982695"/>
                            <a:gd name="connsiteY4" fmla="*/ 2398704 h 9893970"/>
                            <a:gd name="connsiteX5" fmla="*/ 885 w 1982695"/>
                            <a:gd name="connsiteY5" fmla="*/ 2810530 h 9893970"/>
                            <a:gd name="connsiteX6" fmla="*/ 1857113 w 1982695"/>
                            <a:gd name="connsiteY6" fmla="*/ 3251828 h 9893970"/>
                            <a:gd name="connsiteX7" fmla="*/ 1733544 w 1982695"/>
                            <a:gd name="connsiteY7" fmla="*/ 5926023 h 9893970"/>
                            <a:gd name="connsiteX8" fmla="*/ 1074647 w 1982695"/>
                            <a:gd name="connsiteY8" fmla="*/ 6979807 h 9893970"/>
                            <a:gd name="connsiteX9" fmla="*/ 1733550 w 1982695"/>
                            <a:gd name="connsiteY9" fmla="*/ 9202878 h 9893970"/>
                            <a:gd name="connsiteX10" fmla="*/ 1136808 w 1982695"/>
                            <a:gd name="connsiteY10" fmla="*/ 9893970 h 9893970"/>
                            <a:gd name="connsiteX0" fmla="*/ 1367091 w 2019392"/>
                            <a:gd name="connsiteY0" fmla="*/ 289 h 9893970"/>
                            <a:gd name="connsiteX1" fmla="*/ 1717972 w 2019392"/>
                            <a:gd name="connsiteY1" fmla="*/ 510409 h 9893970"/>
                            <a:gd name="connsiteX2" fmla="*/ 1508690 w 2019392"/>
                            <a:gd name="connsiteY2" fmla="*/ 1171176 h 9893970"/>
                            <a:gd name="connsiteX3" fmla="*/ 1571456 w 2019392"/>
                            <a:gd name="connsiteY3" fmla="*/ 1151786 h 9893970"/>
                            <a:gd name="connsiteX4" fmla="*/ 1611649 w 2019392"/>
                            <a:gd name="connsiteY4" fmla="*/ 2398704 h 9893970"/>
                            <a:gd name="connsiteX5" fmla="*/ 885 w 2019392"/>
                            <a:gd name="connsiteY5" fmla="*/ 2810530 h 9893970"/>
                            <a:gd name="connsiteX6" fmla="*/ 1857113 w 2019392"/>
                            <a:gd name="connsiteY6" fmla="*/ 3251828 h 9893970"/>
                            <a:gd name="connsiteX7" fmla="*/ 1733544 w 2019392"/>
                            <a:gd name="connsiteY7" fmla="*/ 5926023 h 9893970"/>
                            <a:gd name="connsiteX8" fmla="*/ 1074647 w 2019392"/>
                            <a:gd name="connsiteY8" fmla="*/ 6979807 h 9893970"/>
                            <a:gd name="connsiteX9" fmla="*/ 1733550 w 2019392"/>
                            <a:gd name="connsiteY9" fmla="*/ 9202878 h 9893970"/>
                            <a:gd name="connsiteX10" fmla="*/ 1136808 w 2019392"/>
                            <a:gd name="connsiteY10" fmla="*/ 9893970 h 9893970"/>
                            <a:gd name="connsiteX0" fmla="*/ 1367091 w 1925185"/>
                            <a:gd name="connsiteY0" fmla="*/ 289 h 9893970"/>
                            <a:gd name="connsiteX1" fmla="*/ 1717972 w 1925185"/>
                            <a:gd name="connsiteY1" fmla="*/ 510409 h 9893970"/>
                            <a:gd name="connsiteX2" fmla="*/ 1508690 w 1925185"/>
                            <a:gd name="connsiteY2" fmla="*/ 1171176 h 9893970"/>
                            <a:gd name="connsiteX3" fmla="*/ 1571456 w 1925185"/>
                            <a:gd name="connsiteY3" fmla="*/ 1151786 h 9893970"/>
                            <a:gd name="connsiteX4" fmla="*/ 1611649 w 1925185"/>
                            <a:gd name="connsiteY4" fmla="*/ 2398704 h 9893970"/>
                            <a:gd name="connsiteX5" fmla="*/ 885 w 1925185"/>
                            <a:gd name="connsiteY5" fmla="*/ 2810530 h 9893970"/>
                            <a:gd name="connsiteX6" fmla="*/ 1857113 w 1925185"/>
                            <a:gd name="connsiteY6" fmla="*/ 3251828 h 9893970"/>
                            <a:gd name="connsiteX7" fmla="*/ 1733544 w 1925185"/>
                            <a:gd name="connsiteY7" fmla="*/ 5926023 h 9893970"/>
                            <a:gd name="connsiteX8" fmla="*/ 1074647 w 1925185"/>
                            <a:gd name="connsiteY8" fmla="*/ 6979807 h 9893970"/>
                            <a:gd name="connsiteX9" fmla="*/ 1733550 w 1925185"/>
                            <a:gd name="connsiteY9" fmla="*/ 9202878 h 9893970"/>
                            <a:gd name="connsiteX10" fmla="*/ 1136808 w 1925185"/>
                            <a:gd name="connsiteY10" fmla="*/ 9893970 h 9893970"/>
                            <a:gd name="connsiteX0" fmla="*/ 1367091 w 1925185"/>
                            <a:gd name="connsiteY0" fmla="*/ 289 h 9944225"/>
                            <a:gd name="connsiteX1" fmla="*/ 1717972 w 1925185"/>
                            <a:gd name="connsiteY1" fmla="*/ 510409 h 9944225"/>
                            <a:gd name="connsiteX2" fmla="*/ 1508690 w 1925185"/>
                            <a:gd name="connsiteY2" fmla="*/ 1171176 h 9944225"/>
                            <a:gd name="connsiteX3" fmla="*/ 1571456 w 1925185"/>
                            <a:gd name="connsiteY3" fmla="*/ 1151786 h 9944225"/>
                            <a:gd name="connsiteX4" fmla="*/ 1611649 w 1925185"/>
                            <a:gd name="connsiteY4" fmla="*/ 2398704 h 9944225"/>
                            <a:gd name="connsiteX5" fmla="*/ 885 w 1925185"/>
                            <a:gd name="connsiteY5" fmla="*/ 2810530 h 9944225"/>
                            <a:gd name="connsiteX6" fmla="*/ 1857113 w 1925185"/>
                            <a:gd name="connsiteY6" fmla="*/ 3251828 h 9944225"/>
                            <a:gd name="connsiteX7" fmla="*/ 1733544 w 1925185"/>
                            <a:gd name="connsiteY7" fmla="*/ 5926023 h 9944225"/>
                            <a:gd name="connsiteX8" fmla="*/ 1074647 w 1925185"/>
                            <a:gd name="connsiteY8" fmla="*/ 6979807 h 9944225"/>
                            <a:gd name="connsiteX9" fmla="*/ 1733550 w 1925185"/>
                            <a:gd name="connsiteY9" fmla="*/ 9202878 h 9944225"/>
                            <a:gd name="connsiteX10" fmla="*/ 664413 w 1925185"/>
                            <a:gd name="connsiteY10" fmla="*/ 9944225 h 9944225"/>
                            <a:gd name="connsiteX0" fmla="*/ 1367091 w 1968546"/>
                            <a:gd name="connsiteY0" fmla="*/ 289 h 9944225"/>
                            <a:gd name="connsiteX1" fmla="*/ 1717972 w 1968546"/>
                            <a:gd name="connsiteY1" fmla="*/ 510409 h 9944225"/>
                            <a:gd name="connsiteX2" fmla="*/ 1508690 w 1968546"/>
                            <a:gd name="connsiteY2" fmla="*/ 1171176 h 9944225"/>
                            <a:gd name="connsiteX3" fmla="*/ 1571456 w 1968546"/>
                            <a:gd name="connsiteY3" fmla="*/ 1151786 h 9944225"/>
                            <a:gd name="connsiteX4" fmla="*/ 1611649 w 1968546"/>
                            <a:gd name="connsiteY4" fmla="*/ 2398704 h 9944225"/>
                            <a:gd name="connsiteX5" fmla="*/ 885 w 1968546"/>
                            <a:gd name="connsiteY5" fmla="*/ 2810530 h 9944225"/>
                            <a:gd name="connsiteX6" fmla="*/ 1857113 w 1968546"/>
                            <a:gd name="connsiteY6" fmla="*/ 3251828 h 9944225"/>
                            <a:gd name="connsiteX7" fmla="*/ 1733544 w 1968546"/>
                            <a:gd name="connsiteY7" fmla="*/ 5926023 h 9944225"/>
                            <a:gd name="connsiteX8" fmla="*/ 1526941 w 1968546"/>
                            <a:gd name="connsiteY8" fmla="*/ 7552717 h 9944225"/>
                            <a:gd name="connsiteX9" fmla="*/ 1733550 w 1968546"/>
                            <a:gd name="connsiteY9" fmla="*/ 9202878 h 9944225"/>
                            <a:gd name="connsiteX10" fmla="*/ 664413 w 1968546"/>
                            <a:gd name="connsiteY10" fmla="*/ 9944225 h 9944225"/>
                            <a:gd name="connsiteX0" fmla="*/ 1367091 w 1968546"/>
                            <a:gd name="connsiteY0" fmla="*/ 289 h 9944225"/>
                            <a:gd name="connsiteX1" fmla="*/ 1717972 w 1968546"/>
                            <a:gd name="connsiteY1" fmla="*/ 510409 h 9944225"/>
                            <a:gd name="connsiteX2" fmla="*/ 1508690 w 1968546"/>
                            <a:gd name="connsiteY2" fmla="*/ 1171176 h 9944225"/>
                            <a:gd name="connsiteX3" fmla="*/ 1571456 w 1968546"/>
                            <a:gd name="connsiteY3" fmla="*/ 1151786 h 9944225"/>
                            <a:gd name="connsiteX4" fmla="*/ 1611649 w 1968546"/>
                            <a:gd name="connsiteY4" fmla="*/ 2398704 h 9944225"/>
                            <a:gd name="connsiteX5" fmla="*/ 885 w 1968546"/>
                            <a:gd name="connsiteY5" fmla="*/ 2810530 h 9944225"/>
                            <a:gd name="connsiteX6" fmla="*/ 1857113 w 1968546"/>
                            <a:gd name="connsiteY6" fmla="*/ 3251828 h 9944225"/>
                            <a:gd name="connsiteX7" fmla="*/ 1733544 w 1968546"/>
                            <a:gd name="connsiteY7" fmla="*/ 5926023 h 9944225"/>
                            <a:gd name="connsiteX8" fmla="*/ 1526941 w 1968546"/>
                            <a:gd name="connsiteY8" fmla="*/ 7552717 h 9944225"/>
                            <a:gd name="connsiteX9" fmla="*/ 1733550 w 1968546"/>
                            <a:gd name="connsiteY9" fmla="*/ 9202878 h 9944225"/>
                            <a:gd name="connsiteX10" fmla="*/ 664413 w 1968546"/>
                            <a:gd name="connsiteY10" fmla="*/ 9944225 h 9944225"/>
                            <a:gd name="connsiteX0" fmla="*/ 1367091 w 1931819"/>
                            <a:gd name="connsiteY0" fmla="*/ 289 h 9944225"/>
                            <a:gd name="connsiteX1" fmla="*/ 1717972 w 1931819"/>
                            <a:gd name="connsiteY1" fmla="*/ 510409 h 9944225"/>
                            <a:gd name="connsiteX2" fmla="*/ 1508690 w 1931819"/>
                            <a:gd name="connsiteY2" fmla="*/ 1171176 h 9944225"/>
                            <a:gd name="connsiteX3" fmla="*/ 1571456 w 1931819"/>
                            <a:gd name="connsiteY3" fmla="*/ 1151786 h 9944225"/>
                            <a:gd name="connsiteX4" fmla="*/ 1611649 w 1931819"/>
                            <a:gd name="connsiteY4" fmla="*/ 2398704 h 9944225"/>
                            <a:gd name="connsiteX5" fmla="*/ 885 w 1931819"/>
                            <a:gd name="connsiteY5" fmla="*/ 2810530 h 9944225"/>
                            <a:gd name="connsiteX6" fmla="*/ 1857113 w 1931819"/>
                            <a:gd name="connsiteY6" fmla="*/ 3251828 h 9944225"/>
                            <a:gd name="connsiteX7" fmla="*/ 1733544 w 1931819"/>
                            <a:gd name="connsiteY7" fmla="*/ 5926023 h 9944225"/>
                            <a:gd name="connsiteX8" fmla="*/ 1526941 w 1931819"/>
                            <a:gd name="connsiteY8" fmla="*/ 7552717 h 9944225"/>
                            <a:gd name="connsiteX9" fmla="*/ 1733550 w 1931819"/>
                            <a:gd name="connsiteY9" fmla="*/ 9202878 h 9944225"/>
                            <a:gd name="connsiteX10" fmla="*/ 664413 w 1931819"/>
                            <a:gd name="connsiteY10" fmla="*/ 9944225 h 9944225"/>
                            <a:gd name="connsiteX0" fmla="*/ 522687 w 1931819"/>
                            <a:gd name="connsiteY0" fmla="*/ 191 h 10215505"/>
                            <a:gd name="connsiteX1" fmla="*/ 1717972 w 1931819"/>
                            <a:gd name="connsiteY1" fmla="*/ 781689 h 10215505"/>
                            <a:gd name="connsiteX2" fmla="*/ 1508690 w 1931819"/>
                            <a:gd name="connsiteY2" fmla="*/ 1442456 h 10215505"/>
                            <a:gd name="connsiteX3" fmla="*/ 1571456 w 1931819"/>
                            <a:gd name="connsiteY3" fmla="*/ 1423066 h 10215505"/>
                            <a:gd name="connsiteX4" fmla="*/ 1611649 w 1931819"/>
                            <a:gd name="connsiteY4" fmla="*/ 2669984 h 10215505"/>
                            <a:gd name="connsiteX5" fmla="*/ 885 w 1931819"/>
                            <a:gd name="connsiteY5" fmla="*/ 3081810 h 10215505"/>
                            <a:gd name="connsiteX6" fmla="*/ 1857113 w 1931819"/>
                            <a:gd name="connsiteY6" fmla="*/ 3523108 h 10215505"/>
                            <a:gd name="connsiteX7" fmla="*/ 1733544 w 1931819"/>
                            <a:gd name="connsiteY7" fmla="*/ 6197303 h 10215505"/>
                            <a:gd name="connsiteX8" fmla="*/ 1526941 w 1931819"/>
                            <a:gd name="connsiteY8" fmla="*/ 7823997 h 10215505"/>
                            <a:gd name="connsiteX9" fmla="*/ 1733550 w 1931819"/>
                            <a:gd name="connsiteY9" fmla="*/ 9474158 h 10215505"/>
                            <a:gd name="connsiteX10" fmla="*/ 664413 w 1931819"/>
                            <a:gd name="connsiteY10" fmla="*/ 10215505 h 10215505"/>
                            <a:gd name="connsiteX0" fmla="*/ 522687 w 1931819"/>
                            <a:gd name="connsiteY0" fmla="*/ 191 h 10215505"/>
                            <a:gd name="connsiteX1" fmla="*/ 1717972 w 1931819"/>
                            <a:gd name="connsiteY1" fmla="*/ 781689 h 10215505"/>
                            <a:gd name="connsiteX2" fmla="*/ 794968 w 1931819"/>
                            <a:gd name="connsiteY2" fmla="*/ 1181128 h 10215505"/>
                            <a:gd name="connsiteX3" fmla="*/ 1571456 w 1931819"/>
                            <a:gd name="connsiteY3" fmla="*/ 1423066 h 10215505"/>
                            <a:gd name="connsiteX4" fmla="*/ 1611649 w 1931819"/>
                            <a:gd name="connsiteY4" fmla="*/ 2669984 h 10215505"/>
                            <a:gd name="connsiteX5" fmla="*/ 885 w 1931819"/>
                            <a:gd name="connsiteY5" fmla="*/ 3081810 h 10215505"/>
                            <a:gd name="connsiteX6" fmla="*/ 1857113 w 1931819"/>
                            <a:gd name="connsiteY6" fmla="*/ 3523108 h 10215505"/>
                            <a:gd name="connsiteX7" fmla="*/ 1733544 w 1931819"/>
                            <a:gd name="connsiteY7" fmla="*/ 6197303 h 10215505"/>
                            <a:gd name="connsiteX8" fmla="*/ 1526941 w 1931819"/>
                            <a:gd name="connsiteY8" fmla="*/ 7823997 h 10215505"/>
                            <a:gd name="connsiteX9" fmla="*/ 1733550 w 1931819"/>
                            <a:gd name="connsiteY9" fmla="*/ 9474158 h 10215505"/>
                            <a:gd name="connsiteX10" fmla="*/ 664413 w 1931819"/>
                            <a:gd name="connsiteY10" fmla="*/ 10215505 h 10215505"/>
                            <a:gd name="connsiteX0" fmla="*/ 522695 w 1931827"/>
                            <a:gd name="connsiteY0" fmla="*/ 191 h 10215505"/>
                            <a:gd name="connsiteX1" fmla="*/ 1717980 w 1931827"/>
                            <a:gd name="connsiteY1" fmla="*/ 781689 h 10215505"/>
                            <a:gd name="connsiteX2" fmla="*/ 794976 w 1931827"/>
                            <a:gd name="connsiteY2" fmla="*/ 1181128 h 10215505"/>
                            <a:gd name="connsiteX3" fmla="*/ 1651883 w 1931827"/>
                            <a:gd name="connsiteY3" fmla="*/ 2237206 h 10215505"/>
                            <a:gd name="connsiteX4" fmla="*/ 1611657 w 1931827"/>
                            <a:gd name="connsiteY4" fmla="*/ 2669984 h 10215505"/>
                            <a:gd name="connsiteX5" fmla="*/ 893 w 1931827"/>
                            <a:gd name="connsiteY5" fmla="*/ 3081810 h 10215505"/>
                            <a:gd name="connsiteX6" fmla="*/ 1857121 w 1931827"/>
                            <a:gd name="connsiteY6" fmla="*/ 3523108 h 10215505"/>
                            <a:gd name="connsiteX7" fmla="*/ 1733552 w 1931827"/>
                            <a:gd name="connsiteY7" fmla="*/ 6197303 h 10215505"/>
                            <a:gd name="connsiteX8" fmla="*/ 1526949 w 1931827"/>
                            <a:gd name="connsiteY8" fmla="*/ 7823997 h 10215505"/>
                            <a:gd name="connsiteX9" fmla="*/ 1733558 w 1931827"/>
                            <a:gd name="connsiteY9" fmla="*/ 9474158 h 10215505"/>
                            <a:gd name="connsiteX10" fmla="*/ 664421 w 1931827"/>
                            <a:gd name="connsiteY10" fmla="*/ 10215505 h 10215505"/>
                            <a:gd name="connsiteX0" fmla="*/ 522695 w 1931827"/>
                            <a:gd name="connsiteY0" fmla="*/ 191 h 10215505"/>
                            <a:gd name="connsiteX1" fmla="*/ 1717980 w 1931827"/>
                            <a:gd name="connsiteY1" fmla="*/ 781689 h 10215505"/>
                            <a:gd name="connsiteX2" fmla="*/ 794976 w 1931827"/>
                            <a:gd name="connsiteY2" fmla="*/ 1181128 h 10215505"/>
                            <a:gd name="connsiteX3" fmla="*/ 1651883 w 1931827"/>
                            <a:gd name="connsiteY3" fmla="*/ 2237206 h 10215505"/>
                            <a:gd name="connsiteX4" fmla="*/ 1611657 w 1931827"/>
                            <a:gd name="connsiteY4" fmla="*/ 2669984 h 10215505"/>
                            <a:gd name="connsiteX5" fmla="*/ 893 w 1931827"/>
                            <a:gd name="connsiteY5" fmla="*/ 3081810 h 10215505"/>
                            <a:gd name="connsiteX6" fmla="*/ 1857121 w 1931827"/>
                            <a:gd name="connsiteY6" fmla="*/ 3523108 h 10215505"/>
                            <a:gd name="connsiteX7" fmla="*/ 1733552 w 1931827"/>
                            <a:gd name="connsiteY7" fmla="*/ 6197303 h 10215505"/>
                            <a:gd name="connsiteX8" fmla="*/ 1526949 w 1931827"/>
                            <a:gd name="connsiteY8" fmla="*/ 7823997 h 10215505"/>
                            <a:gd name="connsiteX9" fmla="*/ 1733558 w 1931827"/>
                            <a:gd name="connsiteY9" fmla="*/ 9474158 h 10215505"/>
                            <a:gd name="connsiteX10" fmla="*/ 664421 w 1931827"/>
                            <a:gd name="connsiteY10" fmla="*/ 10215505 h 10215505"/>
                            <a:gd name="connsiteX0" fmla="*/ 522359 w 1931491"/>
                            <a:gd name="connsiteY0" fmla="*/ 191 h 10215505"/>
                            <a:gd name="connsiteX1" fmla="*/ 1717644 w 1931491"/>
                            <a:gd name="connsiteY1" fmla="*/ 781689 h 10215505"/>
                            <a:gd name="connsiteX2" fmla="*/ 794640 w 1931491"/>
                            <a:gd name="connsiteY2" fmla="*/ 1181128 h 10215505"/>
                            <a:gd name="connsiteX3" fmla="*/ 1651547 w 1931491"/>
                            <a:gd name="connsiteY3" fmla="*/ 2237206 h 10215505"/>
                            <a:gd name="connsiteX4" fmla="*/ 557 w 1931491"/>
                            <a:gd name="connsiteY4" fmla="*/ 3081810 h 10215505"/>
                            <a:gd name="connsiteX5" fmla="*/ 1856785 w 1931491"/>
                            <a:gd name="connsiteY5" fmla="*/ 3523108 h 10215505"/>
                            <a:gd name="connsiteX6" fmla="*/ 1733216 w 1931491"/>
                            <a:gd name="connsiteY6" fmla="*/ 6197303 h 10215505"/>
                            <a:gd name="connsiteX7" fmla="*/ 1526613 w 1931491"/>
                            <a:gd name="connsiteY7" fmla="*/ 7823997 h 10215505"/>
                            <a:gd name="connsiteX8" fmla="*/ 1733222 w 1931491"/>
                            <a:gd name="connsiteY8" fmla="*/ 9474158 h 10215505"/>
                            <a:gd name="connsiteX9" fmla="*/ 664085 w 1931491"/>
                            <a:gd name="connsiteY9" fmla="*/ 10215505 h 10215505"/>
                            <a:gd name="connsiteX0" fmla="*/ 0 w 1341312"/>
                            <a:gd name="connsiteY0" fmla="*/ 191 h 10215505"/>
                            <a:gd name="connsiteX1" fmla="*/ 1195285 w 1341312"/>
                            <a:gd name="connsiteY1" fmla="*/ 781689 h 10215505"/>
                            <a:gd name="connsiteX2" fmla="*/ 272281 w 1341312"/>
                            <a:gd name="connsiteY2" fmla="*/ 1181128 h 10215505"/>
                            <a:gd name="connsiteX3" fmla="*/ 1129188 w 1341312"/>
                            <a:gd name="connsiteY3" fmla="*/ 2237206 h 10215505"/>
                            <a:gd name="connsiteX4" fmla="*/ 814945 w 1341312"/>
                            <a:gd name="connsiteY4" fmla="*/ 4539220 h 10215505"/>
                            <a:gd name="connsiteX5" fmla="*/ 1334426 w 1341312"/>
                            <a:gd name="connsiteY5" fmla="*/ 3523108 h 10215505"/>
                            <a:gd name="connsiteX6" fmla="*/ 1210857 w 1341312"/>
                            <a:gd name="connsiteY6" fmla="*/ 6197303 h 10215505"/>
                            <a:gd name="connsiteX7" fmla="*/ 1004254 w 1341312"/>
                            <a:gd name="connsiteY7" fmla="*/ 7823997 h 10215505"/>
                            <a:gd name="connsiteX8" fmla="*/ 1210863 w 1341312"/>
                            <a:gd name="connsiteY8" fmla="*/ 9474158 h 10215505"/>
                            <a:gd name="connsiteX9" fmla="*/ 141726 w 1341312"/>
                            <a:gd name="connsiteY9" fmla="*/ 10215505 h 10215505"/>
                            <a:gd name="connsiteX0" fmla="*/ 295 w 1354109"/>
                            <a:gd name="connsiteY0" fmla="*/ 191 h 10215505"/>
                            <a:gd name="connsiteX1" fmla="*/ 1195580 w 1354109"/>
                            <a:gd name="connsiteY1" fmla="*/ 781689 h 10215505"/>
                            <a:gd name="connsiteX2" fmla="*/ 272576 w 1354109"/>
                            <a:gd name="connsiteY2" fmla="*/ 1181128 h 10215505"/>
                            <a:gd name="connsiteX3" fmla="*/ 1129483 w 1354109"/>
                            <a:gd name="connsiteY3" fmla="*/ 2237206 h 10215505"/>
                            <a:gd name="connsiteX4" fmla="*/ 815240 w 1354109"/>
                            <a:gd name="connsiteY4" fmla="*/ 4539220 h 10215505"/>
                            <a:gd name="connsiteX5" fmla="*/ 1334721 w 1354109"/>
                            <a:gd name="connsiteY5" fmla="*/ 3523108 h 10215505"/>
                            <a:gd name="connsiteX6" fmla="*/ 295 w 1354109"/>
                            <a:gd name="connsiteY6" fmla="*/ 5433879 h 10215505"/>
                            <a:gd name="connsiteX7" fmla="*/ 1211152 w 1354109"/>
                            <a:gd name="connsiteY7" fmla="*/ 6197303 h 10215505"/>
                            <a:gd name="connsiteX8" fmla="*/ 1004549 w 1354109"/>
                            <a:gd name="connsiteY8" fmla="*/ 7823997 h 10215505"/>
                            <a:gd name="connsiteX9" fmla="*/ 1211158 w 1354109"/>
                            <a:gd name="connsiteY9" fmla="*/ 9474158 h 10215505"/>
                            <a:gd name="connsiteX10" fmla="*/ 142021 w 1354109"/>
                            <a:gd name="connsiteY10" fmla="*/ 10215505 h 10215505"/>
                            <a:gd name="connsiteX0" fmla="*/ 295 w 1407423"/>
                            <a:gd name="connsiteY0" fmla="*/ 191 h 10215505"/>
                            <a:gd name="connsiteX1" fmla="*/ 1195580 w 1407423"/>
                            <a:gd name="connsiteY1" fmla="*/ 781689 h 10215505"/>
                            <a:gd name="connsiteX2" fmla="*/ 272576 w 1407423"/>
                            <a:gd name="connsiteY2" fmla="*/ 1181128 h 10215505"/>
                            <a:gd name="connsiteX3" fmla="*/ 1129483 w 1407423"/>
                            <a:gd name="connsiteY3" fmla="*/ 2237206 h 10215505"/>
                            <a:gd name="connsiteX4" fmla="*/ 1334721 w 1407423"/>
                            <a:gd name="connsiteY4" fmla="*/ 3523108 h 10215505"/>
                            <a:gd name="connsiteX5" fmla="*/ 295 w 1407423"/>
                            <a:gd name="connsiteY5" fmla="*/ 5433879 h 10215505"/>
                            <a:gd name="connsiteX6" fmla="*/ 1211152 w 1407423"/>
                            <a:gd name="connsiteY6" fmla="*/ 6197303 h 10215505"/>
                            <a:gd name="connsiteX7" fmla="*/ 1004549 w 1407423"/>
                            <a:gd name="connsiteY7" fmla="*/ 7823997 h 10215505"/>
                            <a:gd name="connsiteX8" fmla="*/ 1211158 w 1407423"/>
                            <a:gd name="connsiteY8" fmla="*/ 9474158 h 10215505"/>
                            <a:gd name="connsiteX9" fmla="*/ 142021 w 1407423"/>
                            <a:gd name="connsiteY9" fmla="*/ 10215505 h 10215505"/>
                            <a:gd name="connsiteX0" fmla="*/ 295 w 1357833"/>
                            <a:gd name="connsiteY0" fmla="*/ 191 h 10215505"/>
                            <a:gd name="connsiteX1" fmla="*/ 1195580 w 1357833"/>
                            <a:gd name="connsiteY1" fmla="*/ 781689 h 10215505"/>
                            <a:gd name="connsiteX2" fmla="*/ 272576 w 1357833"/>
                            <a:gd name="connsiteY2" fmla="*/ 1181128 h 10215505"/>
                            <a:gd name="connsiteX3" fmla="*/ 1129483 w 1357833"/>
                            <a:gd name="connsiteY3" fmla="*/ 2237206 h 10215505"/>
                            <a:gd name="connsiteX4" fmla="*/ 1274420 w 1357833"/>
                            <a:gd name="connsiteY4" fmla="*/ 4980518 h 10215505"/>
                            <a:gd name="connsiteX5" fmla="*/ 295 w 1357833"/>
                            <a:gd name="connsiteY5" fmla="*/ 5433879 h 10215505"/>
                            <a:gd name="connsiteX6" fmla="*/ 1211152 w 1357833"/>
                            <a:gd name="connsiteY6" fmla="*/ 6197303 h 10215505"/>
                            <a:gd name="connsiteX7" fmla="*/ 1004549 w 1357833"/>
                            <a:gd name="connsiteY7" fmla="*/ 7823997 h 10215505"/>
                            <a:gd name="connsiteX8" fmla="*/ 1211158 w 1357833"/>
                            <a:gd name="connsiteY8" fmla="*/ 9474158 h 10215505"/>
                            <a:gd name="connsiteX9" fmla="*/ 142021 w 1357833"/>
                            <a:gd name="connsiteY9" fmla="*/ 10215505 h 10215505"/>
                            <a:gd name="connsiteX0" fmla="*/ 295 w 1327945"/>
                            <a:gd name="connsiteY0" fmla="*/ 191 h 10215505"/>
                            <a:gd name="connsiteX1" fmla="*/ 1195580 w 1327945"/>
                            <a:gd name="connsiteY1" fmla="*/ 781689 h 10215505"/>
                            <a:gd name="connsiteX2" fmla="*/ 272576 w 1327945"/>
                            <a:gd name="connsiteY2" fmla="*/ 1181128 h 10215505"/>
                            <a:gd name="connsiteX3" fmla="*/ 1008885 w 1327945"/>
                            <a:gd name="connsiteY3" fmla="*/ 3061397 h 10215505"/>
                            <a:gd name="connsiteX4" fmla="*/ 1274420 w 1327945"/>
                            <a:gd name="connsiteY4" fmla="*/ 4980518 h 10215505"/>
                            <a:gd name="connsiteX5" fmla="*/ 295 w 1327945"/>
                            <a:gd name="connsiteY5" fmla="*/ 5433879 h 10215505"/>
                            <a:gd name="connsiteX6" fmla="*/ 1211152 w 1327945"/>
                            <a:gd name="connsiteY6" fmla="*/ 6197303 h 10215505"/>
                            <a:gd name="connsiteX7" fmla="*/ 1004549 w 1327945"/>
                            <a:gd name="connsiteY7" fmla="*/ 7823997 h 10215505"/>
                            <a:gd name="connsiteX8" fmla="*/ 1211158 w 1327945"/>
                            <a:gd name="connsiteY8" fmla="*/ 9474158 h 10215505"/>
                            <a:gd name="connsiteX9" fmla="*/ 142021 w 1327945"/>
                            <a:gd name="connsiteY9" fmla="*/ 10215505 h 10215505"/>
                            <a:gd name="connsiteX0" fmla="*/ 295 w 1311606"/>
                            <a:gd name="connsiteY0" fmla="*/ 191 h 10215505"/>
                            <a:gd name="connsiteX1" fmla="*/ 1195580 w 1311606"/>
                            <a:gd name="connsiteY1" fmla="*/ 781689 h 10215505"/>
                            <a:gd name="connsiteX2" fmla="*/ 272576 w 1311606"/>
                            <a:gd name="connsiteY2" fmla="*/ 1181128 h 10215505"/>
                            <a:gd name="connsiteX3" fmla="*/ 1008885 w 1311606"/>
                            <a:gd name="connsiteY3" fmla="*/ 3061397 h 10215505"/>
                            <a:gd name="connsiteX4" fmla="*/ 1274420 w 1311606"/>
                            <a:gd name="connsiteY4" fmla="*/ 4980518 h 10215505"/>
                            <a:gd name="connsiteX5" fmla="*/ 295 w 1311606"/>
                            <a:gd name="connsiteY5" fmla="*/ 5433879 h 10215505"/>
                            <a:gd name="connsiteX6" fmla="*/ 1211152 w 1311606"/>
                            <a:gd name="connsiteY6" fmla="*/ 6197303 h 10215505"/>
                            <a:gd name="connsiteX7" fmla="*/ 1004549 w 1311606"/>
                            <a:gd name="connsiteY7" fmla="*/ 7823997 h 10215505"/>
                            <a:gd name="connsiteX8" fmla="*/ 1211158 w 1311606"/>
                            <a:gd name="connsiteY8" fmla="*/ 9474158 h 10215505"/>
                            <a:gd name="connsiteX9" fmla="*/ 142021 w 1311606"/>
                            <a:gd name="connsiteY9" fmla="*/ 10215505 h 10215505"/>
                            <a:gd name="connsiteX0" fmla="*/ 422433 w 1311606"/>
                            <a:gd name="connsiteY0" fmla="*/ 191 h 10215696"/>
                            <a:gd name="connsiteX1" fmla="*/ 1195580 w 1311606"/>
                            <a:gd name="connsiteY1" fmla="*/ 781880 h 10215696"/>
                            <a:gd name="connsiteX2" fmla="*/ 272576 w 1311606"/>
                            <a:gd name="connsiteY2" fmla="*/ 1181319 h 10215696"/>
                            <a:gd name="connsiteX3" fmla="*/ 1008885 w 1311606"/>
                            <a:gd name="connsiteY3" fmla="*/ 3061588 h 10215696"/>
                            <a:gd name="connsiteX4" fmla="*/ 1274420 w 1311606"/>
                            <a:gd name="connsiteY4" fmla="*/ 4980709 h 10215696"/>
                            <a:gd name="connsiteX5" fmla="*/ 295 w 1311606"/>
                            <a:gd name="connsiteY5" fmla="*/ 5434070 h 10215696"/>
                            <a:gd name="connsiteX6" fmla="*/ 1211152 w 1311606"/>
                            <a:gd name="connsiteY6" fmla="*/ 6197494 h 10215696"/>
                            <a:gd name="connsiteX7" fmla="*/ 1004549 w 1311606"/>
                            <a:gd name="connsiteY7" fmla="*/ 7824188 h 10215696"/>
                            <a:gd name="connsiteX8" fmla="*/ 1211158 w 1311606"/>
                            <a:gd name="connsiteY8" fmla="*/ 9474349 h 10215696"/>
                            <a:gd name="connsiteX9" fmla="*/ 142021 w 1311606"/>
                            <a:gd name="connsiteY9" fmla="*/ 10215696 h 10215696"/>
                            <a:gd name="connsiteX0" fmla="*/ 422435 w 1311608"/>
                            <a:gd name="connsiteY0" fmla="*/ 191 h 10215696"/>
                            <a:gd name="connsiteX1" fmla="*/ 1195582 w 1311608"/>
                            <a:gd name="connsiteY1" fmla="*/ 781880 h 10215696"/>
                            <a:gd name="connsiteX2" fmla="*/ 272578 w 1311608"/>
                            <a:gd name="connsiteY2" fmla="*/ 1181319 h 10215696"/>
                            <a:gd name="connsiteX3" fmla="*/ 1008887 w 1311608"/>
                            <a:gd name="connsiteY3" fmla="*/ 3061588 h 10215696"/>
                            <a:gd name="connsiteX4" fmla="*/ 1274422 w 1311608"/>
                            <a:gd name="connsiteY4" fmla="*/ 4980709 h 10215696"/>
                            <a:gd name="connsiteX5" fmla="*/ 297 w 1311608"/>
                            <a:gd name="connsiteY5" fmla="*/ 5434070 h 10215696"/>
                            <a:gd name="connsiteX6" fmla="*/ 1201103 w 1311608"/>
                            <a:gd name="connsiteY6" fmla="*/ 5705309 h 10215696"/>
                            <a:gd name="connsiteX7" fmla="*/ 1004551 w 1311608"/>
                            <a:gd name="connsiteY7" fmla="*/ 7824188 h 10215696"/>
                            <a:gd name="connsiteX8" fmla="*/ 1211160 w 1311608"/>
                            <a:gd name="connsiteY8" fmla="*/ 9474349 h 10215696"/>
                            <a:gd name="connsiteX9" fmla="*/ 142023 w 1311608"/>
                            <a:gd name="connsiteY9" fmla="*/ 10215696 h 10215696"/>
                            <a:gd name="connsiteX0" fmla="*/ 422402 w 1311575"/>
                            <a:gd name="connsiteY0" fmla="*/ 191 h 10215696"/>
                            <a:gd name="connsiteX1" fmla="*/ 1195549 w 1311575"/>
                            <a:gd name="connsiteY1" fmla="*/ 781880 h 10215696"/>
                            <a:gd name="connsiteX2" fmla="*/ 272545 w 1311575"/>
                            <a:gd name="connsiteY2" fmla="*/ 1181319 h 10215696"/>
                            <a:gd name="connsiteX3" fmla="*/ 1008854 w 1311575"/>
                            <a:gd name="connsiteY3" fmla="*/ 3061588 h 10215696"/>
                            <a:gd name="connsiteX4" fmla="*/ 1274389 w 1311575"/>
                            <a:gd name="connsiteY4" fmla="*/ 4980709 h 10215696"/>
                            <a:gd name="connsiteX5" fmla="*/ 264 w 1311575"/>
                            <a:gd name="connsiteY5" fmla="*/ 5434070 h 10215696"/>
                            <a:gd name="connsiteX6" fmla="*/ 1201070 w 1311575"/>
                            <a:gd name="connsiteY6" fmla="*/ 5705309 h 10215696"/>
                            <a:gd name="connsiteX7" fmla="*/ 1004518 w 1311575"/>
                            <a:gd name="connsiteY7" fmla="*/ 7824188 h 10215696"/>
                            <a:gd name="connsiteX8" fmla="*/ 1211127 w 1311575"/>
                            <a:gd name="connsiteY8" fmla="*/ 9474349 h 10215696"/>
                            <a:gd name="connsiteX9" fmla="*/ 141990 w 1311575"/>
                            <a:gd name="connsiteY9" fmla="*/ 10215696 h 10215696"/>
                            <a:gd name="connsiteX0" fmla="*/ 280412 w 1158331"/>
                            <a:gd name="connsiteY0" fmla="*/ 191 h 10215696"/>
                            <a:gd name="connsiteX1" fmla="*/ 1053559 w 1158331"/>
                            <a:gd name="connsiteY1" fmla="*/ 781880 h 10215696"/>
                            <a:gd name="connsiteX2" fmla="*/ 130555 w 1158331"/>
                            <a:gd name="connsiteY2" fmla="*/ 1181319 h 10215696"/>
                            <a:gd name="connsiteX3" fmla="*/ 866864 w 1158331"/>
                            <a:gd name="connsiteY3" fmla="*/ 3061588 h 10215696"/>
                            <a:gd name="connsiteX4" fmla="*/ 1132399 w 1158331"/>
                            <a:gd name="connsiteY4" fmla="*/ 4980709 h 10215696"/>
                            <a:gd name="connsiteX5" fmla="*/ 69338 w 1158331"/>
                            <a:gd name="connsiteY5" fmla="*/ 5424019 h 10215696"/>
                            <a:gd name="connsiteX6" fmla="*/ 1059080 w 1158331"/>
                            <a:gd name="connsiteY6" fmla="*/ 5705309 h 10215696"/>
                            <a:gd name="connsiteX7" fmla="*/ 862528 w 1158331"/>
                            <a:gd name="connsiteY7" fmla="*/ 7824188 h 10215696"/>
                            <a:gd name="connsiteX8" fmla="*/ 1069137 w 1158331"/>
                            <a:gd name="connsiteY8" fmla="*/ 9474349 h 10215696"/>
                            <a:gd name="connsiteX9" fmla="*/ 0 w 1158331"/>
                            <a:gd name="connsiteY9" fmla="*/ 10215696 h 10215696"/>
                            <a:gd name="connsiteX0" fmla="*/ 280412 w 1158331"/>
                            <a:gd name="connsiteY0" fmla="*/ 191 h 10215696"/>
                            <a:gd name="connsiteX1" fmla="*/ 1053559 w 1158331"/>
                            <a:gd name="connsiteY1" fmla="*/ 781880 h 10215696"/>
                            <a:gd name="connsiteX2" fmla="*/ 130555 w 1158331"/>
                            <a:gd name="connsiteY2" fmla="*/ 1181319 h 10215696"/>
                            <a:gd name="connsiteX3" fmla="*/ 866864 w 1158331"/>
                            <a:gd name="connsiteY3" fmla="*/ 3061588 h 10215696"/>
                            <a:gd name="connsiteX4" fmla="*/ 1132399 w 1158331"/>
                            <a:gd name="connsiteY4" fmla="*/ 4980709 h 10215696"/>
                            <a:gd name="connsiteX5" fmla="*/ 69338 w 1158331"/>
                            <a:gd name="connsiteY5" fmla="*/ 5424019 h 10215696"/>
                            <a:gd name="connsiteX6" fmla="*/ 1059080 w 1158331"/>
                            <a:gd name="connsiteY6" fmla="*/ 5705309 h 10215696"/>
                            <a:gd name="connsiteX7" fmla="*/ 711707 w 1158331"/>
                            <a:gd name="connsiteY7" fmla="*/ 7341726 h 10215696"/>
                            <a:gd name="connsiteX8" fmla="*/ 1069137 w 1158331"/>
                            <a:gd name="connsiteY8" fmla="*/ 9474349 h 10215696"/>
                            <a:gd name="connsiteX9" fmla="*/ 0 w 1158331"/>
                            <a:gd name="connsiteY9" fmla="*/ 10215696 h 10215696"/>
                            <a:gd name="connsiteX0" fmla="*/ 280412 w 1158331"/>
                            <a:gd name="connsiteY0" fmla="*/ 191 h 10215696"/>
                            <a:gd name="connsiteX1" fmla="*/ 1053559 w 1158331"/>
                            <a:gd name="connsiteY1" fmla="*/ 781880 h 10215696"/>
                            <a:gd name="connsiteX2" fmla="*/ 130555 w 1158331"/>
                            <a:gd name="connsiteY2" fmla="*/ 1181319 h 10215696"/>
                            <a:gd name="connsiteX3" fmla="*/ 866864 w 1158331"/>
                            <a:gd name="connsiteY3" fmla="*/ 3061588 h 10215696"/>
                            <a:gd name="connsiteX4" fmla="*/ 1132399 w 1158331"/>
                            <a:gd name="connsiteY4" fmla="*/ 4980709 h 10215696"/>
                            <a:gd name="connsiteX5" fmla="*/ 69338 w 1158331"/>
                            <a:gd name="connsiteY5" fmla="*/ 5424019 h 10215696"/>
                            <a:gd name="connsiteX6" fmla="*/ 1059080 w 1158331"/>
                            <a:gd name="connsiteY6" fmla="*/ 5705309 h 10215696"/>
                            <a:gd name="connsiteX7" fmla="*/ 711707 w 1158331"/>
                            <a:gd name="connsiteY7" fmla="*/ 7341726 h 10215696"/>
                            <a:gd name="connsiteX8" fmla="*/ 1018864 w 1158331"/>
                            <a:gd name="connsiteY8" fmla="*/ 8700399 h 10215696"/>
                            <a:gd name="connsiteX9" fmla="*/ 0 w 1158331"/>
                            <a:gd name="connsiteY9" fmla="*/ 10215696 h 10215696"/>
                            <a:gd name="connsiteX0" fmla="*/ 280412 w 1158331"/>
                            <a:gd name="connsiteY0" fmla="*/ 191 h 10577542"/>
                            <a:gd name="connsiteX1" fmla="*/ 1053559 w 1158331"/>
                            <a:gd name="connsiteY1" fmla="*/ 781880 h 10577542"/>
                            <a:gd name="connsiteX2" fmla="*/ 130555 w 1158331"/>
                            <a:gd name="connsiteY2" fmla="*/ 1181319 h 10577542"/>
                            <a:gd name="connsiteX3" fmla="*/ 866864 w 1158331"/>
                            <a:gd name="connsiteY3" fmla="*/ 3061588 h 10577542"/>
                            <a:gd name="connsiteX4" fmla="*/ 1132399 w 1158331"/>
                            <a:gd name="connsiteY4" fmla="*/ 4980709 h 10577542"/>
                            <a:gd name="connsiteX5" fmla="*/ 69338 w 1158331"/>
                            <a:gd name="connsiteY5" fmla="*/ 5424019 h 10577542"/>
                            <a:gd name="connsiteX6" fmla="*/ 1059080 w 1158331"/>
                            <a:gd name="connsiteY6" fmla="*/ 5705309 h 10577542"/>
                            <a:gd name="connsiteX7" fmla="*/ 711707 w 1158331"/>
                            <a:gd name="connsiteY7" fmla="*/ 7341726 h 10577542"/>
                            <a:gd name="connsiteX8" fmla="*/ 1018864 w 1158331"/>
                            <a:gd name="connsiteY8" fmla="*/ 8700399 h 10577542"/>
                            <a:gd name="connsiteX9" fmla="*/ 0 w 1158331"/>
                            <a:gd name="connsiteY9" fmla="*/ 10577542 h 10577542"/>
                            <a:gd name="connsiteX0" fmla="*/ 280412 w 1117391"/>
                            <a:gd name="connsiteY0" fmla="*/ 191 h 10577542"/>
                            <a:gd name="connsiteX1" fmla="*/ 1053559 w 1117391"/>
                            <a:gd name="connsiteY1" fmla="*/ 781880 h 10577542"/>
                            <a:gd name="connsiteX2" fmla="*/ 130555 w 1117391"/>
                            <a:gd name="connsiteY2" fmla="*/ 1181319 h 10577542"/>
                            <a:gd name="connsiteX3" fmla="*/ 866864 w 1117391"/>
                            <a:gd name="connsiteY3" fmla="*/ 3061588 h 10577542"/>
                            <a:gd name="connsiteX4" fmla="*/ 901142 w 1117391"/>
                            <a:gd name="connsiteY4" fmla="*/ 4950556 h 10577542"/>
                            <a:gd name="connsiteX5" fmla="*/ 69338 w 1117391"/>
                            <a:gd name="connsiteY5" fmla="*/ 5424019 h 10577542"/>
                            <a:gd name="connsiteX6" fmla="*/ 1059080 w 1117391"/>
                            <a:gd name="connsiteY6" fmla="*/ 5705309 h 10577542"/>
                            <a:gd name="connsiteX7" fmla="*/ 711707 w 1117391"/>
                            <a:gd name="connsiteY7" fmla="*/ 7341726 h 10577542"/>
                            <a:gd name="connsiteX8" fmla="*/ 1018864 w 1117391"/>
                            <a:gd name="connsiteY8" fmla="*/ 8700399 h 10577542"/>
                            <a:gd name="connsiteX9" fmla="*/ 0 w 1117391"/>
                            <a:gd name="connsiteY9" fmla="*/ 10577542 h 10577542"/>
                            <a:gd name="connsiteX0" fmla="*/ 280738 w 1117717"/>
                            <a:gd name="connsiteY0" fmla="*/ 191 h 10577542"/>
                            <a:gd name="connsiteX1" fmla="*/ 1053885 w 1117717"/>
                            <a:gd name="connsiteY1" fmla="*/ 781880 h 10577542"/>
                            <a:gd name="connsiteX2" fmla="*/ 130881 w 1117717"/>
                            <a:gd name="connsiteY2" fmla="*/ 1181319 h 10577542"/>
                            <a:gd name="connsiteX3" fmla="*/ 867190 w 1117717"/>
                            <a:gd name="connsiteY3" fmla="*/ 3061588 h 10577542"/>
                            <a:gd name="connsiteX4" fmla="*/ 901468 w 1117717"/>
                            <a:gd name="connsiteY4" fmla="*/ 4950556 h 10577542"/>
                            <a:gd name="connsiteX5" fmla="*/ 326 w 1117717"/>
                            <a:gd name="connsiteY5" fmla="*/ 5252953 h 10577542"/>
                            <a:gd name="connsiteX6" fmla="*/ 1059406 w 1117717"/>
                            <a:gd name="connsiteY6" fmla="*/ 5705309 h 10577542"/>
                            <a:gd name="connsiteX7" fmla="*/ 712033 w 1117717"/>
                            <a:gd name="connsiteY7" fmla="*/ 7341726 h 10577542"/>
                            <a:gd name="connsiteX8" fmla="*/ 1019190 w 1117717"/>
                            <a:gd name="connsiteY8" fmla="*/ 8700399 h 10577542"/>
                            <a:gd name="connsiteX9" fmla="*/ 326 w 1117717"/>
                            <a:gd name="connsiteY9" fmla="*/ 10577542 h 10577542"/>
                            <a:gd name="connsiteX0" fmla="*/ 281064 w 1118043"/>
                            <a:gd name="connsiteY0" fmla="*/ 191 h 10577542"/>
                            <a:gd name="connsiteX1" fmla="*/ 1054211 w 1118043"/>
                            <a:gd name="connsiteY1" fmla="*/ 781880 h 10577542"/>
                            <a:gd name="connsiteX2" fmla="*/ 131207 w 1118043"/>
                            <a:gd name="connsiteY2" fmla="*/ 1181319 h 10577542"/>
                            <a:gd name="connsiteX3" fmla="*/ 867516 w 1118043"/>
                            <a:gd name="connsiteY3" fmla="*/ 3061588 h 10577542"/>
                            <a:gd name="connsiteX4" fmla="*/ 901794 w 1118043"/>
                            <a:gd name="connsiteY4" fmla="*/ 4950556 h 10577542"/>
                            <a:gd name="connsiteX5" fmla="*/ 326 w 1118043"/>
                            <a:gd name="connsiteY5" fmla="*/ 5343413 h 10577542"/>
                            <a:gd name="connsiteX6" fmla="*/ 1059732 w 1118043"/>
                            <a:gd name="connsiteY6" fmla="*/ 5705309 h 10577542"/>
                            <a:gd name="connsiteX7" fmla="*/ 712359 w 1118043"/>
                            <a:gd name="connsiteY7" fmla="*/ 7341726 h 10577542"/>
                            <a:gd name="connsiteX8" fmla="*/ 1019516 w 1118043"/>
                            <a:gd name="connsiteY8" fmla="*/ 8700399 h 10577542"/>
                            <a:gd name="connsiteX9" fmla="*/ 652 w 1118043"/>
                            <a:gd name="connsiteY9" fmla="*/ 10577542 h 10577542"/>
                            <a:gd name="connsiteX0" fmla="*/ 280738 w 1117717"/>
                            <a:gd name="connsiteY0" fmla="*/ 191 h 10577542"/>
                            <a:gd name="connsiteX1" fmla="*/ 1053885 w 1117717"/>
                            <a:gd name="connsiteY1" fmla="*/ 781880 h 10577542"/>
                            <a:gd name="connsiteX2" fmla="*/ 130881 w 1117717"/>
                            <a:gd name="connsiteY2" fmla="*/ 1181319 h 10577542"/>
                            <a:gd name="connsiteX3" fmla="*/ 867190 w 1117717"/>
                            <a:gd name="connsiteY3" fmla="*/ 3061588 h 10577542"/>
                            <a:gd name="connsiteX4" fmla="*/ 901468 w 1117717"/>
                            <a:gd name="connsiteY4" fmla="*/ 4950556 h 10577542"/>
                            <a:gd name="connsiteX5" fmla="*/ 0 w 1117717"/>
                            <a:gd name="connsiteY5" fmla="*/ 5343413 h 10577542"/>
                            <a:gd name="connsiteX6" fmla="*/ 1059406 w 1117717"/>
                            <a:gd name="connsiteY6" fmla="*/ 5705309 h 10577542"/>
                            <a:gd name="connsiteX7" fmla="*/ 712033 w 1117717"/>
                            <a:gd name="connsiteY7" fmla="*/ 7341726 h 10577542"/>
                            <a:gd name="connsiteX8" fmla="*/ 1019190 w 1117717"/>
                            <a:gd name="connsiteY8" fmla="*/ 8700399 h 10577542"/>
                            <a:gd name="connsiteX9" fmla="*/ 326 w 1117717"/>
                            <a:gd name="connsiteY9" fmla="*/ 10577542 h 10577542"/>
                            <a:gd name="connsiteX0" fmla="*/ 542171 w 1379150"/>
                            <a:gd name="connsiteY0" fmla="*/ 191 h 10577542"/>
                            <a:gd name="connsiteX1" fmla="*/ 1315318 w 1379150"/>
                            <a:gd name="connsiteY1" fmla="*/ 781880 h 10577542"/>
                            <a:gd name="connsiteX2" fmla="*/ 392314 w 1379150"/>
                            <a:gd name="connsiteY2" fmla="*/ 1181319 h 10577542"/>
                            <a:gd name="connsiteX3" fmla="*/ 1128623 w 1379150"/>
                            <a:gd name="connsiteY3" fmla="*/ 3061588 h 10577542"/>
                            <a:gd name="connsiteX4" fmla="*/ 1162901 w 1379150"/>
                            <a:gd name="connsiteY4" fmla="*/ 4950556 h 10577542"/>
                            <a:gd name="connsiteX5" fmla="*/ 0 w 1379150"/>
                            <a:gd name="connsiteY5" fmla="*/ 5494180 h 10577542"/>
                            <a:gd name="connsiteX6" fmla="*/ 1320839 w 1379150"/>
                            <a:gd name="connsiteY6" fmla="*/ 5705309 h 10577542"/>
                            <a:gd name="connsiteX7" fmla="*/ 973466 w 1379150"/>
                            <a:gd name="connsiteY7" fmla="*/ 7341726 h 10577542"/>
                            <a:gd name="connsiteX8" fmla="*/ 1280623 w 1379150"/>
                            <a:gd name="connsiteY8" fmla="*/ 8700399 h 10577542"/>
                            <a:gd name="connsiteX9" fmla="*/ 261759 w 1379150"/>
                            <a:gd name="connsiteY9" fmla="*/ 10577542 h 10577542"/>
                            <a:gd name="connsiteX0" fmla="*/ 542171 w 1379150"/>
                            <a:gd name="connsiteY0" fmla="*/ 191 h 10577542"/>
                            <a:gd name="connsiteX1" fmla="*/ 1315318 w 1379150"/>
                            <a:gd name="connsiteY1" fmla="*/ 781880 h 10577542"/>
                            <a:gd name="connsiteX2" fmla="*/ 392314 w 1379150"/>
                            <a:gd name="connsiteY2" fmla="*/ 1181319 h 10577542"/>
                            <a:gd name="connsiteX3" fmla="*/ 1128623 w 1379150"/>
                            <a:gd name="connsiteY3" fmla="*/ 3061588 h 10577542"/>
                            <a:gd name="connsiteX4" fmla="*/ 1162901 w 1379150"/>
                            <a:gd name="connsiteY4" fmla="*/ 4950556 h 10577542"/>
                            <a:gd name="connsiteX5" fmla="*/ 0 w 1379150"/>
                            <a:gd name="connsiteY5" fmla="*/ 5353465 h 10577542"/>
                            <a:gd name="connsiteX6" fmla="*/ 1320839 w 1379150"/>
                            <a:gd name="connsiteY6" fmla="*/ 5705309 h 10577542"/>
                            <a:gd name="connsiteX7" fmla="*/ 973466 w 1379150"/>
                            <a:gd name="connsiteY7" fmla="*/ 7341726 h 10577542"/>
                            <a:gd name="connsiteX8" fmla="*/ 1280623 w 1379150"/>
                            <a:gd name="connsiteY8" fmla="*/ 8700399 h 10577542"/>
                            <a:gd name="connsiteX9" fmla="*/ 261759 w 1379150"/>
                            <a:gd name="connsiteY9" fmla="*/ 10577542 h 10577542"/>
                            <a:gd name="connsiteX0" fmla="*/ 542171 w 1379150"/>
                            <a:gd name="connsiteY0" fmla="*/ 191 h 10577542"/>
                            <a:gd name="connsiteX1" fmla="*/ 1315318 w 1379150"/>
                            <a:gd name="connsiteY1" fmla="*/ 781880 h 10577542"/>
                            <a:gd name="connsiteX2" fmla="*/ 392314 w 1379150"/>
                            <a:gd name="connsiteY2" fmla="*/ 1181319 h 10577542"/>
                            <a:gd name="connsiteX3" fmla="*/ 1128623 w 1379150"/>
                            <a:gd name="connsiteY3" fmla="*/ 3061588 h 10577542"/>
                            <a:gd name="connsiteX4" fmla="*/ 1162901 w 1379150"/>
                            <a:gd name="connsiteY4" fmla="*/ 4950556 h 10577542"/>
                            <a:gd name="connsiteX5" fmla="*/ 0 w 1379150"/>
                            <a:gd name="connsiteY5" fmla="*/ 5353465 h 10577542"/>
                            <a:gd name="connsiteX6" fmla="*/ 1290682 w 1379150"/>
                            <a:gd name="connsiteY6" fmla="*/ 5564595 h 10577542"/>
                            <a:gd name="connsiteX7" fmla="*/ 973466 w 1379150"/>
                            <a:gd name="connsiteY7" fmla="*/ 7341726 h 10577542"/>
                            <a:gd name="connsiteX8" fmla="*/ 1280623 w 1379150"/>
                            <a:gd name="connsiteY8" fmla="*/ 8700399 h 10577542"/>
                            <a:gd name="connsiteX9" fmla="*/ 261759 w 1379150"/>
                            <a:gd name="connsiteY9" fmla="*/ 10577542 h 10577542"/>
                            <a:gd name="connsiteX0" fmla="*/ 618150 w 1455129"/>
                            <a:gd name="connsiteY0" fmla="*/ 191 h 10577542"/>
                            <a:gd name="connsiteX1" fmla="*/ 1391297 w 1455129"/>
                            <a:gd name="connsiteY1" fmla="*/ 781880 h 10577542"/>
                            <a:gd name="connsiteX2" fmla="*/ 468293 w 1455129"/>
                            <a:gd name="connsiteY2" fmla="*/ 1181319 h 10577542"/>
                            <a:gd name="connsiteX3" fmla="*/ 1204602 w 1455129"/>
                            <a:gd name="connsiteY3" fmla="*/ 3061588 h 10577542"/>
                            <a:gd name="connsiteX4" fmla="*/ 1238880 w 1455129"/>
                            <a:gd name="connsiteY4" fmla="*/ 4950556 h 10577542"/>
                            <a:gd name="connsiteX5" fmla="*/ 75979 w 1455129"/>
                            <a:gd name="connsiteY5" fmla="*/ 5353465 h 10577542"/>
                            <a:gd name="connsiteX6" fmla="*/ 1366661 w 1455129"/>
                            <a:gd name="connsiteY6" fmla="*/ 5564595 h 10577542"/>
                            <a:gd name="connsiteX7" fmla="*/ 1049445 w 1455129"/>
                            <a:gd name="connsiteY7" fmla="*/ 7341726 h 10577542"/>
                            <a:gd name="connsiteX8" fmla="*/ 1356602 w 1455129"/>
                            <a:gd name="connsiteY8" fmla="*/ 8700399 h 10577542"/>
                            <a:gd name="connsiteX9" fmla="*/ 337738 w 1455129"/>
                            <a:gd name="connsiteY9" fmla="*/ 10577542 h 10577542"/>
                            <a:gd name="connsiteX0" fmla="*/ 637497 w 1474476"/>
                            <a:gd name="connsiteY0" fmla="*/ 191 h 10577542"/>
                            <a:gd name="connsiteX1" fmla="*/ 1410644 w 1474476"/>
                            <a:gd name="connsiteY1" fmla="*/ 781880 h 10577542"/>
                            <a:gd name="connsiteX2" fmla="*/ 487640 w 1474476"/>
                            <a:gd name="connsiteY2" fmla="*/ 1181319 h 10577542"/>
                            <a:gd name="connsiteX3" fmla="*/ 1223949 w 1474476"/>
                            <a:gd name="connsiteY3" fmla="*/ 3061588 h 10577542"/>
                            <a:gd name="connsiteX4" fmla="*/ 1258227 w 1474476"/>
                            <a:gd name="connsiteY4" fmla="*/ 4950556 h 10577542"/>
                            <a:gd name="connsiteX5" fmla="*/ 75224 w 1474476"/>
                            <a:gd name="connsiteY5" fmla="*/ 5906275 h 10577542"/>
                            <a:gd name="connsiteX6" fmla="*/ 1386008 w 1474476"/>
                            <a:gd name="connsiteY6" fmla="*/ 5564595 h 10577542"/>
                            <a:gd name="connsiteX7" fmla="*/ 1068792 w 1474476"/>
                            <a:gd name="connsiteY7" fmla="*/ 7341726 h 10577542"/>
                            <a:gd name="connsiteX8" fmla="*/ 1375949 w 1474476"/>
                            <a:gd name="connsiteY8" fmla="*/ 8700399 h 10577542"/>
                            <a:gd name="connsiteX9" fmla="*/ 357085 w 1474476"/>
                            <a:gd name="connsiteY9" fmla="*/ 10577542 h 10577542"/>
                            <a:gd name="connsiteX0" fmla="*/ 562862 w 1399841"/>
                            <a:gd name="connsiteY0" fmla="*/ 191 h 10577542"/>
                            <a:gd name="connsiteX1" fmla="*/ 1336009 w 1399841"/>
                            <a:gd name="connsiteY1" fmla="*/ 781880 h 10577542"/>
                            <a:gd name="connsiteX2" fmla="*/ 413005 w 1399841"/>
                            <a:gd name="connsiteY2" fmla="*/ 1181319 h 10577542"/>
                            <a:gd name="connsiteX3" fmla="*/ 1149314 w 1399841"/>
                            <a:gd name="connsiteY3" fmla="*/ 3061588 h 10577542"/>
                            <a:gd name="connsiteX4" fmla="*/ 1143382 w 1399841"/>
                            <a:gd name="connsiteY4" fmla="*/ 5493315 h 10577542"/>
                            <a:gd name="connsiteX5" fmla="*/ 589 w 1399841"/>
                            <a:gd name="connsiteY5" fmla="*/ 5906275 h 10577542"/>
                            <a:gd name="connsiteX6" fmla="*/ 1311373 w 1399841"/>
                            <a:gd name="connsiteY6" fmla="*/ 5564595 h 10577542"/>
                            <a:gd name="connsiteX7" fmla="*/ 994157 w 1399841"/>
                            <a:gd name="connsiteY7" fmla="*/ 7341726 h 10577542"/>
                            <a:gd name="connsiteX8" fmla="*/ 1301314 w 1399841"/>
                            <a:gd name="connsiteY8" fmla="*/ 8700399 h 10577542"/>
                            <a:gd name="connsiteX9" fmla="*/ 282450 w 1399841"/>
                            <a:gd name="connsiteY9" fmla="*/ 10577542 h 10577542"/>
                            <a:gd name="connsiteX0" fmla="*/ 562275 w 1399254"/>
                            <a:gd name="connsiteY0" fmla="*/ 191 h 10577542"/>
                            <a:gd name="connsiteX1" fmla="*/ 1335422 w 1399254"/>
                            <a:gd name="connsiteY1" fmla="*/ 781880 h 10577542"/>
                            <a:gd name="connsiteX2" fmla="*/ 412418 w 1399254"/>
                            <a:gd name="connsiteY2" fmla="*/ 1181319 h 10577542"/>
                            <a:gd name="connsiteX3" fmla="*/ 1148727 w 1399254"/>
                            <a:gd name="connsiteY3" fmla="*/ 3061588 h 10577542"/>
                            <a:gd name="connsiteX4" fmla="*/ 1142795 w 1399254"/>
                            <a:gd name="connsiteY4" fmla="*/ 5493315 h 10577542"/>
                            <a:gd name="connsiteX5" fmla="*/ 2 w 1399254"/>
                            <a:gd name="connsiteY5" fmla="*/ 5906275 h 10577542"/>
                            <a:gd name="connsiteX6" fmla="*/ 1149978 w 1399254"/>
                            <a:gd name="connsiteY6" fmla="*/ 5906332 h 10577542"/>
                            <a:gd name="connsiteX7" fmla="*/ 993570 w 1399254"/>
                            <a:gd name="connsiteY7" fmla="*/ 7341726 h 10577542"/>
                            <a:gd name="connsiteX8" fmla="*/ 1300727 w 1399254"/>
                            <a:gd name="connsiteY8" fmla="*/ 8700399 h 10577542"/>
                            <a:gd name="connsiteX9" fmla="*/ 281863 w 1399254"/>
                            <a:gd name="connsiteY9" fmla="*/ 10577542 h 10577542"/>
                            <a:gd name="connsiteX0" fmla="*/ 564627 w 1401606"/>
                            <a:gd name="connsiteY0" fmla="*/ 191 h 10577542"/>
                            <a:gd name="connsiteX1" fmla="*/ 1337774 w 1401606"/>
                            <a:gd name="connsiteY1" fmla="*/ 781880 h 10577542"/>
                            <a:gd name="connsiteX2" fmla="*/ 414770 w 1401606"/>
                            <a:gd name="connsiteY2" fmla="*/ 1181319 h 10577542"/>
                            <a:gd name="connsiteX3" fmla="*/ 1151079 w 1401606"/>
                            <a:gd name="connsiteY3" fmla="*/ 3061588 h 10577542"/>
                            <a:gd name="connsiteX4" fmla="*/ 1145147 w 1401606"/>
                            <a:gd name="connsiteY4" fmla="*/ 5493315 h 10577542"/>
                            <a:gd name="connsiteX5" fmla="*/ 2354 w 1401606"/>
                            <a:gd name="connsiteY5" fmla="*/ 5906275 h 10577542"/>
                            <a:gd name="connsiteX6" fmla="*/ 850805 w 1401606"/>
                            <a:gd name="connsiteY6" fmla="*/ 5413829 h 10577542"/>
                            <a:gd name="connsiteX7" fmla="*/ 995922 w 1401606"/>
                            <a:gd name="connsiteY7" fmla="*/ 7341726 h 10577542"/>
                            <a:gd name="connsiteX8" fmla="*/ 1303079 w 1401606"/>
                            <a:gd name="connsiteY8" fmla="*/ 8700399 h 10577542"/>
                            <a:gd name="connsiteX9" fmla="*/ 284215 w 1401606"/>
                            <a:gd name="connsiteY9" fmla="*/ 10577542 h 10577542"/>
                            <a:gd name="connsiteX0" fmla="*/ 589339 w 1426318"/>
                            <a:gd name="connsiteY0" fmla="*/ 191 h 10577542"/>
                            <a:gd name="connsiteX1" fmla="*/ 1362486 w 1426318"/>
                            <a:gd name="connsiteY1" fmla="*/ 781880 h 10577542"/>
                            <a:gd name="connsiteX2" fmla="*/ 439482 w 1426318"/>
                            <a:gd name="connsiteY2" fmla="*/ 1181319 h 10577542"/>
                            <a:gd name="connsiteX3" fmla="*/ 1175791 w 1426318"/>
                            <a:gd name="connsiteY3" fmla="*/ 3061588 h 10577542"/>
                            <a:gd name="connsiteX4" fmla="*/ 1169859 w 1426318"/>
                            <a:gd name="connsiteY4" fmla="*/ 5493315 h 10577542"/>
                            <a:gd name="connsiteX5" fmla="*/ 27066 w 1426318"/>
                            <a:gd name="connsiteY5" fmla="*/ 5906275 h 10577542"/>
                            <a:gd name="connsiteX6" fmla="*/ 413030 w 1426318"/>
                            <a:gd name="connsiteY6" fmla="*/ 5273114 h 10577542"/>
                            <a:gd name="connsiteX7" fmla="*/ 1020634 w 1426318"/>
                            <a:gd name="connsiteY7" fmla="*/ 7341726 h 10577542"/>
                            <a:gd name="connsiteX8" fmla="*/ 1327791 w 1426318"/>
                            <a:gd name="connsiteY8" fmla="*/ 8700399 h 10577542"/>
                            <a:gd name="connsiteX9" fmla="*/ 308927 w 1426318"/>
                            <a:gd name="connsiteY9" fmla="*/ 10577542 h 10577542"/>
                            <a:gd name="connsiteX0" fmla="*/ 573973 w 1410952"/>
                            <a:gd name="connsiteY0" fmla="*/ 191 h 10577542"/>
                            <a:gd name="connsiteX1" fmla="*/ 1347120 w 1410952"/>
                            <a:gd name="connsiteY1" fmla="*/ 781880 h 10577542"/>
                            <a:gd name="connsiteX2" fmla="*/ 424116 w 1410952"/>
                            <a:gd name="connsiteY2" fmla="*/ 1181319 h 10577542"/>
                            <a:gd name="connsiteX3" fmla="*/ 1160425 w 1410952"/>
                            <a:gd name="connsiteY3" fmla="*/ 3061588 h 10577542"/>
                            <a:gd name="connsiteX4" fmla="*/ 199403 w 1410952"/>
                            <a:gd name="connsiteY4" fmla="*/ 5061118 h 10577542"/>
                            <a:gd name="connsiteX5" fmla="*/ 11700 w 1410952"/>
                            <a:gd name="connsiteY5" fmla="*/ 5906275 h 10577542"/>
                            <a:gd name="connsiteX6" fmla="*/ 397664 w 1410952"/>
                            <a:gd name="connsiteY6" fmla="*/ 5273114 h 10577542"/>
                            <a:gd name="connsiteX7" fmla="*/ 1005268 w 1410952"/>
                            <a:gd name="connsiteY7" fmla="*/ 7341726 h 10577542"/>
                            <a:gd name="connsiteX8" fmla="*/ 1312425 w 1410952"/>
                            <a:gd name="connsiteY8" fmla="*/ 8700399 h 10577542"/>
                            <a:gd name="connsiteX9" fmla="*/ 293561 w 1410952"/>
                            <a:gd name="connsiteY9" fmla="*/ 10577542 h 10577542"/>
                            <a:gd name="connsiteX0" fmla="*/ 635324 w 1472303"/>
                            <a:gd name="connsiteY0" fmla="*/ 191 h 10577542"/>
                            <a:gd name="connsiteX1" fmla="*/ 1408471 w 1472303"/>
                            <a:gd name="connsiteY1" fmla="*/ 781880 h 10577542"/>
                            <a:gd name="connsiteX2" fmla="*/ 485467 w 1472303"/>
                            <a:gd name="connsiteY2" fmla="*/ 1181319 h 10577542"/>
                            <a:gd name="connsiteX3" fmla="*/ 1221776 w 1472303"/>
                            <a:gd name="connsiteY3" fmla="*/ 3061588 h 10577542"/>
                            <a:gd name="connsiteX4" fmla="*/ 260754 w 1472303"/>
                            <a:gd name="connsiteY4" fmla="*/ 5061118 h 10577542"/>
                            <a:gd name="connsiteX5" fmla="*/ 73051 w 1472303"/>
                            <a:gd name="connsiteY5" fmla="*/ 5906275 h 10577542"/>
                            <a:gd name="connsiteX6" fmla="*/ 1313499 w 1472303"/>
                            <a:gd name="connsiteY6" fmla="*/ 5876181 h 10577542"/>
                            <a:gd name="connsiteX7" fmla="*/ 1066619 w 1472303"/>
                            <a:gd name="connsiteY7" fmla="*/ 7341726 h 10577542"/>
                            <a:gd name="connsiteX8" fmla="*/ 1373776 w 1472303"/>
                            <a:gd name="connsiteY8" fmla="*/ 8700399 h 10577542"/>
                            <a:gd name="connsiteX9" fmla="*/ 354912 w 1472303"/>
                            <a:gd name="connsiteY9" fmla="*/ 10577542 h 10577542"/>
                            <a:gd name="connsiteX0" fmla="*/ 572818 w 1409797"/>
                            <a:gd name="connsiteY0" fmla="*/ 191 h 10577542"/>
                            <a:gd name="connsiteX1" fmla="*/ 1345965 w 1409797"/>
                            <a:gd name="connsiteY1" fmla="*/ 781880 h 10577542"/>
                            <a:gd name="connsiteX2" fmla="*/ 422961 w 1409797"/>
                            <a:gd name="connsiteY2" fmla="*/ 1181319 h 10577542"/>
                            <a:gd name="connsiteX3" fmla="*/ 1159270 w 1409797"/>
                            <a:gd name="connsiteY3" fmla="*/ 3061588 h 10577542"/>
                            <a:gd name="connsiteX4" fmla="*/ 680691 w 1409797"/>
                            <a:gd name="connsiteY4" fmla="*/ 5352600 h 10577542"/>
                            <a:gd name="connsiteX5" fmla="*/ 10545 w 1409797"/>
                            <a:gd name="connsiteY5" fmla="*/ 5906275 h 10577542"/>
                            <a:gd name="connsiteX6" fmla="*/ 1250993 w 1409797"/>
                            <a:gd name="connsiteY6" fmla="*/ 5876181 h 10577542"/>
                            <a:gd name="connsiteX7" fmla="*/ 1004113 w 1409797"/>
                            <a:gd name="connsiteY7" fmla="*/ 7341726 h 10577542"/>
                            <a:gd name="connsiteX8" fmla="*/ 1311270 w 1409797"/>
                            <a:gd name="connsiteY8" fmla="*/ 8700399 h 10577542"/>
                            <a:gd name="connsiteX9" fmla="*/ 292406 w 1409797"/>
                            <a:gd name="connsiteY9" fmla="*/ 10577542 h 10577542"/>
                            <a:gd name="connsiteX0" fmla="*/ 608311 w 1445290"/>
                            <a:gd name="connsiteY0" fmla="*/ 191 h 10577542"/>
                            <a:gd name="connsiteX1" fmla="*/ 1381458 w 1445290"/>
                            <a:gd name="connsiteY1" fmla="*/ 781880 h 10577542"/>
                            <a:gd name="connsiteX2" fmla="*/ 458454 w 1445290"/>
                            <a:gd name="connsiteY2" fmla="*/ 1181319 h 10577542"/>
                            <a:gd name="connsiteX3" fmla="*/ 1194763 w 1445290"/>
                            <a:gd name="connsiteY3" fmla="*/ 3061588 h 10577542"/>
                            <a:gd name="connsiteX4" fmla="*/ 354256 w 1445290"/>
                            <a:gd name="connsiteY4" fmla="*/ 5412906 h 10577542"/>
                            <a:gd name="connsiteX5" fmla="*/ 46038 w 1445290"/>
                            <a:gd name="connsiteY5" fmla="*/ 5906275 h 10577542"/>
                            <a:gd name="connsiteX6" fmla="*/ 1286486 w 1445290"/>
                            <a:gd name="connsiteY6" fmla="*/ 5876181 h 10577542"/>
                            <a:gd name="connsiteX7" fmla="*/ 1039606 w 1445290"/>
                            <a:gd name="connsiteY7" fmla="*/ 7341726 h 10577542"/>
                            <a:gd name="connsiteX8" fmla="*/ 1346763 w 1445290"/>
                            <a:gd name="connsiteY8" fmla="*/ 8700399 h 10577542"/>
                            <a:gd name="connsiteX9" fmla="*/ 327899 w 1445290"/>
                            <a:gd name="connsiteY9" fmla="*/ 10577542 h 10577542"/>
                            <a:gd name="connsiteX0" fmla="*/ 807410 w 1644389"/>
                            <a:gd name="connsiteY0" fmla="*/ 191 h 10577542"/>
                            <a:gd name="connsiteX1" fmla="*/ 1580557 w 1644389"/>
                            <a:gd name="connsiteY1" fmla="*/ 781880 h 10577542"/>
                            <a:gd name="connsiteX2" fmla="*/ 657553 w 1644389"/>
                            <a:gd name="connsiteY2" fmla="*/ 1181319 h 10577542"/>
                            <a:gd name="connsiteX3" fmla="*/ 1393862 w 1644389"/>
                            <a:gd name="connsiteY3" fmla="*/ 3061588 h 10577542"/>
                            <a:gd name="connsiteX4" fmla="*/ 553355 w 1644389"/>
                            <a:gd name="connsiteY4" fmla="*/ 5412906 h 10577542"/>
                            <a:gd name="connsiteX5" fmla="*/ 245137 w 1644389"/>
                            <a:gd name="connsiteY5" fmla="*/ 5906275 h 10577542"/>
                            <a:gd name="connsiteX6" fmla="*/ 1485585 w 1644389"/>
                            <a:gd name="connsiteY6" fmla="*/ 5876181 h 10577542"/>
                            <a:gd name="connsiteX7" fmla="*/ 1238705 w 1644389"/>
                            <a:gd name="connsiteY7" fmla="*/ 7341726 h 10577542"/>
                            <a:gd name="connsiteX8" fmla="*/ 1545862 w 1644389"/>
                            <a:gd name="connsiteY8" fmla="*/ 8700399 h 10577542"/>
                            <a:gd name="connsiteX9" fmla="*/ 526998 w 1644389"/>
                            <a:gd name="connsiteY9" fmla="*/ 10577542 h 10577542"/>
                            <a:gd name="connsiteX0" fmla="*/ 757200 w 1594179"/>
                            <a:gd name="connsiteY0" fmla="*/ 191 h 10577542"/>
                            <a:gd name="connsiteX1" fmla="*/ 1530347 w 1594179"/>
                            <a:gd name="connsiteY1" fmla="*/ 781880 h 10577542"/>
                            <a:gd name="connsiteX2" fmla="*/ 607343 w 1594179"/>
                            <a:gd name="connsiteY2" fmla="*/ 1181319 h 10577542"/>
                            <a:gd name="connsiteX3" fmla="*/ 1343652 w 1594179"/>
                            <a:gd name="connsiteY3" fmla="*/ 3061588 h 10577542"/>
                            <a:gd name="connsiteX4" fmla="*/ 503145 w 1594179"/>
                            <a:gd name="connsiteY4" fmla="*/ 5412906 h 10577542"/>
                            <a:gd name="connsiteX5" fmla="*/ 194927 w 1594179"/>
                            <a:gd name="connsiteY5" fmla="*/ 5906275 h 10577542"/>
                            <a:gd name="connsiteX6" fmla="*/ 536915 w 1594179"/>
                            <a:gd name="connsiteY6" fmla="*/ 5785661 h 10577542"/>
                            <a:gd name="connsiteX7" fmla="*/ 1435375 w 1594179"/>
                            <a:gd name="connsiteY7" fmla="*/ 5876181 h 10577542"/>
                            <a:gd name="connsiteX8" fmla="*/ 1188495 w 1594179"/>
                            <a:gd name="connsiteY8" fmla="*/ 7341726 h 10577542"/>
                            <a:gd name="connsiteX9" fmla="*/ 1495652 w 1594179"/>
                            <a:gd name="connsiteY9" fmla="*/ 8700399 h 10577542"/>
                            <a:gd name="connsiteX10" fmla="*/ 476788 w 1594179"/>
                            <a:gd name="connsiteY10" fmla="*/ 10577542 h 10577542"/>
                            <a:gd name="connsiteX0" fmla="*/ 748222 w 1585201"/>
                            <a:gd name="connsiteY0" fmla="*/ 191 h 10577542"/>
                            <a:gd name="connsiteX1" fmla="*/ 1521369 w 1585201"/>
                            <a:gd name="connsiteY1" fmla="*/ 781880 h 10577542"/>
                            <a:gd name="connsiteX2" fmla="*/ 598365 w 1585201"/>
                            <a:gd name="connsiteY2" fmla="*/ 1181319 h 10577542"/>
                            <a:gd name="connsiteX3" fmla="*/ 1334674 w 1585201"/>
                            <a:gd name="connsiteY3" fmla="*/ 3061588 h 10577542"/>
                            <a:gd name="connsiteX4" fmla="*/ 494167 w 1585201"/>
                            <a:gd name="connsiteY4" fmla="*/ 5412906 h 10577542"/>
                            <a:gd name="connsiteX5" fmla="*/ 185949 w 1585201"/>
                            <a:gd name="connsiteY5" fmla="*/ 5906275 h 10577542"/>
                            <a:gd name="connsiteX6" fmla="*/ 357080 w 1585201"/>
                            <a:gd name="connsiteY6" fmla="*/ 6067036 h 10577542"/>
                            <a:gd name="connsiteX7" fmla="*/ 1426397 w 1585201"/>
                            <a:gd name="connsiteY7" fmla="*/ 5876181 h 10577542"/>
                            <a:gd name="connsiteX8" fmla="*/ 1179517 w 1585201"/>
                            <a:gd name="connsiteY8" fmla="*/ 7341726 h 10577542"/>
                            <a:gd name="connsiteX9" fmla="*/ 1486674 w 1585201"/>
                            <a:gd name="connsiteY9" fmla="*/ 8700399 h 10577542"/>
                            <a:gd name="connsiteX10" fmla="*/ 467810 w 1585201"/>
                            <a:gd name="connsiteY10" fmla="*/ 10577542 h 10577542"/>
                            <a:gd name="connsiteX0" fmla="*/ 823249 w 1828594"/>
                            <a:gd name="connsiteY0" fmla="*/ 191 h 10577542"/>
                            <a:gd name="connsiteX1" fmla="*/ 1596396 w 1828594"/>
                            <a:gd name="connsiteY1" fmla="*/ 781880 h 10577542"/>
                            <a:gd name="connsiteX2" fmla="*/ 673392 w 1828594"/>
                            <a:gd name="connsiteY2" fmla="*/ 1181319 h 10577542"/>
                            <a:gd name="connsiteX3" fmla="*/ 1409701 w 1828594"/>
                            <a:gd name="connsiteY3" fmla="*/ 3061588 h 10577542"/>
                            <a:gd name="connsiteX4" fmla="*/ 569194 w 1828594"/>
                            <a:gd name="connsiteY4" fmla="*/ 5412906 h 10577542"/>
                            <a:gd name="connsiteX5" fmla="*/ 260976 w 1828594"/>
                            <a:gd name="connsiteY5" fmla="*/ 5906275 h 10577542"/>
                            <a:gd name="connsiteX6" fmla="*/ 1768741 w 1828594"/>
                            <a:gd name="connsiteY6" fmla="*/ 6418824 h 10577542"/>
                            <a:gd name="connsiteX7" fmla="*/ 1501424 w 1828594"/>
                            <a:gd name="connsiteY7" fmla="*/ 5876181 h 10577542"/>
                            <a:gd name="connsiteX8" fmla="*/ 1254544 w 1828594"/>
                            <a:gd name="connsiteY8" fmla="*/ 7341726 h 10577542"/>
                            <a:gd name="connsiteX9" fmla="*/ 1561701 w 1828594"/>
                            <a:gd name="connsiteY9" fmla="*/ 8700399 h 10577542"/>
                            <a:gd name="connsiteX10" fmla="*/ 542837 w 1828594"/>
                            <a:gd name="connsiteY10" fmla="*/ 10577542 h 10577542"/>
                            <a:gd name="connsiteX0" fmla="*/ 653083 w 1658428"/>
                            <a:gd name="connsiteY0" fmla="*/ 191 h 10577542"/>
                            <a:gd name="connsiteX1" fmla="*/ 1426230 w 1658428"/>
                            <a:gd name="connsiteY1" fmla="*/ 781880 h 10577542"/>
                            <a:gd name="connsiteX2" fmla="*/ 503226 w 1658428"/>
                            <a:gd name="connsiteY2" fmla="*/ 1181319 h 10577542"/>
                            <a:gd name="connsiteX3" fmla="*/ 1239535 w 1658428"/>
                            <a:gd name="connsiteY3" fmla="*/ 3061588 h 10577542"/>
                            <a:gd name="connsiteX4" fmla="*/ 399028 w 1658428"/>
                            <a:gd name="connsiteY4" fmla="*/ 5412906 h 10577542"/>
                            <a:gd name="connsiteX5" fmla="*/ 60658 w 1658428"/>
                            <a:gd name="connsiteY5" fmla="*/ 5976633 h 10577542"/>
                            <a:gd name="connsiteX6" fmla="*/ 1598575 w 1658428"/>
                            <a:gd name="connsiteY6" fmla="*/ 6418824 h 10577542"/>
                            <a:gd name="connsiteX7" fmla="*/ 1331258 w 1658428"/>
                            <a:gd name="connsiteY7" fmla="*/ 5876181 h 10577542"/>
                            <a:gd name="connsiteX8" fmla="*/ 1084378 w 1658428"/>
                            <a:gd name="connsiteY8" fmla="*/ 7341726 h 10577542"/>
                            <a:gd name="connsiteX9" fmla="*/ 1391535 w 1658428"/>
                            <a:gd name="connsiteY9" fmla="*/ 8700399 h 10577542"/>
                            <a:gd name="connsiteX10" fmla="*/ 372671 w 1658428"/>
                            <a:gd name="connsiteY10" fmla="*/ 10577542 h 10577542"/>
                            <a:gd name="connsiteX0" fmla="*/ 610795 w 1616140"/>
                            <a:gd name="connsiteY0" fmla="*/ 191 h 10577542"/>
                            <a:gd name="connsiteX1" fmla="*/ 1383942 w 1616140"/>
                            <a:gd name="connsiteY1" fmla="*/ 781880 h 10577542"/>
                            <a:gd name="connsiteX2" fmla="*/ 460938 w 1616140"/>
                            <a:gd name="connsiteY2" fmla="*/ 1181319 h 10577542"/>
                            <a:gd name="connsiteX3" fmla="*/ 1197247 w 1616140"/>
                            <a:gd name="connsiteY3" fmla="*/ 3061588 h 10577542"/>
                            <a:gd name="connsiteX4" fmla="*/ 738680 w 1616140"/>
                            <a:gd name="connsiteY4" fmla="*/ 5714439 h 10577542"/>
                            <a:gd name="connsiteX5" fmla="*/ 18370 w 1616140"/>
                            <a:gd name="connsiteY5" fmla="*/ 5976633 h 10577542"/>
                            <a:gd name="connsiteX6" fmla="*/ 1556287 w 1616140"/>
                            <a:gd name="connsiteY6" fmla="*/ 6418824 h 10577542"/>
                            <a:gd name="connsiteX7" fmla="*/ 1288970 w 1616140"/>
                            <a:gd name="connsiteY7" fmla="*/ 5876181 h 10577542"/>
                            <a:gd name="connsiteX8" fmla="*/ 1042090 w 1616140"/>
                            <a:gd name="connsiteY8" fmla="*/ 7341726 h 10577542"/>
                            <a:gd name="connsiteX9" fmla="*/ 1349247 w 1616140"/>
                            <a:gd name="connsiteY9" fmla="*/ 8700399 h 10577542"/>
                            <a:gd name="connsiteX10" fmla="*/ 330383 w 1616140"/>
                            <a:gd name="connsiteY10" fmla="*/ 10577542 h 10577542"/>
                            <a:gd name="connsiteX0" fmla="*/ 628802 w 1634147"/>
                            <a:gd name="connsiteY0" fmla="*/ 191 h 10577542"/>
                            <a:gd name="connsiteX1" fmla="*/ 1401949 w 1634147"/>
                            <a:gd name="connsiteY1" fmla="*/ 781880 h 10577542"/>
                            <a:gd name="connsiteX2" fmla="*/ 478945 w 1634147"/>
                            <a:gd name="connsiteY2" fmla="*/ 1181319 h 10577542"/>
                            <a:gd name="connsiteX3" fmla="*/ 1215254 w 1634147"/>
                            <a:gd name="connsiteY3" fmla="*/ 3061588 h 10577542"/>
                            <a:gd name="connsiteX4" fmla="*/ 756687 w 1634147"/>
                            <a:gd name="connsiteY4" fmla="*/ 5714439 h 10577542"/>
                            <a:gd name="connsiteX5" fmla="*/ 18007 w 1634147"/>
                            <a:gd name="connsiteY5" fmla="*/ 5815815 h 10577542"/>
                            <a:gd name="connsiteX6" fmla="*/ 1574294 w 1634147"/>
                            <a:gd name="connsiteY6" fmla="*/ 6418824 h 10577542"/>
                            <a:gd name="connsiteX7" fmla="*/ 1306977 w 1634147"/>
                            <a:gd name="connsiteY7" fmla="*/ 5876181 h 10577542"/>
                            <a:gd name="connsiteX8" fmla="*/ 1060097 w 1634147"/>
                            <a:gd name="connsiteY8" fmla="*/ 7341726 h 10577542"/>
                            <a:gd name="connsiteX9" fmla="*/ 1367254 w 1634147"/>
                            <a:gd name="connsiteY9" fmla="*/ 8700399 h 10577542"/>
                            <a:gd name="connsiteX10" fmla="*/ 348390 w 1634147"/>
                            <a:gd name="connsiteY10" fmla="*/ 10577542 h 10577542"/>
                            <a:gd name="connsiteX0" fmla="*/ 628204 w 1633549"/>
                            <a:gd name="connsiteY0" fmla="*/ 191 h 10577542"/>
                            <a:gd name="connsiteX1" fmla="*/ 1401351 w 1633549"/>
                            <a:gd name="connsiteY1" fmla="*/ 781880 h 10577542"/>
                            <a:gd name="connsiteX2" fmla="*/ 478347 w 1633549"/>
                            <a:gd name="connsiteY2" fmla="*/ 1181319 h 10577542"/>
                            <a:gd name="connsiteX3" fmla="*/ 1214656 w 1633549"/>
                            <a:gd name="connsiteY3" fmla="*/ 3061588 h 10577542"/>
                            <a:gd name="connsiteX4" fmla="*/ 766139 w 1633549"/>
                            <a:gd name="connsiteY4" fmla="*/ 4769637 h 10577542"/>
                            <a:gd name="connsiteX5" fmla="*/ 17409 w 1633549"/>
                            <a:gd name="connsiteY5" fmla="*/ 5815815 h 10577542"/>
                            <a:gd name="connsiteX6" fmla="*/ 1573696 w 1633549"/>
                            <a:gd name="connsiteY6" fmla="*/ 6418824 h 10577542"/>
                            <a:gd name="connsiteX7" fmla="*/ 1306379 w 1633549"/>
                            <a:gd name="connsiteY7" fmla="*/ 5876181 h 10577542"/>
                            <a:gd name="connsiteX8" fmla="*/ 1059499 w 1633549"/>
                            <a:gd name="connsiteY8" fmla="*/ 7341726 h 10577542"/>
                            <a:gd name="connsiteX9" fmla="*/ 1366656 w 1633549"/>
                            <a:gd name="connsiteY9" fmla="*/ 8700399 h 10577542"/>
                            <a:gd name="connsiteX10" fmla="*/ 347792 w 1633549"/>
                            <a:gd name="connsiteY10" fmla="*/ 10577542 h 10577542"/>
                            <a:gd name="connsiteX0" fmla="*/ 619602 w 1456581"/>
                            <a:gd name="connsiteY0" fmla="*/ 191 h 10577542"/>
                            <a:gd name="connsiteX1" fmla="*/ 1392749 w 1456581"/>
                            <a:gd name="connsiteY1" fmla="*/ 781880 h 10577542"/>
                            <a:gd name="connsiteX2" fmla="*/ 469745 w 1456581"/>
                            <a:gd name="connsiteY2" fmla="*/ 1181319 h 10577542"/>
                            <a:gd name="connsiteX3" fmla="*/ 1206054 w 1456581"/>
                            <a:gd name="connsiteY3" fmla="*/ 3061588 h 10577542"/>
                            <a:gd name="connsiteX4" fmla="*/ 757537 w 1456581"/>
                            <a:gd name="connsiteY4" fmla="*/ 4769637 h 10577542"/>
                            <a:gd name="connsiteX5" fmla="*/ 8807 w 1456581"/>
                            <a:gd name="connsiteY5" fmla="*/ 5815815 h 10577542"/>
                            <a:gd name="connsiteX6" fmla="*/ 1303784 w 1456581"/>
                            <a:gd name="connsiteY6" fmla="*/ 6529386 h 10577542"/>
                            <a:gd name="connsiteX7" fmla="*/ 1297777 w 1456581"/>
                            <a:gd name="connsiteY7" fmla="*/ 5876181 h 10577542"/>
                            <a:gd name="connsiteX8" fmla="*/ 1050897 w 1456581"/>
                            <a:gd name="connsiteY8" fmla="*/ 7341726 h 10577542"/>
                            <a:gd name="connsiteX9" fmla="*/ 1358054 w 1456581"/>
                            <a:gd name="connsiteY9" fmla="*/ 8700399 h 10577542"/>
                            <a:gd name="connsiteX10" fmla="*/ 339190 w 1456581"/>
                            <a:gd name="connsiteY10" fmla="*/ 10577542 h 10577542"/>
                            <a:gd name="connsiteX0" fmla="*/ 619602 w 1456581"/>
                            <a:gd name="connsiteY0" fmla="*/ 191 h 10577542"/>
                            <a:gd name="connsiteX1" fmla="*/ 1392749 w 1456581"/>
                            <a:gd name="connsiteY1" fmla="*/ 781880 h 10577542"/>
                            <a:gd name="connsiteX2" fmla="*/ 469745 w 1456581"/>
                            <a:gd name="connsiteY2" fmla="*/ 1181319 h 10577542"/>
                            <a:gd name="connsiteX3" fmla="*/ 1206054 w 1456581"/>
                            <a:gd name="connsiteY3" fmla="*/ 3061588 h 10577542"/>
                            <a:gd name="connsiteX4" fmla="*/ 757537 w 1456581"/>
                            <a:gd name="connsiteY4" fmla="*/ 4769637 h 10577542"/>
                            <a:gd name="connsiteX5" fmla="*/ 8807 w 1456581"/>
                            <a:gd name="connsiteY5" fmla="*/ 5815815 h 10577542"/>
                            <a:gd name="connsiteX6" fmla="*/ 1303784 w 1456581"/>
                            <a:gd name="connsiteY6" fmla="*/ 6529386 h 10577542"/>
                            <a:gd name="connsiteX7" fmla="*/ 905750 w 1456581"/>
                            <a:gd name="connsiteY7" fmla="*/ 6067036 h 10577542"/>
                            <a:gd name="connsiteX8" fmla="*/ 1050897 w 1456581"/>
                            <a:gd name="connsiteY8" fmla="*/ 7341726 h 10577542"/>
                            <a:gd name="connsiteX9" fmla="*/ 1358054 w 1456581"/>
                            <a:gd name="connsiteY9" fmla="*/ 8700399 h 10577542"/>
                            <a:gd name="connsiteX10" fmla="*/ 339190 w 1456581"/>
                            <a:gd name="connsiteY10" fmla="*/ 10577542 h 10577542"/>
                            <a:gd name="connsiteX0" fmla="*/ 619602 w 1456581"/>
                            <a:gd name="connsiteY0" fmla="*/ 191 h 10577542"/>
                            <a:gd name="connsiteX1" fmla="*/ 1392749 w 1456581"/>
                            <a:gd name="connsiteY1" fmla="*/ 781880 h 10577542"/>
                            <a:gd name="connsiteX2" fmla="*/ 469745 w 1456581"/>
                            <a:gd name="connsiteY2" fmla="*/ 1181319 h 10577542"/>
                            <a:gd name="connsiteX3" fmla="*/ 1206054 w 1456581"/>
                            <a:gd name="connsiteY3" fmla="*/ 3061588 h 10577542"/>
                            <a:gd name="connsiteX4" fmla="*/ 757537 w 1456581"/>
                            <a:gd name="connsiteY4" fmla="*/ 4769637 h 10577542"/>
                            <a:gd name="connsiteX5" fmla="*/ 8807 w 1456581"/>
                            <a:gd name="connsiteY5" fmla="*/ 5815815 h 10577542"/>
                            <a:gd name="connsiteX6" fmla="*/ 1303784 w 1456581"/>
                            <a:gd name="connsiteY6" fmla="*/ 6529386 h 10577542"/>
                            <a:gd name="connsiteX7" fmla="*/ 1331051 w 1456581"/>
                            <a:gd name="connsiteY7" fmla="*/ 5464026 h 10577542"/>
                            <a:gd name="connsiteX8" fmla="*/ 905750 w 1456581"/>
                            <a:gd name="connsiteY8" fmla="*/ 6067036 h 10577542"/>
                            <a:gd name="connsiteX9" fmla="*/ 1050897 w 1456581"/>
                            <a:gd name="connsiteY9" fmla="*/ 7341726 h 10577542"/>
                            <a:gd name="connsiteX10" fmla="*/ 1358054 w 1456581"/>
                            <a:gd name="connsiteY10" fmla="*/ 8700399 h 10577542"/>
                            <a:gd name="connsiteX11" fmla="*/ 339190 w 1456581"/>
                            <a:gd name="connsiteY11" fmla="*/ 10577542 h 10577542"/>
                            <a:gd name="connsiteX0" fmla="*/ 619891 w 1456870"/>
                            <a:gd name="connsiteY0" fmla="*/ 191 h 10577542"/>
                            <a:gd name="connsiteX1" fmla="*/ 1393038 w 1456870"/>
                            <a:gd name="connsiteY1" fmla="*/ 781880 h 10577542"/>
                            <a:gd name="connsiteX2" fmla="*/ 470034 w 1456870"/>
                            <a:gd name="connsiteY2" fmla="*/ 1181319 h 10577542"/>
                            <a:gd name="connsiteX3" fmla="*/ 1206343 w 1456870"/>
                            <a:gd name="connsiteY3" fmla="*/ 3061588 h 10577542"/>
                            <a:gd name="connsiteX4" fmla="*/ 757826 w 1456870"/>
                            <a:gd name="connsiteY4" fmla="*/ 4769637 h 10577542"/>
                            <a:gd name="connsiteX5" fmla="*/ 9096 w 1456870"/>
                            <a:gd name="connsiteY5" fmla="*/ 5815815 h 10577542"/>
                            <a:gd name="connsiteX6" fmla="*/ 1314124 w 1456870"/>
                            <a:gd name="connsiteY6" fmla="*/ 6830918 h 10577542"/>
                            <a:gd name="connsiteX7" fmla="*/ 1331340 w 1456870"/>
                            <a:gd name="connsiteY7" fmla="*/ 5464026 h 10577542"/>
                            <a:gd name="connsiteX8" fmla="*/ 906039 w 1456870"/>
                            <a:gd name="connsiteY8" fmla="*/ 6067036 h 10577542"/>
                            <a:gd name="connsiteX9" fmla="*/ 1051186 w 1456870"/>
                            <a:gd name="connsiteY9" fmla="*/ 7341726 h 10577542"/>
                            <a:gd name="connsiteX10" fmla="*/ 1358343 w 1456870"/>
                            <a:gd name="connsiteY10" fmla="*/ 8700399 h 10577542"/>
                            <a:gd name="connsiteX11" fmla="*/ 339479 w 1456870"/>
                            <a:gd name="connsiteY11" fmla="*/ 10577542 h 10577542"/>
                            <a:gd name="connsiteX0" fmla="*/ 619891 w 1456870"/>
                            <a:gd name="connsiteY0" fmla="*/ 191 h 10577542"/>
                            <a:gd name="connsiteX1" fmla="*/ 1393038 w 1456870"/>
                            <a:gd name="connsiteY1" fmla="*/ 781880 h 10577542"/>
                            <a:gd name="connsiteX2" fmla="*/ 470034 w 1456870"/>
                            <a:gd name="connsiteY2" fmla="*/ 1181319 h 10577542"/>
                            <a:gd name="connsiteX3" fmla="*/ 1206343 w 1456870"/>
                            <a:gd name="connsiteY3" fmla="*/ 3061588 h 10577542"/>
                            <a:gd name="connsiteX4" fmla="*/ 757826 w 1456870"/>
                            <a:gd name="connsiteY4" fmla="*/ 4769637 h 10577542"/>
                            <a:gd name="connsiteX5" fmla="*/ 9096 w 1456870"/>
                            <a:gd name="connsiteY5" fmla="*/ 5815815 h 10577542"/>
                            <a:gd name="connsiteX6" fmla="*/ 1314124 w 1456870"/>
                            <a:gd name="connsiteY6" fmla="*/ 6830918 h 10577542"/>
                            <a:gd name="connsiteX7" fmla="*/ 1331340 w 1456870"/>
                            <a:gd name="connsiteY7" fmla="*/ 5464026 h 10577542"/>
                            <a:gd name="connsiteX8" fmla="*/ 755229 w 1456870"/>
                            <a:gd name="connsiteY8" fmla="*/ 5936372 h 10577542"/>
                            <a:gd name="connsiteX9" fmla="*/ 1051186 w 1456870"/>
                            <a:gd name="connsiteY9" fmla="*/ 7341726 h 10577542"/>
                            <a:gd name="connsiteX10" fmla="*/ 1358343 w 1456870"/>
                            <a:gd name="connsiteY10" fmla="*/ 8700399 h 10577542"/>
                            <a:gd name="connsiteX11" fmla="*/ 339479 w 1456870"/>
                            <a:gd name="connsiteY11" fmla="*/ 10577542 h 10577542"/>
                            <a:gd name="connsiteX0" fmla="*/ 619891 w 1456870"/>
                            <a:gd name="connsiteY0" fmla="*/ 191 h 10577542"/>
                            <a:gd name="connsiteX1" fmla="*/ 1393038 w 1456870"/>
                            <a:gd name="connsiteY1" fmla="*/ 781880 h 10577542"/>
                            <a:gd name="connsiteX2" fmla="*/ 470034 w 1456870"/>
                            <a:gd name="connsiteY2" fmla="*/ 1181319 h 10577542"/>
                            <a:gd name="connsiteX3" fmla="*/ 1206343 w 1456870"/>
                            <a:gd name="connsiteY3" fmla="*/ 3061588 h 10577542"/>
                            <a:gd name="connsiteX4" fmla="*/ 757826 w 1456870"/>
                            <a:gd name="connsiteY4" fmla="*/ 4769637 h 10577542"/>
                            <a:gd name="connsiteX5" fmla="*/ 9096 w 1456870"/>
                            <a:gd name="connsiteY5" fmla="*/ 5815815 h 10577542"/>
                            <a:gd name="connsiteX6" fmla="*/ 1314124 w 1456870"/>
                            <a:gd name="connsiteY6" fmla="*/ 6830918 h 10577542"/>
                            <a:gd name="connsiteX7" fmla="*/ 1331340 w 1456870"/>
                            <a:gd name="connsiteY7" fmla="*/ 5464026 h 10577542"/>
                            <a:gd name="connsiteX8" fmla="*/ 755229 w 1456870"/>
                            <a:gd name="connsiteY8" fmla="*/ 5936372 h 10577542"/>
                            <a:gd name="connsiteX9" fmla="*/ 1051186 w 1456870"/>
                            <a:gd name="connsiteY9" fmla="*/ 7341726 h 10577542"/>
                            <a:gd name="connsiteX10" fmla="*/ 1358343 w 1456870"/>
                            <a:gd name="connsiteY10" fmla="*/ 8700399 h 10577542"/>
                            <a:gd name="connsiteX11" fmla="*/ 339479 w 1456870"/>
                            <a:gd name="connsiteY11" fmla="*/ 10577542 h 10577542"/>
                            <a:gd name="connsiteX0" fmla="*/ 619891 w 1500581"/>
                            <a:gd name="connsiteY0" fmla="*/ 191 h 10577542"/>
                            <a:gd name="connsiteX1" fmla="*/ 1393038 w 1500581"/>
                            <a:gd name="connsiteY1" fmla="*/ 781880 h 10577542"/>
                            <a:gd name="connsiteX2" fmla="*/ 470034 w 1500581"/>
                            <a:gd name="connsiteY2" fmla="*/ 1181319 h 10577542"/>
                            <a:gd name="connsiteX3" fmla="*/ 1206343 w 1500581"/>
                            <a:gd name="connsiteY3" fmla="*/ 3061588 h 10577542"/>
                            <a:gd name="connsiteX4" fmla="*/ 757826 w 1500581"/>
                            <a:gd name="connsiteY4" fmla="*/ 4769637 h 10577542"/>
                            <a:gd name="connsiteX5" fmla="*/ 9096 w 1500581"/>
                            <a:gd name="connsiteY5" fmla="*/ 5815815 h 10577542"/>
                            <a:gd name="connsiteX6" fmla="*/ 1314124 w 1500581"/>
                            <a:gd name="connsiteY6" fmla="*/ 6830918 h 10577542"/>
                            <a:gd name="connsiteX7" fmla="*/ 1331340 w 1500581"/>
                            <a:gd name="connsiteY7" fmla="*/ 5464026 h 10577542"/>
                            <a:gd name="connsiteX8" fmla="*/ 755229 w 1500581"/>
                            <a:gd name="connsiteY8" fmla="*/ 5936372 h 10577542"/>
                            <a:gd name="connsiteX9" fmla="*/ 1051186 w 1500581"/>
                            <a:gd name="connsiteY9" fmla="*/ 7341726 h 10577542"/>
                            <a:gd name="connsiteX10" fmla="*/ 1358343 w 1500581"/>
                            <a:gd name="connsiteY10" fmla="*/ 8700399 h 10577542"/>
                            <a:gd name="connsiteX11" fmla="*/ 339479 w 1500581"/>
                            <a:gd name="connsiteY11" fmla="*/ 10577542 h 10577542"/>
                            <a:gd name="connsiteX0" fmla="*/ 619033 w 1456012"/>
                            <a:gd name="connsiteY0" fmla="*/ 191 h 10577542"/>
                            <a:gd name="connsiteX1" fmla="*/ 1392180 w 1456012"/>
                            <a:gd name="connsiteY1" fmla="*/ 781880 h 10577542"/>
                            <a:gd name="connsiteX2" fmla="*/ 469176 w 1456012"/>
                            <a:gd name="connsiteY2" fmla="*/ 1181319 h 10577542"/>
                            <a:gd name="connsiteX3" fmla="*/ 1205485 w 1456012"/>
                            <a:gd name="connsiteY3" fmla="*/ 3061588 h 10577542"/>
                            <a:gd name="connsiteX4" fmla="*/ 756968 w 1456012"/>
                            <a:gd name="connsiteY4" fmla="*/ 4769637 h 10577542"/>
                            <a:gd name="connsiteX5" fmla="*/ 8238 w 1456012"/>
                            <a:gd name="connsiteY5" fmla="*/ 5815815 h 10577542"/>
                            <a:gd name="connsiteX6" fmla="*/ 1283106 w 1456012"/>
                            <a:gd name="connsiteY6" fmla="*/ 6067036 h 10577542"/>
                            <a:gd name="connsiteX7" fmla="*/ 1330482 w 1456012"/>
                            <a:gd name="connsiteY7" fmla="*/ 5464026 h 10577542"/>
                            <a:gd name="connsiteX8" fmla="*/ 754371 w 1456012"/>
                            <a:gd name="connsiteY8" fmla="*/ 5936372 h 10577542"/>
                            <a:gd name="connsiteX9" fmla="*/ 1050328 w 1456012"/>
                            <a:gd name="connsiteY9" fmla="*/ 7341726 h 10577542"/>
                            <a:gd name="connsiteX10" fmla="*/ 1357485 w 1456012"/>
                            <a:gd name="connsiteY10" fmla="*/ 8700399 h 10577542"/>
                            <a:gd name="connsiteX11" fmla="*/ 338621 w 1456012"/>
                            <a:gd name="connsiteY11" fmla="*/ 10577542 h 10577542"/>
                            <a:gd name="connsiteX0" fmla="*/ 619033 w 1456012"/>
                            <a:gd name="connsiteY0" fmla="*/ 191 h 10577542"/>
                            <a:gd name="connsiteX1" fmla="*/ 1392180 w 1456012"/>
                            <a:gd name="connsiteY1" fmla="*/ 781880 h 10577542"/>
                            <a:gd name="connsiteX2" fmla="*/ 469176 w 1456012"/>
                            <a:gd name="connsiteY2" fmla="*/ 1181319 h 10577542"/>
                            <a:gd name="connsiteX3" fmla="*/ 1205485 w 1456012"/>
                            <a:gd name="connsiteY3" fmla="*/ 3061588 h 10577542"/>
                            <a:gd name="connsiteX4" fmla="*/ 756968 w 1456012"/>
                            <a:gd name="connsiteY4" fmla="*/ 4769637 h 10577542"/>
                            <a:gd name="connsiteX5" fmla="*/ 8238 w 1456012"/>
                            <a:gd name="connsiteY5" fmla="*/ 5815815 h 10577542"/>
                            <a:gd name="connsiteX6" fmla="*/ 1283106 w 1456012"/>
                            <a:gd name="connsiteY6" fmla="*/ 6067036 h 10577542"/>
                            <a:gd name="connsiteX7" fmla="*/ 1330482 w 1456012"/>
                            <a:gd name="connsiteY7" fmla="*/ 5464026 h 10577542"/>
                            <a:gd name="connsiteX8" fmla="*/ 754371 w 1456012"/>
                            <a:gd name="connsiteY8" fmla="*/ 5936372 h 10577542"/>
                            <a:gd name="connsiteX9" fmla="*/ 1050328 w 1456012"/>
                            <a:gd name="connsiteY9" fmla="*/ 7341726 h 10577542"/>
                            <a:gd name="connsiteX10" fmla="*/ 1357485 w 1456012"/>
                            <a:gd name="connsiteY10" fmla="*/ 8700399 h 10577542"/>
                            <a:gd name="connsiteX11" fmla="*/ 338621 w 1456012"/>
                            <a:gd name="connsiteY11" fmla="*/ 10577542 h 10577542"/>
                            <a:gd name="connsiteX0" fmla="*/ 619033 w 1456486"/>
                            <a:gd name="connsiteY0" fmla="*/ 191 h 10577542"/>
                            <a:gd name="connsiteX1" fmla="*/ 1392180 w 1456486"/>
                            <a:gd name="connsiteY1" fmla="*/ 781880 h 10577542"/>
                            <a:gd name="connsiteX2" fmla="*/ 469176 w 1456486"/>
                            <a:gd name="connsiteY2" fmla="*/ 1181319 h 10577542"/>
                            <a:gd name="connsiteX3" fmla="*/ 1205485 w 1456486"/>
                            <a:gd name="connsiteY3" fmla="*/ 3061588 h 10577542"/>
                            <a:gd name="connsiteX4" fmla="*/ 756968 w 1456486"/>
                            <a:gd name="connsiteY4" fmla="*/ 4769637 h 10577542"/>
                            <a:gd name="connsiteX5" fmla="*/ 8238 w 1456486"/>
                            <a:gd name="connsiteY5" fmla="*/ 5815815 h 10577542"/>
                            <a:gd name="connsiteX6" fmla="*/ 1283106 w 1456486"/>
                            <a:gd name="connsiteY6" fmla="*/ 6067036 h 10577542"/>
                            <a:gd name="connsiteX7" fmla="*/ 1330482 w 1456486"/>
                            <a:gd name="connsiteY7" fmla="*/ 5464026 h 10577542"/>
                            <a:gd name="connsiteX8" fmla="*/ 754371 w 1456486"/>
                            <a:gd name="connsiteY8" fmla="*/ 5936372 h 10577542"/>
                            <a:gd name="connsiteX9" fmla="*/ 1050328 w 1456486"/>
                            <a:gd name="connsiteY9" fmla="*/ 7341726 h 10577542"/>
                            <a:gd name="connsiteX10" fmla="*/ 1357485 w 1456486"/>
                            <a:gd name="connsiteY10" fmla="*/ 8700399 h 10577542"/>
                            <a:gd name="connsiteX11" fmla="*/ 338621 w 1456486"/>
                            <a:gd name="connsiteY11" fmla="*/ 10577542 h 10577542"/>
                            <a:gd name="connsiteX0" fmla="*/ 610905 w 1448358"/>
                            <a:gd name="connsiteY0" fmla="*/ 191 h 10577542"/>
                            <a:gd name="connsiteX1" fmla="*/ 1384052 w 1448358"/>
                            <a:gd name="connsiteY1" fmla="*/ 781880 h 10577542"/>
                            <a:gd name="connsiteX2" fmla="*/ 461048 w 1448358"/>
                            <a:gd name="connsiteY2" fmla="*/ 1181319 h 10577542"/>
                            <a:gd name="connsiteX3" fmla="*/ 1197357 w 1448358"/>
                            <a:gd name="connsiteY3" fmla="*/ 3061588 h 10577542"/>
                            <a:gd name="connsiteX4" fmla="*/ 110 w 1448358"/>
                            <a:gd name="connsiteY4" fmla="*/ 5815815 h 10577542"/>
                            <a:gd name="connsiteX5" fmla="*/ 1274978 w 1448358"/>
                            <a:gd name="connsiteY5" fmla="*/ 6067036 h 10577542"/>
                            <a:gd name="connsiteX6" fmla="*/ 1322354 w 1448358"/>
                            <a:gd name="connsiteY6" fmla="*/ 5464026 h 10577542"/>
                            <a:gd name="connsiteX7" fmla="*/ 746243 w 1448358"/>
                            <a:gd name="connsiteY7" fmla="*/ 5936372 h 10577542"/>
                            <a:gd name="connsiteX8" fmla="*/ 1042200 w 1448358"/>
                            <a:gd name="connsiteY8" fmla="*/ 7341726 h 10577542"/>
                            <a:gd name="connsiteX9" fmla="*/ 1349357 w 1448358"/>
                            <a:gd name="connsiteY9" fmla="*/ 8700399 h 10577542"/>
                            <a:gd name="connsiteX10" fmla="*/ 330493 w 1448358"/>
                            <a:gd name="connsiteY10" fmla="*/ 10577542 h 10577542"/>
                            <a:gd name="connsiteX0" fmla="*/ 610905 w 1448358"/>
                            <a:gd name="connsiteY0" fmla="*/ 191 h 10577542"/>
                            <a:gd name="connsiteX1" fmla="*/ 1384052 w 1448358"/>
                            <a:gd name="connsiteY1" fmla="*/ 781880 h 10577542"/>
                            <a:gd name="connsiteX2" fmla="*/ 461048 w 1448358"/>
                            <a:gd name="connsiteY2" fmla="*/ 1181319 h 10577542"/>
                            <a:gd name="connsiteX3" fmla="*/ 1197357 w 1448358"/>
                            <a:gd name="connsiteY3" fmla="*/ 3061588 h 10577542"/>
                            <a:gd name="connsiteX4" fmla="*/ 110 w 1448358"/>
                            <a:gd name="connsiteY4" fmla="*/ 5815815 h 10577542"/>
                            <a:gd name="connsiteX5" fmla="*/ 1274978 w 1448358"/>
                            <a:gd name="connsiteY5" fmla="*/ 6067036 h 10577542"/>
                            <a:gd name="connsiteX6" fmla="*/ 1322354 w 1448358"/>
                            <a:gd name="connsiteY6" fmla="*/ 5464026 h 10577542"/>
                            <a:gd name="connsiteX7" fmla="*/ 746243 w 1448358"/>
                            <a:gd name="connsiteY7" fmla="*/ 5936372 h 10577542"/>
                            <a:gd name="connsiteX8" fmla="*/ 1349357 w 1448358"/>
                            <a:gd name="connsiteY8" fmla="*/ 8700399 h 10577542"/>
                            <a:gd name="connsiteX9" fmla="*/ 330493 w 1448358"/>
                            <a:gd name="connsiteY9" fmla="*/ 10577542 h 10577542"/>
                            <a:gd name="connsiteX0" fmla="*/ 610905 w 1452875"/>
                            <a:gd name="connsiteY0" fmla="*/ 191 h 10577542"/>
                            <a:gd name="connsiteX1" fmla="*/ 1384052 w 1452875"/>
                            <a:gd name="connsiteY1" fmla="*/ 781880 h 10577542"/>
                            <a:gd name="connsiteX2" fmla="*/ 461048 w 1452875"/>
                            <a:gd name="connsiteY2" fmla="*/ 1181319 h 10577542"/>
                            <a:gd name="connsiteX3" fmla="*/ 1197357 w 1452875"/>
                            <a:gd name="connsiteY3" fmla="*/ 3061588 h 10577542"/>
                            <a:gd name="connsiteX4" fmla="*/ 110 w 1452875"/>
                            <a:gd name="connsiteY4" fmla="*/ 5815815 h 10577542"/>
                            <a:gd name="connsiteX5" fmla="*/ 1274978 w 1452875"/>
                            <a:gd name="connsiteY5" fmla="*/ 6067036 h 10577542"/>
                            <a:gd name="connsiteX6" fmla="*/ 1322354 w 1452875"/>
                            <a:gd name="connsiteY6" fmla="*/ 5464026 h 10577542"/>
                            <a:gd name="connsiteX7" fmla="*/ 746243 w 1452875"/>
                            <a:gd name="connsiteY7" fmla="*/ 5936372 h 10577542"/>
                            <a:gd name="connsiteX8" fmla="*/ 1448358 w 1452875"/>
                            <a:gd name="connsiteY8" fmla="*/ 8800910 h 10577542"/>
                            <a:gd name="connsiteX9" fmla="*/ 330493 w 1452875"/>
                            <a:gd name="connsiteY9" fmla="*/ 10577542 h 10577542"/>
                            <a:gd name="connsiteX0" fmla="*/ 610905 w 1530461"/>
                            <a:gd name="connsiteY0" fmla="*/ 191 h 10577542"/>
                            <a:gd name="connsiteX1" fmla="*/ 1384052 w 1530461"/>
                            <a:gd name="connsiteY1" fmla="*/ 781880 h 10577542"/>
                            <a:gd name="connsiteX2" fmla="*/ 461048 w 1530461"/>
                            <a:gd name="connsiteY2" fmla="*/ 1181319 h 10577542"/>
                            <a:gd name="connsiteX3" fmla="*/ 1197357 w 1530461"/>
                            <a:gd name="connsiteY3" fmla="*/ 3061588 h 10577542"/>
                            <a:gd name="connsiteX4" fmla="*/ 110 w 1530461"/>
                            <a:gd name="connsiteY4" fmla="*/ 5815815 h 10577542"/>
                            <a:gd name="connsiteX5" fmla="*/ 1274978 w 1530461"/>
                            <a:gd name="connsiteY5" fmla="*/ 6067036 h 10577542"/>
                            <a:gd name="connsiteX6" fmla="*/ 1322354 w 1530461"/>
                            <a:gd name="connsiteY6" fmla="*/ 5464026 h 10577542"/>
                            <a:gd name="connsiteX7" fmla="*/ 746243 w 1530461"/>
                            <a:gd name="connsiteY7" fmla="*/ 5936372 h 10577542"/>
                            <a:gd name="connsiteX8" fmla="*/ 1448358 w 1530461"/>
                            <a:gd name="connsiteY8" fmla="*/ 8800910 h 10577542"/>
                            <a:gd name="connsiteX9" fmla="*/ 330493 w 1530461"/>
                            <a:gd name="connsiteY9" fmla="*/ 10577542 h 10577542"/>
                            <a:gd name="connsiteX0" fmla="*/ 610905 w 1639181"/>
                            <a:gd name="connsiteY0" fmla="*/ 191 h 10577542"/>
                            <a:gd name="connsiteX1" fmla="*/ 1384052 w 1639181"/>
                            <a:gd name="connsiteY1" fmla="*/ 781880 h 10577542"/>
                            <a:gd name="connsiteX2" fmla="*/ 461048 w 1639181"/>
                            <a:gd name="connsiteY2" fmla="*/ 1181319 h 10577542"/>
                            <a:gd name="connsiteX3" fmla="*/ 1197357 w 1639181"/>
                            <a:gd name="connsiteY3" fmla="*/ 3061588 h 10577542"/>
                            <a:gd name="connsiteX4" fmla="*/ 110 w 1639181"/>
                            <a:gd name="connsiteY4" fmla="*/ 5815815 h 10577542"/>
                            <a:gd name="connsiteX5" fmla="*/ 1274978 w 1639181"/>
                            <a:gd name="connsiteY5" fmla="*/ 6067036 h 10577542"/>
                            <a:gd name="connsiteX6" fmla="*/ 1322354 w 1639181"/>
                            <a:gd name="connsiteY6" fmla="*/ 5464026 h 10577542"/>
                            <a:gd name="connsiteX7" fmla="*/ 746243 w 1639181"/>
                            <a:gd name="connsiteY7" fmla="*/ 5936372 h 10577542"/>
                            <a:gd name="connsiteX8" fmla="*/ 1448358 w 1639181"/>
                            <a:gd name="connsiteY8" fmla="*/ 8800910 h 10577542"/>
                            <a:gd name="connsiteX9" fmla="*/ 330493 w 1639181"/>
                            <a:gd name="connsiteY9" fmla="*/ 10577542 h 10577542"/>
                            <a:gd name="connsiteX0" fmla="*/ 610905 w 1448358"/>
                            <a:gd name="connsiteY0" fmla="*/ 191 h 10577542"/>
                            <a:gd name="connsiteX1" fmla="*/ 1384052 w 1448358"/>
                            <a:gd name="connsiteY1" fmla="*/ 781880 h 10577542"/>
                            <a:gd name="connsiteX2" fmla="*/ 461048 w 1448358"/>
                            <a:gd name="connsiteY2" fmla="*/ 1181319 h 10577542"/>
                            <a:gd name="connsiteX3" fmla="*/ 1197357 w 1448358"/>
                            <a:gd name="connsiteY3" fmla="*/ 3061588 h 10577542"/>
                            <a:gd name="connsiteX4" fmla="*/ 110 w 1448358"/>
                            <a:gd name="connsiteY4" fmla="*/ 5815815 h 10577542"/>
                            <a:gd name="connsiteX5" fmla="*/ 1274978 w 1448358"/>
                            <a:gd name="connsiteY5" fmla="*/ 6067036 h 10577542"/>
                            <a:gd name="connsiteX6" fmla="*/ 1322354 w 1448358"/>
                            <a:gd name="connsiteY6" fmla="*/ 5464026 h 10577542"/>
                            <a:gd name="connsiteX7" fmla="*/ 746243 w 1448358"/>
                            <a:gd name="connsiteY7" fmla="*/ 5936372 h 10577542"/>
                            <a:gd name="connsiteX8" fmla="*/ 1187062 w 1448358"/>
                            <a:gd name="connsiteY8" fmla="*/ 8810961 h 10577542"/>
                            <a:gd name="connsiteX9" fmla="*/ 330493 w 1448358"/>
                            <a:gd name="connsiteY9" fmla="*/ 10577542 h 10577542"/>
                            <a:gd name="connsiteX0" fmla="*/ 610905 w 1448358"/>
                            <a:gd name="connsiteY0" fmla="*/ 191 h 10577542"/>
                            <a:gd name="connsiteX1" fmla="*/ 1384052 w 1448358"/>
                            <a:gd name="connsiteY1" fmla="*/ 781880 h 10577542"/>
                            <a:gd name="connsiteX2" fmla="*/ 461048 w 1448358"/>
                            <a:gd name="connsiteY2" fmla="*/ 1181319 h 10577542"/>
                            <a:gd name="connsiteX3" fmla="*/ 1197357 w 1448358"/>
                            <a:gd name="connsiteY3" fmla="*/ 3061588 h 10577542"/>
                            <a:gd name="connsiteX4" fmla="*/ 110 w 1448358"/>
                            <a:gd name="connsiteY4" fmla="*/ 5815815 h 10577542"/>
                            <a:gd name="connsiteX5" fmla="*/ 1274978 w 1448358"/>
                            <a:gd name="connsiteY5" fmla="*/ 6067036 h 10577542"/>
                            <a:gd name="connsiteX6" fmla="*/ 1322354 w 1448358"/>
                            <a:gd name="connsiteY6" fmla="*/ 5464026 h 10577542"/>
                            <a:gd name="connsiteX7" fmla="*/ 746243 w 1448358"/>
                            <a:gd name="connsiteY7" fmla="*/ 5936372 h 10577542"/>
                            <a:gd name="connsiteX8" fmla="*/ 1187062 w 1448358"/>
                            <a:gd name="connsiteY8" fmla="*/ 8810961 h 10577542"/>
                            <a:gd name="connsiteX9" fmla="*/ 330493 w 1448358"/>
                            <a:gd name="connsiteY9" fmla="*/ 10577542 h 10577542"/>
                            <a:gd name="connsiteX0" fmla="*/ 610905 w 1447884"/>
                            <a:gd name="connsiteY0" fmla="*/ 191 h 10577542"/>
                            <a:gd name="connsiteX1" fmla="*/ 1384052 w 1447884"/>
                            <a:gd name="connsiteY1" fmla="*/ 781880 h 10577542"/>
                            <a:gd name="connsiteX2" fmla="*/ 461048 w 1447884"/>
                            <a:gd name="connsiteY2" fmla="*/ 1181319 h 10577542"/>
                            <a:gd name="connsiteX3" fmla="*/ 1197357 w 1447884"/>
                            <a:gd name="connsiteY3" fmla="*/ 3061588 h 10577542"/>
                            <a:gd name="connsiteX4" fmla="*/ 110 w 1447884"/>
                            <a:gd name="connsiteY4" fmla="*/ 5815815 h 10577542"/>
                            <a:gd name="connsiteX5" fmla="*/ 1274978 w 1447884"/>
                            <a:gd name="connsiteY5" fmla="*/ 6067036 h 10577542"/>
                            <a:gd name="connsiteX6" fmla="*/ 1272093 w 1447884"/>
                            <a:gd name="connsiteY6" fmla="*/ 5494180 h 10577542"/>
                            <a:gd name="connsiteX7" fmla="*/ 746243 w 1447884"/>
                            <a:gd name="connsiteY7" fmla="*/ 5936372 h 10577542"/>
                            <a:gd name="connsiteX8" fmla="*/ 1187062 w 1447884"/>
                            <a:gd name="connsiteY8" fmla="*/ 8810961 h 10577542"/>
                            <a:gd name="connsiteX9" fmla="*/ 330493 w 1447884"/>
                            <a:gd name="connsiteY9" fmla="*/ 10577542 h 10577542"/>
                            <a:gd name="connsiteX0" fmla="*/ 610905 w 1491070"/>
                            <a:gd name="connsiteY0" fmla="*/ 191 h 10577542"/>
                            <a:gd name="connsiteX1" fmla="*/ 1384052 w 1491070"/>
                            <a:gd name="connsiteY1" fmla="*/ 781880 h 10577542"/>
                            <a:gd name="connsiteX2" fmla="*/ 461048 w 1491070"/>
                            <a:gd name="connsiteY2" fmla="*/ 1181319 h 10577542"/>
                            <a:gd name="connsiteX3" fmla="*/ 1197357 w 1491070"/>
                            <a:gd name="connsiteY3" fmla="*/ 3061588 h 10577542"/>
                            <a:gd name="connsiteX4" fmla="*/ 110 w 1491070"/>
                            <a:gd name="connsiteY4" fmla="*/ 5815815 h 10577542"/>
                            <a:gd name="connsiteX5" fmla="*/ 1274978 w 1491070"/>
                            <a:gd name="connsiteY5" fmla="*/ 6067036 h 10577542"/>
                            <a:gd name="connsiteX6" fmla="*/ 1272093 w 1491070"/>
                            <a:gd name="connsiteY6" fmla="*/ 5494180 h 10577542"/>
                            <a:gd name="connsiteX7" fmla="*/ 746243 w 1491070"/>
                            <a:gd name="connsiteY7" fmla="*/ 5936372 h 10577542"/>
                            <a:gd name="connsiteX8" fmla="*/ 1187062 w 1491070"/>
                            <a:gd name="connsiteY8" fmla="*/ 8810961 h 10577542"/>
                            <a:gd name="connsiteX9" fmla="*/ 330493 w 1491070"/>
                            <a:gd name="connsiteY9" fmla="*/ 10577542 h 10577542"/>
                            <a:gd name="connsiteX0" fmla="*/ 610905 w 1491070"/>
                            <a:gd name="connsiteY0" fmla="*/ 373 h 10577724"/>
                            <a:gd name="connsiteX1" fmla="*/ 1384052 w 1491070"/>
                            <a:gd name="connsiteY1" fmla="*/ 388405 h 10577724"/>
                            <a:gd name="connsiteX2" fmla="*/ 461048 w 1491070"/>
                            <a:gd name="connsiteY2" fmla="*/ 1181501 h 10577724"/>
                            <a:gd name="connsiteX3" fmla="*/ 1197357 w 1491070"/>
                            <a:gd name="connsiteY3" fmla="*/ 3061770 h 10577724"/>
                            <a:gd name="connsiteX4" fmla="*/ 110 w 1491070"/>
                            <a:gd name="connsiteY4" fmla="*/ 5815997 h 10577724"/>
                            <a:gd name="connsiteX5" fmla="*/ 1274978 w 1491070"/>
                            <a:gd name="connsiteY5" fmla="*/ 6067218 h 10577724"/>
                            <a:gd name="connsiteX6" fmla="*/ 1272093 w 1491070"/>
                            <a:gd name="connsiteY6" fmla="*/ 5494362 h 10577724"/>
                            <a:gd name="connsiteX7" fmla="*/ 746243 w 1491070"/>
                            <a:gd name="connsiteY7" fmla="*/ 5936554 h 10577724"/>
                            <a:gd name="connsiteX8" fmla="*/ 1187062 w 1491070"/>
                            <a:gd name="connsiteY8" fmla="*/ 8811143 h 10577724"/>
                            <a:gd name="connsiteX9" fmla="*/ 330493 w 1491070"/>
                            <a:gd name="connsiteY9" fmla="*/ 10577724 h 10577724"/>
                            <a:gd name="connsiteX0" fmla="*/ 610905 w 1491070"/>
                            <a:gd name="connsiteY0" fmla="*/ 607 h 10577958"/>
                            <a:gd name="connsiteX1" fmla="*/ 1363945 w 1491070"/>
                            <a:gd name="connsiteY1" fmla="*/ 227818 h 10577958"/>
                            <a:gd name="connsiteX2" fmla="*/ 461048 w 1491070"/>
                            <a:gd name="connsiteY2" fmla="*/ 1181735 h 10577958"/>
                            <a:gd name="connsiteX3" fmla="*/ 1197357 w 1491070"/>
                            <a:gd name="connsiteY3" fmla="*/ 3062004 h 10577958"/>
                            <a:gd name="connsiteX4" fmla="*/ 110 w 1491070"/>
                            <a:gd name="connsiteY4" fmla="*/ 5816231 h 10577958"/>
                            <a:gd name="connsiteX5" fmla="*/ 1274978 w 1491070"/>
                            <a:gd name="connsiteY5" fmla="*/ 6067452 h 10577958"/>
                            <a:gd name="connsiteX6" fmla="*/ 1272093 w 1491070"/>
                            <a:gd name="connsiteY6" fmla="*/ 5494596 h 10577958"/>
                            <a:gd name="connsiteX7" fmla="*/ 746243 w 1491070"/>
                            <a:gd name="connsiteY7" fmla="*/ 5936788 h 10577958"/>
                            <a:gd name="connsiteX8" fmla="*/ 1187062 w 1491070"/>
                            <a:gd name="connsiteY8" fmla="*/ 8811377 h 10577958"/>
                            <a:gd name="connsiteX9" fmla="*/ 330493 w 1491070"/>
                            <a:gd name="connsiteY9" fmla="*/ 10577958 h 10577958"/>
                            <a:gd name="connsiteX0" fmla="*/ 610909 w 1491074"/>
                            <a:gd name="connsiteY0" fmla="*/ 607 h 10577958"/>
                            <a:gd name="connsiteX1" fmla="*/ 1363949 w 1491074"/>
                            <a:gd name="connsiteY1" fmla="*/ 227818 h 10577958"/>
                            <a:gd name="connsiteX2" fmla="*/ 732490 w 1491074"/>
                            <a:gd name="connsiteY2" fmla="*/ 1161633 h 10577958"/>
                            <a:gd name="connsiteX3" fmla="*/ 1197361 w 1491074"/>
                            <a:gd name="connsiteY3" fmla="*/ 3062004 h 10577958"/>
                            <a:gd name="connsiteX4" fmla="*/ 114 w 1491074"/>
                            <a:gd name="connsiteY4" fmla="*/ 5816231 h 10577958"/>
                            <a:gd name="connsiteX5" fmla="*/ 1274982 w 1491074"/>
                            <a:gd name="connsiteY5" fmla="*/ 6067452 h 10577958"/>
                            <a:gd name="connsiteX6" fmla="*/ 1272097 w 1491074"/>
                            <a:gd name="connsiteY6" fmla="*/ 5494596 h 10577958"/>
                            <a:gd name="connsiteX7" fmla="*/ 746247 w 1491074"/>
                            <a:gd name="connsiteY7" fmla="*/ 5936788 h 10577958"/>
                            <a:gd name="connsiteX8" fmla="*/ 1187066 w 1491074"/>
                            <a:gd name="connsiteY8" fmla="*/ 8811377 h 10577958"/>
                            <a:gd name="connsiteX9" fmla="*/ 330497 w 1491074"/>
                            <a:gd name="connsiteY9" fmla="*/ 10577958 h 10577958"/>
                            <a:gd name="connsiteX0" fmla="*/ 610909 w 1491074"/>
                            <a:gd name="connsiteY0" fmla="*/ 607 h 10577958"/>
                            <a:gd name="connsiteX1" fmla="*/ 1363949 w 1491074"/>
                            <a:gd name="connsiteY1" fmla="*/ 227818 h 10577958"/>
                            <a:gd name="connsiteX2" fmla="*/ 732490 w 1491074"/>
                            <a:gd name="connsiteY2" fmla="*/ 1161633 h 10577958"/>
                            <a:gd name="connsiteX3" fmla="*/ 1197361 w 1491074"/>
                            <a:gd name="connsiteY3" fmla="*/ 3062004 h 10577958"/>
                            <a:gd name="connsiteX4" fmla="*/ 114 w 1491074"/>
                            <a:gd name="connsiteY4" fmla="*/ 5816231 h 10577958"/>
                            <a:gd name="connsiteX5" fmla="*/ 1274982 w 1491074"/>
                            <a:gd name="connsiteY5" fmla="*/ 6067452 h 10577958"/>
                            <a:gd name="connsiteX6" fmla="*/ 1272097 w 1491074"/>
                            <a:gd name="connsiteY6" fmla="*/ 5494596 h 10577958"/>
                            <a:gd name="connsiteX7" fmla="*/ 746247 w 1491074"/>
                            <a:gd name="connsiteY7" fmla="*/ 5936788 h 10577958"/>
                            <a:gd name="connsiteX8" fmla="*/ 1187066 w 1491074"/>
                            <a:gd name="connsiteY8" fmla="*/ 8811377 h 10577958"/>
                            <a:gd name="connsiteX9" fmla="*/ 330497 w 1491074"/>
                            <a:gd name="connsiteY9" fmla="*/ 10577958 h 10577958"/>
                            <a:gd name="connsiteX0" fmla="*/ 610909 w 1491074"/>
                            <a:gd name="connsiteY0" fmla="*/ 607 h 10688518"/>
                            <a:gd name="connsiteX1" fmla="*/ 1363949 w 1491074"/>
                            <a:gd name="connsiteY1" fmla="*/ 227818 h 10688518"/>
                            <a:gd name="connsiteX2" fmla="*/ 732490 w 1491074"/>
                            <a:gd name="connsiteY2" fmla="*/ 1161633 h 10688518"/>
                            <a:gd name="connsiteX3" fmla="*/ 1197361 w 1491074"/>
                            <a:gd name="connsiteY3" fmla="*/ 3062004 h 10688518"/>
                            <a:gd name="connsiteX4" fmla="*/ 114 w 1491074"/>
                            <a:gd name="connsiteY4" fmla="*/ 5816231 h 10688518"/>
                            <a:gd name="connsiteX5" fmla="*/ 1274982 w 1491074"/>
                            <a:gd name="connsiteY5" fmla="*/ 6067452 h 10688518"/>
                            <a:gd name="connsiteX6" fmla="*/ 1272097 w 1491074"/>
                            <a:gd name="connsiteY6" fmla="*/ 5494596 h 10688518"/>
                            <a:gd name="connsiteX7" fmla="*/ 746247 w 1491074"/>
                            <a:gd name="connsiteY7" fmla="*/ 5936788 h 10688518"/>
                            <a:gd name="connsiteX8" fmla="*/ 1187066 w 1491074"/>
                            <a:gd name="connsiteY8" fmla="*/ 8811377 h 10688518"/>
                            <a:gd name="connsiteX9" fmla="*/ 943745 w 1491074"/>
                            <a:gd name="connsiteY9" fmla="*/ 10688518 h 10688518"/>
                            <a:gd name="connsiteX0" fmla="*/ 610909 w 1491074"/>
                            <a:gd name="connsiteY0" fmla="*/ 607 h 10688518"/>
                            <a:gd name="connsiteX1" fmla="*/ 1363949 w 1491074"/>
                            <a:gd name="connsiteY1" fmla="*/ 227818 h 10688518"/>
                            <a:gd name="connsiteX2" fmla="*/ 732490 w 1491074"/>
                            <a:gd name="connsiteY2" fmla="*/ 1161633 h 10688518"/>
                            <a:gd name="connsiteX3" fmla="*/ 1197361 w 1491074"/>
                            <a:gd name="connsiteY3" fmla="*/ 3062004 h 10688518"/>
                            <a:gd name="connsiteX4" fmla="*/ 114 w 1491074"/>
                            <a:gd name="connsiteY4" fmla="*/ 5816231 h 10688518"/>
                            <a:gd name="connsiteX5" fmla="*/ 1274982 w 1491074"/>
                            <a:gd name="connsiteY5" fmla="*/ 6067452 h 10688518"/>
                            <a:gd name="connsiteX6" fmla="*/ 1272097 w 1491074"/>
                            <a:gd name="connsiteY6" fmla="*/ 5494596 h 10688518"/>
                            <a:gd name="connsiteX7" fmla="*/ 746247 w 1491074"/>
                            <a:gd name="connsiteY7" fmla="*/ 5936788 h 10688518"/>
                            <a:gd name="connsiteX8" fmla="*/ 1317758 w 1491074"/>
                            <a:gd name="connsiteY8" fmla="*/ 8218372 h 10688518"/>
                            <a:gd name="connsiteX9" fmla="*/ 943745 w 1491074"/>
                            <a:gd name="connsiteY9" fmla="*/ 10688518 h 10688518"/>
                            <a:gd name="connsiteX0" fmla="*/ 610909 w 1533503"/>
                            <a:gd name="connsiteY0" fmla="*/ 607 h 10688518"/>
                            <a:gd name="connsiteX1" fmla="*/ 1363949 w 1533503"/>
                            <a:gd name="connsiteY1" fmla="*/ 227818 h 10688518"/>
                            <a:gd name="connsiteX2" fmla="*/ 732490 w 1533503"/>
                            <a:gd name="connsiteY2" fmla="*/ 1161633 h 10688518"/>
                            <a:gd name="connsiteX3" fmla="*/ 1197361 w 1533503"/>
                            <a:gd name="connsiteY3" fmla="*/ 3062004 h 10688518"/>
                            <a:gd name="connsiteX4" fmla="*/ 114 w 1533503"/>
                            <a:gd name="connsiteY4" fmla="*/ 5816231 h 10688518"/>
                            <a:gd name="connsiteX5" fmla="*/ 1274982 w 1533503"/>
                            <a:gd name="connsiteY5" fmla="*/ 6067452 h 10688518"/>
                            <a:gd name="connsiteX6" fmla="*/ 1272097 w 1533503"/>
                            <a:gd name="connsiteY6" fmla="*/ 5494596 h 10688518"/>
                            <a:gd name="connsiteX7" fmla="*/ 746247 w 1533503"/>
                            <a:gd name="connsiteY7" fmla="*/ 5936788 h 10688518"/>
                            <a:gd name="connsiteX8" fmla="*/ 1317758 w 1533503"/>
                            <a:gd name="connsiteY8" fmla="*/ 8218372 h 10688518"/>
                            <a:gd name="connsiteX9" fmla="*/ 943745 w 1533503"/>
                            <a:gd name="connsiteY9" fmla="*/ 10688518 h 10688518"/>
                            <a:gd name="connsiteX0" fmla="*/ 610909 w 1491074"/>
                            <a:gd name="connsiteY0" fmla="*/ 607 h 10688518"/>
                            <a:gd name="connsiteX1" fmla="*/ 1363949 w 1491074"/>
                            <a:gd name="connsiteY1" fmla="*/ 227818 h 10688518"/>
                            <a:gd name="connsiteX2" fmla="*/ 732490 w 1491074"/>
                            <a:gd name="connsiteY2" fmla="*/ 1161633 h 10688518"/>
                            <a:gd name="connsiteX3" fmla="*/ 1197361 w 1491074"/>
                            <a:gd name="connsiteY3" fmla="*/ 3062004 h 10688518"/>
                            <a:gd name="connsiteX4" fmla="*/ 114 w 1491074"/>
                            <a:gd name="connsiteY4" fmla="*/ 5816231 h 10688518"/>
                            <a:gd name="connsiteX5" fmla="*/ 1274982 w 1491074"/>
                            <a:gd name="connsiteY5" fmla="*/ 6067452 h 10688518"/>
                            <a:gd name="connsiteX6" fmla="*/ 1272097 w 1491074"/>
                            <a:gd name="connsiteY6" fmla="*/ 5494596 h 10688518"/>
                            <a:gd name="connsiteX7" fmla="*/ 746247 w 1491074"/>
                            <a:gd name="connsiteY7" fmla="*/ 5936788 h 10688518"/>
                            <a:gd name="connsiteX8" fmla="*/ 1317758 w 1491074"/>
                            <a:gd name="connsiteY8" fmla="*/ 8218372 h 10688518"/>
                            <a:gd name="connsiteX9" fmla="*/ 943745 w 1491074"/>
                            <a:gd name="connsiteY9" fmla="*/ 10688518 h 10688518"/>
                            <a:gd name="connsiteX0" fmla="*/ 610909 w 1606857"/>
                            <a:gd name="connsiteY0" fmla="*/ 607 h 10688518"/>
                            <a:gd name="connsiteX1" fmla="*/ 1363949 w 1606857"/>
                            <a:gd name="connsiteY1" fmla="*/ 227818 h 10688518"/>
                            <a:gd name="connsiteX2" fmla="*/ 732490 w 1606857"/>
                            <a:gd name="connsiteY2" fmla="*/ 1161633 h 10688518"/>
                            <a:gd name="connsiteX3" fmla="*/ 1197361 w 1606857"/>
                            <a:gd name="connsiteY3" fmla="*/ 3062004 h 10688518"/>
                            <a:gd name="connsiteX4" fmla="*/ 114 w 1606857"/>
                            <a:gd name="connsiteY4" fmla="*/ 5816231 h 10688518"/>
                            <a:gd name="connsiteX5" fmla="*/ 1274982 w 1606857"/>
                            <a:gd name="connsiteY5" fmla="*/ 6067452 h 10688518"/>
                            <a:gd name="connsiteX6" fmla="*/ 1272097 w 1606857"/>
                            <a:gd name="connsiteY6" fmla="*/ 5494596 h 10688518"/>
                            <a:gd name="connsiteX7" fmla="*/ 746247 w 1606857"/>
                            <a:gd name="connsiteY7" fmla="*/ 5936788 h 10688518"/>
                            <a:gd name="connsiteX8" fmla="*/ 1317758 w 1606857"/>
                            <a:gd name="connsiteY8" fmla="*/ 8218372 h 10688518"/>
                            <a:gd name="connsiteX9" fmla="*/ 943745 w 1606857"/>
                            <a:gd name="connsiteY9" fmla="*/ 10688518 h 10688518"/>
                            <a:gd name="connsiteX0" fmla="*/ 610909 w 1491074"/>
                            <a:gd name="connsiteY0" fmla="*/ 607 h 10688518"/>
                            <a:gd name="connsiteX1" fmla="*/ 1363949 w 1491074"/>
                            <a:gd name="connsiteY1" fmla="*/ 227818 h 10688518"/>
                            <a:gd name="connsiteX2" fmla="*/ 732490 w 1491074"/>
                            <a:gd name="connsiteY2" fmla="*/ 1161633 h 10688518"/>
                            <a:gd name="connsiteX3" fmla="*/ 1197361 w 1491074"/>
                            <a:gd name="connsiteY3" fmla="*/ 3062004 h 10688518"/>
                            <a:gd name="connsiteX4" fmla="*/ 114 w 1491074"/>
                            <a:gd name="connsiteY4" fmla="*/ 5816231 h 10688518"/>
                            <a:gd name="connsiteX5" fmla="*/ 1274982 w 1491074"/>
                            <a:gd name="connsiteY5" fmla="*/ 6067452 h 10688518"/>
                            <a:gd name="connsiteX6" fmla="*/ 1272097 w 1491074"/>
                            <a:gd name="connsiteY6" fmla="*/ 5494596 h 10688518"/>
                            <a:gd name="connsiteX7" fmla="*/ 746247 w 1491074"/>
                            <a:gd name="connsiteY7" fmla="*/ 5936788 h 10688518"/>
                            <a:gd name="connsiteX8" fmla="*/ 1056451 w 1491074"/>
                            <a:gd name="connsiteY8" fmla="*/ 8178169 h 10688518"/>
                            <a:gd name="connsiteX9" fmla="*/ 943745 w 1491074"/>
                            <a:gd name="connsiteY9" fmla="*/ 10688518 h 10688518"/>
                            <a:gd name="connsiteX0" fmla="*/ 610904 w 1491069"/>
                            <a:gd name="connsiteY0" fmla="*/ 607 h 10688518"/>
                            <a:gd name="connsiteX1" fmla="*/ 1363944 w 1491069"/>
                            <a:gd name="connsiteY1" fmla="*/ 227818 h 10688518"/>
                            <a:gd name="connsiteX2" fmla="*/ 395436 w 1491069"/>
                            <a:gd name="connsiteY2" fmla="*/ 1161633 h 10688518"/>
                            <a:gd name="connsiteX3" fmla="*/ 1197356 w 1491069"/>
                            <a:gd name="connsiteY3" fmla="*/ 3062004 h 10688518"/>
                            <a:gd name="connsiteX4" fmla="*/ 109 w 1491069"/>
                            <a:gd name="connsiteY4" fmla="*/ 5816231 h 10688518"/>
                            <a:gd name="connsiteX5" fmla="*/ 1274977 w 1491069"/>
                            <a:gd name="connsiteY5" fmla="*/ 6067452 h 10688518"/>
                            <a:gd name="connsiteX6" fmla="*/ 1272092 w 1491069"/>
                            <a:gd name="connsiteY6" fmla="*/ 5494596 h 10688518"/>
                            <a:gd name="connsiteX7" fmla="*/ 746242 w 1491069"/>
                            <a:gd name="connsiteY7" fmla="*/ 5936788 h 10688518"/>
                            <a:gd name="connsiteX8" fmla="*/ 1056446 w 1491069"/>
                            <a:gd name="connsiteY8" fmla="*/ 8178169 h 10688518"/>
                            <a:gd name="connsiteX9" fmla="*/ 943740 w 1491069"/>
                            <a:gd name="connsiteY9" fmla="*/ 10688518 h 10688518"/>
                            <a:gd name="connsiteX0" fmla="*/ 610904 w 1491069"/>
                            <a:gd name="connsiteY0" fmla="*/ 607 h 10688518"/>
                            <a:gd name="connsiteX1" fmla="*/ 1363944 w 1491069"/>
                            <a:gd name="connsiteY1" fmla="*/ 227818 h 10688518"/>
                            <a:gd name="connsiteX2" fmla="*/ 395436 w 1491069"/>
                            <a:gd name="connsiteY2" fmla="*/ 1161633 h 10688518"/>
                            <a:gd name="connsiteX3" fmla="*/ 1197356 w 1491069"/>
                            <a:gd name="connsiteY3" fmla="*/ 3062004 h 10688518"/>
                            <a:gd name="connsiteX4" fmla="*/ 109 w 1491069"/>
                            <a:gd name="connsiteY4" fmla="*/ 5816231 h 10688518"/>
                            <a:gd name="connsiteX5" fmla="*/ 1274977 w 1491069"/>
                            <a:gd name="connsiteY5" fmla="*/ 6067452 h 10688518"/>
                            <a:gd name="connsiteX6" fmla="*/ 1272092 w 1491069"/>
                            <a:gd name="connsiteY6" fmla="*/ 5494596 h 10688518"/>
                            <a:gd name="connsiteX7" fmla="*/ 746242 w 1491069"/>
                            <a:gd name="connsiteY7" fmla="*/ 5936788 h 10688518"/>
                            <a:gd name="connsiteX8" fmla="*/ 1056446 w 1491069"/>
                            <a:gd name="connsiteY8" fmla="*/ 8178169 h 10688518"/>
                            <a:gd name="connsiteX9" fmla="*/ 943740 w 1491069"/>
                            <a:gd name="connsiteY9" fmla="*/ 10688518 h 10688518"/>
                            <a:gd name="connsiteX0" fmla="*/ 610904 w 1491069"/>
                            <a:gd name="connsiteY0" fmla="*/ 607 h 10688518"/>
                            <a:gd name="connsiteX1" fmla="*/ 1363944 w 1491069"/>
                            <a:gd name="connsiteY1" fmla="*/ 227818 h 10688518"/>
                            <a:gd name="connsiteX2" fmla="*/ 395436 w 1491069"/>
                            <a:gd name="connsiteY2" fmla="*/ 1161633 h 10688518"/>
                            <a:gd name="connsiteX3" fmla="*/ 1197356 w 1491069"/>
                            <a:gd name="connsiteY3" fmla="*/ 3062004 h 10688518"/>
                            <a:gd name="connsiteX4" fmla="*/ 109 w 1491069"/>
                            <a:gd name="connsiteY4" fmla="*/ 5816231 h 10688518"/>
                            <a:gd name="connsiteX5" fmla="*/ 1274977 w 1491069"/>
                            <a:gd name="connsiteY5" fmla="*/ 6067452 h 10688518"/>
                            <a:gd name="connsiteX6" fmla="*/ 1272092 w 1491069"/>
                            <a:gd name="connsiteY6" fmla="*/ 5494596 h 10688518"/>
                            <a:gd name="connsiteX7" fmla="*/ 746242 w 1491069"/>
                            <a:gd name="connsiteY7" fmla="*/ 5936788 h 10688518"/>
                            <a:gd name="connsiteX8" fmla="*/ 1056446 w 1491069"/>
                            <a:gd name="connsiteY8" fmla="*/ 8178169 h 10688518"/>
                            <a:gd name="connsiteX9" fmla="*/ 943740 w 1491069"/>
                            <a:gd name="connsiteY9" fmla="*/ 10688518 h 10688518"/>
                            <a:gd name="connsiteX0" fmla="*/ 610904 w 1491069"/>
                            <a:gd name="connsiteY0" fmla="*/ 607 h 10688518"/>
                            <a:gd name="connsiteX1" fmla="*/ 1363944 w 1491069"/>
                            <a:gd name="connsiteY1" fmla="*/ 227818 h 10688518"/>
                            <a:gd name="connsiteX2" fmla="*/ 371361 w 1491069"/>
                            <a:gd name="connsiteY2" fmla="*/ 1363928 h 10688518"/>
                            <a:gd name="connsiteX3" fmla="*/ 1197356 w 1491069"/>
                            <a:gd name="connsiteY3" fmla="*/ 3062004 h 10688518"/>
                            <a:gd name="connsiteX4" fmla="*/ 109 w 1491069"/>
                            <a:gd name="connsiteY4" fmla="*/ 5816231 h 10688518"/>
                            <a:gd name="connsiteX5" fmla="*/ 1274977 w 1491069"/>
                            <a:gd name="connsiteY5" fmla="*/ 6067452 h 10688518"/>
                            <a:gd name="connsiteX6" fmla="*/ 1272092 w 1491069"/>
                            <a:gd name="connsiteY6" fmla="*/ 5494596 h 10688518"/>
                            <a:gd name="connsiteX7" fmla="*/ 746242 w 1491069"/>
                            <a:gd name="connsiteY7" fmla="*/ 5936788 h 10688518"/>
                            <a:gd name="connsiteX8" fmla="*/ 1056446 w 1491069"/>
                            <a:gd name="connsiteY8" fmla="*/ 8178169 h 10688518"/>
                            <a:gd name="connsiteX9" fmla="*/ 943740 w 1491069"/>
                            <a:gd name="connsiteY9" fmla="*/ 10688518 h 10688518"/>
                            <a:gd name="connsiteX0" fmla="*/ 610903 w 1491068"/>
                            <a:gd name="connsiteY0" fmla="*/ 607 h 10688518"/>
                            <a:gd name="connsiteX1" fmla="*/ 1363943 w 1491068"/>
                            <a:gd name="connsiteY1" fmla="*/ 227818 h 10688518"/>
                            <a:gd name="connsiteX2" fmla="*/ 275062 w 1491068"/>
                            <a:gd name="connsiteY2" fmla="*/ 1183408 h 10688518"/>
                            <a:gd name="connsiteX3" fmla="*/ 1197355 w 1491068"/>
                            <a:gd name="connsiteY3" fmla="*/ 3062004 h 10688518"/>
                            <a:gd name="connsiteX4" fmla="*/ 108 w 1491068"/>
                            <a:gd name="connsiteY4" fmla="*/ 5816231 h 10688518"/>
                            <a:gd name="connsiteX5" fmla="*/ 1274976 w 1491068"/>
                            <a:gd name="connsiteY5" fmla="*/ 6067452 h 10688518"/>
                            <a:gd name="connsiteX6" fmla="*/ 1272091 w 1491068"/>
                            <a:gd name="connsiteY6" fmla="*/ 5494596 h 10688518"/>
                            <a:gd name="connsiteX7" fmla="*/ 746241 w 1491068"/>
                            <a:gd name="connsiteY7" fmla="*/ 5936788 h 10688518"/>
                            <a:gd name="connsiteX8" fmla="*/ 1056445 w 1491068"/>
                            <a:gd name="connsiteY8" fmla="*/ 8178169 h 10688518"/>
                            <a:gd name="connsiteX9" fmla="*/ 943739 w 1491068"/>
                            <a:gd name="connsiteY9" fmla="*/ 10688518 h 10688518"/>
                            <a:gd name="connsiteX0" fmla="*/ 610903 w 1491068"/>
                            <a:gd name="connsiteY0" fmla="*/ 607 h 10688518"/>
                            <a:gd name="connsiteX1" fmla="*/ 1363943 w 1491068"/>
                            <a:gd name="connsiteY1" fmla="*/ 227818 h 10688518"/>
                            <a:gd name="connsiteX2" fmla="*/ 275062 w 1491068"/>
                            <a:gd name="connsiteY2" fmla="*/ 1183408 h 10688518"/>
                            <a:gd name="connsiteX3" fmla="*/ 1197355 w 1491068"/>
                            <a:gd name="connsiteY3" fmla="*/ 3062004 h 10688518"/>
                            <a:gd name="connsiteX4" fmla="*/ 108 w 1491068"/>
                            <a:gd name="connsiteY4" fmla="*/ 5816231 h 10688518"/>
                            <a:gd name="connsiteX5" fmla="*/ 1274976 w 1491068"/>
                            <a:gd name="connsiteY5" fmla="*/ 6067452 h 10688518"/>
                            <a:gd name="connsiteX6" fmla="*/ 1272091 w 1491068"/>
                            <a:gd name="connsiteY6" fmla="*/ 5494596 h 10688518"/>
                            <a:gd name="connsiteX7" fmla="*/ 746241 w 1491068"/>
                            <a:gd name="connsiteY7" fmla="*/ 5936788 h 10688518"/>
                            <a:gd name="connsiteX8" fmla="*/ 1056445 w 1491068"/>
                            <a:gd name="connsiteY8" fmla="*/ 8178169 h 10688518"/>
                            <a:gd name="connsiteX9" fmla="*/ 943739 w 1491068"/>
                            <a:gd name="connsiteY9" fmla="*/ 10688518 h 10688518"/>
                            <a:gd name="connsiteX0" fmla="*/ 610903 w 1491068"/>
                            <a:gd name="connsiteY0" fmla="*/ 607 h 10688518"/>
                            <a:gd name="connsiteX1" fmla="*/ 1363943 w 1491068"/>
                            <a:gd name="connsiteY1" fmla="*/ 227818 h 10688518"/>
                            <a:gd name="connsiteX2" fmla="*/ 275062 w 1491068"/>
                            <a:gd name="connsiteY2" fmla="*/ 1183408 h 10688518"/>
                            <a:gd name="connsiteX3" fmla="*/ 1197355 w 1491068"/>
                            <a:gd name="connsiteY3" fmla="*/ 3062004 h 10688518"/>
                            <a:gd name="connsiteX4" fmla="*/ 108 w 1491068"/>
                            <a:gd name="connsiteY4" fmla="*/ 5816231 h 10688518"/>
                            <a:gd name="connsiteX5" fmla="*/ 1274976 w 1491068"/>
                            <a:gd name="connsiteY5" fmla="*/ 6067452 h 10688518"/>
                            <a:gd name="connsiteX6" fmla="*/ 1272091 w 1491068"/>
                            <a:gd name="connsiteY6" fmla="*/ 5494596 h 10688518"/>
                            <a:gd name="connsiteX7" fmla="*/ 746241 w 1491068"/>
                            <a:gd name="connsiteY7" fmla="*/ 5936788 h 10688518"/>
                            <a:gd name="connsiteX8" fmla="*/ 1056445 w 1491068"/>
                            <a:gd name="connsiteY8" fmla="*/ 8178169 h 10688518"/>
                            <a:gd name="connsiteX9" fmla="*/ 943739 w 1491068"/>
                            <a:gd name="connsiteY9" fmla="*/ 10688518 h 10688518"/>
                            <a:gd name="connsiteX0" fmla="*/ 670106 w 1550271"/>
                            <a:gd name="connsiteY0" fmla="*/ 607 h 10688518"/>
                            <a:gd name="connsiteX1" fmla="*/ 1423146 w 1550271"/>
                            <a:gd name="connsiteY1" fmla="*/ 227818 h 10688518"/>
                            <a:gd name="connsiteX2" fmla="*/ 334265 w 1550271"/>
                            <a:gd name="connsiteY2" fmla="*/ 1183408 h 10688518"/>
                            <a:gd name="connsiteX3" fmla="*/ 59311 w 1550271"/>
                            <a:gd name="connsiteY3" fmla="*/ 5816231 h 10688518"/>
                            <a:gd name="connsiteX4" fmla="*/ 1334179 w 1550271"/>
                            <a:gd name="connsiteY4" fmla="*/ 6067452 h 10688518"/>
                            <a:gd name="connsiteX5" fmla="*/ 1331294 w 1550271"/>
                            <a:gd name="connsiteY5" fmla="*/ 5494596 h 10688518"/>
                            <a:gd name="connsiteX6" fmla="*/ 805444 w 1550271"/>
                            <a:gd name="connsiteY6" fmla="*/ 5936788 h 10688518"/>
                            <a:gd name="connsiteX7" fmla="*/ 1115648 w 1550271"/>
                            <a:gd name="connsiteY7" fmla="*/ 8178169 h 10688518"/>
                            <a:gd name="connsiteX8" fmla="*/ 1002942 w 1550271"/>
                            <a:gd name="connsiteY8" fmla="*/ 10688518 h 10688518"/>
                            <a:gd name="connsiteX0" fmla="*/ 483519 w 1346689"/>
                            <a:gd name="connsiteY0" fmla="*/ 607 h 10688518"/>
                            <a:gd name="connsiteX1" fmla="*/ 1236559 w 1346689"/>
                            <a:gd name="connsiteY1" fmla="*/ 227818 h 10688518"/>
                            <a:gd name="connsiteX2" fmla="*/ 147678 w 1346689"/>
                            <a:gd name="connsiteY2" fmla="*/ 1183408 h 10688518"/>
                            <a:gd name="connsiteX3" fmla="*/ 197759 w 1346689"/>
                            <a:gd name="connsiteY3" fmla="*/ 4949735 h 10688518"/>
                            <a:gd name="connsiteX4" fmla="*/ 1147592 w 1346689"/>
                            <a:gd name="connsiteY4" fmla="*/ 6067452 h 10688518"/>
                            <a:gd name="connsiteX5" fmla="*/ 1144707 w 1346689"/>
                            <a:gd name="connsiteY5" fmla="*/ 5494596 h 10688518"/>
                            <a:gd name="connsiteX6" fmla="*/ 618857 w 1346689"/>
                            <a:gd name="connsiteY6" fmla="*/ 5936788 h 10688518"/>
                            <a:gd name="connsiteX7" fmla="*/ 929061 w 1346689"/>
                            <a:gd name="connsiteY7" fmla="*/ 8178169 h 10688518"/>
                            <a:gd name="connsiteX8" fmla="*/ 816355 w 1346689"/>
                            <a:gd name="connsiteY8" fmla="*/ 10688518 h 10688518"/>
                            <a:gd name="connsiteX0" fmla="*/ 535943 w 1399112"/>
                            <a:gd name="connsiteY0" fmla="*/ 607 h 10688518"/>
                            <a:gd name="connsiteX1" fmla="*/ 1288983 w 1399112"/>
                            <a:gd name="connsiteY1" fmla="*/ 227818 h 10688518"/>
                            <a:gd name="connsiteX2" fmla="*/ 200102 w 1399112"/>
                            <a:gd name="connsiteY2" fmla="*/ 1183408 h 10688518"/>
                            <a:gd name="connsiteX3" fmla="*/ 250183 w 1399112"/>
                            <a:gd name="connsiteY3" fmla="*/ 4949735 h 10688518"/>
                            <a:gd name="connsiteX4" fmla="*/ 1200016 w 1399112"/>
                            <a:gd name="connsiteY4" fmla="*/ 6067452 h 10688518"/>
                            <a:gd name="connsiteX5" fmla="*/ 1197131 w 1399112"/>
                            <a:gd name="connsiteY5" fmla="*/ 5494596 h 10688518"/>
                            <a:gd name="connsiteX6" fmla="*/ 671281 w 1399112"/>
                            <a:gd name="connsiteY6" fmla="*/ 5936788 h 10688518"/>
                            <a:gd name="connsiteX7" fmla="*/ 981485 w 1399112"/>
                            <a:gd name="connsiteY7" fmla="*/ 8178169 h 10688518"/>
                            <a:gd name="connsiteX8" fmla="*/ 868779 w 1399112"/>
                            <a:gd name="connsiteY8" fmla="*/ 10688518 h 10688518"/>
                            <a:gd name="connsiteX0" fmla="*/ 285761 w 1148930"/>
                            <a:gd name="connsiteY0" fmla="*/ 607 h 10688518"/>
                            <a:gd name="connsiteX1" fmla="*/ 1038801 w 1148930"/>
                            <a:gd name="connsiteY1" fmla="*/ 227818 h 10688518"/>
                            <a:gd name="connsiteX2" fmla="*/ 949143 w 1148930"/>
                            <a:gd name="connsiteY2" fmla="*/ 1363928 h 10688518"/>
                            <a:gd name="connsiteX3" fmla="*/ 1 w 1148930"/>
                            <a:gd name="connsiteY3" fmla="*/ 4949735 h 10688518"/>
                            <a:gd name="connsiteX4" fmla="*/ 949834 w 1148930"/>
                            <a:gd name="connsiteY4" fmla="*/ 6067452 h 10688518"/>
                            <a:gd name="connsiteX5" fmla="*/ 946949 w 1148930"/>
                            <a:gd name="connsiteY5" fmla="*/ 5494596 h 10688518"/>
                            <a:gd name="connsiteX6" fmla="*/ 421099 w 1148930"/>
                            <a:gd name="connsiteY6" fmla="*/ 5936788 h 10688518"/>
                            <a:gd name="connsiteX7" fmla="*/ 731303 w 1148930"/>
                            <a:gd name="connsiteY7" fmla="*/ 8178169 h 10688518"/>
                            <a:gd name="connsiteX8" fmla="*/ 618597 w 1148930"/>
                            <a:gd name="connsiteY8" fmla="*/ 10688518 h 10688518"/>
                            <a:gd name="connsiteX0" fmla="*/ 285761 w 1148930"/>
                            <a:gd name="connsiteY0" fmla="*/ 607 h 10688518"/>
                            <a:gd name="connsiteX1" fmla="*/ 1038801 w 1148930"/>
                            <a:gd name="connsiteY1" fmla="*/ 227818 h 10688518"/>
                            <a:gd name="connsiteX2" fmla="*/ 949143 w 1148930"/>
                            <a:gd name="connsiteY2" fmla="*/ 1363928 h 10688518"/>
                            <a:gd name="connsiteX3" fmla="*/ 1 w 1148930"/>
                            <a:gd name="connsiteY3" fmla="*/ 4949735 h 10688518"/>
                            <a:gd name="connsiteX4" fmla="*/ 949834 w 1148930"/>
                            <a:gd name="connsiteY4" fmla="*/ 6067452 h 10688518"/>
                            <a:gd name="connsiteX5" fmla="*/ 946949 w 1148930"/>
                            <a:gd name="connsiteY5" fmla="*/ 5494596 h 10688518"/>
                            <a:gd name="connsiteX6" fmla="*/ 421099 w 1148930"/>
                            <a:gd name="connsiteY6" fmla="*/ 5936788 h 10688518"/>
                            <a:gd name="connsiteX7" fmla="*/ 731303 w 1148930"/>
                            <a:gd name="connsiteY7" fmla="*/ 8178169 h 10688518"/>
                            <a:gd name="connsiteX8" fmla="*/ 618597 w 1148930"/>
                            <a:gd name="connsiteY8" fmla="*/ 10688518 h 10688518"/>
                            <a:gd name="connsiteX0" fmla="*/ 285761 w 1378848"/>
                            <a:gd name="connsiteY0" fmla="*/ 607 h 10688518"/>
                            <a:gd name="connsiteX1" fmla="*/ 1038801 w 1378848"/>
                            <a:gd name="connsiteY1" fmla="*/ 227818 h 10688518"/>
                            <a:gd name="connsiteX2" fmla="*/ 949143 w 1378848"/>
                            <a:gd name="connsiteY2" fmla="*/ 1363928 h 10688518"/>
                            <a:gd name="connsiteX3" fmla="*/ 1 w 1378848"/>
                            <a:gd name="connsiteY3" fmla="*/ 4949735 h 10688518"/>
                            <a:gd name="connsiteX4" fmla="*/ 949834 w 1378848"/>
                            <a:gd name="connsiteY4" fmla="*/ 6067452 h 10688518"/>
                            <a:gd name="connsiteX5" fmla="*/ 946949 w 1378848"/>
                            <a:gd name="connsiteY5" fmla="*/ 5494596 h 10688518"/>
                            <a:gd name="connsiteX6" fmla="*/ 421099 w 1378848"/>
                            <a:gd name="connsiteY6" fmla="*/ 5936788 h 10688518"/>
                            <a:gd name="connsiteX7" fmla="*/ 731303 w 1378848"/>
                            <a:gd name="connsiteY7" fmla="*/ 8178169 h 10688518"/>
                            <a:gd name="connsiteX8" fmla="*/ 618597 w 1378848"/>
                            <a:gd name="connsiteY8" fmla="*/ 10688518 h 10688518"/>
                            <a:gd name="connsiteX0" fmla="*/ 515926 w 1379095"/>
                            <a:gd name="connsiteY0" fmla="*/ 607 h 10688518"/>
                            <a:gd name="connsiteX1" fmla="*/ 1268966 w 1379095"/>
                            <a:gd name="connsiteY1" fmla="*/ 227818 h 10688518"/>
                            <a:gd name="connsiteX2" fmla="*/ 481022 w 1379095"/>
                            <a:gd name="connsiteY2" fmla="*/ 1664794 h 10688518"/>
                            <a:gd name="connsiteX3" fmla="*/ 230166 w 1379095"/>
                            <a:gd name="connsiteY3" fmla="*/ 4949735 h 10688518"/>
                            <a:gd name="connsiteX4" fmla="*/ 1179999 w 1379095"/>
                            <a:gd name="connsiteY4" fmla="*/ 6067452 h 10688518"/>
                            <a:gd name="connsiteX5" fmla="*/ 1177114 w 1379095"/>
                            <a:gd name="connsiteY5" fmla="*/ 5494596 h 10688518"/>
                            <a:gd name="connsiteX6" fmla="*/ 651264 w 1379095"/>
                            <a:gd name="connsiteY6" fmla="*/ 5936788 h 10688518"/>
                            <a:gd name="connsiteX7" fmla="*/ 961468 w 1379095"/>
                            <a:gd name="connsiteY7" fmla="*/ 8178169 h 10688518"/>
                            <a:gd name="connsiteX8" fmla="*/ 848762 w 1379095"/>
                            <a:gd name="connsiteY8" fmla="*/ 10688518 h 10688518"/>
                            <a:gd name="connsiteX0" fmla="*/ 502349 w 1410957"/>
                            <a:gd name="connsiteY0" fmla="*/ 153 h 10688064"/>
                            <a:gd name="connsiteX1" fmla="*/ 1365518 w 1410957"/>
                            <a:gd name="connsiteY1" fmla="*/ 992405 h 10688064"/>
                            <a:gd name="connsiteX2" fmla="*/ 467445 w 1410957"/>
                            <a:gd name="connsiteY2" fmla="*/ 1664340 h 10688064"/>
                            <a:gd name="connsiteX3" fmla="*/ 216589 w 1410957"/>
                            <a:gd name="connsiteY3" fmla="*/ 4949281 h 10688064"/>
                            <a:gd name="connsiteX4" fmla="*/ 1166422 w 1410957"/>
                            <a:gd name="connsiteY4" fmla="*/ 6066998 h 10688064"/>
                            <a:gd name="connsiteX5" fmla="*/ 1163537 w 1410957"/>
                            <a:gd name="connsiteY5" fmla="*/ 5494142 h 10688064"/>
                            <a:gd name="connsiteX6" fmla="*/ 637687 w 1410957"/>
                            <a:gd name="connsiteY6" fmla="*/ 5936334 h 10688064"/>
                            <a:gd name="connsiteX7" fmla="*/ 947891 w 1410957"/>
                            <a:gd name="connsiteY7" fmla="*/ 8177715 h 10688064"/>
                            <a:gd name="connsiteX8" fmla="*/ 835185 w 1410957"/>
                            <a:gd name="connsiteY8" fmla="*/ 10688064 h 10688064"/>
                            <a:gd name="connsiteX0" fmla="*/ 502349 w 1508203"/>
                            <a:gd name="connsiteY0" fmla="*/ 112 h 10688023"/>
                            <a:gd name="connsiteX1" fmla="*/ 1365518 w 1508203"/>
                            <a:gd name="connsiteY1" fmla="*/ 992364 h 10688023"/>
                            <a:gd name="connsiteX2" fmla="*/ 467445 w 1508203"/>
                            <a:gd name="connsiteY2" fmla="*/ 1664299 h 10688023"/>
                            <a:gd name="connsiteX3" fmla="*/ 216589 w 1508203"/>
                            <a:gd name="connsiteY3" fmla="*/ 4949240 h 10688023"/>
                            <a:gd name="connsiteX4" fmla="*/ 1166422 w 1508203"/>
                            <a:gd name="connsiteY4" fmla="*/ 6066957 h 10688023"/>
                            <a:gd name="connsiteX5" fmla="*/ 1163537 w 1508203"/>
                            <a:gd name="connsiteY5" fmla="*/ 5494101 h 10688023"/>
                            <a:gd name="connsiteX6" fmla="*/ 637687 w 1508203"/>
                            <a:gd name="connsiteY6" fmla="*/ 5936293 h 10688023"/>
                            <a:gd name="connsiteX7" fmla="*/ 947891 w 1508203"/>
                            <a:gd name="connsiteY7" fmla="*/ 8177674 h 10688023"/>
                            <a:gd name="connsiteX8" fmla="*/ 835185 w 1508203"/>
                            <a:gd name="connsiteY8" fmla="*/ 10688023 h 10688023"/>
                            <a:gd name="connsiteX0" fmla="*/ 546598 w 1409767"/>
                            <a:gd name="connsiteY0" fmla="*/ 112 h 10688023"/>
                            <a:gd name="connsiteX1" fmla="*/ 1072582 w 1409767"/>
                            <a:gd name="connsiteY1" fmla="*/ 987858 h 10688023"/>
                            <a:gd name="connsiteX2" fmla="*/ 511694 w 1409767"/>
                            <a:gd name="connsiteY2" fmla="*/ 1664299 h 10688023"/>
                            <a:gd name="connsiteX3" fmla="*/ 260838 w 1409767"/>
                            <a:gd name="connsiteY3" fmla="*/ 4949240 h 10688023"/>
                            <a:gd name="connsiteX4" fmla="*/ 1210671 w 1409767"/>
                            <a:gd name="connsiteY4" fmla="*/ 6066957 h 10688023"/>
                            <a:gd name="connsiteX5" fmla="*/ 1207786 w 1409767"/>
                            <a:gd name="connsiteY5" fmla="*/ 5494101 h 10688023"/>
                            <a:gd name="connsiteX6" fmla="*/ 681936 w 1409767"/>
                            <a:gd name="connsiteY6" fmla="*/ 5936293 h 10688023"/>
                            <a:gd name="connsiteX7" fmla="*/ 992140 w 1409767"/>
                            <a:gd name="connsiteY7" fmla="*/ 8177674 h 10688023"/>
                            <a:gd name="connsiteX8" fmla="*/ 879434 w 1409767"/>
                            <a:gd name="connsiteY8" fmla="*/ 10688023 h 10688023"/>
                            <a:gd name="connsiteX0" fmla="*/ 546598 w 1409767"/>
                            <a:gd name="connsiteY0" fmla="*/ 97 h 10688008"/>
                            <a:gd name="connsiteX1" fmla="*/ 1072582 w 1409767"/>
                            <a:gd name="connsiteY1" fmla="*/ 987843 h 10688008"/>
                            <a:gd name="connsiteX2" fmla="*/ 511694 w 1409767"/>
                            <a:gd name="connsiteY2" fmla="*/ 1664284 h 10688008"/>
                            <a:gd name="connsiteX3" fmla="*/ 260838 w 1409767"/>
                            <a:gd name="connsiteY3" fmla="*/ 4949225 h 10688008"/>
                            <a:gd name="connsiteX4" fmla="*/ 1210671 w 1409767"/>
                            <a:gd name="connsiteY4" fmla="*/ 6066942 h 10688008"/>
                            <a:gd name="connsiteX5" fmla="*/ 1207786 w 1409767"/>
                            <a:gd name="connsiteY5" fmla="*/ 5494086 h 10688008"/>
                            <a:gd name="connsiteX6" fmla="*/ 681936 w 1409767"/>
                            <a:gd name="connsiteY6" fmla="*/ 5936278 h 10688008"/>
                            <a:gd name="connsiteX7" fmla="*/ 992140 w 1409767"/>
                            <a:gd name="connsiteY7" fmla="*/ 8177659 h 10688008"/>
                            <a:gd name="connsiteX8" fmla="*/ 879434 w 1409767"/>
                            <a:gd name="connsiteY8" fmla="*/ 10688008 h 10688008"/>
                            <a:gd name="connsiteX0" fmla="*/ 581465 w 1444634"/>
                            <a:gd name="connsiteY0" fmla="*/ 97 h 10688008"/>
                            <a:gd name="connsiteX1" fmla="*/ 1107449 w 1444634"/>
                            <a:gd name="connsiteY1" fmla="*/ 987843 h 10688008"/>
                            <a:gd name="connsiteX2" fmla="*/ 546561 w 1444634"/>
                            <a:gd name="connsiteY2" fmla="*/ 1664284 h 10688008"/>
                            <a:gd name="connsiteX3" fmla="*/ 295705 w 1444634"/>
                            <a:gd name="connsiteY3" fmla="*/ 4949225 h 10688008"/>
                            <a:gd name="connsiteX4" fmla="*/ 1245538 w 1444634"/>
                            <a:gd name="connsiteY4" fmla="*/ 6066942 h 10688008"/>
                            <a:gd name="connsiteX5" fmla="*/ 1242653 w 1444634"/>
                            <a:gd name="connsiteY5" fmla="*/ 5494086 h 10688008"/>
                            <a:gd name="connsiteX6" fmla="*/ 716803 w 1444634"/>
                            <a:gd name="connsiteY6" fmla="*/ 5936278 h 10688008"/>
                            <a:gd name="connsiteX7" fmla="*/ 1027007 w 1444634"/>
                            <a:gd name="connsiteY7" fmla="*/ 8177659 h 10688008"/>
                            <a:gd name="connsiteX8" fmla="*/ 914301 w 1444634"/>
                            <a:gd name="connsiteY8" fmla="*/ 10688008 h 10688008"/>
                            <a:gd name="connsiteX0" fmla="*/ 675715 w 1538884"/>
                            <a:gd name="connsiteY0" fmla="*/ 97 h 10688008"/>
                            <a:gd name="connsiteX1" fmla="*/ 1201699 w 1538884"/>
                            <a:gd name="connsiteY1" fmla="*/ 987843 h 10688008"/>
                            <a:gd name="connsiteX2" fmla="*/ 640811 w 1538884"/>
                            <a:gd name="connsiteY2" fmla="*/ 1664284 h 10688008"/>
                            <a:gd name="connsiteX3" fmla="*/ 389955 w 1538884"/>
                            <a:gd name="connsiteY3" fmla="*/ 4949225 h 10688008"/>
                            <a:gd name="connsiteX4" fmla="*/ 1339788 w 1538884"/>
                            <a:gd name="connsiteY4" fmla="*/ 6066942 h 10688008"/>
                            <a:gd name="connsiteX5" fmla="*/ 1336903 w 1538884"/>
                            <a:gd name="connsiteY5" fmla="*/ 5494086 h 10688008"/>
                            <a:gd name="connsiteX6" fmla="*/ 811053 w 1538884"/>
                            <a:gd name="connsiteY6" fmla="*/ 5936278 h 10688008"/>
                            <a:gd name="connsiteX7" fmla="*/ 1121257 w 1538884"/>
                            <a:gd name="connsiteY7" fmla="*/ 8177659 h 10688008"/>
                            <a:gd name="connsiteX8" fmla="*/ 1008551 w 1538884"/>
                            <a:gd name="connsiteY8" fmla="*/ 10688008 h 10688008"/>
                            <a:gd name="connsiteX0" fmla="*/ 675715 w 1538884"/>
                            <a:gd name="connsiteY0" fmla="*/ 382 h 10688293"/>
                            <a:gd name="connsiteX1" fmla="*/ 1201699 w 1538884"/>
                            <a:gd name="connsiteY1" fmla="*/ 988128 h 10688293"/>
                            <a:gd name="connsiteX2" fmla="*/ 640811 w 1538884"/>
                            <a:gd name="connsiteY2" fmla="*/ 1664569 h 10688293"/>
                            <a:gd name="connsiteX3" fmla="*/ 389955 w 1538884"/>
                            <a:gd name="connsiteY3" fmla="*/ 4949510 h 10688293"/>
                            <a:gd name="connsiteX4" fmla="*/ 1339788 w 1538884"/>
                            <a:gd name="connsiteY4" fmla="*/ 6067227 h 10688293"/>
                            <a:gd name="connsiteX5" fmla="*/ 1336903 w 1538884"/>
                            <a:gd name="connsiteY5" fmla="*/ 5494371 h 10688293"/>
                            <a:gd name="connsiteX6" fmla="*/ 811053 w 1538884"/>
                            <a:gd name="connsiteY6" fmla="*/ 5936563 h 10688293"/>
                            <a:gd name="connsiteX7" fmla="*/ 1121257 w 1538884"/>
                            <a:gd name="connsiteY7" fmla="*/ 8177944 h 10688293"/>
                            <a:gd name="connsiteX8" fmla="*/ 1008551 w 1538884"/>
                            <a:gd name="connsiteY8" fmla="*/ 10688293 h 10688293"/>
                            <a:gd name="connsiteX0" fmla="*/ 623022 w 1486191"/>
                            <a:gd name="connsiteY0" fmla="*/ 716 h 10688627"/>
                            <a:gd name="connsiteX1" fmla="*/ 1413858 w 1486191"/>
                            <a:gd name="connsiteY1" fmla="*/ 795655 h 10688627"/>
                            <a:gd name="connsiteX2" fmla="*/ 588118 w 1486191"/>
                            <a:gd name="connsiteY2" fmla="*/ 1664903 h 10688627"/>
                            <a:gd name="connsiteX3" fmla="*/ 337262 w 1486191"/>
                            <a:gd name="connsiteY3" fmla="*/ 4949844 h 10688627"/>
                            <a:gd name="connsiteX4" fmla="*/ 1287095 w 1486191"/>
                            <a:gd name="connsiteY4" fmla="*/ 6067561 h 10688627"/>
                            <a:gd name="connsiteX5" fmla="*/ 1284210 w 1486191"/>
                            <a:gd name="connsiteY5" fmla="*/ 5494705 h 10688627"/>
                            <a:gd name="connsiteX6" fmla="*/ 758360 w 1486191"/>
                            <a:gd name="connsiteY6" fmla="*/ 5936897 h 10688627"/>
                            <a:gd name="connsiteX7" fmla="*/ 1068564 w 1486191"/>
                            <a:gd name="connsiteY7" fmla="*/ 8178278 h 10688627"/>
                            <a:gd name="connsiteX8" fmla="*/ 955858 w 1486191"/>
                            <a:gd name="connsiteY8" fmla="*/ 10688627 h 10688627"/>
                            <a:gd name="connsiteX0" fmla="*/ 425492 w 1288661"/>
                            <a:gd name="connsiteY0" fmla="*/ 716 h 10688627"/>
                            <a:gd name="connsiteX1" fmla="*/ 1216328 w 1288661"/>
                            <a:gd name="connsiteY1" fmla="*/ 795655 h 10688627"/>
                            <a:gd name="connsiteX2" fmla="*/ 636812 w 1288661"/>
                            <a:gd name="connsiteY2" fmla="*/ 1339964 h 10688627"/>
                            <a:gd name="connsiteX3" fmla="*/ 139732 w 1288661"/>
                            <a:gd name="connsiteY3" fmla="*/ 4949844 h 10688627"/>
                            <a:gd name="connsiteX4" fmla="*/ 1089565 w 1288661"/>
                            <a:gd name="connsiteY4" fmla="*/ 6067561 h 10688627"/>
                            <a:gd name="connsiteX5" fmla="*/ 1086680 w 1288661"/>
                            <a:gd name="connsiteY5" fmla="*/ 5494705 h 10688627"/>
                            <a:gd name="connsiteX6" fmla="*/ 560830 w 1288661"/>
                            <a:gd name="connsiteY6" fmla="*/ 5936897 h 10688627"/>
                            <a:gd name="connsiteX7" fmla="*/ 871034 w 1288661"/>
                            <a:gd name="connsiteY7" fmla="*/ 8178278 h 10688627"/>
                            <a:gd name="connsiteX8" fmla="*/ 758328 w 1288661"/>
                            <a:gd name="connsiteY8" fmla="*/ 10688627 h 10688627"/>
                            <a:gd name="connsiteX0" fmla="*/ 472213 w 1335382"/>
                            <a:gd name="connsiteY0" fmla="*/ 1655 h 10689566"/>
                            <a:gd name="connsiteX1" fmla="*/ 1058374 w 1335382"/>
                            <a:gd name="connsiteY1" fmla="*/ 664211 h 10689566"/>
                            <a:gd name="connsiteX2" fmla="*/ 683533 w 1335382"/>
                            <a:gd name="connsiteY2" fmla="*/ 1340903 h 10689566"/>
                            <a:gd name="connsiteX3" fmla="*/ 186453 w 1335382"/>
                            <a:gd name="connsiteY3" fmla="*/ 4950783 h 10689566"/>
                            <a:gd name="connsiteX4" fmla="*/ 1136286 w 1335382"/>
                            <a:gd name="connsiteY4" fmla="*/ 6068500 h 10689566"/>
                            <a:gd name="connsiteX5" fmla="*/ 1133401 w 1335382"/>
                            <a:gd name="connsiteY5" fmla="*/ 5495644 h 10689566"/>
                            <a:gd name="connsiteX6" fmla="*/ 607551 w 1335382"/>
                            <a:gd name="connsiteY6" fmla="*/ 5937836 h 10689566"/>
                            <a:gd name="connsiteX7" fmla="*/ 917755 w 1335382"/>
                            <a:gd name="connsiteY7" fmla="*/ 8179217 h 10689566"/>
                            <a:gd name="connsiteX8" fmla="*/ 805049 w 1335382"/>
                            <a:gd name="connsiteY8" fmla="*/ 10689566 h 10689566"/>
                            <a:gd name="connsiteX0" fmla="*/ 321134 w 1196476"/>
                            <a:gd name="connsiteY0" fmla="*/ 1655 h 10689566"/>
                            <a:gd name="connsiteX1" fmla="*/ 907295 w 1196476"/>
                            <a:gd name="connsiteY1" fmla="*/ 664211 h 10689566"/>
                            <a:gd name="connsiteX2" fmla="*/ 737182 w 1196476"/>
                            <a:gd name="connsiteY2" fmla="*/ 1443212 h 10689566"/>
                            <a:gd name="connsiteX3" fmla="*/ 35374 w 1196476"/>
                            <a:gd name="connsiteY3" fmla="*/ 4950783 h 10689566"/>
                            <a:gd name="connsiteX4" fmla="*/ 985207 w 1196476"/>
                            <a:gd name="connsiteY4" fmla="*/ 6068500 h 10689566"/>
                            <a:gd name="connsiteX5" fmla="*/ 982322 w 1196476"/>
                            <a:gd name="connsiteY5" fmla="*/ 5495644 h 10689566"/>
                            <a:gd name="connsiteX6" fmla="*/ 456472 w 1196476"/>
                            <a:gd name="connsiteY6" fmla="*/ 5937836 h 10689566"/>
                            <a:gd name="connsiteX7" fmla="*/ 766676 w 1196476"/>
                            <a:gd name="connsiteY7" fmla="*/ 8179217 h 10689566"/>
                            <a:gd name="connsiteX8" fmla="*/ 653970 w 1196476"/>
                            <a:gd name="connsiteY8" fmla="*/ 10689566 h 10689566"/>
                            <a:gd name="connsiteX0" fmla="*/ 358527 w 1233869"/>
                            <a:gd name="connsiteY0" fmla="*/ 1655 h 10689566"/>
                            <a:gd name="connsiteX1" fmla="*/ 944688 w 1233869"/>
                            <a:gd name="connsiteY1" fmla="*/ 664211 h 10689566"/>
                            <a:gd name="connsiteX2" fmla="*/ 774575 w 1233869"/>
                            <a:gd name="connsiteY2" fmla="*/ 1443212 h 10689566"/>
                            <a:gd name="connsiteX3" fmla="*/ 72767 w 1233869"/>
                            <a:gd name="connsiteY3" fmla="*/ 4950783 h 10689566"/>
                            <a:gd name="connsiteX4" fmla="*/ 1022600 w 1233869"/>
                            <a:gd name="connsiteY4" fmla="*/ 6068500 h 10689566"/>
                            <a:gd name="connsiteX5" fmla="*/ 1019715 w 1233869"/>
                            <a:gd name="connsiteY5" fmla="*/ 5495644 h 10689566"/>
                            <a:gd name="connsiteX6" fmla="*/ 493865 w 1233869"/>
                            <a:gd name="connsiteY6" fmla="*/ 5937836 h 10689566"/>
                            <a:gd name="connsiteX7" fmla="*/ 804069 w 1233869"/>
                            <a:gd name="connsiteY7" fmla="*/ 8179217 h 10689566"/>
                            <a:gd name="connsiteX8" fmla="*/ 691363 w 1233869"/>
                            <a:gd name="connsiteY8" fmla="*/ 10689566 h 10689566"/>
                            <a:gd name="connsiteX0" fmla="*/ 286363 w 1161705"/>
                            <a:gd name="connsiteY0" fmla="*/ 1655 h 10689566"/>
                            <a:gd name="connsiteX1" fmla="*/ 872524 w 1161705"/>
                            <a:gd name="connsiteY1" fmla="*/ 664211 h 10689566"/>
                            <a:gd name="connsiteX2" fmla="*/ 702411 w 1161705"/>
                            <a:gd name="connsiteY2" fmla="*/ 1443212 h 10689566"/>
                            <a:gd name="connsiteX3" fmla="*/ 603 w 1161705"/>
                            <a:gd name="connsiteY3" fmla="*/ 4950783 h 10689566"/>
                            <a:gd name="connsiteX4" fmla="*/ 950436 w 1161705"/>
                            <a:gd name="connsiteY4" fmla="*/ 6068500 h 10689566"/>
                            <a:gd name="connsiteX5" fmla="*/ 947551 w 1161705"/>
                            <a:gd name="connsiteY5" fmla="*/ 5495644 h 10689566"/>
                            <a:gd name="connsiteX6" fmla="*/ 421701 w 1161705"/>
                            <a:gd name="connsiteY6" fmla="*/ 5937836 h 10689566"/>
                            <a:gd name="connsiteX7" fmla="*/ 731905 w 1161705"/>
                            <a:gd name="connsiteY7" fmla="*/ 8179217 h 10689566"/>
                            <a:gd name="connsiteX8" fmla="*/ 619199 w 1161705"/>
                            <a:gd name="connsiteY8" fmla="*/ 10689566 h 10689566"/>
                            <a:gd name="connsiteX0" fmla="*/ 286363 w 1161705"/>
                            <a:gd name="connsiteY0" fmla="*/ 1655 h 10689566"/>
                            <a:gd name="connsiteX1" fmla="*/ 872524 w 1161705"/>
                            <a:gd name="connsiteY1" fmla="*/ 664211 h 10689566"/>
                            <a:gd name="connsiteX2" fmla="*/ 702411 w 1161705"/>
                            <a:gd name="connsiteY2" fmla="*/ 1443212 h 10689566"/>
                            <a:gd name="connsiteX3" fmla="*/ 603 w 1161705"/>
                            <a:gd name="connsiteY3" fmla="*/ 4950783 h 10689566"/>
                            <a:gd name="connsiteX4" fmla="*/ 950436 w 1161705"/>
                            <a:gd name="connsiteY4" fmla="*/ 6068500 h 10689566"/>
                            <a:gd name="connsiteX5" fmla="*/ 947551 w 1161705"/>
                            <a:gd name="connsiteY5" fmla="*/ 5495644 h 10689566"/>
                            <a:gd name="connsiteX6" fmla="*/ 421701 w 1161705"/>
                            <a:gd name="connsiteY6" fmla="*/ 5937836 h 10689566"/>
                            <a:gd name="connsiteX7" fmla="*/ 731905 w 1161705"/>
                            <a:gd name="connsiteY7" fmla="*/ 8179217 h 10689566"/>
                            <a:gd name="connsiteX8" fmla="*/ 619199 w 1161705"/>
                            <a:gd name="connsiteY8" fmla="*/ 10689566 h 10689566"/>
                            <a:gd name="connsiteX0" fmla="*/ 287924 w 1151093"/>
                            <a:gd name="connsiteY0" fmla="*/ 1655 h 10689566"/>
                            <a:gd name="connsiteX1" fmla="*/ 874085 w 1151093"/>
                            <a:gd name="connsiteY1" fmla="*/ 664211 h 10689566"/>
                            <a:gd name="connsiteX2" fmla="*/ 498895 w 1151093"/>
                            <a:gd name="connsiteY2" fmla="*/ 1274721 h 10689566"/>
                            <a:gd name="connsiteX3" fmla="*/ 2164 w 1151093"/>
                            <a:gd name="connsiteY3" fmla="*/ 4950783 h 10689566"/>
                            <a:gd name="connsiteX4" fmla="*/ 951997 w 1151093"/>
                            <a:gd name="connsiteY4" fmla="*/ 6068500 h 10689566"/>
                            <a:gd name="connsiteX5" fmla="*/ 949112 w 1151093"/>
                            <a:gd name="connsiteY5" fmla="*/ 5495644 h 10689566"/>
                            <a:gd name="connsiteX6" fmla="*/ 423262 w 1151093"/>
                            <a:gd name="connsiteY6" fmla="*/ 5937836 h 10689566"/>
                            <a:gd name="connsiteX7" fmla="*/ 733466 w 1151093"/>
                            <a:gd name="connsiteY7" fmla="*/ 8179217 h 10689566"/>
                            <a:gd name="connsiteX8" fmla="*/ 620760 w 1151093"/>
                            <a:gd name="connsiteY8" fmla="*/ 10689566 h 10689566"/>
                            <a:gd name="connsiteX0" fmla="*/ 586985 w 1450154"/>
                            <a:gd name="connsiteY0" fmla="*/ 1655 h 10689566"/>
                            <a:gd name="connsiteX1" fmla="*/ 1173146 w 1450154"/>
                            <a:gd name="connsiteY1" fmla="*/ 664211 h 10689566"/>
                            <a:gd name="connsiteX2" fmla="*/ 219884 w 1450154"/>
                            <a:gd name="connsiteY2" fmla="*/ 1443212 h 10689566"/>
                            <a:gd name="connsiteX3" fmla="*/ 301225 w 1450154"/>
                            <a:gd name="connsiteY3" fmla="*/ 4950783 h 10689566"/>
                            <a:gd name="connsiteX4" fmla="*/ 1251058 w 1450154"/>
                            <a:gd name="connsiteY4" fmla="*/ 6068500 h 10689566"/>
                            <a:gd name="connsiteX5" fmla="*/ 1248173 w 1450154"/>
                            <a:gd name="connsiteY5" fmla="*/ 5495644 h 10689566"/>
                            <a:gd name="connsiteX6" fmla="*/ 722323 w 1450154"/>
                            <a:gd name="connsiteY6" fmla="*/ 5937836 h 10689566"/>
                            <a:gd name="connsiteX7" fmla="*/ 1032527 w 1450154"/>
                            <a:gd name="connsiteY7" fmla="*/ 8179217 h 10689566"/>
                            <a:gd name="connsiteX8" fmla="*/ 919821 w 1450154"/>
                            <a:gd name="connsiteY8" fmla="*/ 10689566 h 10689566"/>
                            <a:gd name="connsiteX0" fmla="*/ 586985 w 1450154"/>
                            <a:gd name="connsiteY0" fmla="*/ 1655 h 10689566"/>
                            <a:gd name="connsiteX1" fmla="*/ 1173146 w 1450154"/>
                            <a:gd name="connsiteY1" fmla="*/ 664211 h 10689566"/>
                            <a:gd name="connsiteX2" fmla="*/ 219884 w 1450154"/>
                            <a:gd name="connsiteY2" fmla="*/ 1443212 h 10689566"/>
                            <a:gd name="connsiteX3" fmla="*/ 301225 w 1450154"/>
                            <a:gd name="connsiteY3" fmla="*/ 4950783 h 10689566"/>
                            <a:gd name="connsiteX4" fmla="*/ 1251058 w 1450154"/>
                            <a:gd name="connsiteY4" fmla="*/ 6068500 h 10689566"/>
                            <a:gd name="connsiteX5" fmla="*/ 1248173 w 1450154"/>
                            <a:gd name="connsiteY5" fmla="*/ 5495644 h 10689566"/>
                            <a:gd name="connsiteX6" fmla="*/ 722323 w 1450154"/>
                            <a:gd name="connsiteY6" fmla="*/ 5937836 h 10689566"/>
                            <a:gd name="connsiteX7" fmla="*/ 1032527 w 1450154"/>
                            <a:gd name="connsiteY7" fmla="*/ 8179217 h 10689566"/>
                            <a:gd name="connsiteX8" fmla="*/ 919821 w 1450154"/>
                            <a:gd name="connsiteY8" fmla="*/ 10689566 h 10689566"/>
                            <a:gd name="connsiteX0" fmla="*/ 286405 w 1149574"/>
                            <a:gd name="connsiteY0" fmla="*/ 1655 h 10689566"/>
                            <a:gd name="connsiteX1" fmla="*/ 872566 w 1149574"/>
                            <a:gd name="connsiteY1" fmla="*/ 664211 h 10689566"/>
                            <a:gd name="connsiteX2" fmla="*/ 750104 w 1149574"/>
                            <a:gd name="connsiteY2" fmla="*/ 1563563 h 10689566"/>
                            <a:gd name="connsiteX3" fmla="*/ 645 w 1149574"/>
                            <a:gd name="connsiteY3" fmla="*/ 4950783 h 10689566"/>
                            <a:gd name="connsiteX4" fmla="*/ 950478 w 1149574"/>
                            <a:gd name="connsiteY4" fmla="*/ 6068500 h 10689566"/>
                            <a:gd name="connsiteX5" fmla="*/ 947593 w 1149574"/>
                            <a:gd name="connsiteY5" fmla="*/ 5495644 h 10689566"/>
                            <a:gd name="connsiteX6" fmla="*/ 421743 w 1149574"/>
                            <a:gd name="connsiteY6" fmla="*/ 5937836 h 10689566"/>
                            <a:gd name="connsiteX7" fmla="*/ 731947 w 1149574"/>
                            <a:gd name="connsiteY7" fmla="*/ 8179217 h 10689566"/>
                            <a:gd name="connsiteX8" fmla="*/ 619241 w 1149574"/>
                            <a:gd name="connsiteY8" fmla="*/ 10689566 h 10689566"/>
                            <a:gd name="connsiteX0" fmla="*/ 286405 w 1149574"/>
                            <a:gd name="connsiteY0" fmla="*/ 1655 h 10689566"/>
                            <a:gd name="connsiteX1" fmla="*/ 872566 w 1149574"/>
                            <a:gd name="connsiteY1" fmla="*/ 664211 h 10689566"/>
                            <a:gd name="connsiteX2" fmla="*/ 750104 w 1149574"/>
                            <a:gd name="connsiteY2" fmla="*/ 1563563 h 10689566"/>
                            <a:gd name="connsiteX3" fmla="*/ 645 w 1149574"/>
                            <a:gd name="connsiteY3" fmla="*/ 4950783 h 10689566"/>
                            <a:gd name="connsiteX4" fmla="*/ 950478 w 1149574"/>
                            <a:gd name="connsiteY4" fmla="*/ 6068500 h 10689566"/>
                            <a:gd name="connsiteX5" fmla="*/ 947593 w 1149574"/>
                            <a:gd name="connsiteY5" fmla="*/ 5495644 h 10689566"/>
                            <a:gd name="connsiteX6" fmla="*/ 421743 w 1149574"/>
                            <a:gd name="connsiteY6" fmla="*/ 5937836 h 10689566"/>
                            <a:gd name="connsiteX7" fmla="*/ 731947 w 1149574"/>
                            <a:gd name="connsiteY7" fmla="*/ 8179217 h 10689566"/>
                            <a:gd name="connsiteX8" fmla="*/ 619241 w 1149574"/>
                            <a:gd name="connsiteY8" fmla="*/ 10689566 h 10689566"/>
                            <a:gd name="connsiteX0" fmla="*/ 612803 w 1475972"/>
                            <a:gd name="connsiteY0" fmla="*/ 1655 h 10689566"/>
                            <a:gd name="connsiteX1" fmla="*/ 1198964 w 1475972"/>
                            <a:gd name="connsiteY1" fmla="*/ 664211 h 10689566"/>
                            <a:gd name="connsiteX2" fmla="*/ 1076502 w 1475972"/>
                            <a:gd name="connsiteY2" fmla="*/ 1563563 h 10689566"/>
                            <a:gd name="connsiteX3" fmla="*/ 327043 w 1475972"/>
                            <a:gd name="connsiteY3" fmla="*/ 4950783 h 10689566"/>
                            <a:gd name="connsiteX4" fmla="*/ 1276876 w 1475972"/>
                            <a:gd name="connsiteY4" fmla="*/ 6068500 h 10689566"/>
                            <a:gd name="connsiteX5" fmla="*/ 1273991 w 1475972"/>
                            <a:gd name="connsiteY5" fmla="*/ 5495644 h 10689566"/>
                            <a:gd name="connsiteX6" fmla="*/ 748141 w 1475972"/>
                            <a:gd name="connsiteY6" fmla="*/ 5937836 h 10689566"/>
                            <a:gd name="connsiteX7" fmla="*/ 1058345 w 1475972"/>
                            <a:gd name="connsiteY7" fmla="*/ 8179217 h 10689566"/>
                            <a:gd name="connsiteX8" fmla="*/ 945639 w 1475972"/>
                            <a:gd name="connsiteY8" fmla="*/ 10689566 h 10689566"/>
                            <a:gd name="connsiteX0" fmla="*/ 612803 w 1475972"/>
                            <a:gd name="connsiteY0" fmla="*/ 1655 h 10689566"/>
                            <a:gd name="connsiteX1" fmla="*/ 1198964 w 1475972"/>
                            <a:gd name="connsiteY1" fmla="*/ 664211 h 10689566"/>
                            <a:gd name="connsiteX2" fmla="*/ 1076502 w 1475972"/>
                            <a:gd name="connsiteY2" fmla="*/ 1563563 h 10689566"/>
                            <a:gd name="connsiteX3" fmla="*/ 327043 w 1475972"/>
                            <a:gd name="connsiteY3" fmla="*/ 4950783 h 10689566"/>
                            <a:gd name="connsiteX4" fmla="*/ 1276876 w 1475972"/>
                            <a:gd name="connsiteY4" fmla="*/ 6068500 h 10689566"/>
                            <a:gd name="connsiteX5" fmla="*/ 1273991 w 1475972"/>
                            <a:gd name="connsiteY5" fmla="*/ 5495644 h 10689566"/>
                            <a:gd name="connsiteX6" fmla="*/ 748141 w 1475972"/>
                            <a:gd name="connsiteY6" fmla="*/ 5937836 h 10689566"/>
                            <a:gd name="connsiteX7" fmla="*/ 1058345 w 1475972"/>
                            <a:gd name="connsiteY7" fmla="*/ 8179217 h 10689566"/>
                            <a:gd name="connsiteX8" fmla="*/ 945639 w 1475972"/>
                            <a:gd name="connsiteY8" fmla="*/ 10689566 h 10689566"/>
                            <a:gd name="connsiteX0" fmla="*/ 337545 w 1214283"/>
                            <a:gd name="connsiteY0" fmla="*/ 1655 h 10689566"/>
                            <a:gd name="connsiteX1" fmla="*/ 923706 w 1214283"/>
                            <a:gd name="connsiteY1" fmla="*/ 664211 h 10689566"/>
                            <a:gd name="connsiteX2" fmla="*/ 1200714 w 1214283"/>
                            <a:gd name="connsiteY2" fmla="*/ 1443212 h 10689566"/>
                            <a:gd name="connsiteX3" fmla="*/ 51785 w 1214283"/>
                            <a:gd name="connsiteY3" fmla="*/ 4950783 h 10689566"/>
                            <a:gd name="connsiteX4" fmla="*/ 1001618 w 1214283"/>
                            <a:gd name="connsiteY4" fmla="*/ 6068500 h 10689566"/>
                            <a:gd name="connsiteX5" fmla="*/ 998733 w 1214283"/>
                            <a:gd name="connsiteY5" fmla="*/ 5495644 h 10689566"/>
                            <a:gd name="connsiteX6" fmla="*/ 472883 w 1214283"/>
                            <a:gd name="connsiteY6" fmla="*/ 5937836 h 10689566"/>
                            <a:gd name="connsiteX7" fmla="*/ 783087 w 1214283"/>
                            <a:gd name="connsiteY7" fmla="*/ 8179217 h 10689566"/>
                            <a:gd name="connsiteX8" fmla="*/ 670381 w 1214283"/>
                            <a:gd name="connsiteY8" fmla="*/ 10689566 h 10689566"/>
                            <a:gd name="connsiteX0" fmla="*/ 286734 w 1173041"/>
                            <a:gd name="connsiteY0" fmla="*/ 1655 h 10689566"/>
                            <a:gd name="connsiteX1" fmla="*/ 872895 w 1173041"/>
                            <a:gd name="connsiteY1" fmla="*/ 664211 h 10689566"/>
                            <a:gd name="connsiteX2" fmla="*/ 1149903 w 1173041"/>
                            <a:gd name="connsiteY2" fmla="*/ 1443212 h 10689566"/>
                            <a:gd name="connsiteX3" fmla="*/ 974 w 1173041"/>
                            <a:gd name="connsiteY3" fmla="*/ 4950783 h 10689566"/>
                            <a:gd name="connsiteX4" fmla="*/ 950807 w 1173041"/>
                            <a:gd name="connsiteY4" fmla="*/ 6068500 h 10689566"/>
                            <a:gd name="connsiteX5" fmla="*/ 947922 w 1173041"/>
                            <a:gd name="connsiteY5" fmla="*/ 5495644 h 10689566"/>
                            <a:gd name="connsiteX6" fmla="*/ 422072 w 1173041"/>
                            <a:gd name="connsiteY6" fmla="*/ 5937836 h 10689566"/>
                            <a:gd name="connsiteX7" fmla="*/ 732276 w 1173041"/>
                            <a:gd name="connsiteY7" fmla="*/ 8179217 h 10689566"/>
                            <a:gd name="connsiteX8" fmla="*/ 619570 w 1173041"/>
                            <a:gd name="connsiteY8" fmla="*/ 10689566 h 10689566"/>
                            <a:gd name="connsiteX0" fmla="*/ 286734 w 1173041"/>
                            <a:gd name="connsiteY0" fmla="*/ 1655 h 10689566"/>
                            <a:gd name="connsiteX1" fmla="*/ 872895 w 1173041"/>
                            <a:gd name="connsiteY1" fmla="*/ 664211 h 10689566"/>
                            <a:gd name="connsiteX2" fmla="*/ 1149903 w 1173041"/>
                            <a:gd name="connsiteY2" fmla="*/ 1443212 h 10689566"/>
                            <a:gd name="connsiteX3" fmla="*/ 974 w 1173041"/>
                            <a:gd name="connsiteY3" fmla="*/ 4950783 h 10689566"/>
                            <a:gd name="connsiteX4" fmla="*/ 950807 w 1173041"/>
                            <a:gd name="connsiteY4" fmla="*/ 6068500 h 10689566"/>
                            <a:gd name="connsiteX5" fmla="*/ 947922 w 1173041"/>
                            <a:gd name="connsiteY5" fmla="*/ 5495644 h 10689566"/>
                            <a:gd name="connsiteX6" fmla="*/ 422072 w 1173041"/>
                            <a:gd name="connsiteY6" fmla="*/ 5937836 h 10689566"/>
                            <a:gd name="connsiteX7" fmla="*/ 732276 w 1173041"/>
                            <a:gd name="connsiteY7" fmla="*/ 8179217 h 10689566"/>
                            <a:gd name="connsiteX8" fmla="*/ 619570 w 1173041"/>
                            <a:gd name="connsiteY8" fmla="*/ 10689566 h 10689566"/>
                            <a:gd name="connsiteX0" fmla="*/ 285853 w 1149022"/>
                            <a:gd name="connsiteY0" fmla="*/ 1655 h 10689566"/>
                            <a:gd name="connsiteX1" fmla="*/ 872014 w 1149022"/>
                            <a:gd name="connsiteY1" fmla="*/ 664211 h 10689566"/>
                            <a:gd name="connsiteX2" fmla="*/ 896179 w 1149022"/>
                            <a:gd name="connsiteY2" fmla="*/ 3296622 h 10689566"/>
                            <a:gd name="connsiteX3" fmla="*/ 93 w 1149022"/>
                            <a:gd name="connsiteY3" fmla="*/ 4950783 h 10689566"/>
                            <a:gd name="connsiteX4" fmla="*/ 949926 w 1149022"/>
                            <a:gd name="connsiteY4" fmla="*/ 6068500 h 10689566"/>
                            <a:gd name="connsiteX5" fmla="*/ 947041 w 1149022"/>
                            <a:gd name="connsiteY5" fmla="*/ 5495644 h 10689566"/>
                            <a:gd name="connsiteX6" fmla="*/ 421191 w 1149022"/>
                            <a:gd name="connsiteY6" fmla="*/ 5937836 h 10689566"/>
                            <a:gd name="connsiteX7" fmla="*/ 731395 w 1149022"/>
                            <a:gd name="connsiteY7" fmla="*/ 8179217 h 10689566"/>
                            <a:gd name="connsiteX8" fmla="*/ 618689 w 1149022"/>
                            <a:gd name="connsiteY8" fmla="*/ 10689566 h 10689566"/>
                            <a:gd name="connsiteX0" fmla="*/ 285853 w 1149022"/>
                            <a:gd name="connsiteY0" fmla="*/ 1655 h 10689566"/>
                            <a:gd name="connsiteX1" fmla="*/ 872014 w 1149022"/>
                            <a:gd name="connsiteY1" fmla="*/ 664211 h 10689566"/>
                            <a:gd name="connsiteX2" fmla="*/ 718288 w 1149022"/>
                            <a:gd name="connsiteY2" fmla="*/ 1288712 h 10689566"/>
                            <a:gd name="connsiteX3" fmla="*/ 896179 w 1149022"/>
                            <a:gd name="connsiteY3" fmla="*/ 3296622 h 10689566"/>
                            <a:gd name="connsiteX4" fmla="*/ 93 w 1149022"/>
                            <a:gd name="connsiteY4" fmla="*/ 4950783 h 10689566"/>
                            <a:gd name="connsiteX5" fmla="*/ 949926 w 1149022"/>
                            <a:gd name="connsiteY5" fmla="*/ 6068500 h 10689566"/>
                            <a:gd name="connsiteX6" fmla="*/ 947041 w 1149022"/>
                            <a:gd name="connsiteY6" fmla="*/ 5495644 h 10689566"/>
                            <a:gd name="connsiteX7" fmla="*/ 421191 w 1149022"/>
                            <a:gd name="connsiteY7" fmla="*/ 5937836 h 10689566"/>
                            <a:gd name="connsiteX8" fmla="*/ 731395 w 1149022"/>
                            <a:gd name="connsiteY8" fmla="*/ 8179217 h 10689566"/>
                            <a:gd name="connsiteX9" fmla="*/ 618689 w 1149022"/>
                            <a:gd name="connsiteY9" fmla="*/ 10689566 h 10689566"/>
                            <a:gd name="connsiteX0" fmla="*/ 410478 w 1273647"/>
                            <a:gd name="connsiteY0" fmla="*/ 1655 h 10689566"/>
                            <a:gd name="connsiteX1" fmla="*/ 996639 w 1273647"/>
                            <a:gd name="connsiteY1" fmla="*/ 664211 h 10689566"/>
                            <a:gd name="connsiteX2" fmla="*/ 11 w 1273647"/>
                            <a:gd name="connsiteY2" fmla="*/ 1300746 h 10689566"/>
                            <a:gd name="connsiteX3" fmla="*/ 1020804 w 1273647"/>
                            <a:gd name="connsiteY3" fmla="*/ 3296622 h 10689566"/>
                            <a:gd name="connsiteX4" fmla="*/ 124718 w 1273647"/>
                            <a:gd name="connsiteY4" fmla="*/ 4950783 h 10689566"/>
                            <a:gd name="connsiteX5" fmla="*/ 1074551 w 1273647"/>
                            <a:gd name="connsiteY5" fmla="*/ 6068500 h 10689566"/>
                            <a:gd name="connsiteX6" fmla="*/ 1071666 w 1273647"/>
                            <a:gd name="connsiteY6" fmla="*/ 5495644 h 10689566"/>
                            <a:gd name="connsiteX7" fmla="*/ 545816 w 1273647"/>
                            <a:gd name="connsiteY7" fmla="*/ 5937836 h 10689566"/>
                            <a:gd name="connsiteX8" fmla="*/ 856020 w 1273647"/>
                            <a:gd name="connsiteY8" fmla="*/ 8179217 h 10689566"/>
                            <a:gd name="connsiteX9" fmla="*/ 743314 w 1273647"/>
                            <a:gd name="connsiteY9" fmla="*/ 10689566 h 10689566"/>
                            <a:gd name="connsiteX0" fmla="*/ 410478 w 1280959"/>
                            <a:gd name="connsiteY0" fmla="*/ 1655 h 10689566"/>
                            <a:gd name="connsiteX1" fmla="*/ 996639 w 1280959"/>
                            <a:gd name="connsiteY1" fmla="*/ 664211 h 10689566"/>
                            <a:gd name="connsiteX2" fmla="*/ 11 w 1280959"/>
                            <a:gd name="connsiteY2" fmla="*/ 1300746 h 10689566"/>
                            <a:gd name="connsiteX3" fmla="*/ 1273647 w 1280959"/>
                            <a:gd name="connsiteY3" fmla="*/ 2117180 h 10689566"/>
                            <a:gd name="connsiteX4" fmla="*/ 124718 w 1280959"/>
                            <a:gd name="connsiteY4" fmla="*/ 4950783 h 10689566"/>
                            <a:gd name="connsiteX5" fmla="*/ 1074551 w 1280959"/>
                            <a:gd name="connsiteY5" fmla="*/ 6068500 h 10689566"/>
                            <a:gd name="connsiteX6" fmla="*/ 1071666 w 1280959"/>
                            <a:gd name="connsiteY6" fmla="*/ 5495644 h 10689566"/>
                            <a:gd name="connsiteX7" fmla="*/ 545816 w 1280959"/>
                            <a:gd name="connsiteY7" fmla="*/ 5937836 h 10689566"/>
                            <a:gd name="connsiteX8" fmla="*/ 856020 w 1280959"/>
                            <a:gd name="connsiteY8" fmla="*/ 8179217 h 10689566"/>
                            <a:gd name="connsiteX9" fmla="*/ 743314 w 1280959"/>
                            <a:gd name="connsiteY9" fmla="*/ 10689566 h 10689566"/>
                            <a:gd name="connsiteX0" fmla="*/ 410489 w 1280970"/>
                            <a:gd name="connsiteY0" fmla="*/ 1655 h 10689566"/>
                            <a:gd name="connsiteX1" fmla="*/ 996650 w 1280970"/>
                            <a:gd name="connsiteY1" fmla="*/ 664211 h 10689566"/>
                            <a:gd name="connsiteX2" fmla="*/ 11 w 1280970"/>
                            <a:gd name="connsiteY2" fmla="*/ 1180395 h 10689566"/>
                            <a:gd name="connsiteX3" fmla="*/ 1273658 w 1280970"/>
                            <a:gd name="connsiteY3" fmla="*/ 2117180 h 10689566"/>
                            <a:gd name="connsiteX4" fmla="*/ 124729 w 1280970"/>
                            <a:gd name="connsiteY4" fmla="*/ 4950783 h 10689566"/>
                            <a:gd name="connsiteX5" fmla="*/ 1074562 w 1280970"/>
                            <a:gd name="connsiteY5" fmla="*/ 6068500 h 10689566"/>
                            <a:gd name="connsiteX6" fmla="*/ 1071677 w 1280970"/>
                            <a:gd name="connsiteY6" fmla="*/ 5495644 h 10689566"/>
                            <a:gd name="connsiteX7" fmla="*/ 545827 w 1280970"/>
                            <a:gd name="connsiteY7" fmla="*/ 5937836 h 10689566"/>
                            <a:gd name="connsiteX8" fmla="*/ 856031 w 1280970"/>
                            <a:gd name="connsiteY8" fmla="*/ 8179217 h 10689566"/>
                            <a:gd name="connsiteX9" fmla="*/ 743325 w 1280970"/>
                            <a:gd name="connsiteY9" fmla="*/ 10689566 h 10689566"/>
                            <a:gd name="connsiteX0" fmla="*/ 410488 w 1280969"/>
                            <a:gd name="connsiteY0" fmla="*/ 385 h 10688296"/>
                            <a:gd name="connsiteX1" fmla="*/ 1213355 w 1280969"/>
                            <a:gd name="connsiteY1" fmla="*/ 986613 h 10688296"/>
                            <a:gd name="connsiteX2" fmla="*/ 10 w 1280969"/>
                            <a:gd name="connsiteY2" fmla="*/ 1179125 h 10688296"/>
                            <a:gd name="connsiteX3" fmla="*/ 1273657 w 1280969"/>
                            <a:gd name="connsiteY3" fmla="*/ 2115910 h 10688296"/>
                            <a:gd name="connsiteX4" fmla="*/ 124728 w 1280969"/>
                            <a:gd name="connsiteY4" fmla="*/ 4949513 h 10688296"/>
                            <a:gd name="connsiteX5" fmla="*/ 1074561 w 1280969"/>
                            <a:gd name="connsiteY5" fmla="*/ 6067230 h 10688296"/>
                            <a:gd name="connsiteX6" fmla="*/ 1071676 w 1280969"/>
                            <a:gd name="connsiteY6" fmla="*/ 5494374 h 10688296"/>
                            <a:gd name="connsiteX7" fmla="*/ 545826 w 1280969"/>
                            <a:gd name="connsiteY7" fmla="*/ 5936566 h 10688296"/>
                            <a:gd name="connsiteX8" fmla="*/ 856030 w 1280969"/>
                            <a:gd name="connsiteY8" fmla="*/ 8177947 h 10688296"/>
                            <a:gd name="connsiteX9" fmla="*/ 743324 w 1280969"/>
                            <a:gd name="connsiteY9" fmla="*/ 10688296 h 10688296"/>
                            <a:gd name="connsiteX0" fmla="*/ 410491 w 1280972"/>
                            <a:gd name="connsiteY0" fmla="*/ 385 h 10688296"/>
                            <a:gd name="connsiteX1" fmla="*/ 1213358 w 1280972"/>
                            <a:gd name="connsiteY1" fmla="*/ 986613 h 10688296"/>
                            <a:gd name="connsiteX2" fmla="*/ 13 w 1280972"/>
                            <a:gd name="connsiteY2" fmla="*/ 1179125 h 10688296"/>
                            <a:gd name="connsiteX3" fmla="*/ 1273660 w 1280972"/>
                            <a:gd name="connsiteY3" fmla="*/ 2115910 h 10688296"/>
                            <a:gd name="connsiteX4" fmla="*/ 124731 w 1280972"/>
                            <a:gd name="connsiteY4" fmla="*/ 4949513 h 10688296"/>
                            <a:gd name="connsiteX5" fmla="*/ 1074564 w 1280972"/>
                            <a:gd name="connsiteY5" fmla="*/ 6067230 h 10688296"/>
                            <a:gd name="connsiteX6" fmla="*/ 1071679 w 1280972"/>
                            <a:gd name="connsiteY6" fmla="*/ 5494374 h 10688296"/>
                            <a:gd name="connsiteX7" fmla="*/ 545829 w 1280972"/>
                            <a:gd name="connsiteY7" fmla="*/ 5936566 h 10688296"/>
                            <a:gd name="connsiteX8" fmla="*/ 856033 w 1280972"/>
                            <a:gd name="connsiteY8" fmla="*/ 8177947 h 10688296"/>
                            <a:gd name="connsiteX9" fmla="*/ 743327 w 1280972"/>
                            <a:gd name="connsiteY9" fmla="*/ 10688296 h 10688296"/>
                            <a:gd name="connsiteX0" fmla="*/ 410491 w 1280972"/>
                            <a:gd name="connsiteY0" fmla="*/ 564 h 10688475"/>
                            <a:gd name="connsiteX1" fmla="*/ 1213358 w 1280972"/>
                            <a:gd name="connsiteY1" fmla="*/ 986792 h 10688475"/>
                            <a:gd name="connsiteX2" fmla="*/ 13 w 1280972"/>
                            <a:gd name="connsiteY2" fmla="*/ 1179304 h 10688475"/>
                            <a:gd name="connsiteX3" fmla="*/ 1273660 w 1280972"/>
                            <a:gd name="connsiteY3" fmla="*/ 2116089 h 10688475"/>
                            <a:gd name="connsiteX4" fmla="*/ 124731 w 1280972"/>
                            <a:gd name="connsiteY4" fmla="*/ 4949692 h 10688475"/>
                            <a:gd name="connsiteX5" fmla="*/ 1074564 w 1280972"/>
                            <a:gd name="connsiteY5" fmla="*/ 6067409 h 10688475"/>
                            <a:gd name="connsiteX6" fmla="*/ 1071679 w 1280972"/>
                            <a:gd name="connsiteY6" fmla="*/ 5494553 h 10688475"/>
                            <a:gd name="connsiteX7" fmla="*/ 545829 w 1280972"/>
                            <a:gd name="connsiteY7" fmla="*/ 5936745 h 10688475"/>
                            <a:gd name="connsiteX8" fmla="*/ 856033 w 1280972"/>
                            <a:gd name="connsiteY8" fmla="*/ 8178126 h 10688475"/>
                            <a:gd name="connsiteX9" fmla="*/ 743327 w 1280972"/>
                            <a:gd name="connsiteY9" fmla="*/ 10688475 h 10688475"/>
                            <a:gd name="connsiteX0" fmla="*/ 410488 w 1280969"/>
                            <a:gd name="connsiteY0" fmla="*/ 564 h 10688475"/>
                            <a:gd name="connsiteX1" fmla="*/ 1213355 w 1280969"/>
                            <a:gd name="connsiteY1" fmla="*/ 986792 h 10688475"/>
                            <a:gd name="connsiteX2" fmla="*/ 10 w 1280969"/>
                            <a:gd name="connsiteY2" fmla="*/ 1179304 h 10688475"/>
                            <a:gd name="connsiteX3" fmla="*/ 1273657 w 1280969"/>
                            <a:gd name="connsiteY3" fmla="*/ 2116089 h 10688475"/>
                            <a:gd name="connsiteX4" fmla="*/ 124728 w 1280969"/>
                            <a:gd name="connsiteY4" fmla="*/ 4949692 h 10688475"/>
                            <a:gd name="connsiteX5" fmla="*/ 1074561 w 1280969"/>
                            <a:gd name="connsiteY5" fmla="*/ 6067409 h 10688475"/>
                            <a:gd name="connsiteX6" fmla="*/ 1071676 w 1280969"/>
                            <a:gd name="connsiteY6" fmla="*/ 5494553 h 10688475"/>
                            <a:gd name="connsiteX7" fmla="*/ 545826 w 1280969"/>
                            <a:gd name="connsiteY7" fmla="*/ 5936745 h 10688475"/>
                            <a:gd name="connsiteX8" fmla="*/ 856030 w 1280969"/>
                            <a:gd name="connsiteY8" fmla="*/ 8178126 h 10688475"/>
                            <a:gd name="connsiteX9" fmla="*/ 743324 w 1280969"/>
                            <a:gd name="connsiteY9" fmla="*/ 10688475 h 10688475"/>
                            <a:gd name="connsiteX0" fmla="*/ 410488 w 1280969"/>
                            <a:gd name="connsiteY0" fmla="*/ 238 h 10688149"/>
                            <a:gd name="connsiteX1" fmla="*/ 1213355 w 1280969"/>
                            <a:gd name="connsiteY1" fmla="*/ 986466 h 10688149"/>
                            <a:gd name="connsiteX2" fmla="*/ 10 w 1280969"/>
                            <a:gd name="connsiteY2" fmla="*/ 1178978 h 10688149"/>
                            <a:gd name="connsiteX3" fmla="*/ 1273657 w 1280969"/>
                            <a:gd name="connsiteY3" fmla="*/ 2115763 h 10688149"/>
                            <a:gd name="connsiteX4" fmla="*/ 124728 w 1280969"/>
                            <a:gd name="connsiteY4" fmla="*/ 4949366 h 10688149"/>
                            <a:gd name="connsiteX5" fmla="*/ 1074561 w 1280969"/>
                            <a:gd name="connsiteY5" fmla="*/ 6067083 h 10688149"/>
                            <a:gd name="connsiteX6" fmla="*/ 1071676 w 1280969"/>
                            <a:gd name="connsiteY6" fmla="*/ 5494227 h 10688149"/>
                            <a:gd name="connsiteX7" fmla="*/ 545826 w 1280969"/>
                            <a:gd name="connsiteY7" fmla="*/ 5936419 h 10688149"/>
                            <a:gd name="connsiteX8" fmla="*/ 856030 w 1280969"/>
                            <a:gd name="connsiteY8" fmla="*/ 8177800 h 10688149"/>
                            <a:gd name="connsiteX9" fmla="*/ 743324 w 1280969"/>
                            <a:gd name="connsiteY9" fmla="*/ 10688149 h 10688149"/>
                            <a:gd name="connsiteX0" fmla="*/ 410488 w 1280969"/>
                            <a:gd name="connsiteY0" fmla="*/ 1248 h 10689159"/>
                            <a:gd name="connsiteX1" fmla="*/ 1105003 w 1280969"/>
                            <a:gd name="connsiteY1" fmla="*/ 450683 h 10689159"/>
                            <a:gd name="connsiteX2" fmla="*/ 10 w 1280969"/>
                            <a:gd name="connsiteY2" fmla="*/ 1179988 h 10689159"/>
                            <a:gd name="connsiteX3" fmla="*/ 1273657 w 1280969"/>
                            <a:gd name="connsiteY3" fmla="*/ 2116773 h 10689159"/>
                            <a:gd name="connsiteX4" fmla="*/ 124728 w 1280969"/>
                            <a:gd name="connsiteY4" fmla="*/ 4950376 h 10689159"/>
                            <a:gd name="connsiteX5" fmla="*/ 1074561 w 1280969"/>
                            <a:gd name="connsiteY5" fmla="*/ 6068093 h 10689159"/>
                            <a:gd name="connsiteX6" fmla="*/ 1071676 w 1280969"/>
                            <a:gd name="connsiteY6" fmla="*/ 5495237 h 10689159"/>
                            <a:gd name="connsiteX7" fmla="*/ 545826 w 1280969"/>
                            <a:gd name="connsiteY7" fmla="*/ 5937429 h 10689159"/>
                            <a:gd name="connsiteX8" fmla="*/ 856030 w 1280969"/>
                            <a:gd name="connsiteY8" fmla="*/ 8178810 h 10689159"/>
                            <a:gd name="connsiteX9" fmla="*/ 743324 w 1280969"/>
                            <a:gd name="connsiteY9" fmla="*/ 10689159 h 10689159"/>
                            <a:gd name="connsiteX0" fmla="*/ 410488 w 1280969"/>
                            <a:gd name="connsiteY0" fmla="*/ 0 h 10687911"/>
                            <a:gd name="connsiteX1" fmla="*/ 1105003 w 1280969"/>
                            <a:gd name="connsiteY1" fmla="*/ 449435 h 10687911"/>
                            <a:gd name="connsiteX2" fmla="*/ 10 w 1280969"/>
                            <a:gd name="connsiteY2" fmla="*/ 1178740 h 10687911"/>
                            <a:gd name="connsiteX3" fmla="*/ 1273657 w 1280969"/>
                            <a:gd name="connsiteY3" fmla="*/ 2115525 h 10687911"/>
                            <a:gd name="connsiteX4" fmla="*/ 124728 w 1280969"/>
                            <a:gd name="connsiteY4" fmla="*/ 4949128 h 10687911"/>
                            <a:gd name="connsiteX5" fmla="*/ 1074561 w 1280969"/>
                            <a:gd name="connsiteY5" fmla="*/ 6066845 h 10687911"/>
                            <a:gd name="connsiteX6" fmla="*/ 1071676 w 1280969"/>
                            <a:gd name="connsiteY6" fmla="*/ 5493989 h 10687911"/>
                            <a:gd name="connsiteX7" fmla="*/ 545826 w 1280969"/>
                            <a:gd name="connsiteY7" fmla="*/ 5936181 h 10687911"/>
                            <a:gd name="connsiteX8" fmla="*/ 856030 w 1280969"/>
                            <a:gd name="connsiteY8" fmla="*/ 8177562 h 10687911"/>
                            <a:gd name="connsiteX9" fmla="*/ 743324 w 1280969"/>
                            <a:gd name="connsiteY9" fmla="*/ 10687911 h 10687911"/>
                            <a:gd name="connsiteX0" fmla="*/ 410488 w 1280969"/>
                            <a:gd name="connsiteY0" fmla="*/ 0 h 10687911"/>
                            <a:gd name="connsiteX1" fmla="*/ 1141120 w 1280969"/>
                            <a:gd name="connsiteY1" fmla="*/ 369064 h 10687911"/>
                            <a:gd name="connsiteX2" fmla="*/ 10 w 1280969"/>
                            <a:gd name="connsiteY2" fmla="*/ 1178740 h 10687911"/>
                            <a:gd name="connsiteX3" fmla="*/ 1273657 w 1280969"/>
                            <a:gd name="connsiteY3" fmla="*/ 2115525 h 10687911"/>
                            <a:gd name="connsiteX4" fmla="*/ 124728 w 1280969"/>
                            <a:gd name="connsiteY4" fmla="*/ 4949128 h 10687911"/>
                            <a:gd name="connsiteX5" fmla="*/ 1074561 w 1280969"/>
                            <a:gd name="connsiteY5" fmla="*/ 6066845 h 10687911"/>
                            <a:gd name="connsiteX6" fmla="*/ 1071676 w 1280969"/>
                            <a:gd name="connsiteY6" fmla="*/ 5493989 h 10687911"/>
                            <a:gd name="connsiteX7" fmla="*/ 545826 w 1280969"/>
                            <a:gd name="connsiteY7" fmla="*/ 5936181 h 10687911"/>
                            <a:gd name="connsiteX8" fmla="*/ 856030 w 1280969"/>
                            <a:gd name="connsiteY8" fmla="*/ 8177562 h 10687911"/>
                            <a:gd name="connsiteX9" fmla="*/ 743324 w 1280969"/>
                            <a:gd name="connsiteY9" fmla="*/ 10687911 h 10687911"/>
                            <a:gd name="connsiteX0" fmla="*/ 410488 w 1280969"/>
                            <a:gd name="connsiteY0" fmla="*/ 0 h 10687911"/>
                            <a:gd name="connsiteX1" fmla="*/ 1141120 w 1280969"/>
                            <a:gd name="connsiteY1" fmla="*/ 369064 h 10687911"/>
                            <a:gd name="connsiteX2" fmla="*/ 10 w 1280969"/>
                            <a:gd name="connsiteY2" fmla="*/ 1178740 h 10687911"/>
                            <a:gd name="connsiteX3" fmla="*/ 1273657 w 1280969"/>
                            <a:gd name="connsiteY3" fmla="*/ 2115525 h 10687911"/>
                            <a:gd name="connsiteX4" fmla="*/ 124728 w 1280969"/>
                            <a:gd name="connsiteY4" fmla="*/ 4949128 h 10687911"/>
                            <a:gd name="connsiteX5" fmla="*/ 1074561 w 1280969"/>
                            <a:gd name="connsiteY5" fmla="*/ 6066845 h 10687911"/>
                            <a:gd name="connsiteX6" fmla="*/ 1071676 w 1280969"/>
                            <a:gd name="connsiteY6" fmla="*/ 5493989 h 10687911"/>
                            <a:gd name="connsiteX7" fmla="*/ 545826 w 1280969"/>
                            <a:gd name="connsiteY7" fmla="*/ 5936181 h 10687911"/>
                            <a:gd name="connsiteX8" fmla="*/ 856030 w 1280969"/>
                            <a:gd name="connsiteY8" fmla="*/ 8177562 h 10687911"/>
                            <a:gd name="connsiteX9" fmla="*/ 743324 w 1280969"/>
                            <a:gd name="connsiteY9" fmla="*/ 10687911 h 10687911"/>
                            <a:gd name="connsiteX0" fmla="*/ 410488 w 1280969"/>
                            <a:gd name="connsiteY0" fmla="*/ 0 h 10687911"/>
                            <a:gd name="connsiteX1" fmla="*/ 1141120 w 1280969"/>
                            <a:gd name="connsiteY1" fmla="*/ 369064 h 10687911"/>
                            <a:gd name="connsiteX2" fmla="*/ 10 w 1280969"/>
                            <a:gd name="connsiteY2" fmla="*/ 1178740 h 10687911"/>
                            <a:gd name="connsiteX3" fmla="*/ 1273657 w 1280969"/>
                            <a:gd name="connsiteY3" fmla="*/ 2115525 h 10687911"/>
                            <a:gd name="connsiteX4" fmla="*/ 124728 w 1280969"/>
                            <a:gd name="connsiteY4" fmla="*/ 4949128 h 10687911"/>
                            <a:gd name="connsiteX5" fmla="*/ 1074561 w 1280969"/>
                            <a:gd name="connsiteY5" fmla="*/ 6066845 h 10687911"/>
                            <a:gd name="connsiteX6" fmla="*/ 1071676 w 1280969"/>
                            <a:gd name="connsiteY6" fmla="*/ 5493989 h 10687911"/>
                            <a:gd name="connsiteX7" fmla="*/ 545826 w 1280969"/>
                            <a:gd name="connsiteY7" fmla="*/ 5936181 h 10687911"/>
                            <a:gd name="connsiteX8" fmla="*/ 856030 w 1280969"/>
                            <a:gd name="connsiteY8" fmla="*/ 8177562 h 10687911"/>
                            <a:gd name="connsiteX9" fmla="*/ 743324 w 1280969"/>
                            <a:gd name="connsiteY9" fmla="*/ 10687911 h 10687911"/>
                            <a:gd name="connsiteX0" fmla="*/ 410487 w 1355641"/>
                            <a:gd name="connsiteY0" fmla="*/ 0 h 10687911"/>
                            <a:gd name="connsiteX1" fmla="*/ 1345785 w 1355641"/>
                            <a:gd name="connsiteY1" fmla="*/ 236683 h 10687911"/>
                            <a:gd name="connsiteX2" fmla="*/ 9 w 1355641"/>
                            <a:gd name="connsiteY2" fmla="*/ 1178740 h 10687911"/>
                            <a:gd name="connsiteX3" fmla="*/ 1273656 w 1355641"/>
                            <a:gd name="connsiteY3" fmla="*/ 2115525 h 10687911"/>
                            <a:gd name="connsiteX4" fmla="*/ 124727 w 1355641"/>
                            <a:gd name="connsiteY4" fmla="*/ 4949128 h 10687911"/>
                            <a:gd name="connsiteX5" fmla="*/ 1074560 w 1355641"/>
                            <a:gd name="connsiteY5" fmla="*/ 6066845 h 10687911"/>
                            <a:gd name="connsiteX6" fmla="*/ 1071675 w 1355641"/>
                            <a:gd name="connsiteY6" fmla="*/ 5493989 h 10687911"/>
                            <a:gd name="connsiteX7" fmla="*/ 545825 w 1355641"/>
                            <a:gd name="connsiteY7" fmla="*/ 5936181 h 10687911"/>
                            <a:gd name="connsiteX8" fmla="*/ 856029 w 1355641"/>
                            <a:gd name="connsiteY8" fmla="*/ 8177562 h 10687911"/>
                            <a:gd name="connsiteX9" fmla="*/ 743323 w 1355641"/>
                            <a:gd name="connsiteY9" fmla="*/ 10687911 h 10687911"/>
                            <a:gd name="connsiteX0" fmla="*/ 410487 w 1365452"/>
                            <a:gd name="connsiteY0" fmla="*/ 0 h 10687911"/>
                            <a:gd name="connsiteX1" fmla="*/ 1355641 w 1365452"/>
                            <a:gd name="connsiteY1" fmla="*/ 369064 h 10687911"/>
                            <a:gd name="connsiteX2" fmla="*/ 9 w 1365452"/>
                            <a:gd name="connsiteY2" fmla="*/ 1178740 h 10687911"/>
                            <a:gd name="connsiteX3" fmla="*/ 1273656 w 1365452"/>
                            <a:gd name="connsiteY3" fmla="*/ 2115525 h 10687911"/>
                            <a:gd name="connsiteX4" fmla="*/ 124727 w 1365452"/>
                            <a:gd name="connsiteY4" fmla="*/ 4949128 h 10687911"/>
                            <a:gd name="connsiteX5" fmla="*/ 1074560 w 1365452"/>
                            <a:gd name="connsiteY5" fmla="*/ 6066845 h 10687911"/>
                            <a:gd name="connsiteX6" fmla="*/ 1071675 w 1365452"/>
                            <a:gd name="connsiteY6" fmla="*/ 5493989 h 10687911"/>
                            <a:gd name="connsiteX7" fmla="*/ 545825 w 1365452"/>
                            <a:gd name="connsiteY7" fmla="*/ 5936181 h 10687911"/>
                            <a:gd name="connsiteX8" fmla="*/ 856029 w 1365452"/>
                            <a:gd name="connsiteY8" fmla="*/ 8177562 h 10687911"/>
                            <a:gd name="connsiteX9" fmla="*/ 743323 w 1365452"/>
                            <a:gd name="connsiteY9" fmla="*/ 10687911 h 10687911"/>
                            <a:gd name="connsiteX0" fmla="*/ 410488 w 1365453"/>
                            <a:gd name="connsiteY0" fmla="*/ 0 h 10687911"/>
                            <a:gd name="connsiteX1" fmla="*/ 1355642 w 1365453"/>
                            <a:gd name="connsiteY1" fmla="*/ 369064 h 10687911"/>
                            <a:gd name="connsiteX2" fmla="*/ 10 w 1365453"/>
                            <a:gd name="connsiteY2" fmla="*/ 1178740 h 10687911"/>
                            <a:gd name="connsiteX3" fmla="*/ 1273657 w 1365453"/>
                            <a:gd name="connsiteY3" fmla="*/ 2115525 h 10687911"/>
                            <a:gd name="connsiteX4" fmla="*/ 124728 w 1365453"/>
                            <a:gd name="connsiteY4" fmla="*/ 4949128 h 10687911"/>
                            <a:gd name="connsiteX5" fmla="*/ 1074561 w 1365453"/>
                            <a:gd name="connsiteY5" fmla="*/ 6066845 h 10687911"/>
                            <a:gd name="connsiteX6" fmla="*/ 1071676 w 1365453"/>
                            <a:gd name="connsiteY6" fmla="*/ 5493989 h 10687911"/>
                            <a:gd name="connsiteX7" fmla="*/ 545826 w 1365453"/>
                            <a:gd name="connsiteY7" fmla="*/ 5936181 h 10687911"/>
                            <a:gd name="connsiteX8" fmla="*/ 856030 w 1365453"/>
                            <a:gd name="connsiteY8" fmla="*/ 8177562 h 10687911"/>
                            <a:gd name="connsiteX9" fmla="*/ 743324 w 1365453"/>
                            <a:gd name="connsiteY9" fmla="*/ 10687911 h 10687911"/>
                            <a:gd name="connsiteX0" fmla="*/ 410491 w 1280972"/>
                            <a:gd name="connsiteY0" fmla="*/ 0 h 10687911"/>
                            <a:gd name="connsiteX1" fmla="*/ 1090787 w 1280972"/>
                            <a:gd name="connsiteY1" fmla="*/ 444648 h 10687911"/>
                            <a:gd name="connsiteX2" fmla="*/ 13 w 1280972"/>
                            <a:gd name="connsiteY2" fmla="*/ 1178740 h 10687911"/>
                            <a:gd name="connsiteX3" fmla="*/ 1273660 w 1280972"/>
                            <a:gd name="connsiteY3" fmla="*/ 2115525 h 10687911"/>
                            <a:gd name="connsiteX4" fmla="*/ 124731 w 1280972"/>
                            <a:gd name="connsiteY4" fmla="*/ 4949128 h 10687911"/>
                            <a:gd name="connsiteX5" fmla="*/ 1074564 w 1280972"/>
                            <a:gd name="connsiteY5" fmla="*/ 6066845 h 10687911"/>
                            <a:gd name="connsiteX6" fmla="*/ 1071679 w 1280972"/>
                            <a:gd name="connsiteY6" fmla="*/ 5493989 h 10687911"/>
                            <a:gd name="connsiteX7" fmla="*/ 545829 w 1280972"/>
                            <a:gd name="connsiteY7" fmla="*/ 5936181 h 10687911"/>
                            <a:gd name="connsiteX8" fmla="*/ 856033 w 1280972"/>
                            <a:gd name="connsiteY8" fmla="*/ 8177562 h 10687911"/>
                            <a:gd name="connsiteX9" fmla="*/ 743327 w 1280972"/>
                            <a:gd name="connsiteY9" fmla="*/ 10687911 h 10687911"/>
                            <a:gd name="connsiteX0" fmla="*/ 410491 w 1280972"/>
                            <a:gd name="connsiteY0" fmla="*/ 0 h 10687911"/>
                            <a:gd name="connsiteX1" fmla="*/ 1090787 w 1280972"/>
                            <a:gd name="connsiteY1" fmla="*/ 444648 h 10687911"/>
                            <a:gd name="connsiteX2" fmla="*/ 13 w 1280972"/>
                            <a:gd name="connsiteY2" fmla="*/ 1178740 h 10687911"/>
                            <a:gd name="connsiteX3" fmla="*/ 1273660 w 1280972"/>
                            <a:gd name="connsiteY3" fmla="*/ 2115525 h 10687911"/>
                            <a:gd name="connsiteX4" fmla="*/ 124731 w 1280972"/>
                            <a:gd name="connsiteY4" fmla="*/ 4949128 h 10687911"/>
                            <a:gd name="connsiteX5" fmla="*/ 1074564 w 1280972"/>
                            <a:gd name="connsiteY5" fmla="*/ 6066845 h 10687911"/>
                            <a:gd name="connsiteX6" fmla="*/ 1071679 w 1280972"/>
                            <a:gd name="connsiteY6" fmla="*/ 5493989 h 10687911"/>
                            <a:gd name="connsiteX7" fmla="*/ 545829 w 1280972"/>
                            <a:gd name="connsiteY7" fmla="*/ 5936181 h 10687911"/>
                            <a:gd name="connsiteX8" fmla="*/ 856033 w 1280972"/>
                            <a:gd name="connsiteY8" fmla="*/ 8177562 h 10687911"/>
                            <a:gd name="connsiteX9" fmla="*/ 743327 w 1280972"/>
                            <a:gd name="connsiteY9" fmla="*/ 10687911 h 10687911"/>
                            <a:gd name="connsiteX0" fmla="*/ 410490 w 1280971"/>
                            <a:gd name="connsiteY0" fmla="*/ 0 h 10687911"/>
                            <a:gd name="connsiteX1" fmla="*/ 1280971 w 1280971"/>
                            <a:gd name="connsiteY1" fmla="*/ 369064 h 10687911"/>
                            <a:gd name="connsiteX2" fmla="*/ 12 w 1280971"/>
                            <a:gd name="connsiteY2" fmla="*/ 1178740 h 10687911"/>
                            <a:gd name="connsiteX3" fmla="*/ 1273659 w 1280971"/>
                            <a:gd name="connsiteY3" fmla="*/ 2115525 h 10687911"/>
                            <a:gd name="connsiteX4" fmla="*/ 124730 w 1280971"/>
                            <a:gd name="connsiteY4" fmla="*/ 4949128 h 10687911"/>
                            <a:gd name="connsiteX5" fmla="*/ 1074563 w 1280971"/>
                            <a:gd name="connsiteY5" fmla="*/ 6066845 h 10687911"/>
                            <a:gd name="connsiteX6" fmla="*/ 1071678 w 1280971"/>
                            <a:gd name="connsiteY6" fmla="*/ 5493989 h 10687911"/>
                            <a:gd name="connsiteX7" fmla="*/ 545828 w 1280971"/>
                            <a:gd name="connsiteY7" fmla="*/ 5936181 h 10687911"/>
                            <a:gd name="connsiteX8" fmla="*/ 856032 w 1280971"/>
                            <a:gd name="connsiteY8" fmla="*/ 8177562 h 10687911"/>
                            <a:gd name="connsiteX9" fmla="*/ 743326 w 1280971"/>
                            <a:gd name="connsiteY9" fmla="*/ 10687911 h 10687911"/>
                            <a:gd name="connsiteX0" fmla="*/ 410489 w 1280970"/>
                            <a:gd name="connsiteY0" fmla="*/ 0 h 10687911"/>
                            <a:gd name="connsiteX1" fmla="*/ 1280970 w 1280970"/>
                            <a:gd name="connsiteY1" fmla="*/ 369064 h 10687911"/>
                            <a:gd name="connsiteX2" fmla="*/ 11 w 1280970"/>
                            <a:gd name="connsiteY2" fmla="*/ 1178740 h 10687911"/>
                            <a:gd name="connsiteX3" fmla="*/ 1273658 w 1280970"/>
                            <a:gd name="connsiteY3" fmla="*/ 2115525 h 10687911"/>
                            <a:gd name="connsiteX4" fmla="*/ 124729 w 1280970"/>
                            <a:gd name="connsiteY4" fmla="*/ 4949128 h 10687911"/>
                            <a:gd name="connsiteX5" fmla="*/ 1074562 w 1280970"/>
                            <a:gd name="connsiteY5" fmla="*/ 6066845 h 10687911"/>
                            <a:gd name="connsiteX6" fmla="*/ 1071677 w 1280970"/>
                            <a:gd name="connsiteY6" fmla="*/ 5493989 h 10687911"/>
                            <a:gd name="connsiteX7" fmla="*/ 545827 w 1280970"/>
                            <a:gd name="connsiteY7" fmla="*/ 5936181 h 10687911"/>
                            <a:gd name="connsiteX8" fmla="*/ 856031 w 1280970"/>
                            <a:gd name="connsiteY8" fmla="*/ 8177562 h 10687911"/>
                            <a:gd name="connsiteX9" fmla="*/ 743325 w 1280970"/>
                            <a:gd name="connsiteY9" fmla="*/ 10687911 h 10687911"/>
                            <a:gd name="connsiteX0" fmla="*/ 410489 w 1280970"/>
                            <a:gd name="connsiteY0" fmla="*/ 0 h 10687911"/>
                            <a:gd name="connsiteX1" fmla="*/ 1208735 w 1280970"/>
                            <a:gd name="connsiteY1" fmla="*/ 633828 h 10687911"/>
                            <a:gd name="connsiteX2" fmla="*/ 11 w 1280970"/>
                            <a:gd name="connsiteY2" fmla="*/ 1178740 h 10687911"/>
                            <a:gd name="connsiteX3" fmla="*/ 1273658 w 1280970"/>
                            <a:gd name="connsiteY3" fmla="*/ 2115525 h 10687911"/>
                            <a:gd name="connsiteX4" fmla="*/ 124729 w 1280970"/>
                            <a:gd name="connsiteY4" fmla="*/ 4949128 h 10687911"/>
                            <a:gd name="connsiteX5" fmla="*/ 1074562 w 1280970"/>
                            <a:gd name="connsiteY5" fmla="*/ 6066845 h 10687911"/>
                            <a:gd name="connsiteX6" fmla="*/ 1071677 w 1280970"/>
                            <a:gd name="connsiteY6" fmla="*/ 5493989 h 10687911"/>
                            <a:gd name="connsiteX7" fmla="*/ 545827 w 1280970"/>
                            <a:gd name="connsiteY7" fmla="*/ 5936181 h 10687911"/>
                            <a:gd name="connsiteX8" fmla="*/ 856031 w 1280970"/>
                            <a:gd name="connsiteY8" fmla="*/ 8177562 h 10687911"/>
                            <a:gd name="connsiteX9" fmla="*/ 743325 w 1280970"/>
                            <a:gd name="connsiteY9" fmla="*/ 10687911 h 10687911"/>
                            <a:gd name="connsiteX0" fmla="*/ 410489 w 1273658"/>
                            <a:gd name="connsiteY0" fmla="*/ 0 h 10687911"/>
                            <a:gd name="connsiteX1" fmla="*/ 1208735 w 1273658"/>
                            <a:gd name="connsiteY1" fmla="*/ 633828 h 10687911"/>
                            <a:gd name="connsiteX2" fmla="*/ 11 w 1273658"/>
                            <a:gd name="connsiteY2" fmla="*/ 1178740 h 10687911"/>
                            <a:gd name="connsiteX3" fmla="*/ 1189384 w 1273658"/>
                            <a:gd name="connsiteY3" fmla="*/ 1513791 h 10687911"/>
                            <a:gd name="connsiteX4" fmla="*/ 124729 w 1273658"/>
                            <a:gd name="connsiteY4" fmla="*/ 4949128 h 10687911"/>
                            <a:gd name="connsiteX5" fmla="*/ 1074562 w 1273658"/>
                            <a:gd name="connsiteY5" fmla="*/ 6066845 h 10687911"/>
                            <a:gd name="connsiteX6" fmla="*/ 1071677 w 1273658"/>
                            <a:gd name="connsiteY6" fmla="*/ 5493989 h 10687911"/>
                            <a:gd name="connsiteX7" fmla="*/ 545827 w 1273658"/>
                            <a:gd name="connsiteY7" fmla="*/ 5936181 h 10687911"/>
                            <a:gd name="connsiteX8" fmla="*/ 856031 w 1273658"/>
                            <a:gd name="connsiteY8" fmla="*/ 8177562 h 10687911"/>
                            <a:gd name="connsiteX9" fmla="*/ 743325 w 1273658"/>
                            <a:gd name="connsiteY9" fmla="*/ 10687911 h 10687911"/>
                            <a:gd name="connsiteX0" fmla="*/ 410489 w 1273658"/>
                            <a:gd name="connsiteY0" fmla="*/ 0 h 10687911"/>
                            <a:gd name="connsiteX1" fmla="*/ 1208735 w 1273658"/>
                            <a:gd name="connsiteY1" fmla="*/ 633828 h 10687911"/>
                            <a:gd name="connsiteX2" fmla="*/ 11 w 1273658"/>
                            <a:gd name="connsiteY2" fmla="*/ 1178740 h 10687911"/>
                            <a:gd name="connsiteX3" fmla="*/ 1189384 w 1273658"/>
                            <a:gd name="connsiteY3" fmla="*/ 1513791 h 10687911"/>
                            <a:gd name="connsiteX4" fmla="*/ 124729 w 1273658"/>
                            <a:gd name="connsiteY4" fmla="*/ 4949128 h 10687911"/>
                            <a:gd name="connsiteX5" fmla="*/ 1074562 w 1273658"/>
                            <a:gd name="connsiteY5" fmla="*/ 6066845 h 10687911"/>
                            <a:gd name="connsiteX6" fmla="*/ 1071677 w 1273658"/>
                            <a:gd name="connsiteY6" fmla="*/ 5493989 h 10687911"/>
                            <a:gd name="connsiteX7" fmla="*/ 545827 w 1273658"/>
                            <a:gd name="connsiteY7" fmla="*/ 5936181 h 10687911"/>
                            <a:gd name="connsiteX8" fmla="*/ 856031 w 1273658"/>
                            <a:gd name="connsiteY8" fmla="*/ 8177562 h 10687911"/>
                            <a:gd name="connsiteX9" fmla="*/ 743325 w 1273658"/>
                            <a:gd name="connsiteY9" fmla="*/ 10687911 h 10687911"/>
                            <a:gd name="connsiteX0" fmla="*/ 410489 w 1240460"/>
                            <a:gd name="connsiteY0" fmla="*/ 0 h 10687911"/>
                            <a:gd name="connsiteX1" fmla="*/ 1208735 w 1240460"/>
                            <a:gd name="connsiteY1" fmla="*/ 633828 h 10687911"/>
                            <a:gd name="connsiteX2" fmla="*/ 11 w 1240460"/>
                            <a:gd name="connsiteY2" fmla="*/ 1178740 h 10687911"/>
                            <a:gd name="connsiteX3" fmla="*/ 1189384 w 1240460"/>
                            <a:gd name="connsiteY3" fmla="*/ 1513791 h 10687911"/>
                            <a:gd name="connsiteX4" fmla="*/ 859300 w 1240460"/>
                            <a:gd name="connsiteY4" fmla="*/ 3938213 h 10687911"/>
                            <a:gd name="connsiteX5" fmla="*/ 1074562 w 1240460"/>
                            <a:gd name="connsiteY5" fmla="*/ 6066845 h 10687911"/>
                            <a:gd name="connsiteX6" fmla="*/ 1071677 w 1240460"/>
                            <a:gd name="connsiteY6" fmla="*/ 5493989 h 10687911"/>
                            <a:gd name="connsiteX7" fmla="*/ 545827 w 1240460"/>
                            <a:gd name="connsiteY7" fmla="*/ 5936181 h 10687911"/>
                            <a:gd name="connsiteX8" fmla="*/ 856031 w 1240460"/>
                            <a:gd name="connsiteY8" fmla="*/ 8177562 h 10687911"/>
                            <a:gd name="connsiteX9" fmla="*/ 743325 w 1240460"/>
                            <a:gd name="connsiteY9" fmla="*/ 10687911 h 10687911"/>
                            <a:gd name="connsiteX0" fmla="*/ 410489 w 1250645"/>
                            <a:gd name="connsiteY0" fmla="*/ 0 h 10687911"/>
                            <a:gd name="connsiteX1" fmla="*/ 1208735 w 1250645"/>
                            <a:gd name="connsiteY1" fmla="*/ 633828 h 10687911"/>
                            <a:gd name="connsiteX2" fmla="*/ 11 w 1250645"/>
                            <a:gd name="connsiteY2" fmla="*/ 1178740 h 10687911"/>
                            <a:gd name="connsiteX3" fmla="*/ 1189384 w 1250645"/>
                            <a:gd name="connsiteY3" fmla="*/ 1513791 h 10687911"/>
                            <a:gd name="connsiteX4" fmla="*/ 615715 w 1250645"/>
                            <a:gd name="connsiteY4" fmla="*/ 3324443 h 10687911"/>
                            <a:gd name="connsiteX5" fmla="*/ 1074562 w 1250645"/>
                            <a:gd name="connsiteY5" fmla="*/ 6066845 h 10687911"/>
                            <a:gd name="connsiteX6" fmla="*/ 1071677 w 1250645"/>
                            <a:gd name="connsiteY6" fmla="*/ 5493989 h 10687911"/>
                            <a:gd name="connsiteX7" fmla="*/ 545827 w 1250645"/>
                            <a:gd name="connsiteY7" fmla="*/ 5936181 h 10687911"/>
                            <a:gd name="connsiteX8" fmla="*/ 856031 w 1250645"/>
                            <a:gd name="connsiteY8" fmla="*/ 8177562 h 10687911"/>
                            <a:gd name="connsiteX9" fmla="*/ 743325 w 1250645"/>
                            <a:gd name="connsiteY9" fmla="*/ 10687911 h 10687911"/>
                            <a:gd name="connsiteX0" fmla="*/ 410489 w 1259503"/>
                            <a:gd name="connsiteY0" fmla="*/ 0 h 10687911"/>
                            <a:gd name="connsiteX1" fmla="*/ 1208735 w 1259503"/>
                            <a:gd name="connsiteY1" fmla="*/ 633828 h 10687911"/>
                            <a:gd name="connsiteX2" fmla="*/ 11 w 1259503"/>
                            <a:gd name="connsiteY2" fmla="*/ 1178740 h 10687911"/>
                            <a:gd name="connsiteX3" fmla="*/ 1189384 w 1259503"/>
                            <a:gd name="connsiteY3" fmla="*/ 1513791 h 10687911"/>
                            <a:gd name="connsiteX4" fmla="*/ 615715 w 1259503"/>
                            <a:gd name="connsiteY4" fmla="*/ 3324443 h 10687911"/>
                            <a:gd name="connsiteX5" fmla="*/ 1074562 w 1259503"/>
                            <a:gd name="connsiteY5" fmla="*/ 6066845 h 10687911"/>
                            <a:gd name="connsiteX6" fmla="*/ 1083718 w 1259503"/>
                            <a:gd name="connsiteY6" fmla="*/ 4868185 h 10687911"/>
                            <a:gd name="connsiteX7" fmla="*/ 545827 w 1259503"/>
                            <a:gd name="connsiteY7" fmla="*/ 5936181 h 10687911"/>
                            <a:gd name="connsiteX8" fmla="*/ 856031 w 1259503"/>
                            <a:gd name="connsiteY8" fmla="*/ 8177562 h 10687911"/>
                            <a:gd name="connsiteX9" fmla="*/ 743325 w 1259503"/>
                            <a:gd name="connsiteY9" fmla="*/ 10687911 h 10687911"/>
                            <a:gd name="connsiteX0" fmla="*/ 410489 w 1351605"/>
                            <a:gd name="connsiteY0" fmla="*/ 0 h 10687911"/>
                            <a:gd name="connsiteX1" fmla="*/ 1208735 w 1351605"/>
                            <a:gd name="connsiteY1" fmla="*/ 633828 h 10687911"/>
                            <a:gd name="connsiteX2" fmla="*/ 11 w 1351605"/>
                            <a:gd name="connsiteY2" fmla="*/ 1178740 h 10687911"/>
                            <a:gd name="connsiteX3" fmla="*/ 1189384 w 1351605"/>
                            <a:gd name="connsiteY3" fmla="*/ 1513791 h 10687911"/>
                            <a:gd name="connsiteX4" fmla="*/ 615715 w 1351605"/>
                            <a:gd name="connsiteY4" fmla="*/ 3324443 h 10687911"/>
                            <a:gd name="connsiteX5" fmla="*/ 1074562 w 1351605"/>
                            <a:gd name="connsiteY5" fmla="*/ 6066845 h 10687911"/>
                            <a:gd name="connsiteX6" fmla="*/ 1083718 w 1351605"/>
                            <a:gd name="connsiteY6" fmla="*/ 4868185 h 10687911"/>
                            <a:gd name="connsiteX7" fmla="*/ 545827 w 1351605"/>
                            <a:gd name="connsiteY7" fmla="*/ 5936181 h 10687911"/>
                            <a:gd name="connsiteX8" fmla="*/ 856031 w 1351605"/>
                            <a:gd name="connsiteY8" fmla="*/ 8177562 h 10687911"/>
                            <a:gd name="connsiteX9" fmla="*/ 743325 w 1351605"/>
                            <a:gd name="connsiteY9" fmla="*/ 10687911 h 10687911"/>
                            <a:gd name="connsiteX0" fmla="*/ 504026 w 1387041"/>
                            <a:gd name="connsiteY0" fmla="*/ 0 h 10687911"/>
                            <a:gd name="connsiteX1" fmla="*/ 1302272 w 1387041"/>
                            <a:gd name="connsiteY1" fmla="*/ 633828 h 10687911"/>
                            <a:gd name="connsiteX2" fmla="*/ 93548 w 1387041"/>
                            <a:gd name="connsiteY2" fmla="*/ 1178740 h 10687911"/>
                            <a:gd name="connsiteX3" fmla="*/ 1282921 w 1387041"/>
                            <a:gd name="connsiteY3" fmla="*/ 1513791 h 10687911"/>
                            <a:gd name="connsiteX4" fmla="*/ 709252 w 1387041"/>
                            <a:gd name="connsiteY4" fmla="*/ 3324443 h 10687911"/>
                            <a:gd name="connsiteX5" fmla="*/ 1168099 w 1387041"/>
                            <a:gd name="connsiteY5" fmla="*/ 6066845 h 10687911"/>
                            <a:gd name="connsiteX6" fmla="*/ 1177255 w 1387041"/>
                            <a:gd name="connsiteY6" fmla="*/ 4868185 h 10687911"/>
                            <a:gd name="connsiteX7" fmla="*/ 1236 w 1387041"/>
                            <a:gd name="connsiteY7" fmla="*/ 5803799 h 10687911"/>
                            <a:gd name="connsiteX8" fmla="*/ 949568 w 1387041"/>
                            <a:gd name="connsiteY8" fmla="*/ 8177562 h 10687911"/>
                            <a:gd name="connsiteX9" fmla="*/ 836862 w 1387041"/>
                            <a:gd name="connsiteY9" fmla="*/ 10687911 h 10687911"/>
                            <a:gd name="connsiteX0" fmla="*/ 658459 w 1541474"/>
                            <a:gd name="connsiteY0" fmla="*/ 0 h 10687911"/>
                            <a:gd name="connsiteX1" fmla="*/ 1456705 w 1541474"/>
                            <a:gd name="connsiteY1" fmla="*/ 633828 h 10687911"/>
                            <a:gd name="connsiteX2" fmla="*/ 247981 w 1541474"/>
                            <a:gd name="connsiteY2" fmla="*/ 1178740 h 10687911"/>
                            <a:gd name="connsiteX3" fmla="*/ 1437354 w 1541474"/>
                            <a:gd name="connsiteY3" fmla="*/ 1513791 h 10687911"/>
                            <a:gd name="connsiteX4" fmla="*/ 863685 w 1541474"/>
                            <a:gd name="connsiteY4" fmla="*/ 3324443 h 10687911"/>
                            <a:gd name="connsiteX5" fmla="*/ 1322532 w 1541474"/>
                            <a:gd name="connsiteY5" fmla="*/ 6066845 h 10687911"/>
                            <a:gd name="connsiteX6" fmla="*/ 1331688 w 1541474"/>
                            <a:gd name="connsiteY6" fmla="*/ 4868185 h 10687911"/>
                            <a:gd name="connsiteX7" fmla="*/ 155669 w 1541474"/>
                            <a:gd name="connsiteY7" fmla="*/ 5803799 h 10687911"/>
                            <a:gd name="connsiteX8" fmla="*/ 1104001 w 1541474"/>
                            <a:gd name="connsiteY8" fmla="*/ 8177562 h 10687911"/>
                            <a:gd name="connsiteX9" fmla="*/ 991295 w 1541474"/>
                            <a:gd name="connsiteY9" fmla="*/ 10687911 h 10687911"/>
                            <a:gd name="connsiteX0" fmla="*/ 625912 w 1508927"/>
                            <a:gd name="connsiteY0" fmla="*/ 0 h 10687911"/>
                            <a:gd name="connsiteX1" fmla="*/ 1424158 w 1508927"/>
                            <a:gd name="connsiteY1" fmla="*/ 633828 h 10687911"/>
                            <a:gd name="connsiteX2" fmla="*/ 215434 w 1508927"/>
                            <a:gd name="connsiteY2" fmla="*/ 1178740 h 10687911"/>
                            <a:gd name="connsiteX3" fmla="*/ 1404807 w 1508927"/>
                            <a:gd name="connsiteY3" fmla="*/ 1513791 h 10687911"/>
                            <a:gd name="connsiteX4" fmla="*/ 831138 w 1508927"/>
                            <a:gd name="connsiteY4" fmla="*/ 3324443 h 10687911"/>
                            <a:gd name="connsiteX5" fmla="*/ 1289985 w 1508927"/>
                            <a:gd name="connsiteY5" fmla="*/ 6066845 h 10687911"/>
                            <a:gd name="connsiteX6" fmla="*/ 1299141 w 1508927"/>
                            <a:gd name="connsiteY6" fmla="*/ 4868185 h 10687911"/>
                            <a:gd name="connsiteX7" fmla="*/ 123122 w 1508927"/>
                            <a:gd name="connsiteY7" fmla="*/ 5803799 h 10687911"/>
                            <a:gd name="connsiteX8" fmla="*/ 1071454 w 1508927"/>
                            <a:gd name="connsiteY8" fmla="*/ 8177562 h 10687911"/>
                            <a:gd name="connsiteX9" fmla="*/ 958748 w 1508927"/>
                            <a:gd name="connsiteY9" fmla="*/ 10687911 h 10687911"/>
                            <a:gd name="connsiteX0" fmla="*/ 534900 w 1412821"/>
                            <a:gd name="connsiteY0" fmla="*/ 0 h 10687911"/>
                            <a:gd name="connsiteX1" fmla="*/ 1333146 w 1412821"/>
                            <a:gd name="connsiteY1" fmla="*/ 633828 h 10687911"/>
                            <a:gd name="connsiteX2" fmla="*/ 124422 w 1412821"/>
                            <a:gd name="connsiteY2" fmla="*/ 1178740 h 10687911"/>
                            <a:gd name="connsiteX3" fmla="*/ 1313795 w 1412821"/>
                            <a:gd name="connsiteY3" fmla="*/ 1513791 h 10687911"/>
                            <a:gd name="connsiteX4" fmla="*/ 740126 w 1412821"/>
                            <a:gd name="connsiteY4" fmla="*/ 3324443 h 10687911"/>
                            <a:gd name="connsiteX5" fmla="*/ 1198973 w 1412821"/>
                            <a:gd name="connsiteY5" fmla="*/ 6066845 h 10687911"/>
                            <a:gd name="connsiteX6" fmla="*/ 1208129 w 1412821"/>
                            <a:gd name="connsiteY6" fmla="*/ 4868185 h 10687911"/>
                            <a:gd name="connsiteX7" fmla="*/ 128454 w 1412821"/>
                            <a:gd name="connsiteY7" fmla="*/ 5948215 h 10687911"/>
                            <a:gd name="connsiteX8" fmla="*/ 980442 w 1412821"/>
                            <a:gd name="connsiteY8" fmla="*/ 8177562 h 10687911"/>
                            <a:gd name="connsiteX9" fmla="*/ 867736 w 1412821"/>
                            <a:gd name="connsiteY9" fmla="*/ 10687911 h 10687911"/>
                            <a:gd name="connsiteX0" fmla="*/ 410490 w 1288411"/>
                            <a:gd name="connsiteY0" fmla="*/ 0 h 10687911"/>
                            <a:gd name="connsiteX1" fmla="*/ 1208736 w 1288411"/>
                            <a:gd name="connsiteY1" fmla="*/ 633828 h 10687911"/>
                            <a:gd name="connsiteX2" fmla="*/ 12 w 1288411"/>
                            <a:gd name="connsiteY2" fmla="*/ 1178740 h 10687911"/>
                            <a:gd name="connsiteX3" fmla="*/ 1189385 w 1288411"/>
                            <a:gd name="connsiteY3" fmla="*/ 1513791 h 10687911"/>
                            <a:gd name="connsiteX4" fmla="*/ 615716 w 1288411"/>
                            <a:gd name="connsiteY4" fmla="*/ 3324443 h 10687911"/>
                            <a:gd name="connsiteX5" fmla="*/ 1074563 w 1288411"/>
                            <a:gd name="connsiteY5" fmla="*/ 6066845 h 10687911"/>
                            <a:gd name="connsiteX6" fmla="*/ 1083719 w 1288411"/>
                            <a:gd name="connsiteY6" fmla="*/ 4868185 h 10687911"/>
                            <a:gd name="connsiteX7" fmla="*/ 4044 w 1288411"/>
                            <a:gd name="connsiteY7" fmla="*/ 5948215 h 10687911"/>
                            <a:gd name="connsiteX8" fmla="*/ 1012577 w 1288411"/>
                            <a:gd name="connsiteY8" fmla="*/ 8033146 h 10687911"/>
                            <a:gd name="connsiteX9" fmla="*/ 743326 w 1288411"/>
                            <a:gd name="connsiteY9" fmla="*/ 10687911 h 10687911"/>
                            <a:gd name="connsiteX0" fmla="*/ 410606 w 1288738"/>
                            <a:gd name="connsiteY0" fmla="*/ 0 h 10687911"/>
                            <a:gd name="connsiteX1" fmla="*/ 1208852 w 1288738"/>
                            <a:gd name="connsiteY1" fmla="*/ 633828 h 10687911"/>
                            <a:gd name="connsiteX2" fmla="*/ 128 w 1288738"/>
                            <a:gd name="connsiteY2" fmla="*/ 1178740 h 10687911"/>
                            <a:gd name="connsiteX3" fmla="*/ 1189501 w 1288738"/>
                            <a:gd name="connsiteY3" fmla="*/ 1513791 h 10687911"/>
                            <a:gd name="connsiteX4" fmla="*/ 615832 w 1288738"/>
                            <a:gd name="connsiteY4" fmla="*/ 3324443 h 10687911"/>
                            <a:gd name="connsiteX5" fmla="*/ 1074679 w 1288738"/>
                            <a:gd name="connsiteY5" fmla="*/ 6066845 h 10687911"/>
                            <a:gd name="connsiteX6" fmla="*/ 1083835 w 1288738"/>
                            <a:gd name="connsiteY6" fmla="*/ 4868185 h 10687911"/>
                            <a:gd name="connsiteX7" fmla="*/ 116 w 1288738"/>
                            <a:gd name="connsiteY7" fmla="*/ 5722727 h 10687911"/>
                            <a:gd name="connsiteX8" fmla="*/ 1012693 w 1288738"/>
                            <a:gd name="connsiteY8" fmla="*/ 8033146 h 10687911"/>
                            <a:gd name="connsiteX9" fmla="*/ 743442 w 1288738"/>
                            <a:gd name="connsiteY9" fmla="*/ 10687911 h 10687911"/>
                            <a:gd name="connsiteX0" fmla="*/ 420320 w 1298452"/>
                            <a:gd name="connsiteY0" fmla="*/ 0 h 10687911"/>
                            <a:gd name="connsiteX1" fmla="*/ 1218566 w 1298452"/>
                            <a:gd name="connsiteY1" fmla="*/ 633828 h 10687911"/>
                            <a:gd name="connsiteX2" fmla="*/ 9842 w 1298452"/>
                            <a:gd name="connsiteY2" fmla="*/ 1178740 h 10687911"/>
                            <a:gd name="connsiteX3" fmla="*/ 1199215 w 1298452"/>
                            <a:gd name="connsiteY3" fmla="*/ 1513791 h 10687911"/>
                            <a:gd name="connsiteX4" fmla="*/ 625546 w 1298452"/>
                            <a:gd name="connsiteY4" fmla="*/ 3324443 h 10687911"/>
                            <a:gd name="connsiteX5" fmla="*/ 1084393 w 1298452"/>
                            <a:gd name="connsiteY5" fmla="*/ 6066845 h 10687911"/>
                            <a:gd name="connsiteX6" fmla="*/ 1093549 w 1298452"/>
                            <a:gd name="connsiteY6" fmla="*/ 4868185 h 10687911"/>
                            <a:gd name="connsiteX7" fmla="*/ 9830 w 1298452"/>
                            <a:gd name="connsiteY7" fmla="*/ 5722727 h 10687911"/>
                            <a:gd name="connsiteX8" fmla="*/ 1022407 w 1298452"/>
                            <a:gd name="connsiteY8" fmla="*/ 8033146 h 10687911"/>
                            <a:gd name="connsiteX9" fmla="*/ 753156 w 1298452"/>
                            <a:gd name="connsiteY9" fmla="*/ 10687911 h 10687911"/>
                            <a:gd name="connsiteX0" fmla="*/ 557675 w 1443161"/>
                            <a:gd name="connsiteY0" fmla="*/ 0 h 10687911"/>
                            <a:gd name="connsiteX1" fmla="*/ 1355921 w 1443161"/>
                            <a:gd name="connsiteY1" fmla="*/ 633828 h 10687911"/>
                            <a:gd name="connsiteX2" fmla="*/ 147197 w 1443161"/>
                            <a:gd name="connsiteY2" fmla="*/ 1178740 h 10687911"/>
                            <a:gd name="connsiteX3" fmla="*/ 1336570 w 1443161"/>
                            <a:gd name="connsiteY3" fmla="*/ 1513791 h 10687911"/>
                            <a:gd name="connsiteX4" fmla="*/ 762901 w 1443161"/>
                            <a:gd name="connsiteY4" fmla="*/ 3324443 h 10687911"/>
                            <a:gd name="connsiteX5" fmla="*/ 1221748 w 1443161"/>
                            <a:gd name="connsiteY5" fmla="*/ 6066845 h 10687911"/>
                            <a:gd name="connsiteX6" fmla="*/ 1230904 w 1443161"/>
                            <a:gd name="connsiteY6" fmla="*/ 4868185 h 10687911"/>
                            <a:gd name="connsiteX7" fmla="*/ 8905 w 1443161"/>
                            <a:gd name="connsiteY7" fmla="*/ 5855108 h 10687911"/>
                            <a:gd name="connsiteX8" fmla="*/ 1159762 w 1443161"/>
                            <a:gd name="connsiteY8" fmla="*/ 8033146 h 10687911"/>
                            <a:gd name="connsiteX9" fmla="*/ 890511 w 1443161"/>
                            <a:gd name="connsiteY9" fmla="*/ 10687911 h 10687911"/>
                            <a:gd name="connsiteX0" fmla="*/ 632665 w 1518151"/>
                            <a:gd name="connsiteY0" fmla="*/ 0 h 10687911"/>
                            <a:gd name="connsiteX1" fmla="*/ 1430911 w 1518151"/>
                            <a:gd name="connsiteY1" fmla="*/ 633828 h 10687911"/>
                            <a:gd name="connsiteX2" fmla="*/ 222187 w 1518151"/>
                            <a:gd name="connsiteY2" fmla="*/ 1178740 h 10687911"/>
                            <a:gd name="connsiteX3" fmla="*/ 1411560 w 1518151"/>
                            <a:gd name="connsiteY3" fmla="*/ 1513791 h 10687911"/>
                            <a:gd name="connsiteX4" fmla="*/ 837891 w 1518151"/>
                            <a:gd name="connsiteY4" fmla="*/ 3324443 h 10687911"/>
                            <a:gd name="connsiteX5" fmla="*/ 1296738 w 1518151"/>
                            <a:gd name="connsiteY5" fmla="*/ 6066845 h 10687911"/>
                            <a:gd name="connsiteX6" fmla="*/ 1305894 w 1518151"/>
                            <a:gd name="connsiteY6" fmla="*/ 4868185 h 10687911"/>
                            <a:gd name="connsiteX7" fmla="*/ 83895 w 1518151"/>
                            <a:gd name="connsiteY7" fmla="*/ 5855108 h 10687911"/>
                            <a:gd name="connsiteX8" fmla="*/ 1234752 w 1518151"/>
                            <a:gd name="connsiteY8" fmla="*/ 8033146 h 10687911"/>
                            <a:gd name="connsiteX9" fmla="*/ 965501 w 1518151"/>
                            <a:gd name="connsiteY9" fmla="*/ 10687911 h 10687911"/>
                            <a:gd name="connsiteX0" fmla="*/ 505787 w 1384225"/>
                            <a:gd name="connsiteY0" fmla="*/ 0 h 10687911"/>
                            <a:gd name="connsiteX1" fmla="*/ 1304033 w 1384225"/>
                            <a:gd name="connsiteY1" fmla="*/ 633828 h 10687911"/>
                            <a:gd name="connsiteX2" fmla="*/ 95309 w 1384225"/>
                            <a:gd name="connsiteY2" fmla="*/ 1178740 h 10687911"/>
                            <a:gd name="connsiteX3" fmla="*/ 1284682 w 1384225"/>
                            <a:gd name="connsiteY3" fmla="*/ 1513791 h 10687911"/>
                            <a:gd name="connsiteX4" fmla="*/ 711013 w 1384225"/>
                            <a:gd name="connsiteY4" fmla="*/ 3324443 h 10687911"/>
                            <a:gd name="connsiteX5" fmla="*/ 1169860 w 1384225"/>
                            <a:gd name="connsiteY5" fmla="*/ 6066845 h 10687911"/>
                            <a:gd name="connsiteX6" fmla="*/ 1179016 w 1384225"/>
                            <a:gd name="connsiteY6" fmla="*/ 4868185 h 10687911"/>
                            <a:gd name="connsiteX7" fmla="*/ 89464 w 1384225"/>
                            <a:gd name="connsiteY7" fmla="*/ 5963420 h 10687911"/>
                            <a:gd name="connsiteX8" fmla="*/ 1107874 w 1384225"/>
                            <a:gd name="connsiteY8" fmla="*/ 8033146 h 10687911"/>
                            <a:gd name="connsiteX9" fmla="*/ 838623 w 1384225"/>
                            <a:gd name="connsiteY9" fmla="*/ 10687911 h 10687911"/>
                            <a:gd name="connsiteX0" fmla="*/ 505787 w 1384225"/>
                            <a:gd name="connsiteY0" fmla="*/ 0 h 10687911"/>
                            <a:gd name="connsiteX1" fmla="*/ 1304033 w 1384225"/>
                            <a:gd name="connsiteY1" fmla="*/ 633828 h 10687911"/>
                            <a:gd name="connsiteX2" fmla="*/ 95309 w 1384225"/>
                            <a:gd name="connsiteY2" fmla="*/ 1178740 h 10687911"/>
                            <a:gd name="connsiteX3" fmla="*/ 1284682 w 1384225"/>
                            <a:gd name="connsiteY3" fmla="*/ 1513791 h 10687911"/>
                            <a:gd name="connsiteX4" fmla="*/ 711013 w 1384225"/>
                            <a:gd name="connsiteY4" fmla="*/ 3324443 h 10687911"/>
                            <a:gd name="connsiteX5" fmla="*/ 1169860 w 1384225"/>
                            <a:gd name="connsiteY5" fmla="*/ 6066845 h 10687911"/>
                            <a:gd name="connsiteX6" fmla="*/ 1179016 w 1384225"/>
                            <a:gd name="connsiteY6" fmla="*/ 4868185 h 10687911"/>
                            <a:gd name="connsiteX7" fmla="*/ 89464 w 1384225"/>
                            <a:gd name="connsiteY7" fmla="*/ 5963420 h 10687911"/>
                            <a:gd name="connsiteX8" fmla="*/ 1107874 w 1384225"/>
                            <a:gd name="connsiteY8" fmla="*/ 8033146 h 10687911"/>
                            <a:gd name="connsiteX9" fmla="*/ 812833 w 1384225"/>
                            <a:gd name="connsiteY9" fmla="*/ 8191614 h 10687911"/>
                            <a:gd name="connsiteX10" fmla="*/ 838623 w 1384225"/>
                            <a:gd name="connsiteY10" fmla="*/ 10687911 h 10687911"/>
                            <a:gd name="connsiteX0" fmla="*/ 416351 w 1294789"/>
                            <a:gd name="connsiteY0" fmla="*/ 0 h 10687911"/>
                            <a:gd name="connsiteX1" fmla="*/ 1214597 w 1294789"/>
                            <a:gd name="connsiteY1" fmla="*/ 633828 h 10687911"/>
                            <a:gd name="connsiteX2" fmla="*/ 5873 w 1294789"/>
                            <a:gd name="connsiteY2" fmla="*/ 1178740 h 10687911"/>
                            <a:gd name="connsiteX3" fmla="*/ 1195246 w 1294789"/>
                            <a:gd name="connsiteY3" fmla="*/ 1513791 h 10687911"/>
                            <a:gd name="connsiteX4" fmla="*/ 621577 w 1294789"/>
                            <a:gd name="connsiteY4" fmla="*/ 3324443 h 10687911"/>
                            <a:gd name="connsiteX5" fmla="*/ 1080424 w 1294789"/>
                            <a:gd name="connsiteY5" fmla="*/ 6066845 h 10687911"/>
                            <a:gd name="connsiteX6" fmla="*/ 1089580 w 1294789"/>
                            <a:gd name="connsiteY6" fmla="*/ 4868185 h 10687911"/>
                            <a:gd name="connsiteX7" fmla="*/ 28 w 1294789"/>
                            <a:gd name="connsiteY7" fmla="*/ 5963420 h 10687911"/>
                            <a:gd name="connsiteX8" fmla="*/ 1054565 w 1294789"/>
                            <a:gd name="connsiteY8" fmla="*/ 7190718 h 10687911"/>
                            <a:gd name="connsiteX9" fmla="*/ 723397 w 1294789"/>
                            <a:gd name="connsiteY9" fmla="*/ 8191614 h 10687911"/>
                            <a:gd name="connsiteX10" fmla="*/ 749187 w 1294789"/>
                            <a:gd name="connsiteY10" fmla="*/ 10687911 h 10687911"/>
                            <a:gd name="connsiteX0" fmla="*/ 416326 w 1214572"/>
                            <a:gd name="connsiteY0" fmla="*/ 0 h 10687911"/>
                            <a:gd name="connsiteX1" fmla="*/ 1214572 w 1214572"/>
                            <a:gd name="connsiteY1" fmla="*/ 633828 h 10687911"/>
                            <a:gd name="connsiteX2" fmla="*/ 5848 w 1214572"/>
                            <a:gd name="connsiteY2" fmla="*/ 1178740 h 10687911"/>
                            <a:gd name="connsiteX3" fmla="*/ 1195221 w 1214572"/>
                            <a:gd name="connsiteY3" fmla="*/ 1513791 h 10687911"/>
                            <a:gd name="connsiteX4" fmla="*/ 621552 w 1214572"/>
                            <a:gd name="connsiteY4" fmla="*/ 3324443 h 10687911"/>
                            <a:gd name="connsiteX5" fmla="*/ 1080399 w 1214572"/>
                            <a:gd name="connsiteY5" fmla="*/ 6066845 h 10687911"/>
                            <a:gd name="connsiteX6" fmla="*/ 1065468 w 1214572"/>
                            <a:gd name="connsiteY6" fmla="*/ 4531213 h 10687911"/>
                            <a:gd name="connsiteX7" fmla="*/ 3 w 1214572"/>
                            <a:gd name="connsiteY7" fmla="*/ 5963420 h 10687911"/>
                            <a:gd name="connsiteX8" fmla="*/ 1054540 w 1214572"/>
                            <a:gd name="connsiteY8" fmla="*/ 7190718 h 10687911"/>
                            <a:gd name="connsiteX9" fmla="*/ 723372 w 1214572"/>
                            <a:gd name="connsiteY9" fmla="*/ 8191614 h 10687911"/>
                            <a:gd name="connsiteX10" fmla="*/ 749162 w 1214572"/>
                            <a:gd name="connsiteY10" fmla="*/ 10687911 h 10687911"/>
                            <a:gd name="connsiteX0" fmla="*/ 416326 w 1214572"/>
                            <a:gd name="connsiteY0" fmla="*/ 0 h 10687911"/>
                            <a:gd name="connsiteX1" fmla="*/ 1214572 w 1214572"/>
                            <a:gd name="connsiteY1" fmla="*/ 633828 h 10687911"/>
                            <a:gd name="connsiteX2" fmla="*/ 5848 w 1214572"/>
                            <a:gd name="connsiteY2" fmla="*/ 1178740 h 10687911"/>
                            <a:gd name="connsiteX3" fmla="*/ 1195221 w 1214572"/>
                            <a:gd name="connsiteY3" fmla="*/ 1513791 h 10687911"/>
                            <a:gd name="connsiteX4" fmla="*/ 621552 w 1214572"/>
                            <a:gd name="connsiteY4" fmla="*/ 3324443 h 10687911"/>
                            <a:gd name="connsiteX5" fmla="*/ 1008145 w 1214572"/>
                            <a:gd name="connsiteY5" fmla="*/ 4646752 h 10687911"/>
                            <a:gd name="connsiteX6" fmla="*/ 1065468 w 1214572"/>
                            <a:gd name="connsiteY6" fmla="*/ 4531213 h 10687911"/>
                            <a:gd name="connsiteX7" fmla="*/ 3 w 1214572"/>
                            <a:gd name="connsiteY7" fmla="*/ 5963420 h 10687911"/>
                            <a:gd name="connsiteX8" fmla="*/ 1054540 w 1214572"/>
                            <a:gd name="connsiteY8" fmla="*/ 7190718 h 10687911"/>
                            <a:gd name="connsiteX9" fmla="*/ 723372 w 1214572"/>
                            <a:gd name="connsiteY9" fmla="*/ 8191614 h 10687911"/>
                            <a:gd name="connsiteX10" fmla="*/ 749162 w 1214572"/>
                            <a:gd name="connsiteY10" fmla="*/ 10687911 h 10687911"/>
                            <a:gd name="connsiteX0" fmla="*/ 416327 w 1214573"/>
                            <a:gd name="connsiteY0" fmla="*/ 0 h 10687911"/>
                            <a:gd name="connsiteX1" fmla="*/ 1214573 w 1214573"/>
                            <a:gd name="connsiteY1" fmla="*/ 633828 h 10687911"/>
                            <a:gd name="connsiteX2" fmla="*/ 5849 w 1214573"/>
                            <a:gd name="connsiteY2" fmla="*/ 1178740 h 10687911"/>
                            <a:gd name="connsiteX3" fmla="*/ 1195222 w 1214573"/>
                            <a:gd name="connsiteY3" fmla="*/ 1513791 h 10687911"/>
                            <a:gd name="connsiteX4" fmla="*/ 621553 w 1214573"/>
                            <a:gd name="connsiteY4" fmla="*/ 3324443 h 10687911"/>
                            <a:gd name="connsiteX5" fmla="*/ 1008146 w 1214573"/>
                            <a:gd name="connsiteY5" fmla="*/ 4646752 h 10687911"/>
                            <a:gd name="connsiteX6" fmla="*/ 1041385 w 1214573"/>
                            <a:gd name="connsiteY6" fmla="*/ 3640646 h 10687911"/>
                            <a:gd name="connsiteX7" fmla="*/ 4 w 1214573"/>
                            <a:gd name="connsiteY7" fmla="*/ 5963420 h 10687911"/>
                            <a:gd name="connsiteX8" fmla="*/ 1054541 w 1214573"/>
                            <a:gd name="connsiteY8" fmla="*/ 7190718 h 10687911"/>
                            <a:gd name="connsiteX9" fmla="*/ 723373 w 1214573"/>
                            <a:gd name="connsiteY9" fmla="*/ 8191614 h 10687911"/>
                            <a:gd name="connsiteX10" fmla="*/ 749163 w 1214573"/>
                            <a:gd name="connsiteY10" fmla="*/ 10687911 h 10687911"/>
                            <a:gd name="connsiteX0" fmla="*/ 416328 w 1235519"/>
                            <a:gd name="connsiteY0" fmla="*/ 0 h 10687911"/>
                            <a:gd name="connsiteX1" fmla="*/ 1214574 w 1235519"/>
                            <a:gd name="connsiteY1" fmla="*/ 633828 h 10687911"/>
                            <a:gd name="connsiteX2" fmla="*/ 5850 w 1235519"/>
                            <a:gd name="connsiteY2" fmla="*/ 1178740 h 10687911"/>
                            <a:gd name="connsiteX3" fmla="*/ 1195223 w 1235519"/>
                            <a:gd name="connsiteY3" fmla="*/ 1513791 h 10687911"/>
                            <a:gd name="connsiteX4" fmla="*/ 621554 w 1235519"/>
                            <a:gd name="connsiteY4" fmla="*/ 3324443 h 10687911"/>
                            <a:gd name="connsiteX5" fmla="*/ 1008147 w 1235519"/>
                            <a:gd name="connsiteY5" fmla="*/ 4646752 h 10687911"/>
                            <a:gd name="connsiteX6" fmla="*/ 1041386 w 1235519"/>
                            <a:gd name="connsiteY6" fmla="*/ 3640646 h 10687911"/>
                            <a:gd name="connsiteX7" fmla="*/ 5 w 1235519"/>
                            <a:gd name="connsiteY7" fmla="*/ 5963420 h 10687911"/>
                            <a:gd name="connsiteX8" fmla="*/ 1054542 w 1235519"/>
                            <a:gd name="connsiteY8" fmla="*/ 7190718 h 10687911"/>
                            <a:gd name="connsiteX9" fmla="*/ 723374 w 1235519"/>
                            <a:gd name="connsiteY9" fmla="*/ 8191614 h 10687911"/>
                            <a:gd name="connsiteX10" fmla="*/ 749164 w 1235519"/>
                            <a:gd name="connsiteY10" fmla="*/ 10687911 h 10687911"/>
                            <a:gd name="connsiteX0" fmla="*/ 416328 w 1214574"/>
                            <a:gd name="connsiteY0" fmla="*/ 0 h 10687911"/>
                            <a:gd name="connsiteX1" fmla="*/ 1214574 w 1214574"/>
                            <a:gd name="connsiteY1" fmla="*/ 633828 h 10687911"/>
                            <a:gd name="connsiteX2" fmla="*/ 5850 w 1214574"/>
                            <a:gd name="connsiteY2" fmla="*/ 1178740 h 10687911"/>
                            <a:gd name="connsiteX3" fmla="*/ 1195223 w 1214574"/>
                            <a:gd name="connsiteY3" fmla="*/ 1513791 h 10687911"/>
                            <a:gd name="connsiteX4" fmla="*/ 621554 w 1214574"/>
                            <a:gd name="connsiteY4" fmla="*/ 3324443 h 10687911"/>
                            <a:gd name="connsiteX5" fmla="*/ 935895 w 1214574"/>
                            <a:gd name="connsiteY5" fmla="*/ 4081122 h 10687911"/>
                            <a:gd name="connsiteX6" fmla="*/ 1041386 w 1214574"/>
                            <a:gd name="connsiteY6" fmla="*/ 3640646 h 10687911"/>
                            <a:gd name="connsiteX7" fmla="*/ 5 w 1214574"/>
                            <a:gd name="connsiteY7" fmla="*/ 5963420 h 10687911"/>
                            <a:gd name="connsiteX8" fmla="*/ 1054542 w 1214574"/>
                            <a:gd name="connsiteY8" fmla="*/ 7190718 h 10687911"/>
                            <a:gd name="connsiteX9" fmla="*/ 723374 w 1214574"/>
                            <a:gd name="connsiteY9" fmla="*/ 8191614 h 10687911"/>
                            <a:gd name="connsiteX10" fmla="*/ 749164 w 1214574"/>
                            <a:gd name="connsiteY10" fmla="*/ 10687911 h 10687911"/>
                            <a:gd name="connsiteX0" fmla="*/ 416328 w 1214574"/>
                            <a:gd name="connsiteY0" fmla="*/ 0 h 10687911"/>
                            <a:gd name="connsiteX1" fmla="*/ 1214574 w 1214574"/>
                            <a:gd name="connsiteY1" fmla="*/ 633828 h 10687911"/>
                            <a:gd name="connsiteX2" fmla="*/ 5850 w 1214574"/>
                            <a:gd name="connsiteY2" fmla="*/ 1178740 h 10687911"/>
                            <a:gd name="connsiteX3" fmla="*/ 1195223 w 1214574"/>
                            <a:gd name="connsiteY3" fmla="*/ 1513791 h 10687911"/>
                            <a:gd name="connsiteX4" fmla="*/ 621554 w 1214574"/>
                            <a:gd name="connsiteY4" fmla="*/ 3324443 h 10687911"/>
                            <a:gd name="connsiteX5" fmla="*/ 1104488 w 1214574"/>
                            <a:gd name="connsiteY5" fmla="*/ 4213503 h 10687911"/>
                            <a:gd name="connsiteX6" fmla="*/ 1041386 w 1214574"/>
                            <a:gd name="connsiteY6" fmla="*/ 3640646 h 10687911"/>
                            <a:gd name="connsiteX7" fmla="*/ 5 w 1214574"/>
                            <a:gd name="connsiteY7" fmla="*/ 5963420 h 10687911"/>
                            <a:gd name="connsiteX8" fmla="*/ 1054542 w 1214574"/>
                            <a:gd name="connsiteY8" fmla="*/ 7190718 h 10687911"/>
                            <a:gd name="connsiteX9" fmla="*/ 723374 w 1214574"/>
                            <a:gd name="connsiteY9" fmla="*/ 8191614 h 10687911"/>
                            <a:gd name="connsiteX10" fmla="*/ 749164 w 1214574"/>
                            <a:gd name="connsiteY10" fmla="*/ 10687911 h 10687911"/>
                            <a:gd name="connsiteX0" fmla="*/ 416326 w 1214572"/>
                            <a:gd name="connsiteY0" fmla="*/ 0 h 10687911"/>
                            <a:gd name="connsiteX1" fmla="*/ 1214572 w 1214572"/>
                            <a:gd name="connsiteY1" fmla="*/ 633828 h 10687911"/>
                            <a:gd name="connsiteX2" fmla="*/ 5848 w 1214572"/>
                            <a:gd name="connsiteY2" fmla="*/ 1178740 h 10687911"/>
                            <a:gd name="connsiteX3" fmla="*/ 1195221 w 1214572"/>
                            <a:gd name="connsiteY3" fmla="*/ 1513791 h 10687911"/>
                            <a:gd name="connsiteX4" fmla="*/ 621552 w 1214572"/>
                            <a:gd name="connsiteY4" fmla="*/ 3324443 h 10687911"/>
                            <a:gd name="connsiteX5" fmla="*/ 1104486 w 1214572"/>
                            <a:gd name="connsiteY5" fmla="*/ 4213503 h 10687911"/>
                            <a:gd name="connsiteX6" fmla="*/ 1065468 w 1214572"/>
                            <a:gd name="connsiteY6" fmla="*/ 3279606 h 10687911"/>
                            <a:gd name="connsiteX7" fmla="*/ 3 w 1214572"/>
                            <a:gd name="connsiteY7" fmla="*/ 5963420 h 10687911"/>
                            <a:gd name="connsiteX8" fmla="*/ 1054540 w 1214572"/>
                            <a:gd name="connsiteY8" fmla="*/ 7190718 h 10687911"/>
                            <a:gd name="connsiteX9" fmla="*/ 723372 w 1214572"/>
                            <a:gd name="connsiteY9" fmla="*/ 8191614 h 10687911"/>
                            <a:gd name="connsiteX10" fmla="*/ 749162 w 1214572"/>
                            <a:gd name="connsiteY10" fmla="*/ 10687911 h 10687911"/>
                            <a:gd name="connsiteX0" fmla="*/ 433181 w 1231427"/>
                            <a:gd name="connsiteY0" fmla="*/ 0 h 10687911"/>
                            <a:gd name="connsiteX1" fmla="*/ 1231427 w 1231427"/>
                            <a:gd name="connsiteY1" fmla="*/ 633828 h 10687911"/>
                            <a:gd name="connsiteX2" fmla="*/ 22703 w 1231427"/>
                            <a:gd name="connsiteY2" fmla="*/ 1178740 h 10687911"/>
                            <a:gd name="connsiteX3" fmla="*/ 1212076 w 1231427"/>
                            <a:gd name="connsiteY3" fmla="*/ 1513791 h 10687911"/>
                            <a:gd name="connsiteX4" fmla="*/ 638407 w 1231427"/>
                            <a:gd name="connsiteY4" fmla="*/ 3324443 h 10687911"/>
                            <a:gd name="connsiteX5" fmla="*/ 1121341 w 1231427"/>
                            <a:gd name="connsiteY5" fmla="*/ 4213503 h 10687911"/>
                            <a:gd name="connsiteX6" fmla="*/ 1082323 w 1231427"/>
                            <a:gd name="connsiteY6" fmla="*/ 3279606 h 10687911"/>
                            <a:gd name="connsiteX7" fmla="*/ 468293 w 1231427"/>
                            <a:gd name="connsiteY7" fmla="*/ 4436779 h 10687911"/>
                            <a:gd name="connsiteX8" fmla="*/ 16858 w 1231427"/>
                            <a:gd name="connsiteY8" fmla="*/ 5963420 h 10687911"/>
                            <a:gd name="connsiteX9" fmla="*/ 1071395 w 1231427"/>
                            <a:gd name="connsiteY9" fmla="*/ 7190718 h 10687911"/>
                            <a:gd name="connsiteX10" fmla="*/ 740227 w 1231427"/>
                            <a:gd name="connsiteY10" fmla="*/ 8191614 h 10687911"/>
                            <a:gd name="connsiteX11" fmla="*/ 766017 w 1231427"/>
                            <a:gd name="connsiteY11" fmla="*/ 10687911 h 10687911"/>
                            <a:gd name="connsiteX0" fmla="*/ 416358 w 1214604"/>
                            <a:gd name="connsiteY0" fmla="*/ 0 h 10687911"/>
                            <a:gd name="connsiteX1" fmla="*/ 1214604 w 1214604"/>
                            <a:gd name="connsiteY1" fmla="*/ 633828 h 10687911"/>
                            <a:gd name="connsiteX2" fmla="*/ 5880 w 1214604"/>
                            <a:gd name="connsiteY2" fmla="*/ 1178740 h 10687911"/>
                            <a:gd name="connsiteX3" fmla="*/ 1195253 w 1214604"/>
                            <a:gd name="connsiteY3" fmla="*/ 1513791 h 10687911"/>
                            <a:gd name="connsiteX4" fmla="*/ 621584 w 1214604"/>
                            <a:gd name="connsiteY4" fmla="*/ 3324443 h 10687911"/>
                            <a:gd name="connsiteX5" fmla="*/ 1104518 w 1214604"/>
                            <a:gd name="connsiteY5" fmla="*/ 4213503 h 10687911"/>
                            <a:gd name="connsiteX6" fmla="*/ 1065500 w 1214604"/>
                            <a:gd name="connsiteY6" fmla="*/ 3279606 h 10687911"/>
                            <a:gd name="connsiteX7" fmla="*/ 1017320 w 1214604"/>
                            <a:gd name="connsiteY7" fmla="*/ 4990375 h 10687911"/>
                            <a:gd name="connsiteX8" fmla="*/ 35 w 1214604"/>
                            <a:gd name="connsiteY8" fmla="*/ 5963420 h 10687911"/>
                            <a:gd name="connsiteX9" fmla="*/ 1054572 w 1214604"/>
                            <a:gd name="connsiteY9" fmla="*/ 7190718 h 10687911"/>
                            <a:gd name="connsiteX10" fmla="*/ 723404 w 1214604"/>
                            <a:gd name="connsiteY10" fmla="*/ 8191614 h 10687911"/>
                            <a:gd name="connsiteX11" fmla="*/ 749194 w 1214604"/>
                            <a:gd name="connsiteY11" fmla="*/ 10687911 h 10687911"/>
                            <a:gd name="connsiteX0" fmla="*/ 416392 w 1214638"/>
                            <a:gd name="connsiteY0" fmla="*/ 0 h 10687911"/>
                            <a:gd name="connsiteX1" fmla="*/ 1214638 w 1214638"/>
                            <a:gd name="connsiteY1" fmla="*/ 633828 h 10687911"/>
                            <a:gd name="connsiteX2" fmla="*/ 5914 w 1214638"/>
                            <a:gd name="connsiteY2" fmla="*/ 1178740 h 10687911"/>
                            <a:gd name="connsiteX3" fmla="*/ 1195287 w 1214638"/>
                            <a:gd name="connsiteY3" fmla="*/ 1513791 h 10687911"/>
                            <a:gd name="connsiteX4" fmla="*/ 621618 w 1214638"/>
                            <a:gd name="connsiteY4" fmla="*/ 3324443 h 10687911"/>
                            <a:gd name="connsiteX5" fmla="*/ 1104552 w 1214638"/>
                            <a:gd name="connsiteY5" fmla="*/ 4213503 h 10687911"/>
                            <a:gd name="connsiteX6" fmla="*/ 1065534 w 1214638"/>
                            <a:gd name="connsiteY6" fmla="*/ 3279606 h 10687911"/>
                            <a:gd name="connsiteX7" fmla="*/ 1017354 w 1214638"/>
                            <a:gd name="connsiteY7" fmla="*/ 4990375 h 10687911"/>
                            <a:gd name="connsiteX8" fmla="*/ 34 w 1214638"/>
                            <a:gd name="connsiteY8" fmla="*/ 5722727 h 10687911"/>
                            <a:gd name="connsiteX9" fmla="*/ 1054606 w 1214638"/>
                            <a:gd name="connsiteY9" fmla="*/ 7190718 h 10687911"/>
                            <a:gd name="connsiteX10" fmla="*/ 723438 w 1214638"/>
                            <a:gd name="connsiteY10" fmla="*/ 8191614 h 10687911"/>
                            <a:gd name="connsiteX11" fmla="*/ 749228 w 1214638"/>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4577 w 1214663"/>
                            <a:gd name="connsiteY5" fmla="*/ 4213503 h 10687911"/>
                            <a:gd name="connsiteX6" fmla="*/ 1065559 w 1214663"/>
                            <a:gd name="connsiteY6" fmla="*/ 3279606 h 10687911"/>
                            <a:gd name="connsiteX7" fmla="*/ 1017379 w 1214663"/>
                            <a:gd name="connsiteY7" fmla="*/ 4990375 h 10687911"/>
                            <a:gd name="connsiteX8" fmla="*/ 59 w 1214663"/>
                            <a:gd name="connsiteY8" fmla="*/ 5722727 h 10687911"/>
                            <a:gd name="connsiteX9" fmla="*/ 1066675 w 1214663"/>
                            <a:gd name="connsiteY9" fmla="*/ 6131665 h 10687911"/>
                            <a:gd name="connsiteX10" fmla="*/ 723463 w 1214663"/>
                            <a:gd name="connsiteY10" fmla="*/ 8191614 h 10687911"/>
                            <a:gd name="connsiteX11" fmla="*/ 749253 w 1214663"/>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4577 w 1214663"/>
                            <a:gd name="connsiteY5" fmla="*/ 4213503 h 10687911"/>
                            <a:gd name="connsiteX6" fmla="*/ 1065559 w 1214663"/>
                            <a:gd name="connsiteY6" fmla="*/ 3279606 h 10687911"/>
                            <a:gd name="connsiteX7" fmla="*/ 1017379 w 1214663"/>
                            <a:gd name="connsiteY7" fmla="*/ 4990375 h 10687911"/>
                            <a:gd name="connsiteX8" fmla="*/ 59 w 1214663"/>
                            <a:gd name="connsiteY8" fmla="*/ 5722727 h 10687911"/>
                            <a:gd name="connsiteX9" fmla="*/ 1066675 w 1214663"/>
                            <a:gd name="connsiteY9" fmla="*/ 6131665 h 10687911"/>
                            <a:gd name="connsiteX10" fmla="*/ 386251 w 1214663"/>
                            <a:gd name="connsiteY10" fmla="*/ 8119406 h 10687911"/>
                            <a:gd name="connsiteX11" fmla="*/ 749253 w 1214663"/>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4577 w 1214663"/>
                            <a:gd name="connsiteY5" fmla="*/ 4213503 h 10687911"/>
                            <a:gd name="connsiteX6" fmla="*/ 1065559 w 1214663"/>
                            <a:gd name="connsiteY6" fmla="*/ 3279606 h 10687911"/>
                            <a:gd name="connsiteX7" fmla="*/ 1017379 w 1214663"/>
                            <a:gd name="connsiteY7" fmla="*/ 4990375 h 10687911"/>
                            <a:gd name="connsiteX8" fmla="*/ 59 w 1214663"/>
                            <a:gd name="connsiteY8" fmla="*/ 5722727 h 10687911"/>
                            <a:gd name="connsiteX9" fmla="*/ 1066675 w 1214663"/>
                            <a:gd name="connsiteY9" fmla="*/ 6131665 h 10687911"/>
                            <a:gd name="connsiteX10" fmla="*/ 386251 w 1214663"/>
                            <a:gd name="connsiteY10" fmla="*/ 8119406 h 10687911"/>
                            <a:gd name="connsiteX11" fmla="*/ 749253 w 1214663"/>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4577 w 1214663"/>
                            <a:gd name="connsiteY5" fmla="*/ 4213503 h 10687911"/>
                            <a:gd name="connsiteX6" fmla="*/ 1065559 w 1214663"/>
                            <a:gd name="connsiteY6" fmla="*/ 3279606 h 10687911"/>
                            <a:gd name="connsiteX7" fmla="*/ 1017379 w 1214663"/>
                            <a:gd name="connsiteY7" fmla="*/ 4990375 h 10687911"/>
                            <a:gd name="connsiteX8" fmla="*/ 59 w 1214663"/>
                            <a:gd name="connsiteY8" fmla="*/ 5722727 h 10687911"/>
                            <a:gd name="connsiteX9" fmla="*/ 1066675 w 1214663"/>
                            <a:gd name="connsiteY9" fmla="*/ 6131665 h 10687911"/>
                            <a:gd name="connsiteX10" fmla="*/ 386251 w 1214663"/>
                            <a:gd name="connsiteY10" fmla="*/ 8119406 h 10687911"/>
                            <a:gd name="connsiteX11" fmla="*/ 749253 w 1214663"/>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4577 w 1214663"/>
                            <a:gd name="connsiteY5" fmla="*/ 4213503 h 10687911"/>
                            <a:gd name="connsiteX6" fmla="*/ 1065559 w 1214663"/>
                            <a:gd name="connsiteY6" fmla="*/ 3279606 h 10687911"/>
                            <a:gd name="connsiteX7" fmla="*/ 1017379 w 1214663"/>
                            <a:gd name="connsiteY7" fmla="*/ 4990375 h 10687911"/>
                            <a:gd name="connsiteX8" fmla="*/ 59 w 1214663"/>
                            <a:gd name="connsiteY8" fmla="*/ 5722727 h 10687911"/>
                            <a:gd name="connsiteX9" fmla="*/ 1066675 w 1214663"/>
                            <a:gd name="connsiteY9" fmla="*/ 6131665 h 10687911"/>
                            <a:gd name="connsiteX10" fmla="*/ 819807 w 1214663"/>
                            <a:gd name="connsiteY10" fmla="*/ 8035163 h 10687911"/>
                            <a:gd name="connsiteX11" fmla="*/ 749253 w 1214663"/>
                            <a:gd name="connsiteY11"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065559 w 1214663"/>
                            <a:gd name="connsiteY5" fmla="*/ 3279606 h 10687911"/>
                            <a:gd name="connsiteX6" fmla="*/ 1017379 w 1214663"/>
                            <a:gd name="connsiteY6" fmla="*/ 4990375 h 10687911"/>
                            <a:gd name="connsiteX7" fmla="*/ 59 w 1214663"/>
                            <a:gd name="connsiteY7" fmla="*/ 5722727 h 10687911"/>
                            <a:gd name="connsiteX8" fmla="*/ 1066675 w 1214663"/>
                            <a:gd name="connsiteY8" fmla="*/ 6131665 h 10687911"/>
                            <a:gd name="connsiteX9" fmla="*/ 819807 w 1214663"/>
                            <a:gd name="connsiteY9" fmla="*/ 8035163 h 10687911"/>
                            <a:gd name="connsiteX10" fmla="*/ 749253 w 1214663"/>
                            <a:gd name="connsiteY10" fmla="*/ 10687911 h 10687911"/>
                            <a:gd name="connsiteX0" fmla="*/ 416417 w 1214663"/>
                            <a:gd name="connsiteY0" fmla="*/ 0 h 10687911"/>
                            <a:gd name="connsiteX1" fmla="*/ 1214663 w 1214663"/>
                            <a:gd name="connsiteY1" fmla="*/ 633828 h 10687911"/>
                            <a:gd name="connsiteX2" fmla="*/ 5939 w 1214663"/>
                            <a:gd name="connsiteY2" fmla="*/ 1178740 h 10687911"/>
                            <a:gd name="connsiteX3" fmla="*/ 1195312 w 1214663"/>
                            <a:gd name="connsiteY3" fmla="*/ 1513791 h 10687911"/>
                            <a:gd name="connsiteX4" fmla="*/ 621643 w 1214663"/>
                            <a:gd name="connsiteY4" fmla="*/ 3324443 h 10687911"/>
                            <a:gd name="connsiteX5" fmla="*/ 1101688 w 1214663"/>
                            <a:gd name="connsiteY5" fmla="*/ 3965583 h 10687911"/>
                            <a:gd name="connsiteX6" fmla="*/ 1017379 w 1214663"/>
                            <a:gd name="connsiteY6" fmla="*/ 4990375 h 10687911"/>
                            <a:gd name="connsiteX7" fmla="*/ 59 w 1214663"/>
                            <a:gd name="connsiteY7" fmla="*/ 5722727 h 10687911"/>
                            <a:gd name="connsiteX8" fmla="*/ 1066675 w 1214663"/>
                            <a:gd name="connsiteY8" fmla="*/ 6131665 h 10687911"/>
                            <a:gd name="connsiteX9" fmla="*/ 819807 w 1214663"/>
                            <a:gd name="connsiteY9" fmla="*/ 8035163 h 10687911"/>
                            <a:gd name="connsiteX10" fmla="*/ 749253 w 1214663"/>
                            <a:gd name="connsiteY10" fmla="*/ 10687911 h 10687911"/>
                            <a:gd name="connsiteX0" fmla="*/ 416413 w 1214659"/>
                            <a:gd name="connsiteY0" fmla="*/ 0 h 10687911"/>
                            <a:gd name="connsiteX1" fmla="*/ 1214659 w 1214659"/>
                            <a:gd name="connsiteY1" fmla="*/ 633828 h 10687911"/>
                            <a:gd name="connsiteX2" fmla="*/ 5935 w 1214659"/>
                            <a:gd name="connsiteY2" fmla="*/ 1178740 h 10687911"/>
                            <a:gd name="connsiteX3" fmla="*/ 1195308 w 1214659"/>
                            <a:gd name="connsiteY3" fmla="*/ 1513791 h 10687911"/>
                            <a:gd name="connsiteX4" fmla="*/ 621639 w 1214659"/>
                            <a:gd name="connsiteY4" fmla="*/ 3324443 h 10687911"/>
                            <a:gd name="connsiteX5" fmla="*/ 1017375 w 1214659"/>
                            <a:gd name="connsiteY5" fmla="*/ 4990375 h 10687911"/>
                            <a:gd name="connsiteX6" fmla="*/ 55 w 1214659"/>
                            <a:gd name="connsiteY6" fmla="*/ 5722727 h 10687911"/>
                            <a:gd name="connsiteX7" fmla="*/ 1066671 w 1214659"/>
                            <a:gd name="connsiteY7" fmla="*/ 6131665 h 10687911"/>
                            <a:gd name="connsiteX8" fmla="*/ 819803 w 1214659"/>
                            <a:gd name="connsiteY8" fmla="*/ 8035163 h 10687911"/>
                            <a:gd name="connsiteX9" fmla="*/ 749249 w 1214659"/>
                            <a:gd name="connsiteY9" fmla="*/ 10687911 h 10687911"/>
                            <a:gd name="connsiteX0" fmla="*/ 416413 w 1214659"/>
                            <a:gd name="connsiteY0" fmla="*/ 0 h 10687911"/>
                            <a:gd name="connsiteX1" fmla="*/ 1214659 w 1214659"/>
                            <a:gd name="connsiteY1" fmla="*/ 633828 h 10687911"/>
                            <a:gd name="connsiteX2" fmla="*/ 5935 w 1214659"/>
                            <a:gd name="connsiteY2" fmla="*/ 1178740 h 10687911"/>
                            <a:gd name="connsiteX3" fmla="*/ 1195308 w 1214659"/>
                            <a:gd name="connsiteY3" fmla="*/ 1513791 h 10687911"/>
                            <a:gd name="connsiteX4" fmla="*/ 465077 w 1214659"/>
                            <a:gd name="connsiteY4" fmla="*/ 3312408 h 10687911"/>
                            <a:gd name="connsiteX5" fmla="*/ 1017375 w 1214659"/>
                            <a:gd name="connsiteY5" fmla="*/ 4990375 h 10687911"/>
                            <a:gd name="connsiteX6" fmla="*/ 55 w 1214659"/>
                            <a:gd name="connsiteY6" fmla="*/ 5722727 h 10687911"/>
                            <a:gd name="connsiteX7" fmla="*/ 1066671 w 1214659"/>
                            <a:gd name="connsiteY7" fmla="*/ 6131665 h 10687911"/>
                            <a:gd name="connsiteX8" fmla="*/ 819803 w 1214659"/>
                            <a:gd name="connsiteY8" fmla="*/ 8035163 h 10687911"/>
                            <a:gd name="connsiteX9" fmla="*/ 749249 w 1214659"/>
                            <a:gd name="connsiteY9" fmla="*/ 10687911 h 10687911"/>
                            <a:gd name="connsiteX0" fmla="*/ 417335 w 1291494"/>
                            <a:gd name="connsiteY0" fmla="*/ 0 h 10687911"/>
                            <a:gd name="connsiteX1" fmla="*/ 1215581 w 1291494"/>
                            <a:gd name="connsiteY1" fmla="*/ 633828 h 10687911"/>
                            <a:gd name="connsiteX2" fmla="*/ 6857 w 1291494"/>
                            <a:gd name="connsiteY2" fmla="*/ 1178740 h 10687911"/>
                            <a:gd name="connsiteX3" fmla="*/ 1196230 w 1291494"/>
                            <a:gd name="connsiteY3" fmla="*/ 1513791 h 10687911"/>
                            <a:gd name="connsiteX4" fmla="*/ 465999 w 1291494"/>
                            <a:gd name="connsiteY4" fmla="*/ 3312408 h 10687911"/>
                            <a:gd name="connsiteX5" fmla="*/ 1283248 w 1291494"/>
                            <a:gd name="connsiteY5" fmla="*/ 5002411 h 10687911"/>
                            <a:gd name="connsiteX6" fmla="*/ 977 w 1291494"/>
                            <a:gd name="connsiteY6" fmla="*/ 5722727 h 10687911"/>
                            <a:gd name="connsiteX7" fmla="*/ 1067593 w 1291494"/>
                            <a:gd name="connsiteY7" fmla="*/ 6131665 h 10687911"/>
                            <a:gd name="connsiteX8" fmla="*/ 820725 w 1291494"/>
                            <a:gd name="connsiteY8" fmla="*/ 8035163 h 10687911"/>
                            <a:gd name="connsiteX9" fmla="*/ 750171 w 1291494"/>
                            <a:gd name="connsiteY9" fmla="*/ 10687911 h 10687911"/>
                            <a:gd name="connsiteX0" fmla="*/ 417335 w 1291495"/>
                            <a:gd name="connsiteY0" fmla="*/ 0 h 10687911"/>
                            <a:gd name="connsiteX1" fmla="*/ 1215581 w 1291495"/>
                            <a:gd name="connsiteY1" fmla="*/ 633828 h 10687911"/>
                            <a:gd name="connsiteX2" fmla="*/ 6857 w 1291495"/>
                            <a:gd name="connsiteY2" fmla="*/ 1178740 h 10687911"/>
                            <a:gd name="connsiteX3" fmla="*/ 1196230 w 1291495"/>
                            <a:gd name="connsiteY3" fmla="*/ 1513791 h 10687911"/>
                            <a:gd name="connsiteX4" fmla="*/ 465999 w 1291495"/>
                            <a:gd name="connsiteY4" fmla="*/ 3312408 h 10687911"/>
                            <a:gd name="connsiteX5" fmla="*/ 1283248 w 1291495"/>
                            <a:gd name="connsiteY5" fmla="*/ 5002411 h 10687911"/>
                            <a:gd name="connsiteX6" fmla="*/ 977 w 1291495"/>
                            <a:gd name="connsiteY6" fmla="*/ 5722727 h 10687911"/>
                            <a:gd name="connsiteX7" fmla="*/ 1067593 w 1291495"/>
                            <a:gd name="connsiteY7" fmla="*/ 6131665 h 10687911"/>
                            <a:gd name="connsiteX8" fmla="*/ 820725 w 1291495"/>
                            <a:gd name="connsiteY8" fmla="*/ 8035163 h 10687911"/>
                            <a:gd name="connsiteX9" fmla="*/ 750171 w 1291495"/>
                            <a:gd name="connsiteY9" fmla="*/ 10687911 h 10687911"/>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291495" h="10687911">
                              <a:moveTo>
                                <a:pt x="417335" y="0"/>
                              </a:moveTo>
                              <a:cubicBezTo>
                                <a:pt x="-540399" y="635467"/>
                                <a:pt x="1191488" y="217650"/>
                                <a:pt x="1215581" y="633828"/>
                              </a:cubicBezTo>
                              <a:cubicBezTo>
                                <a:pt x="1034835" y="1077010"/>
                                <a:pt x="2830" y="740005"/>
                                <a:pt x="6857" y="1178740"/>
                              </a:cubicBezTo>
                              <a:cubicBezTo>
                                <a:pt x="10884" y="1617475"/>
                                <a:pt x="1315929" y="903446"/>
                                <a:pt x="1196230" y="1513791"/>
                              </a:cubicBezTo>
                              <a:cubicBezTo>
                                <a:pt x="872640" y="2168395"/>
                                <a:pt x="451496" y="2730971"/>
                                <a:pt x="465999" y="3312408"/>
                              </a:cubicBezTo>
                              <a:cubicBezTo>
                                <a:pt x="480502" y="3893845"/>
                                <a:pt x="1386845" y="4602697"/>
                                <a:pt x="1283248" y="5002411"/>
                              </a:cubicBezTo>
                              <a:cubicBezTo>
                                <a:pt x="1179651" y="5402125"/>
                                <a:pt x="36919" y="5534518"/>
                                <a:pt x="977" y="5722727"/>
                              </a:cubicBezTo>
                              <a:cubicBezTo>
                                <a:pt x="-34965" y="5910936"/>
                                <a:pt x="930968" y="5746259"/>
                                <a:pt x="1067593" y="6131665"/>
                              </a:cubicBezTo>
                              <a:cubicBezTo>
                                <a:pt x="1204218" y="6517071"/>
                                <a:pt x="143004" y="7749152"/>
                                <a:pt x="820725" y="8035163"/>
                              </a:cubicBezTo>
                              <a:cubicBezTo>
                                <a:pt x="1655009" y="7996236"/>
                                <a:pt x="796048" y="10261833"/>
                                <a:pt x="750171" y="10687911"/>
                              </a:cubicBezTo>
                            </a:path>
                          </a:pathLst>
                        </a:custGeom>
                        <a:noFill/>
                        <a:ln w="155575">
                          <a:solidFill>
                            <a:srgbClr val="612C69">
                              <a:alpha val="0"/>
                            </a:srgb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E817A8" id="Freeform: Shape 14" o:spid="_x0000_s1026" alt="A decorative border" style="position:absolute;margin-left:401.2pt;margin-top:-65.05pt;width:101.65pt;height:841.35pt;z-index:-25128243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1291495,106879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" path="m417335,v-957734,635467,774153,217650,798246,633828c1034835,1077010,2830,740005,6857,1178740v4027,438735,1309072,-275294,1189373,335051c872640,2168395,451496,2730971,465999,3312408v14503,581437,920846,1290289,817249,1690003c1179651,5402125,36919,5534518,977,5722727v-35942,188209,929991,23532,1066616,408938c1204218,6517071,143004,7749152,820725,8035163v834284,-38927,-24677,2226670,-70554,2652748e" filled="f" strokecolor="#612c69" strokeweight="12.25pt">
                <v:stroke opacity="0" joinstyle="miter"/>
                <v:path arrowok="t" o:connecttype="custom" o:connectlocs="417100,0;1214898,633666;6853,1178438;1195558,1513403;465737,3311559;1282527,5001129;976,5721261;1066993,6130094;820264,8033105;749749,10685173" o:connectangles="0,0,0,0,0,0,0,0,0,0"/>
              </v:shape>
            </w:pict>
          </mc:Fallback>
        </mc:AlternateContent>
      </w:r>
      <w:r w:rsidR="000D0172">
        <w:t>D</w:t>
      </w:r>
      <w:r w:rsidR="00F33DD4">
        <w:t>eveloping new Practice Standards specific to Supported Independent Living</w:t>
      </w:r>
    </w:p>
    <w:p w14:paraId="6A1AE2DA" w14:textId="2C7F2F05" w:rsidR="00F33DD4" w:rsidRDefault="00F33DD4" w:rsidP="009820C3">
      <w:pPr>
        <w:ind w:right="1088"/>
      </w:pPr>
      <w:r>
        <w:t>Improving quality and safety in home and living arrangements will require multiple regulatory approaches.</w:t>
      </w:r>
      <w:r w:rsidRPr="1E132103">
        <w:t xml:space="preserve"> In 2023, the </w:t>
      </w:r>
      <w:r>
        <w:t>G</w:t>
      </w:r>
      <w:r w:rsidRPr="1E132103">
        <w:t xml:space="preserve">overnment provided funding of $10.4 million over two years for the </w:t>
      </w:r>
      <w:r>
        <w:t xml:space="preserve">NDIS </w:t>
      </w:r>
      <w:r w:rsidRPr="1E132103">
        <w:t xml:space="preserve">Commission to establish </w:t>
      </w:r>
      <w:r>
        <w:t>a new</w:t>
      </w:r>
      <w:r w:rsidRPr="1E132103">
        <w:t xml:space="preserve"> team t</w:t>
      </w:r>
      <w:r>
        <w:t xml:space="preserve">hat focuses on </w:t>
      </w:r>
      <w:r w:rsidRPr="1E132103">
        <w:t>strengthen</w:t>
      </w:r>
      <w:r>
        <w:t>ing</w:t>
      </w:r>
      <w:r w:rsidRPr="1E132103">
        <w:t xml:space="preserve"> regulation of NDIS provider</w:t>
      </w:r>
      <w:r>
        <w:t>s</w:t>
      </w:r>
      <w:r w:rsidRPr="1E132103">
        <w:t xml:space="preserve"> delivering </w:t>
      </w:r>
      <w:r>
        <w:t>SDA and</w:t>
      </w:r>
      <w:r w:rsidRPr="1E132103">
        <w:t xml:space="preserve"> </w:t>
      </w:r>
      <w:r>
        <w:t xml:space="preserve">SIL </w:t>
      </w:r>
      <w:r w:rsidRPr="1E132103">
        <w:t xml:space="preserve">supports. </w:t>
      </w:r>
      <w:r>
        <w:t>The team began compliance activities in April 2024.</w:t>
      </w:r>
      <w:r w:rsidRPr="1E132103">
        <w:t xml:space="preserve"> Preliminary findings and case studies from this program of work will also inform </w:t>
      </w:r>
      <w:r>
        <w:t>the development of</w:t>
      </w:r>
      <w:r w:rsidRPr="1E132103">
        <w:t xml:space="preserve"> SIL </w:t>
      </w:r>
      <w:r>
        <w:t xml:space="preserve">NDIS </w:t>
      </w:r>
      <w:r w:rsidRPr="1E132103">
        <w:t xml:space="preserve">Practice Standards. </w:t>
      </w:r>
      <w:r>
        <w:t>Some key findings</w:t>
      </w:r>
      <w:r w:rsidRPr="1E132103">
        <w:t xml:space="preserve"> and case studies are</w:t>
      </w:r>
      <w:r>
        <w:t xml:space="preserve"> provided in</w:t>
      </w:r>
      <w:r w:rsidRPr="1E132103">
        <w:t xml:space="preserve"> </w:t>
      </w:r>
      <w:hyperlink w:anchor="_Appendix_B:_Housing" w:history="1">
        <w:r w:rsidRPr="001B7263">
          <w:rPr>
            <w:rStyle w:val="Hyperlink"/>
          </w:rPr>
          <w:t>Appendix B.</w:t>
        </w:r>
      </w:hyperlink>
    </w:p>
    <w:p w14:paraId="247DC181" w14:textId="66380828" w:rsidR="00F33DD4" w:rsidRDefault="00F33DD4" w:rsidP="009820C3">
      <w:pPr>
        <w:ind w:right="1088"/>
      </w:pPr>
      <w:r>
        <w:t xml:space="preserve">The consultation findings align with recent reports and reviews, confirming how home and living supports are delivered is fundamental to independence and inclusion. Themes identified in reviewing the NDIS Practice Standards are directly relevant to developing SIL NDIS Practice Standards. </w:t>
      </w:r>
    </w:p>
    <w:p w14:paraId="07753275" w14:textId="7EDCF285" w:rsidR="00F33DD4" w:rsidRDefault="00C91CDB" w:rsidP="009820C3">
      <w:pPr>
        <w:ind w:right="1088"/>
      </w:pPr>
      <w:r>
        <w:rPr>
          <w:noProof/>
        </w:rPr>
        <w:drawing>
          <wp:anchor distT="0" distB="0" distL="114300" distR="114300" simplePos="0" relativeHeight="252107778" behindDoc="1" locked="0" layoutInCell="1" allowOverlap="1" wp14:anchorId="4864F00B" wp14:editId="7782B9AB">
            <wp:simplePos x="0" y="0"/>
            <wp:positionH relativeFrom="column">
              <wp:posOffset>4029075</wp:posOffset>
            </wp:positionH>
            <wp:positionV relativeFrom="paragraph">
              <wp:posOffset>1633540</wp:posOffset>
            </wp:positionV>
            <wp:extent cx="576000" cy="810000"/>
            <wp:effectExtent l="0" t="0" r="0" b="9525"/>
            <wp:wrapNone/>
            <wp:docPr id="354527171" name="Picture 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527171" name="Picture 20">
                      <a:extLst>
                        <a:ext uri="{C183D7F6-B498-43B3-948B-1728B52AA6E4}">
                          <adec:decorative xmlns:adec="http://schemas.microsoft.com/office/drawing/2017/decorative" val="1"/>
                        </a:ext>
                      </a:extLst>
                    </pic:cNvPr>
                    <pic:cNvPicPr/>
                  </pic:nvPicPr>
                  <pic:blipFill>
                    <a:blip r:embed="rId74" cstate="print">
                      <a:extLst>
                        <a:ext uri="{28A0092B-C50C-407E-A947-70E740481C1C}">
                          <a14:useLocalDpi xmlns:a14="http://schemas.microsoft.com/office/drawing/2010/main" val="0"/>
                        </a:ext>
                      </a:extLst>
                    </a:blip>
                    <a:stretch>
                      <a:fillRect/>
                    </a:stretch>
                  </pic:blipFill>
                  <pic:spPr>
                    <a:xfrm>
                      <a:off x="0" y="0"/>
                      <a:ext cx="576000" cy="810000"/>
                    </a:xfrm>
                    <a:prstGeom prst="rect">
                      <a:avLst/>
                    </a:prstGeom>
                  </pic:spPr>
                </pic:pic>
              </a:graphicData>
            </a:graphic>
            <wp14:sizeRelH relativeFrom="margin">
              <wp14:pctWidth>0</wp14:pctWidth>
            </wp14:sizeRelH>
            <wp14:sizeRelV relativeFrom="margin">
              <wp14:pctHeight>0</wp14:pctHeight>
            </wp14:sizeRelV>
          </wp:anchor>
        </w:drawing>
      </w:r>
      <w:r w:rsidR="00F33DD4">
        <w:t xml:space="preserve">Consultation indicates that guidance to support implementation of new NDIS SIL Practice Standards is needed to increase provider and worker capability and skills relevant to the complexities that arise in home and living, for example, competing participant human rights and participant tenancy rights. The NDIS Commission is progressing work to strengthen its audit program to ensure meaningful participation of people with disability, support better engagement of participants with complex needs, improve interviewing and observational skills for audit teams, and increase focus on quality improvement rather than only compliance. New NDIS SIL Practice Standards need to consider cultural safety and drive trauma informed practice. </w:t>
      </w:r>
    </w:p>
    <w:p w14:paraId="361D55A5" w14:textId="4BAE2578" w:rsidR="00F33DD4" w:rsidRDefault="00F33DD4" w:rsidP="000D0172">
      <w:pPr>
        <w:pStyle w:val="Heading2"/>
        <w:ind w:right="2930"/>
      </w:pPr>
      <w:r>
        <w:t>Reviewing proposed options for the legal and practical separation of SIL and SDA</w:t>
      </w:r>
    </w:p>
    <w:p w14:paraId="1E6B7C0D" w14:textId="0C46FDF6" w:rsidR="00F33DD4" w:rsidRDefault="00F33DD4" w:rsidP="009820C3">
      <w:pPr>
        <w:ind w:right="1088"/>
      </w:pPr>
      <w:r>
        <w:t>Progressing the legal and practical separation of SIL and SDA has been consistently recommended by reviews including the DRC and NDIS review, reflecting concerns that the current combined arrangements create conflicts of interest and limit participant choice and control.</w:t>
      </w:r>
    </w:p>
    <w:p w14:paraId="1C82C1C9" w14:textId="520057CB" w:rsidR="00F33DD4" w:rsidRDefault="00F33DD4" w:rsidP="009820C3">
      <w:pPr>
        <w:ind w:right="1088"/>
      </w:pPr>
      <w:r>
        <w:t>Implementing separation will be complex, requiring careful consideration of the anticipated practical challenges and potential unintended consequences. There are several practical considerations that were raised to support the practical and legal separation that need to be carefully addressed such as:</w:t>
      </w:r>
    </w:p>
    <w:p w14:paraId="5F51054C" w14:textId="639D835E" w:rsidR="00F33DD4" w:rsidRDefault="00F33DD4" w:rsidP="009820C3">
      <w:pPr>
        <w:pStyle w:val="Bullet1"/>
        <w:numPr>
          <w:ilvl w:val="0"/>
          <w:numId w:val="15"/>
        </w:numPr>
        <w:ind w:left="852" w:right="1088"/>
      </w:pPr>
      <w:r>
        <w:t>Clear regulatory guidance and practical implementation support to help providers understand and meet their obligations under new arrangements</w:t>
      </w:r>
    </w:p>
    <w:p w14:paraId="4245272D" w14:textId="233160D2" w:rsidR="00F33DD4" w:rsidRDefault="00F33DD4" w:rsidP="009820C3">
      <w:pPr>
        <w:pStyle w:val="Bullet1"/>
        <w:numPr>
          <w:ilvl w:val="0"/>
          <w:numId w:val="15"/>
        </w:numPr>
        <w:ind w:left="852" w:right="1088"/>
      </w:pPr>
      <w:r>
        <w:t>Funding and transition assistance including determine what safeguards need to be in place to minimise service disruptions, particularly for participants with complex needs or those in thin markets</w:t>
      </w:r>
    </w:p>
    <w:p w14:paraId="71FCB8C5" w14:textId="77777777" w:rsidR="00F33DD4" w:rsidRDefault="00F33DD4" w:rsidP="009820C3">
      <w:pPr>
        <w:pStyle w:val="Bullet1"/>
        <w:numPr>
          <w:ilvl w:val="0"/>
          <w:numId w:val="15"/>
        </w:numPr>
        <w:ind w:left="852" w:right="1088"/>
      </w:pPr>
      <w:r>
        <w:t>Special considerations for thin markets and complex support arrangements where provider options are limited or highly integrated and separation could exacerbate existing challenges</w:t>
      </w:r>
    </w:p>
    <w:p w14:paraId="07494C17" w14:textId="344CAA75" w:rsidR="00F33DD4" w:rsidRDefault="009E61E4" w:rsidP="009820C3">
      <w:pPr>
        <w:pStyle w:val="Bullet1"/>
        <w:numPr>
          <w:ilvl w:val="0"/>
          <w:numId w:val="15"/>
        </w:numPr>
        <w:ind w:left="852" w:right="1088"/>
      </w:pPr>
      <w:r>
        <w:rPr>
          <w:noProof/>
        </w:rPr>
        <w:lastRenderedPageBreak/>
        <w:drawing>
          <wp:anchor distT="0" distB="0" distL="114300" distR="114300" simplePos="0" relativeHeight="252116994" behindDoc="0" locked="0" layoutInCell="1" allowOverlap="1" wp14:anchorId="7659AC0D" wp14:editId="0622511A">
            <wp:simplePos x="0" y="0"/>
            <wp:positionH relativeFrom="column">
              <wp:posOffset>4977384</wp:posOffset>
            </wp:positionH>
            <wp:positionV relativeFrom="paragraph">
              <wp:posOffset>-885825</wp:posOffset>
            </wp:positionV>
            <wp:extent cx="1564005" cy="8863330"/>
            <wp:effectExtent l="0" t="0" r="0" b="0"/>
            <wp:wrapNone/>
            <wp:docPr id="26765310" name="Picture 26" descr="A decorative bord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65310" name="Picture 26" descr="A decorative border"/>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564005" cy="8863330"/>
                    </a:xfrm>
                    <a:prstGeom prst="rect">
                      <a:avLst/>
                    </a:prstGeom>
                  </pic:spPr>
                </pic:pic>
              </a:graphicData>
            </a:graphic>
          </wp:anchor>
        </w:drawing>
      </w:r>
      <w:r w:rsidR="00F33DD4">
        <w:t>Improved quality frameworks that focus on participant outcomes, experiences, and choice rather than just technical compliance</w:t>
      </w:r>
    </w:p>
    <w:p w14:paraId="21F8BED6" w14:textId="4938D04F" w:rsidR="00F33DD4" w:rsidRDefault="00F33DD4" w:rsidP="009820C3">
      <w:pPr>
        <w:pStyle w:val="Bullet1"/>
        <w:numPr>
          <w:ilvl w:val="0"/>
          <w:numId w:val="15"/>
        </w:numPr>
        <w:ind w:left="852" w:right="1088"/>
      </w:pPr>
      <w:r>
        <w:t>Stronger cross-sector collaboration to facilitate shared learning, better practice and navigating implementation challenges.</w:t>
      </w:r>
    </w:p>
    <w:p w14:paraId="1524920C" w14:textId="0F43F8AF" w:rsidR="00FB52BC" w:rsidRDefault="00F33DD4" w:rsidP="009820C3">
      <w:pPr>
        <w:suppressAutoHyphens w:val="0"/>
        <w:spacing w:before="0" w:after="0" w:line="240" w:lineRule="auto"/>
        <w:ind w:right="1088"/>
      </w:pPr>
      <w:r>
        <w:t>These insights will inform the development of advice regarding separation of SIL and SDA that protects participant rights. The NDIS Commission will continue to work closely with participants, providers, and the sector more broadly to design and implement an appropriate separation mechanism that addresses the recommendations of the DRC and NDIS Review.</w:t>
      </w:r>
      <w:r w:rsidR="00FB52BC">
        <w:br w:type="page"/>
      </w:r>
    </w:p>
    <w:p w14:paraId="6985BC3F" w14:textId="77777777" w:rsidR="00D87CF3" w:rsidRDefault="00D87CF3">
      <w:pPr>
        <w:suppressAutoHyphens w:val="0"/>
        <w:spacing w:before="0" w:after="0" w:line="240" w:lineRule="auto"/>
      </w:pPr>
    </w:p>
    <w:p w14:paraId="74567FD0" w14:textId="6705790D" w:rsidR="00C84802" w:rsidRPr="00360A06" w:rsidRDefault="00360A06" w:rsidP="00360A06">
      <w:pPr>
        <w:pStyle w:val="Heading1"/>
        <w:rPr>
          <w:color w:val="FFFFFF" w:themeColor="background1"/>
          <w:sz w:val="80"/>
          <w:szCs w:val="80"/>
        </w:rPr>
      </w:pPr>
      <w:bookmarkStart w:id="26" w:name="_Toc1193577103"/>
      <w:bookmarkStart w:id="27" w:name="_Toc184717912"/>
      <w:bookmarkStart w:id="28" w:name="_Toc184717913"/>
      <w:bookmarkStart w:id="29" w:name="_Toc184403618"/>
      <w:bookmarkStart w:id="30" w:name="_Toc53651925"/>
      <w:bookmarkStart w:id="31" w:name="_Toc122366109"/>
      <w:bookmarkStart w:id="32" w:name="_Toc122366277"/>
      <w:bookmarkStart w:id="33" w:name="_Toc127870710"/>
      <w:bookmarkStart w:id="34" w:name="_Toc135988179"/>
      <w:bookmarkEnd w:id="6"/>
      <w:bookmarkEnd w:id="5"/>
      <w:bookmarkEnd w:id="4"/>
      <w:bookmarkEnd w:id="3"/>
      <w:r w:rsidRPr="00E407DD">
        <w:rPr>
          <w:noProof/>
          <w:color w:val="FFFFFF" w:themeColor="background1"/>
          <w:sz w:val="80"/>
          <w:szCs w:val="80"/>
        </w:rPr>
        <mc:AlternateContent>
          <mc:Choice Requires="wps">
            <w:drawing>
              <wp:anchor distT="0" distB="0" distL="114300" distR="114300" simplePos="0" relativeHeight="251633666" behindDoc="1" locked="0" layoutInCell="1" allowOverlap="1" wp14:anchorId="46263A5A" wp14:editId="0FEBF4E0">
                <wp:simplePos x="0" y="0"/>
                <wp:positionH relativeFrom="page">
                  <wp:align>left</wp:align>
                </wp:positionH>
                <wp:positionV relativeFrom="paragraph">
                  <wp:posOffset>-909320</wp:posOffset>
                </wp:positionV>
                <wp:extent cx="12192000" cy="12620625"/>
                <wp:effectExtent l="0" t="0" r="0" b="9525"/>
                <wp:wrapNone/>
                <wp:docPr id="741014989" name="Rectangle 3" descr="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12620625"/>
                        </a:xfrm>
                        <a:prstGeom prst="rect">
                          <a:avLst/>
                        </a:prstGeom>
                        <a:solidFill>
                          <a:srgbClr val="5F2E74"/>
                        </a:solidFill>
                        <a:ln w="12700" cap="flat" cmpd="sng" algn="ctr">
                          <a:no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21163BB0" id="Rectangle 3" o:spid="_x0000_s1026" alt="decorative" style="position:absolute;margin-left:0;margin-top:-71.6pt;width:960pt;height:993.75pt;z-index:-251682814;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" fillcolor="#5f2e74" stroked="f" strokeweight="1pt">
                <w10:wrap anchorx="page"/>
              </v:rect>
            </w:pict>
          </mc:Fallback>
        </mc:AlternateContent>
      </w:r>
      <w:r w:rsidRPr="00E407DD">
        <w:rPr>
          <w:color w:val="FFFFFF" w:themeColor="background1"/>
          <w:sz w:val="80"/>
          <w:szCs w:val="80"/>
        </w:rPr>
        <w:t>Appendices</w:t>
      </w:r>
      <w:bookmarkEnd w:id="26"/>
      <w:bookmarkEnd w:id="27"/>
      <w:r w:rsidR="00C84802" w:rsidRPr="00E407DD">
        <w:rPr>
          <w:noProof/>
          <w:color w:val="FFFFFF" w:themeColor="background1"/>
          <w:sz w:val="80"/>
          <w:szCs w:val="80"/>
        </w:rPr>
        <mc:AlternateContent>
          <mc:Choice Requires="wps">
            <w:drawing>
              <wp:anchor distT="0" distB="0" distL="114300" distR="114300" simplePos="0" relativeHeight="251631618" behindDoc="1" locked="0" layoutInCell="1" allowOverlap="1" wp14:anchorId="7DE57FB4" wp14:editId="42AD5D95">
                <wp:simplePos x="0" y="0"/>
                <wp:positionH relativeFrom="margin">
                  <wp:posOffset>-3230245</wp:posOffset>
                </wp:positionH>
                <wp:positionV relativeFrom="margin">
                  <wp:posOffset>-948690</wp:posOffset>
                </wp:positionV>
                <wp:extent cx="12192000" cy="12620625"/>
                <wp:effectExtent l="0" t="0" r="0" b="9525"/>
                <wp:wrapNone/>
                <wp:docPr id="1098202431" name="Rectangle 3" descr="decorative"/>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12620625"/>
                        </a:xfrm>
                        <a:prstGeom prst="rect">
                          <a:avLst/>
                        </a:prstGeom>
                        <a:solidFill>
                          <a:srgbClr val="5F2E74"/>
                        </a:solidFill>
                        <a:ln w="12700" cap="flat" cmpd="sng" algn="ctr">
                          <a:no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6316DAFB" id="Rectangle 3" o:spid="_x0000_s1026" alt="decorative" style="position:absolute;margin-left:-254.35pt;margin-top:-74.7pt;width:960pt;height:993.75pt;z-index:-25168486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" fillcolor="#5f2e74" stroked="f" strokeweight="1pt">
                <w10:wrap anchorx="margin" anchory="margin"/>
              </v:rect>
            </w:pict>
          </mc:Fallback>
        </mc:AlternateContent>
      </w:r>
      <w:r w:rsidR="00C84802">
        <w:br w:type="page"/>
      </w:r>
    </w:p>
    <w:p w14:paraId="35269E1A" w14:textId="3C96F8AD" w:rsidR="00796E38" w:rsidRDefault="00796E38" w:rsidP="00796E38">
      <w:pPr>
        <w:pStyle w:val="Heading1"/>
        <w:rPr>
          <w:i/>
          <w:iCs/>
        </w:rPr>
      </w:pPr>
      <w:bookmarkStart w:id="35" w:name="_Appendix_A:_Methodology"/>
      <w:bookmarkEnd w:id="35"/>
      <w:r>
        <w:lastRenderedPageBreak/>
        <w:t xml:space="preserve">Appendix A: </w:t>
      </w:r>
      <w:r w:rsidRPr="1E132103">
        <w:t>Methodology</w:t>
      </w:r>
      <w:bookmarkEnd w:id="28"/>
    </w:p>
    <w:p w14:paraId="258C292F" w14:textId="5B046C03" w:rsidR="00796E38" w:rsidRDefault="00796E38" w:rsidP="00796E38">
      <w:r>
        <w:t>F</w:t>
      </w:r>
      <w:r w:rsidRPr="1E132103">
        <w:t xml:space="preserve">rom August to </w:t>
      </w:r>
      <w:r>
        <w:t>October</w:t>
      </w:r>
      <w:r w:rsidRPr="1E132103">
        <w:t xml:space="preserve"> 202</w:t>
      </w:r>
      <w:r>
        <w:t>4,</w:t>
      </w:r>
      <w:r w:rsidRPr="1E132103">
        <w:t xml:space="preserve"> the NDIS Commission consulted on three topics</w:t>
      </w:r>
      <w:r>
        <w:t xml:space="preserve"> and associated questions</w:t>
      </w:r>
      <w:r w:rsidRPr="1E132103">
        <w:t xml:space="preserve">: </w:t>
      </w:r>
    </w:p>
    <w:p w14:paraId="7AA61BBC" w14:textId="7F5170DF" w:rsidR="00C4285A" w:rsidRDefault="00237335" w:rsidP="00237335">
      <w:pPr>
        <w:pStyle w:val="Bullet1"/>
        <w:numPr>
          <w:ilvl w:val="0"/>
          <w:numId w:val="0"/>
        </w:numPr>
        <w:spacing w:before="0" w:after="120" w:line="240" w:lineRule="auto"/>
        <w:ind w:left="3119"/>
      </w:pPr>
      <w:r w:rsidRPr="00237335">
        <w:rPr>
          <w:noProof/>
        </w:rPr>
        <w:drawing>
          <wp:anchor distT="0" distB="0" distL="114300" distR="114300" simplePos="0" relativeHeight="252160002" behindDoc="0" locked="0" layoutInCell="1" allowOverlap="1" wp14:anchorId="308753B6" wp14:editId="1DE862A8">
            <wp:simplePos x="0" y="0"/>
            <wp:positionH relativeFrom="column">
              <wp:posOffset>386080</wp:posOffset>
            </wp:positionH>
            <wp:positionV relativeFrom="paragraph">
              <wp:posOffset>304833</wp:posOffset>
            </wp:positionV>
            <wp:extent cx="631190" cy="503555"/>
            <wp:effectExtent l="0" t="0" r="0" b="0"/>
            <wp:wrapSquare wrapText="bothSides"/>
            <wp:docPr id="1829920176" name="Picture 25" descr="An icon depicting: &#10;A circular arrow with a gear in center&#10;">
              <a:extLst xmlns:a="http://schemas.openxmlformats.org/drawingml/2006/main">
                <a:ext uri="{FF2B5EF4-FFF2-40B4-BE49-F238E27FC236}">
                  <a16:creationId xmlns:a16="http://schemas.microsoft.com/office/drawing/2014/main" id="{11782C20-C5BC-FCB5-AE48-5176C41899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920176" name="Picture 25" descr="An icon depicting: &#10;A circular arrow with a gear in center&#10;">
                      <a:extLst>
                        <a:ext uri="{FF2B5EF4-FFF2-40B4-BE49-F238E27FC236}">
                          <a16:creationId xmlns:a16="http://schemas.microsoft.com/office/drawing/2014/main" id="{11782C20-C5BC-FCB5-AE48-5176C41899A0}"/>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631190" cy="503555"/>
                    </a:xfrm>
                    <a:prstGeom prst="rect">
                      <a:avLst/>
                    </a:prstGeom>
                  </pic:spPr>
                </pic:pic>
              </a:graphicData>
            </a:graphic>
            <wp14:sizeRelH relativeFrom="margin">
              <wp14:pctWidth>0</wp14:pctWidth>
            </wp14:sizeRelH>
            <wp14:sizeRelV relativeFrom="margin">
              <wp14:pctHeight>0</wp14:pctHeight>
            </wp14:sizeRelV>
          </wp:anchor>
        </w:drawing>
      </w:r>
      <w:r>
        <w:rPr>
          <w:noProof/>
        </w:rPr>
        <mc:AlternateContent>
          <mc:Choice Requires="wpg">
            <w:drawing>
              <wp:anchor distT="0" distB="0" distL="114300" distR="114300" simplePos="0" relativeHeight="252134402" behindDoc="0" locked="0" layoutInCell="1" allowOverlap="1" wp14:anchorId="61922713" wp14:editId="0ED4CEA3">
                <wp:simplePos x="0" y="0"/>
                <wp:positionH relativeFrom="column">
                  <wp:posOffset>-96253</wp:posOffset>
                </wp:positionH>
                <wp:positionV relativeFrom="paragraph">
                  <wp:posOffset>79141</wp:posOffset>
                </wp:positionV>
                <wp:extent cx="1583055" cy="1741805"/>
                <wp:effectExtent l="0" t="0" r="0" b="0"/>
                <wp:wrapNone/>
                <wp:docPr id="1555349165" name="Group 4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83055" cy="1741805"/>
                          <a:chOff x="-36339" y="50065"/>
                          <a:chExt cx="1584000" cy="1946551"/>
                        </a:xfrm>
                      </wpg:grpSpPr>
                      <wps:wsp>
                        <wps:cNvPr id="1636410786" name="Rectangle 5"/>
                        <wps:cNvSpPr>
                          <a:spLocks noChangeAspect="1"/>
                        </wps:cNvSpPr>
                        <wps:spPr>
                          <a:xfrm rot="5400000">
                            <a:off x="-217615" y="231341"/>
                            <a:ext cx="1946551"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275D3A"/>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882614246" name="Group 1882614246"/>
                        <wpg:cNvGrpSpPr/>
                        <wpg:grpSpPr>
                          <a:xfrm>
                            <a:off x="90722" y="217223"/>
                            <a:ext cx="1331595" cy="1665429"/>
                            <a:chOff x="75526" y="264535"/>
                            <a:chExt cx="2502878" cy="3130357"/>
                          </a:xfrm>
                        </wpg:grpSpPr>
                        <wps:wsp>
                          <wps:cNvPr id="507928544" name="TextBox 8"/>
                          <wps:cNvSpPr txBox="1"/>
                          <wps:spPr>
                            <a:xfrm>
                              <a:off x="75526" y="1700088"/>
                              <a:ext cx="2502878" cy="1694804"/>
                            </a:xfrm>
                            <a:prstGeom prst="rect">
                              <a:avLst/>
                            </a:prstGeom>
                            <a:noFill/>
                          </wps:spPr>
                          <wps:txbx>
                            <w:txbxContent>
                              <w:p w14:paraId="20534599" w14:textId="77777777" w:rsidR="00613A06" w:rsidRPr="004F7C22" w:rsidRDefault="00613A06" w:rsidP="00613A06">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Review of the NDIS Practice Standards</w:t>
                                </w:r>
                              </w:p>
                            </w:txbxContent>
                          </wps:txbx>
                          <wps:bodyPr wrap="square">
                            <a:noAutofit/>
                          </wps:bodyPr>
                        </wps:wsp>
                        <wps:wsp>
                          <wps:cNvPr id="1416611627" name="Oval 1416611627"/>
                          <wps:cNvSpPr>
                            <a:spLocks noChangeAspect="1"/>
                          </wps:cNvSpPr>
                          <wps:spPr>
                            <a:xfrm>
                              <a:off x="642354" y="264535"/>
                              <a:ext cx="1368090" cy="1367999"/>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g:wgp>
                  </a:graphicData>
                </a:graphic>
                <wp14:sizeRelV relativeFrom="margin">
                  <wp14:pctHeight>0</wp14:pctHeight>
                </wp14:sizeRelV>
              </wp:anchor>
            </w:drawing>
          </mc:Choice>
          <mc:Fallback>
            <w:pict>
              <v:group w14:anchorId="61922713" id="_x0000_s1284" alt="&quot;&quot;" style="position:absolute;left:0;text-align:left;margin-left:-7.6pt;margin-top:6.25pt;width:124.65pt;height:137.15pt;z-index:252134402;mso-height-relative:margin" coordorigin="-363,500" coordsize="15840,194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">
                <v:shape id="_x0000_s1285" style="position:absolute;left:-2176;top:2313;width:19466;height:15839;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275d3a" stroked="f" strokeweight="1pt">
                  <v:stroke joinstyle="miter"/>
                  <v:path arrowok="t" o:connecttype="custom" o:connectlocs="760,218268;254491,4900;1575458,274;1944658,205767;1916441,1321032;1575458,1553695;233778,1545529;2261,1151220;760,218268" o:connectangles="0,0,0,0,0,0,0,0,0"/>
                  <o:lock v:ext="edit" aspectratio="t"/>
                </v:shape>
                <v:group id="Group 1882614246" o:spid="_x0000_s1286" style="position:absolute;left:907;top:2172;width:13316;height:16654" coordorigin="755,2645" coordsize="25028,3130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">
                  <v:shape id="TextBox 8" o:spid="_x0000_s1287" type="#_x0000_t202" style="position:absolute;left:755;top:17000;width:25029;height:169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" filled="f" stroked="f">
                    <v:textbox>
                      <w:txbxContent>
                        <w:p w14:paraId="20534599" w14:textId="77777777" w:rsidR="00613A06" w:rsidRPr="004F7C22" w:rsidRDefault="00613A06" w:rsidP="00613A06">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Review of the NDIS Practice Standards</w:t>
                          </w:r>
                        </w:p>
                      </w:txbxContent>
                    </v:textbox>
                  </v:shape>
                  <v:oval id="Oval 1416611627" o:spid="_x0000_s1288" style="position:absolute;left:6423;top:2645;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" fillcolor="white [3212]" strokecolor="white [3201]" strokeweight="1pt">
                    <v:stroke joinstyle="miter"/>
                    <v:path arrowok="t"/>
                    <o:lock v:ext="edit" aspectratio="t"/>
                  </v:oval>
                </v:group>
              </v:group>
            </w:pict>
          </mc:Fallback>
        </mc:AlternateContent>
      </w:r>
      <w:r>
        <w:rPr>
          <w:noProof/>
        </w:rPr>
        <mc:AlternateContent>
          <mc:Choice Requires="wpg">
            <w:drawing>
              <wp:anchor distT="0" distB="0" distL="114300" distR="114300" simplePos="0" relativeHeight="252138498" behindDoc="0" locked="0" layoutInCell="1" allowOverlap="1" wp14:anchorId="581013EA" wp14:editId="6D56388F">
                <wp:simplePos x="0" y="0"/>
                <wp:positionH relativeFrom="column">
                  <wp:posOffset>1546827</wp:posOffset>
                </wp:positionH>
                <wp:positionV relativeFrom="paragraph">
                  <wp:posOffset>12065</wp:posOffset>
                </wp:positionV>
                <wp:extent cx="299085" cy="1887220"/>
                <wp:effectExtent l="0" t="0" r="5715" b="0"/>
                <wp:wrapNone/>
                <wp:docPr id="251733712"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085" cy="1887220"/>
                          <a:chOff x="0" y="-3"/>
                          <a:chExt cx="911660" cy="2900070"/>
                        </a:xfrm>
                      </wpg:grpSpPr>
                      <wps:wsp>
                        <wps:cNvPr id="215678123" name="Graphic 5" descr="An organic shape"/>
                        <wps:cNvSpPr/>
                        <wps:spPr>
                          <a:xfrm rot="5400000" flipV="1">
                            <a:off x="113251" y="624506"/>
                            <a:ext cx="685158" cy="91165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solidFill>
                          <a:ln w="41275" cap="flat">
                            <a:noFill/>
                            <a:prstDash val="solid"/>
                            <a:miter/>
                          </a:ln>
                        </wps:spPr>
                        <wps:bodyPr rtlCol="0" anchor="ctr"/>
                      </wps:wsp>
                      <wps:wsp>
                        <wps:cNvPr id="1322866395" name="Graphic 5" descr="An organic shape"/>
                        <wps:cNvSpPr/>
                        <wps:spPr>
                          <a:xfrm rot="5400000" flipV="1">
                            <a:off x="113250" y="-113253"/>
                            <a:ext cx="685160"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solidFill>
                          <a:ln w="41275" cap="flat">
                            <a:noFill/>
                            <a:prstDash val="solid"/>
                            <a:miter/>
                          </a:ln>
                        </wps:spPr>
                        <wps:bodyPr rtlCol="0" anchor="ctr"/>
                      </wps:wsp>
                      <wps:wsp>
                        <wps:cNvPr id="1322569558" name="Graphic 5" descr="An organic shape"/>
                        <wps:cNvSpPr/>
                        <wps:spPr>
                          <a:xfrm rot="5400000" flipV="1">
                            <a:off x="113251" y="2101658"/>
                            <a:ext cx="685158"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658229164" name="Graphic 5" descr="An organic shape"/>
                        <wps:cNvSpPr/>
                        <wps:spPr>
                          <a:xfrm rot="5400000" flipV="1">
                            <a:off x="113251" y="1362259"/>
                            <a:ext cx="685158"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612C69"/>
                          </a:solidFill>
                          <a:ln w="41275" cap="flat">
                            <a:noFill/>
                            <a:prstDash val="solid"/>
                            <a:miter/>
                          </a:ln>
                        </wps:spPr>
                        <wps:bodyPr rtlCol="0" anchor="ctr"/>
                      </wps:wsp>
                    </wpg:wgp>
                  </a:graphicData>
                </a:graphic>
                <wp14:sizeRelV relativeFrom="margin">
                  <wp14:pctHeight>0</wp14:pctHeight>
                </wp14:sizeRelV>
              </wp:anchor>
            </w:drawing>
          </mc:Choice>
          <mc:Fallback>
            <w:pict>
              <v:group w14:anchorId="33D5BF59" id="Group 13" o:spid="_x0000_s1026" alt="&quot;&quot;" style="position:absolute;margin-left:121.8pt;margin-top:.95pt;width:23.55pt;height:148.6pt;z-index:252138498;mso-height-relative:margin" coordorigin="" coordsize="9116,2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">
                <v:shape id="Graphic 5" o:spid="_x0000_s1027" alt="An organic shape" style="position:absolute;left:1132;top:6245;width:6852;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stroke joinstyle="miter"/>
                  <v:path arrowok="t" o:connecttype="custom" o:connectlocs="629253,140661;503308,13881;259497,35602;59201,314064;4518,643318;154836,817761;384125,909943;635800,741642;680873,351631;629253,140661" o:connectangles="0,0,0,0,0,0,0,0,0,0"/>
                </v:shape>
                <v:shape id="Graphic 5" o:spid="_x0000_s1028" alt="An organic shape" style="position:absolute;left:1132;top:-1132;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stroke joinstyle="miter"/>
                  <v:path arrowok="t" o:connecttype="custom" o:connectlocs="629255,140661;503309,13881;259498,35602;59201,314065;4518,643320;154836,817763;384126,909946;635802,741644;680875,351632;629255,140661" o:connectangles="0,0,0,0,0,0,0,0,0,0"/>
                </v:shape>
                <v:shape id="Graphic 5" o:spid="_x0000_s1029" alt="An organic shape" style="position:absolute;left:1132;top:21017;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629253,140661;503308,13881;259497,35602;59201,314065;4518,643320;154836,817763;384125,909946;635800,741644;680873,351632;629253,140661" o:connectangles="0,0,0,0,0,0,0,0,0,0"/>
                </v:shape>
                <v:shape id="Graphic 5" o:spid="_x0000_s1030" alt="An organic shape" style="position:absolute;left:1132;top:13623;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612c69" stroked="f" strokeweight="3.25pt">
                  <v:stroke joinstyle="miter"/>
                  <v:path arrowok="t" o:connecttype="custom" o:connectlocs="629253,140661;503308,13881;259497,35602;59201,314065;4518,643320;154836,817763;384125,909946;635800,741644;680873,351632;629253,140661" o:connectangles="0,0,0,0,0,0,0,0,0,0"/>
                </v:shape>
              </v:group>
            </w:pict>
          </mc:Fallback>
        </mc:AlternateContent>
      </w:r>
      <w:r w:rsidR="00C4285A">
        <w:t>How can we make sure that the NDIS Practice Standards help providers deliver safe and quality supports in the way participants choose?</w:t>
      </w:r>
    </w:p>
    <w:p w14:paraId="5182EA0A" w14:textId="7F430941" w:rsidR="00C4285A" w:rsidRDefault="00C4285A" w:rsidP="00237335">
      <w:pPr>
        <w:pStyle w:val="Bullet1"/>
        <w:numPr>
          <w:ilvl w:val="0"/>
          <w:numId w:val="0"/>
        </w:numPr>
        <w:spacing w:before="0" w:after="120" w:line="240" w:lineRule="auto"/>
        <w:ind w:left="3119"/>
      </w:pPr>
      <w:r>
        <w:t>What do you think about the idea that the new Practice Standards should focus on what participants want from their supports?</w:t>
      </w:r>
    </w:p>
    <w:p w14:paraId="26596D75" w14:textId="6D1CA11E" w:rsidR="00C4285A" w:rsidRDefault="00C4285A" w:rsidP="00237335">
      <w:pPr>
        <w:pStyle w:val="Bullet1"/>
        <w:numPr>
          <w:ilvl w:val="0"/>
          <w:numId w:val="0"/>
        </w:numPr>
        <w:spacing w:before="0" w:after="120" w:line="240" w:lineRule="auto"/>
        <w:ind w:left="3119"/>
      </w:pPr>
      <w:r>
        <w:t>What things help participants know if they are getting quality and safe supports from a provider?</w:t>
      </w:r>
    </w:p>
    <w:p w14:paraId="4FC8E397" w14:textId="7BFB61D0" w:rsidR="00C4285A" w:rsidRDefault="00C4285A" w:rsidP="00237335">
      <w:pPr>
        <w:pStyle w:val="Bullet1"/>
        <w:numPr>
          <w:ilvl w:val="0"/>
          <w:numId w:val="0"/>
        </w:numPr>
        <w:spacing w:before="0" w:after="120" w:line="240" w:lineRule="auto"/>
        <w:ind w:left="3119"/>
      </w:pPr>
      <w:r>
        <w:t>How can we help providers and workers make sure participants get quality and safe supports?</w:t>
      </w:r>
    </w:p>
    <w:p w14:paraId="56621656" w14:textId="77777777" w:rsidR="00237335" w:rsidRDefault="00237335" w:rsidP="00237335">
      <w:pPr>
        <w:pStyle w:val="Bullet1"/>
        <w:numPr>
          <w:ilvl w:val="0"/>
          <w:numId w:val="0"/>
        </w:numPr>
        <w:spacing w:before="0" w:line="240" w:lineRule="auto"/>
        <w:ind w:left="3119"/>
      </w:pPr>
    </w:p>
    <w:p w14:paraId="7B9D6E0A" w14:textId="339E2E47" w:rsidR="00C4285A" w:rsidRDefault="00237335" w:rsidP="00237335">
      <w:pPr>
        <w:pStyle w:val="Bullet1"/>
        <w:numPr>
          <w:ilvl w:val="0"/>
          <w:numId w:val="0"/>
        </w:numPr>
        <w:spacing w:before="0" w:line="240" w:lineRule="auto"/>
        <w:ind w:left="3119"/>
      </w:pPr>
      <w:r>
        <w:rPr>
          <w:noProof/>
        </w:rPr>
        <mc:AlternateContent>
          <mc:Choice Requires="wpg">
            <w:drawing>
              <wp:anchor distT="0" distB="0" distL="114300" distR="114300" simplePos="0" relativeHeight="252162050" behindDoc="0" locked="0" layoutInCell="1" allowOverlap="1" wp14:anchorId="11A1B18D" wp14:editId="6195AD5E">
                <wp:simplePos x="0" y="0"/>
                <wp:positionH relativeFrom="column">
                  <wp:posOffset>1562067</wp:posOffset>
                </wp:positionH>
                <wp:positionV relativeFrom="paragraph">
                  <wp:posOffset>269240</wp:posOffset>
                </wp:positionV>
                <wp:extent cx="299085" cy="1887220"/>
                <wp:effectExtent l="0" t="0" r="5715" b="0"/>
                <wp:wrapNone/>
                <wp:docPr id="517003661"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085" cy="1887220"/>
                          <a:chOff x="0" y="-3"/>
                          <a:chExt cx="911660" cy="2900070"/>
                        </a:xfrm>
                      </wpg:grpSpPr>
                      <wps:wsp>
                        <wps:cNvPr id="1463876119" name="Graphic 5" descr="An organic shape"/>
                        <wps:cNvSpPr/>
                        <wps:spPr>
                          <a:xfrm rot="5400000" flipV="1">
                            <a:off x="113251" y="624506"/>
                            <a:ext cx="685158" cy="91165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solidFill>
                          <a:ln w="41275" cap="flat">
                            <a:noFill/>
                            <a:prstDash val="solid"/>
                            <a:miter/>
                          </a:ln>
                        </wps:spPr>
                        <wps:bodyPr rtlCol="0" anchor="ctr"/>
                      </wps:wsp>
                      <wps:wsp>
                        <wps:cNvPr id="1591481491" name="Graphic 5" descr="An organic shape"/>
                        <wps:cNvSpPr/>
                        <wps:spPr>
                          <a:xfrm rot="5400000" flipV="1">
                            <a:off x="113250" y="-113253"/>
                            <a:ext cx="685160"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solidFill>
                          <a:ln w="41275" cap="flat">
                            <a:noFill/>
                            <a:prstDash val="solid"/>
                            <a:miter/>
                          </a:ln>
                        </wps:spPr>
                        <wps:bodyPr rtlCol="0" anchor="ctr"/>
                      </wps:wsp>
                      <wps:wsp>
                        <wps:cNvPr id="212172618" name="Graphic 5" descr="An organic shape"/>
                        <wps:cNvSpPr/>
                        <wps:spPr>
                          <a:xfrm rot="5400000" flipV="1">
                            <a:off x="113251" y="2101658"/>
                            <a:ext cx="685158"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710859642" name="Graphic 5" descr="An organic shape"/>
                        <wps:cNvSpPr/>
                        <wps:spPr>
                          <a:xfrm rot="5400000" flipV="1">
                            <a:off x="113251" y="1362259"/>
                            <a:ext cx="685158"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612C69"/>
                          </a:solidFill>
                          <a:ln w="41275" cap="flat">
                            <a:noFill/>
                            <a:prstDash val="solid"/>
                            <a:miter/>
                          </a:ln>
                        </wps:spPr>
                        <wps:bodyPr rtlCol="0" anchor="ctr"/>
                      </wps:wsp>
                    </wpg:wgp>
                  </a:graphicData>
                </a:graphic>
                <wp14:sizeRelV relativeFrom="margin">
                  <wp14:pctHeight>0</wp14:pctHeight>
                </wp14:sizeRelV>
              </wp:anchor>
            </w:drawing>
          </mc:Choice>
          <mc:Fallback>
            <w:pict>
              <v:group w14:anchorId="30D0527C" id="Group 13" o:spid="_x0000_s1026" alt="&quot;&quot;" style="position:absolute;margin-left:123pt;margin-top:21.2pt;width:23.55pt;height:148.6pt;z-index:252162050;mso-height-relative:margin" coordorigin="" coordsize="9116,29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">
                <v:shape id="Graphic 5" o:spid="_x0000_s1027" alt="An organic shape" style="position:absolute;left:1132;top:6245;width:6852;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stroke joinstyle="miter"/>
                  <v:path arrowok="t" o:connecttype="custom" o:connectlocs="629253,140661;503308,13881;259497,35602;59201,314064;4518,643318;154836,817761;384125,909943;635800,741642;680873,351631;629253,140661" o:connectangles="0,0,0,0,0,0,0,0,0,0"/>
                </v:shape>
                <v:shape id="Graphic 5" o:spid="_x0000_s1028" alt="An organic shape" style="position:absolute;left:1132;top:-1132;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stroke joinstyle="miter"/>
                  <v:path arrowok="t" o:connecttype="custom" o:connectlocs="629255,140661;503309,13881;259498,35602;59201,314065;4518,643320;154836,817763;384126,909946;635802,741644;680875,351632;629255,140661" o:connectangles="0,0,0,0,0,0,0,0,0,0"/>
                </v:shape>
                <v:shape id="Graphic 5" o:spid="_x0000_s1029" alt="An organic shape" style="position:absolute;left:1132;top:21017;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629253,140661;503308,13881;259497,35602;59201,314065;4518,643320;154836,817763;384125,909946;635800,741644;680873,351632;629253,140661" o:connectangles="0,0,0,0,0,0,0,0,0,0"/>
                </v:shape>
                <v:shape id="Graphic 5" o:spid="_x0000_s1030" alt="An organic shape" style="position:absolute;left:1132;top:13623;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612c69" stroked="f" strokeweight="3.25pt">
                  <v:stroke joinstyle="miter"/>
                  <v:path arrowok="t" o:connecttype="custom" o:connectlocs="629253,140661;503308,13881;259497,35602;59201,314065;4518,643320;154836,817763;384125,909946;635800,741644;680873,351632;629253,140661" o:connectangles="0,0,0,0,0,0,0,0,0,0"/>
                </v:shape>
              </v:group>
            </w:pict>
          </mc:Fallback>
        </mc:AlternateContent>
      </w:r>
    </w:p>
    <w:p w14:paraId="0DA8BDA1" w14:textId="17B9FFF5" w:rsidR="00C4285A" w:rsidRDefault="00237335" w:rsidP="00237335">
      <w:pPr>
        <w:pStyle w:val="Bullet1"/>
        <w:numPr>
          <w:ilvl w:val="0"/>
          <w:numId w:val="0"/>
        </w:numPr>
        <w:spacing w:before="0" w:after="120" w:line="240" w:lineRule="auto"/>
        <w:ind w:left="3119"/>
      </w:pPr>
      <w:r>
        <w:rPr>
          <w:noProof/>
        </w:rPr>
        <mc:AlternateContent>
          <mc:Choice Requires="wpg">
            <w:drawing>
              <wp:anchor distT="0" distB="0" distL="114300" distR="114300" simplePos="0" relativeHeight="252140546" behindDoc="0" locked="0" layoutInCell="1" allowOverlap="1" wp14:anchorId="75D43E8D" wp14:editId="43FEB812">
                <wp:simplePos x="0" y="0"/>
                <wp:positionH relativeFrom="column">
                  <wp:posOffset>-65405</wp:posOffset>
                </wp:positionH>
                <wp:positionV relativeFrom="paragraph">
                  <wp:posOffset>65710</wp:posOffset>
                </wp:positionV>
                <wp:extent cx="1583055" cy="1740535"/>
                <wp:effectExtent l="0" t="0" r="0" b="0"/>
                <wp:wrapNone/>
                <wp:docPr id="1883595372" name="Group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83055" cy="1740535"/>
                          <a:chOff x="0" y="0"/>
                          <a:chExt cx="1583395" cy="1741035"/>
                        </a:xfrm>
                      </wpg:grpSpPr>
                      <wpg:grpSp>
                        <wpg:cNvPr id="184275012" name="Group 48"/>
                        <wpg:cNvGrpSpPr/>
                        <wpg:grpSpPr>
                          <a:xfrm>
                            <a:off x="0" y="0"/>
                            <a:ext cx="1583395" cy="1741035"/>
                            <a:chOff x="-28380" y="49695"/>
                            <a:chExt cx="1584000" cy="1741803"/>
                          </a:xfrm>
                        </wpg:grpSpPr>
                        <wps:wsp>
                          <wps:cNvPr id="1454198405" name="Rectangle 5"/>
                          <wps:cNvSpPr>
                            <a:spLocks noChangeAspect="1"/>
                          </wps:cNvSpPr>
                          <wps:spPr>
                            <a:xfrm rot="5400000">
                              <a:off x="-107282" y="128597"/>
                              <a:ext cx="1741803"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98C11D"/>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571926558" name="Group 571926558"/>
                          <wpg:cNvGrpSpPr/>
                          <wpg:grpSpPr>
                            <a:xfrm>
                              <a:off x="7790" y="163439"/>
                              <a:ext cx="1512692" cy="1503039"/>
                              <a:chOff x="-80353" y="163439"/>
                              <a:chExt cx="2843270" cy="2825125"/>
                            </a:xfrm>
                          </wpg:grpSpPr>
                          <wps:wsp>
                            <wps:cNvPr id="1375791897" name="TextBox 8"/>
                            <wps:cNvSpPr txBox="1"/>
                            <wps:spPr>
                              <a:xfrm>
                                <a:off x="-80353" y="1628853"/>
                                <a:ext cx="2843270" cy="1359711"/>
                              </a:xfrm>
                              <a:prstGeom prst="rect">
                                <a:avLst/>
                              </a:prstGeom>
                              <a:noFill/>
                            </wps:spPr>
                            <wps:txbx>
                              <w:txbxContent>
                                <w:p w14:paraId="35A1B1E9" w14:textId="77777777" w:rsidR="00613A06" w:rsidRPr="004F7C22" w:rsidRDefault="00613A06" w:rsidP="00613A06">
                                  <w:pPr>
                                    <w:spacing w:before="0" w:after="0" w:line="240" w:lineRule="auto"/>
                                    <w:jc w:val="center"/>
                                    <w:rPr>
                                      <w:rFonts w:asciiTheme="minorHAnsi" w:hAnsiTheme="minorHAnsi" w:cstheme="minorHAnsi"/>
                                      <w:b/>
                                      <w:bCs/>
                                      <w:color w:val="auto"/>
                                      <w:kern w:val="24"/>
                                      <w:sz w:val="32"/>
                                      <w:szCs w:val="32"/>
                                    </w:rPr>
                                  </w:pPr>
                                  <w:r w:rsidRPr="004F7C22">
                                    <w:rPr>
                                      <w:rFonts w:asciiTheme="minorHAnsi" w:hAnsiTheme="minorHAnsi" w:cstheme="minorHAnsi"/>
                                      <w:b/>
                                      <w:bCs/>
                                      <w:color w:val="auto"/>
                                      <w:kern w:val="24"/>
                                      <w:sz w:val="28"/>
                                      <w:szCs w:val="24"/>
                                    </w:rPr>
                                    <w:t>Developing new Practice Standards specific to SIL</w:t>
                                  </w:r>
                                </w:p>
                              </w:txbxContent>
                            </wps:txbx>
                            <wps:bodyPr wrap="square" lIns="72000" tIns="36000" rIns="72000" bIns="36000">
                              <a:spAutoFit/>
                            </wps:bodyPr>
                          </wps:wsp>
                          <wps:wsp>
                            <wps:cNvPr id="289000303" name="Oval 289000303"/>
                            <wps:cNvSpPr>
                              <a:spLocks noChangeAspect="1"/>
                            </wps:cNvSpPr>
                            <wps:spPr>
                              <a:xfrm>
                                <a:off x="642353" y="163439"/>
                                <a:ext cx="1368090" cy="1368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g:grpSp>
                      <pic:pic xmlns:pic="http://schemas.openxmlformats.org/drawingml/2006/picture">
                        <pic:nvPicPr>
                          <pic:cNvPr id="98" name="Picture 97" descr="A clipboard with green and purple lines&#10;&#10;Description automatically generated">
                            <a:extLst>
                              <a:ext uri="{FF2B5EF4-FFF2-40B4-BE49-F238E27FC236}">
                                <a16:creationId xmlns:a16="http://schemas.microsoft.com/office/drawing/2014/main" id="{B882B480-5DBE-E874-6093-11F5790103E6}"/>
                              </a:ext>
                            </a:extLst>
                          </pic:cNvPr>
                          <pic:cNvPicPr>
                            <a:picLocks noChangeAspect="1"/>
                          </pic:cNvPicPr>
                        </pic:nvPicPr>
                        <pic:blipFill>
                          <a:blip r:embed="rId80" cstate="print">
                            <a:extLst>
                              <a:ext uri="{28A0092B-C50C-407E-A947-70E740481C1C}">
                                <a14:useLocalDpi xmlns:a14="http://schemas.microsoft.com/office/drawing/2010/main" val="0"/>
                              </a:ext>
                            </a:extLst>
                          </a:blip>
                          <a:stretch>
                            <a:fillRect/>
                          </a:stretch>
                        </pic:blipFill>
                        <pic:spPr>
                          <a:xfrm>
                            <a:off x="584790" y="212651"/>
                            <a:ext cx="411480" cy="467360"/>
                          </a:xfrm>
                          <a:prstGeom prst="rect">
                            <a:avLst/>
                          </a:prstGeom>
                        </pic:spPr>
                      </pic:pic>
                    </wpg:wgp>
                  </a:graphicData>
                </a:graphic>
                <wp14:sizeRelH relativeFrom="margin">
                  <wp14:pctWidth>0</wp14:pctWidth>
                </wp14:sizeRelH>
              </wp:anchor>
            </w:drawing>
          </mc:Choice>
          <mc:Fallback>
            <w:pict>
              <v:group w14:anchorId="75D43E8D" id="Group 32" o:spid="_x0000_s1289" alt="&quot;&quot;" style="position:absolute;left:0;text-align:left;margin-left:-5.15pt;margin-top:5.15pt;width:124.65pt;height:137.05pt;z-index:252140546;mso-width-relative:margin" coordsize="15833,174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">
                <v:group id="_x0000_s1290" style="position:absolute;width:15833;height:17410" coordorigin="-283,496" coordsize="15840,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">
                  <v:shape id="_x0000_s1291" style="position:absolute;left:-1072;top:1285;width:17418;height:15839;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98c11d" stroked="f" strokeweight="1pt">
                    <v:stroke joinstyle="miter"/>
                    <v:path arrowok="t" o:connecttype="custom" o:connectlocs="680,218268;227722,4900;1409744,274;1740109,205767;1714860,1321032;1409744,1553695;209188,1545529;2024,1151220;680,218268" o:connectangles="0,0,0,0,0,0,0,0,0"/>
                    <o:lock v:ext="edit" aspectratio="t"/>
                  </v:shape>
                  <v:group id="Group 571926558" o:spid="_x0000_s1292" style="position:absolute;left:77;top:1634;width:15127;height:15030" coordorigin="-803,1634" coordsize="28432,282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">
                    <v:shape id="TextBox 8" o:spid="_x0000_s1293" type="#_x0000_t202" style="position:absolute;left:-803;top:16288;width:28432;height:1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" filled="f" stroked="f">
                      <v:textbox style="mso-fit-shape-to-text:t" inset="2mm,1mm,2mm,1mm">
                        <w:txbxContent>
                          <w:p w14:paraId="35A1B1E9" w14:textId="77777777" w:rsidR="00613A06" w:rsidRPr="004F7C22" w:rsidRDefault="00613A06" w:rsidP="00613A06">
                            <w:pPr>
                              <w:spacing w:before="0" w:after="0" w:line="240" w:lineRule="auto"/>
                              <w:jc w:val="center"/>
                              <w:rPr>
                                <w:rFonts w:asciiTheme="minorHAnsi" w:hAnsiTheme="minorHAnsi" w:cstheme="minorHAnsi"/>
                                <w:b/>
                                <w:bCs/>
                                <w:color w:val="auto"/>
                                <w:kern w:val="24"/>
                                <w:sz w:val="32"/>
                                <w:szCs w:val="32"/>
                              </w:rPr>
                            </w:pPr>
                            <w:r w:rsidRPr="004F7C22">
                              <w:rPr>
                                <w:rFonts w:asciiTheme="minorHAnsi" w:hAnsiTheme="minorHAnsi" w:cstheme="minorHAnsi"/>
                                <w:b/>
                                <w:bCs/>
                                <w:color w:val="auto"/>
                                <w:kern w:val="24"/>
                                <w:sz w:val="28"/>
                                <w:szCs w:val="24"/>
                              </w:rPr>
                              <w:t>Developing new Practice Standards specific to SIL</w:t>
                            </w:r>
                          </w:p>
                        </w:txbxContent>
                      </v:textbox>
                    </v:shape>
                    <v:oval id="Oval 289000303" o:spid="_x0000_s1294" style="position:absolute;left:6423;top:1634;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" fillcolor="white [3212]" strokecolor="white [3201]" strokeweight="1pt">
                      <v:stroke joinstyle="miter"/>
                      <v:path arrowok="t"/>
                      <o:lock v:ext="edit" aspectratio="t"/>
                    </v:oval>
                  </v:group>
                </v:group>
                <v:shape id="Picture 97" o:spid="_x0000_s1295" type="#_x0000_t75" alt="A clipboard with green and purple lines&#10;&#10;Description automatically generated" style="position:absolute;left:5847;top:2126;width:4115;height:46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">
                  <v:imagedata r:id="rId81" o:title="A clipboard with green and purple lines&#10;&#10;Description automatically generated"/>
                </v:shape>
              </v:group>
            </w:pict>
          </mc:Fallback>
        </mc:AlternateContent>
      </w:r>
      <w:r w:rsidR="00C4285A">
        <w:t>What do you think might stop providers from following the new NDIS Practice Standards for supported accommodation?</w:t>
      </w:r>
    </w:p>
    <w:p w14:paraId="1D7F940B" w14:textId="5150141E" w:rsidR="00C4285A" w:rsidRDefault="00C4285A" w:rsidP="00237335">
      <w:pPr>
        <w:pStyle w:val="Bullet1"/>
        <w:numPr>
          <w:ilvl w:val="0"/>
          <w:numId w:val="0"/>
        </w:numPr>
        <w:spacing w:before="0" w:after="120" w:line="240" w:lineRule="auto"/>
        <w:ind w:left="3119"/>
      </w:pPr>
      <w:r>
        <w:t>What support do you think providers might need to deliver safe and quality services to people with disability in supported accommodation?</w:t>
      </w:r>
    </w:p>
    <w:p w14:paraId="425F3992" w14:textId="70064A12" w:rsidR="00C4285A" w:rsidRDefault="00C4285A" w:rsidP="00237335">
      <w:pPr>
        <w:pStyle w:val="Bullet1"/>
        <w:numPr>
          <w:ilvl w:val="0"/>
          <w:numId w:val="0"/>
        </w:numPr>
        <w:spacing w:before="0" w:after="120" w:line="240" w:lineRule="auto"/>
        <w:ind w:left="3119"/>
      </w:pPr>
      <w:r>
        <w:t>What do organisations do well to support participants in supported accommodation?</w:t>
      </w:r>
    </w:p>
    <w:p w14:paraId="5A306C21" w14:textId="39345DA7" w:rsidR="00C4285A" w:rsidRDefault="00C4285A" w:rsidP="00237335">
      <w:pPr>
        <w:pStyle w:val="Bullet1"/>
        <w:numPr>
          <w:ilvl w:val="0"/>
          <w:numId w:val="0"/>
        </w:numPr>
        <w:spacing w:before="0" w:after="120" w:line="240" w:lineRule="auto"/>
        <w:ind w:left="3119"/>
      </w:pPr>
      <w:r>
        <w:t>What should auditors do to make sure participants in supported accommodation are safe and get the best supports?</w:t>
      </w:r>
    </w:p>
    <w:p w14:paraId="433717F0" w14:textId="77777777" w:rsidR="00237335" w:rsidRDefault="00237335" w:rsidP="00237335">
      <w:pPr>
        <w:pStyle w:val="Bullet1"/>
        <w:numPr>
          <w:ilvl w:val="0"/>
          <w:numId w:val="0"/>
        </w:numPr>
        <w:spacing w:before="0" w:after="120" w:line="240" w:lineRule="auto"/>
        <w:ind w:left="3119"/>
      </w:pPr>
    </w:p>
    <w:p w14:paraId="7462ECDD" w14:textId="2EC7D4AF" w:rsidR="00C4285A" w:rsidRDefault="00237335" w:rsidP="00237335">
      <w:pPr>
        <w:pStyle w:val="Bullet1"/>
        <w:numPr>
          <w:ilvl w:val="0"/>
          <w:numId w:val="0"/>
        </w:numPr>
        <w:spacing w:before="0" w:after="120" w:line="240" w:lineRule="auto"/>
        <w:ind w:left="3119"/>
      </w:pPr>
      <w:r>
        <w:rPr>
          <w:noProof/>
        </w:rPr>
        <mc:AlternateContent>
          <mc:Choice Requires="wpg">
            <w:drawing>
              <wp:anchor distT="0" distB="0" distL="114300" distR="114300" simplePos="0" relativeHeight="252136450" behindDoc="0" locked="0" layoutInCell="1" allowOverlap="1" wp14:anchorId="044F73A0" wp14:editId="3F448DBF">
                <wp:simplePos x="0" y="0"/>
                <wp:positionH relativeFrom="column">
                  <wp:posOffset>-74295</wp:posOffset>
                </wp:positionH>
                <wp:positionV relativeFrom="paragraph">
                  <wp:posOffset>126949</wp:posOffset>
                </wp:positionV>
                <wp:extent cx="1583055" cy="1740535"/>
                <wp:effectExtent l="0" t="0" r="0" b="0"/>
                <wp:wrapNone/>
                <wp:docPr id="687262393" name="Group 1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1583055" cy="1740535"/>
                          <a:chOff x="0" y="17373"/>
                          <a:chExt cx="1584000" cy="1741803"/>
                        </a:xfrm>
                      </wpg:grpSpPr>
                      <wpg:grpSp>
                        <wpg:cNvPr id="70693290" name="Group 48"/>
                        <wpg:cNvGrpSpPr/>
                        <wpg:grpSpPr>
                          <a:xfrm>
                            <a:off x="0" y="17373"/>
                            <a:ext cx="1584000" cy="1741803"/>
                            <a:chOff x="-28380" y="49695"/>
                            <a:chExt cx="1584000" cy="1741803"/>
                          </a:xfrm>
                        </wpg:grpSpPr>
                        <wps:wsp>
                          <wps:cNvPr id="186757389" name="Rectangle 5"/>
                          <wps:cNvSpPr>
                            <a:spLocks noChangeAspect="1"/>
                          </wps:cNvSpPr>
                          <wps:spPr>
                            <a:xfrm rot="5400000">
                              <a:off x="-107282" y="128597"/>
                              <a:ext cx="1741803" cy="1584000"/>
                            </a:xfrm>
                            <a:custGeom>
                              <a:avLst/>
                              <a:gdLst>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278958 w 1673714"/>
                                <a:gd name="connsiteY6" fmla="*/ 1918533 h 1918533"/>
                                <a:gd name="connsiteX7" fmla="*/ 0 w 1673714"/>
                                <a:gd name="connsiteY7" fmla="*/ 1639575 h 1918533"/>
                                <a:gd name="connsiteX8" fmla="*/ 0 w 1673714"/>
                                <a:gd name="connsiteY8" fmla="*/ 278958 h 1918533"/>
                                <a:gd name="connsiteX0" fmla="*/ 0 w 1673714"/>
                                <a:gd name="connsiteY0" fmla="*/ 278958 h 1918533"/>
                                <a:gd name="connsiteX1" fmla="*/ 278958 w 1673714"/>
                                <a:gd name="connsiteY1" fmla="*/ 0 h 1918533"/>
                                <a:gd name="connsiteX2" fmla="*/ 1394756 w 1673714"/>
                                <a:gd name="connsiteY2" fmla="*/ 0 h 1918533"/>
                                <a:gd name="connsiteX3" fmla="*/ 1673714 w 1673714"/>
                                <a:gd name="connsiteY3" fmla="*/ 278958 h 1918533"/>
                                <a:gd name="connsiteX4" fmla="*/ 1673714 w 1673714"/>
                                <a:gd name="connsiteY4" fmla="*/ 1639575 h 1918533"/>
                                <a:gd name="connsiteX5" fmla="*/ 1394756 w 1673714"/>
                                <a:gd name="connsiteY5" fmla="*/ 1918533 h 1918533"/>
                                <a:gd name="connsiteX6" fmla="*/ 312514 w 1673714"/>
                                <a:gd name="connsiteY6" fmla="*/ 1843032 h 1918533"/>
                                <a:gd name="connsiteX7" fmla="*/ 0 w 1673714"/>
                                <a:gd name="connsiteY7" fmla="*/ 1639575 h 1918533"/>
                                <a:gd name="connsiteX8" fmla="*/ 0 w 1673714"/>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320903 w 1682103"/>
                                <a:gd name="connsiteY6" fmla="*/ 1843032 h 1918533"/>
                                <a:gd name="connsiteX7" fmla="*/ 0 w 1682103"/>
                                <a:gd name="connsiteY7" fmla="*/ 1421461 h 1918533"/>
                                <a:gd name="connsiteX8" fmla="*/ 8389 w 1682103"/>
                                <a:gd name="connsiteY8" fmla="*/ 278958 h 1918533"/>
                                <a:gd name="connsiteX0" fmla="*/ 8389 w 1682103"/>
                                <a:gd name="connsiteY0" fmla="*/ 278958 h 1918533"/>
                                <a:gd name="connsiteX1" fmla="*/ 287347 w 1682103"/>
                                <a:gd name="connsiteY1" fmla="*/ 0 h 1918533"/>
                                <a:gd name="connsiteX2" fmla="*/ 1403145 w 1682103"/>
                                <a:gd name="connsiteY2" fmla="*/ 0 h 1918533"/>
                                <a:gd name="connsiteX3" fmla="*/ 1682103 w 1682103"/>
                                <a:gd name="connsiteY3" fmla="*/ 278958 h 1918533"/>
                                <a:gd name="connsiteX4" fmla="*/ 1682103 w 1682103"/>
                                <a:gd name="connsiteY4" fmla="*/ 1639575 h 1918533"/>
                                <a:gd name="connsiteX5" fmla="*/ 1403145 w 1682103"/>
                                <a:gd name="connsiteY5" fmla="*/ 1918533 h 1918533"/>
                                <a:gd name="connsiteX6" fmla="*/ 245402 w 1682103"/>
                                <a:gd name="connsiteY6" fmla="*/ 1859810 h 1918533"/>
                                <a:gd name="connsiteX7" fmla="*/ 0 w 1682103"/>
                                <a:gd name="connsiteY7" fmla="*/ 1421461 h 1918533"/>
                                <a:gd name="connsiteX8" fmla="*/ 8389 w 1682103"/>
                                <a:gd name="connsiteY8" fmla="*/ 278958 h 1918533"/>
                                <a:gd name="connsiteX0" fmla="*/ 8389 w 1682103"/>
                                <a:gd name="connsiteY0" fmla="*/ 278958 h 1927198"/>
                                <a:gd name="connsiteX1" fmla="*/ 287347 w 1682103"/>
                                <a:gd name="connsiteY1" fmla="*/ 0 h 1927198"/>
                                <a:gd name="connsiteX2" fmla="*/ 1403145 w 1682103"/>
                                <a:gd name="connsiteY2" fmla="*/ 0 h 1927198"/>
                                <a:gd name="connsiteX3" fmla="*/ 1682103 w 1682103"/>
                                <a:gd name="connsiteY3" fmla="*/ 278958 h 1927198"/>
                                <a:gd name="connsiteX4" fmla="*/ 1682103 w 1682103"/>
                                <a:gd name="connsiteY4" fmla="*/ 1639575 h 1927198"/>
                                <a:gd name="connsiteX5" fmla="*/ 1403145 w 1682103"/>
                                <a:gd name="connsiteY5" fmla="*/ 1918533 h 1927198"/>
                                <a:gd name="connsiteX6" fmla="*/ 245402 w 1682103"/>
                                <a:gd name="connsiteY6" fmla="*/ 1859810 h 1927198"/>
                                <a:gd name="connsiteX7" fmla="*/ 0 w 1682103"/>
                                <a:gd name="connsiteY7" fmla="*/ 1421461 h 1927198"/>
                                <a:gd name="connsiteX8" fmla="*/ 8389 w 1682103"/>
                                <a:gd name="connsiteY8" fmla="*/ 278958 h 1927198"/>
                                <a:gd name="connsiteX0" fmla="*/ 8389 w 1707270"/>
                                <a:gd name="connsiteY0" fmla="*/ 278958 h 1927198"/>
                                <a:gd name="connsiteX1" fmla="*/ 287347 w 1707270"/>
                                <a:gd name="connsiteY1" fmla="*/ 0 h 1927198"/>
                                <a:gd name="connsiteX2" fmla="*/ 1403145 w 1707270"/>
                                <a:gd name="connsiteY2" fmla="*/ 0 h 1927198"/>
                                <a:gd name="connsiteX3" fmla="*/ 1682103 w 1707270"/>
                                <a:gd name="connsiteY3" fmla="*/ 278958 h 1927198"/>
                                <a:gd name="connsiteX4" fmla="*/ 1707270 w 1707270"/>
                                <a:gd name="connsiteY4" fmla="*/ 1631186 h 1927198"/>
                                <a:gd name="connsiteX5" fmla="*/ 1403145 w 1707270"/>
                                <a:gd name="connsiteY5" fmla="*/ 1918533 h 1927198"/>
                                <a:gd name="connsiteX6" fmla="*/ 245402 w 1707270"/>
                                <a:gd name="connsiteY6" fmla="*/ 1859810 h 1927198"/>
                                <a:gd name="connsiteX7" fmla="*/ 0 w 1707270"/>
                                <a:gd name="connsiteY7" fmla="*/ 1421461 h 1927198"/>
                                <a:gd name="connsiteX8" fmla="*/ 8389 w 1707270"/>
                                <a:gd name="connsiteY8" fmla="*/ 278958 h 1927198"/>
                                <a:gd name="connsiteX0" fmla="*/ 8389 w 1708958"/>
                                <a:gd name="connsiteY0" fmla="*/ 278958 h 1927198"/>
                                <a:gd name="connsiteX1" fmla="*/ 287347 w 1708958"/>
                                <a:gd name="connsiteY1" fmla="*/ 0 h 1927198"/>
                                <a:gd name="connsiteX2" fmla="*/ 1403145 w 1708958"/>
                                <a:gd name="connsiteY2" fmla="*/ 0 h 1927198"/>
                                <a:gd name="connsiteX3" fmla="*/ 1682103 w 1708958"/>
                                <a:gd name="connsiteY3" fmla="*/ 278958 h 1927198"/>
                                <a:gd name="connsiteX4" fmla="*/ 1707270 w 1708958"/>
                                <a:gd name="connsiteY4" fmla="*/ 1631186 h 1927198"/>
                                <a:gd name="connsiteX5" fmla="*/ 1403145 w 1708958"/>
                                <a:gd name="connsiteY5" fmla="*/ 1918533 h 1927198"/>
                                <a:gd name="connsiteX6" fmla="*/ 245402 w 1708958"/>
                                <a:gd name="connsiteY6" fmla="*/ 1859810 h 1927198"/>
                                <a:gd name="connsiteX7" fmla="*/ 0 w 1708958"/>
                                <a:gd name="connsiteY7" fmla="*/ 1421461 h 1927198"/>
                                <a:gd name="connsiteX8" fmla="*/ 8389 w 1708958"/>
                                <a:gd name="connsiteY8" fmla="*/ 278958 h 1927198"/>
                                <a:gd name="connsiteX0" fmla="*/ 8389 w 1734125"/>
                                <a:gd name="connsiteY0" fmla="*/ 278958 h 1927198"/>
                                <a:gd name="connsiteX1" fmla="*/ 287347 w 1734125"/>
                                <a:gd name="connsiteY1" fmla="*/ 0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27198"/>
                                <a:gd name="connsiteX1" fmla="*/ 312514 w 1734125"/>
                                <a:gd name="connsiteY1" fmla="*/ 25167 h 1927198"/>
                                <a:gd name="connsiteX2" fmla="*/ 1403145 w 1734125"/>
                                <a:gd name="connsiteY2" fmla="*/ 0 h 1927198"/>
                                <a:gd name="connsiteX3" fmla="*/ 1732437 w 1734125"/>
                                <a:gd name="connsiteY3" fmla="*/ 253791 h 1927198"/>
                                <a:gd name="connsiteX4" fmla="*/ 1707270 w 1734125"/>
                                <a:gd name="connsiteY4" fmla="*/ 1631186 h 1927198"/>
                                <a:gd name="connsiteX5" fmla="*/ 1403145 w 1734125"/>
                                <a:gd name="connsiteY5" fmla="*/ 1918533 h 1927198"/>
                                <a:gd name="connsiteX6" fmla="*/ 245402 w 1734125"/>
                                <a:gd name="connsiteY6" fmla="*/ 1859810 h 1927198"/>
                                <a:gd name="connsiteX7" fmla="*/ 0 w 1734125"/>
                                <a:gd name="connsiteY7" fmla="*/ 1421461 h 1927198"/>
                                <a:gd name="connsiteX8" fmla="*/ 8389 w 1734125"/>
                                <a:gd name="connsiteY8" fmla="*/ 278958 h 1927198"/>
                                <a:gd name="connsiteX0" fmla="*/ 8389 w 1734125"/>
                                <a:gd name="connsiteY0" fmla="*/ 278958 h 1955961"/>
                                <a:gd name="connsiteX1" fmla="*/ 312514 w 1734125"/>
                                <a:gd name="connsiteY1" fmla="*/ 25167 h 1955961"/>
                                <a:gd name="connsiteX2" fmla="*/ 1403145 w 1734125"/>
                                <a:gd name="connsiteY2" fmla="*/ 0 h 1955961"/>
                                <a:gd name="connsiteX3" fmla="*/ 1732437 w 1734125"/>
                                <a:gd name="connsiteY3" fmla="*/ 253791 h 1955961"/>
                                <a:gd name="connsiteX4" fmla="*/ 1707270 w 1734125"/>
                                <a:gd name="connsiteY4" fmla="*/ 1631186 h 1955961"/>
                                <a:gd name="connsiteX5" fmla="*/ 1403145 w 1734125"/>
                                <a:gd name="connsiteY5" fmla="*/ 1918533 h 1955961"/>
                                <a:gd name="connsiteX6" fmla="*/ 206491 w 1734125"/>
                                <a:gd name="connsiteY6" fmla="*/ 1908448 h 1955961"/>
                                <a:gd name="connsiteX7" fmla="*/ 0 w 1734125"/>
                                <a:gd name="connsiteY7" fmla="*/ 1421461 h 1955961"/>
                                <a:gd name="connsiteX8" fmla="*/ 8389 w 1734125"/>
                                <a:gd name="connsiteY8" fmla="*/ 278958 h 1955961"/>
                                <a:gd name="connsiteX0" fmla="*/ 678 w 1736142"/>
                                <a:gd name="connsiteY0" fmla="*/ 269230 h 1955961"/>
                                <a:gd name="connsiteX1" fmla="*/ 314531 w 1736142"/>
                                <a:gd name="connsiteY1" fmla="*/ 25167 h 1955961"/>
                                <a:gd name="connsiteX2" fmla="*/ 1405162 w 1736142"/>
                                <a:gd name="connsiteY2" fmla="*/ 0 h 1955961"/>
                                <a:gd name="connsiteX3" fmla="*/ 1734454 w 1736142"/>
                                <a:gd name="connsiteY3" fmla="*/ 253791 h 1955961"/>
                                <a:gd name="connsiteX4" fmla="*/ 1709287 w 1736142"/>
                                <a:gd name="connsiteY4" fmla="*/ 1631186 h 1955961"/>
                                <a:gd name="connsiteX5" fmla="*/ 1405162 w 1736142"/>
                                <a:gd name="connsiteY5" fmla="*/ 1918533 h 1955961"/>
                                <a:gd name="connsiteX6" fmla="*/ 208508 w 1736142"/>
                                <a:gd name="connsiteY6" fmla="*/ 1908448 h 1955961"/>
                                <a:gd name="connsiteX7" fmla="*/ 2017 w 1736142"/>
                                <a:gd name="connsiteY7" fmla="*/ 1421461 h 1955961"/>
                                <a:gd name="connsiteX8" fmla="*/ 678 w 1736142"/>
                                <a:gd name="connsiteY8" fmla="*/ 269230 h 1955961"/>
                                <a:gd name="connsiteX0" fmla="*/ 678 w 1736142"/>
                                <a:gd name="connsiteY0" fmla="*/ 273246 h 1959977"/>
                                <a:gd name="connsiteX1" fmla="*/ 440991 w 1736142"/>
                                <a:gd name="connsiteY1" fmla="*/ 0 h 1959977"/>
                                <a:gd name="connsiteX2" fmla="*/ 1405162 w 1736142"/>
                                <a:gd name="connsiteY2" fmla="*/ 4016 h 1959977"/>
                                <a:gd name="connsiteX3" fmla="*/ 1734454 w 1736142"/>
                                <a:gd name="connsiteY3" fmla="*/ 257807 h 1959977"/>
                                <a:gd name="connsiteX4" fmla="*/ 1709287 w 1736142"/>
                                <a:gd name="connsiteY4" fmla="*/ 1635202 h 1959977"/>
                                <a:gd name="connsiteX5" fmla="*/ 1405162 w 1736142"/>
                                <a:gd name="connsiteY5" fmla="*/ 1922549 h 1959977"/>
                                <a:gd name="connsiteX6" fmla="*/ 208508 w 1736142"/>
                                <a:gd name="connsiteY6" fmla="*/ 1912464 h 1959977"/>
                                <a:gd name="connsiteX7" fmla="*/ 2017 w 1736142"/>
                                <a:gd name="connsiteY7" fmla="*/ 1425477 h 1959977"/>
                                <a:gd name="connsiteX8" fmla="*/ 678 w 1736142"/>
                                <a:gd name="connsiteY8" fmla="*/ 273246 h 1959977"/>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82973 h 1969704"/>
                                <a:gd name="connsiteX1" fmla="*/ 197799 w 1736142"/>
                                <a:gd name="connsiteY1" fmla="*/ 0 h 1969704"/>
                                <a:gd name="connsiteX2" fmla="*/ 1405162 w 1736142"/>
                                <a:gd name="connsiteY2" fmla="*/ 13743 h 1969704"/>
                                <a:gd name="connsiteX3" fmla="*/ 1734454 w 1736142"/>
                                <a:gd name="connsiteY3" fmla="*/ 267534 h 1969704"/>
                                <a:gd name="connsiteX4" fmla="*/ 1709287 w 1736142"/>
                                <a:gd name="connsiteY4" fmla="*/ 1644929 h 1969704"/>
                                <a:gd name="connsiteX5" fmla="*/ 1405162 w 1736142"/>
                                <a:gd name="connsiteY5" fmla="*/ 1932276 h 1969704"/>
                                <a:gd name="connsiteX6" fmla="*/ 208508 w 1736142"/>
                                <a:gd name="connsiteY6" fmla="*/ 1922191 h 1969704"/>
                                <a:gd name="connsiteX7" fmla="*/ 2017 w 1736142"/>
                                <a:gd name="connsiteY7" fmla="*/ 1435204 h 1969704"/>
                                <a:gd name="connsiteX8" fmla="*/ 678 w 1736142"/>
                                <a:gd name="connsiteY8" fmla="*/ 282973 h 1969704"/>
                                <a:gd name="connsiteX0" fmla="*/ 678 w 1736142"/>
                                <a:gd name="connsiteY0" fmla="*/ 269569 h 1956300"/>
                                <a:gd name="connsiteX1" fmla="*/ 226982 w 1736142"/>
                                <a:gd name="connsiteY1" fmla="*/ 6052 h 1956300"/>
                                <a:gd name="connsiteX2" fmla="*/ 1405162 w 1736142"/>
                                <a:gd name="connsiteY2" fmla="*/ 339 h 1956300"/>
                                <a:gd name="connsiteX3" fmla="*/ 1734454 w 1736142"/>
                                <a:gd name="connsiteY3" fmla="*/ 254130 h 1956300"/>
                                <a:gd name="connsiteX4" fmla="*/ 1709287 w 1736142"/>
                                <a:gd name="connsiteY4" fmla="*/ 1631525 h 1956300"/>
                                <a:gd name="connsiteX5" fmla="*/ 1405162 w 1736142"/>
                                <a:gd name="connsiteY5" fmla="*/ 1918872 h 1956300"/>
                                <a:gd name="connsiteX6" fmla="*/ 208508 w 1736142"/>
                                <a:gd name="connsiteY6" fmla="*/ 1908787 h 1956300"/>
                                <a:gd name="connsiteX7" fmla="*/ 2017 w 1736142"/>
                                <a:gd name="connsiteY7" fmla="*/ 1421800 h 1956300"/>
                                <a:gd name="connsiteX8" fmla="*/ 678 w 1736142"/>
                                <a:gd name="connsiteY8" fmla="*/ 269569 h 19563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1736142" h="1956300">
                                  <a:moveTo>
                                    <a:pt x="678" y="269569"/>
                                  </a:moveTo>
                                  <a:cubicBezTo>
                                    <a:pt x="678" y="115505"/>
                                    <a:pt x="89696" y="64775"/>
                                    <a:pt x="226982" y="6052"/>
                                  </a:cubicBezTo>
                                  <a:cubicBezTo>
                                    <a:pt x="736440" y="39816"/>
                                    <a:pt x="1002708" y="-4242"/>
                                    <a:pt x="1405162" y="339"/>
                                  </a:cubicBezTo>
                                  <a:cubicBezTo>
                                    <a:pt x="1559226" y="339"/>
                                    <a:pt x="1734454" y="100066"/>
                                    <a:pt x="1734454" y="254130"/>
                                  </a:cubicBezTo>
                                  <a:cubicBezTo>
                                    <a:pt x="1742843" y="704873"/>
                                    <a:pt x="1717676" y="929113"/>
                                    <a:pt x="1709287" y="1631525"/>
                                  </a:cubicBezTo>
                                  <a:cubicBezTo>
                                    <a:pt x="1709287" y="1785589"/>
                                    <a:pt x="1559226" y="1918872"/>
                                    <a:pt x="1405162" y="1918872"/>
                                  </a:cubicBezTo>
                                  <a:cubicBezTo>
                                    <a:pt x="1033229" y="1918872"/>
                                    <a:pt x="580441" y="2009454"/>
                                    <a:pt x="208508" y="1908787"/>
                                  </a:cubicBezTo>
                                  <a:cubicBezTo>
                                    <a:pt x="54444" y="1908787"/>
                                    <a:pt x="2017" y="1575864"/>
                                    <a:pt x="2017" y="1421800"/>
                                  </a:cubicBezTo>
                                  <a:cubicBezTo>
                                    <a:pt x="4813" y="1040966"/>
                                    <a:pt x="-2118" y="650403"/>
                                    <a:pt x="678" y="269569"/>
                                  </a:cubicBezTo>
                                  <a:close/>
                                </a:path>
                              </a:pathLst>
                            </a:custGeom>
                            <a:solidFill>
                              <a:srgbClr val="02833F"/>
                            </a:solidFill>
                            <a:ln>
                              <a:noFill/>
                            </a:ln>
                          </wps:spPr>
                          <wps:style>
                            <a:lnRef idx="2">
                              <a:schemeClr val="accent1">
                                <a:shade val="15000"/>
                              </a:schemeClr>
                            </a:lnRef>
                            <a:fillRef idx="1">
                              <a:schemeClr val="accent1"/>
                            </a:fillRef>
                            <a:effectRef idx="0">
                              <a:schemeClr val="accent1"/>
                            </a:effectRef>
                            <a:fontRef idx="minor">
                              <a:schemeClr val="lt1"/>
                            </a:fontRef>
                          </wps:style>
                          <wps:bodyPr rtlCol="0" anchor="ctr"/>
                        </wps:wsp>
                        <wpg:grpSp>
                          <wpg:cNvPr id="1680292841" name="Group 1680292841"/>
                          <wpg:cNvGrpSpPr/>
                          <wpg:grpSpPr>
                            <a:xfrm>
                              <a:off x="7788" y="163439"/>
                              <a:ext cx="1512692" cy="1522657"/>
                              <a:chOff x="-80357" y="163439"/>
                              <a:chExt cx="2843270" cy="2861998"/>
                            </a:xfrm>
                          </wpg:grpSpPr>
                          <wps:wsp>
                            <wps:cNvPr id="1034703327" name="TextBox 8"/>
                            <wps:cNvSpPr txBox="1"/>
                            <wps:spPr>
                              <a:xfrm>
                                <a:off x="-80357" y="1665725"/>
                                <a:ext cx="2843270" cy="1359712"/>
                              </a:xfrm>
                              <a:prstGeom prst="rect">
                                <a:avLst/>
                              </a:prstGeom>
                              <a:noFill/>
                            </wps:spPr>
                            <wps:txbx>
                              <w:txbxContent>
                                <w:p w14:paraId="1732FB62" w14:textId="77777777" w:rsidR="00613A06" w:rsidRPr="004F7C22" w:rsidRDefault="00613A06" w:rsidP="00613A06">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Options for the separation of SIL and SDA</w:t>
                                  </w:r>
                                </w:p>
                              </w:txbxContent>
                            </wps:txbx>
                            <wps:bodyPr wrap="square" lIns="72000" tIns="36000" rIns="72000" bIns="36000">
                              <a:spAutoFit/>
                            </wps:bodyPr>
                          </wps:wsp>
                          <wps:wsp>
                            <wps:cNvPr id="2113554579" name="Oval 2113554579"/>
                            <wps:cNvSpPr>
                              <a:spLocks noChangeAspect="1"/>
                            </wps:cNvSpPr>
                            <wps:spPr>
                              <a:xfrm>
                                <a:off x="642353" y="163439"/>
                                <a:ext cx="1368090" cy="1368000"/>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g:grpSp>
                      <pic:pic xmlns:pic="http://schemas.openxmlformats.org/drawingml/2006/picture">
                        <pic:nvPicPr>
                          <pic:cNvPr id="281879612" name="Picture 7">
                            <a:extLst>
                              <a:ext uri="{C183D7F6-B498-43B3-948B-1728B52AA6E4}">
                                <adec:decorative xmlns:adec="http://schemas.microsoft.com/office/drawing/2017/decorative" val="1"/>
                              </a:ext>
                            </a:extLst>
                          </pic:cNvPr>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526774" y="238539"/>
                            <a:ext cx="525780" cy="488315"/>
                          </a:xfrm>
                          <a:prstGeom prst="rect">
                            <a:avLst/>
                          </a:prstGeom>
                        </pic:spPr>
                      </pic:pic>
                    </wpg:wgp>
                  </a:graphicData>
                </a:graphic>
              </wp:anchor>
            </w:drawing>
          </mc:Choice>
          <mc:Fallback>
            <w:pict>
              <v:group w14:anchorId="044F73A0" id="_x0000_s1296" alt="&quot;&quot;" style="position:absolute;left:0;text-align:left;margin-left:-5.85pt;margin-top:10pt;width:124.65pt;height:137.05pt;z-index:252136450" coordorigin=",173" coordsize="15840,17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">
                <v:group id="_x0000_s1297" style="position:absolute;top:173;width:15840;height:17418" coordorigin="-283,496" coordsize="15840,1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">
                  <v:shape id="_x0000_s1298" style="position:absolute;left:-1072;top:1285;width:17418;height:15839;rotation:90;visibility:visible;mso-wrap-style:square;v-text-anchor:middle" coordsize="1736142,19563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" path="m678,269569c678,115505,89696,64775,226982,6052,736440,39816,1002708,-4242,1405162,339v154064,,329292,99727,329292,253791c1742843,704873,1717676,929113,1709287,1631525v,154064,-150061,287347,-304125,287347c1033229,1918872,580441,2009454,208508,1908787,54444,1908787,2017,1575864,2017,1421800,4813,1040966,-2118,650403,678,269569xe" fillcolor="#02833f" stroked="f" strokeweight="1pt">
                    <v:stroke joinstyle="miter"/>
                    <v:path arrowok="t" o:connecttype="custom" o:connectlocs="680,218268;227722,4900;1409744,274;1740109,205767;1714860,1321032;1409744,1553695;209188,1545529;2024,1151220;680,218268" o:connectangles="0,0,0,0,0,0,0,0,0"/>
                    <o:lock v:ext="edit" aspectratio="t"/>
                  </v:shape>
                  <v:group id="Group 1680292841" o:spid="_x0000_s1299" style="position:absolute;left:77;top:1634;width:15127;height:15226" coordorigin="-803,1634" coordsize="28432,286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">
                    <v:shape id="TextBox 8" o:spid="_x0000_s1300" type="#_x0000_t202" style="position:absolute;left:-803;top:16657;width:28432;height:13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" filled="f" stroked="f">
                      <v:textbox style="mso-fit-shape-to-text:t" inset="2mm,1mm,2mm,1mm">
                        <w:txbxContent>
                          <w:p w14:paraId="1732FB62" w14:textId="77777777" w:rsidR="00613A06" w:rsidRPr="004F7C22" w:rsidRDefault="00613A06" w:rsidP="00613A06">
                            <w:pPr>
                              <w:spacing w:before="0" w:after="0" w:line="240" w:lineRule="auto"/>
                              <w:jc w:val="center"/>
                              <w:rPr>
                                <w:rFonts w:asciiTheme="minorHAnsi" w:hAnsiTheme="minorHAnsi" w:cstheme="minorHAnsi"/>
                                <w:b/>
                                <w:bCs/>
                                <w:color w:val="FFFFFF" w:themeColor="background1"/>
                                <w:kern w:val="24"/>
                                <w:sz w:val="32"/>
                                <w:szCs w:val="32"/>
                              </w:rPr>
                            </w:pPr>
                            <w:r w:rsidRPr="004F7C22">
                              <w:rPr>
                                <w:rFonts w:asciiTheme="minorHAnsi" w:hAnsiTheme="minorHAnsi" w:cstheme="minorHAnsi"/>
                                <w:b/>
                                <w:bCs/>
                                <w:color w:val="FFFFFF" w:themeColor="background1"/>
                                <w:kern w:val="24"/>
                                <w:sz w:val="28"/>
                                <w:szCs w:val="24"/>
                              </w:rPr>
                              <w:t>Options for the separation of SIL and SDA</w:t>
                            </w:r>
                          </w:p>
                        </w:txbxContent>
                      </v:textbox>
                    </v:shape>
                    <v:oval id="Oval 2113554579" o:spid="_x0000_s1301" style="position:absolute;left:6423;top:1634;width:13681;height:136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" fillcolor="white [3212]" strokecolor="white [3201]" strokeweight="1pt">
                      <v:stroke joinstyle="miter"/>
                      <v:path arrowok="t"/>
                      <o:lock v:ext="edit" aspectratio="t"/>
                    </v:oval>
                  </v:group>
                </v:group>
                <v:shape id="Picture 7" o:spid="_x0000_s1302" type="#_x0000_t75" alt="&quot;&quot;" style="position:absolute;left:5267;top:2385;width:5258;height:48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">
                  <v:imagedata r:id="rId27" o:title=""/>
                </v:shape>
              </v:group>
            </w:pict>
          </mc:Fallback>
        </mc:AlternateContent>
      </w:r>
    </w:p>
    <w:p w14:paraId="3C93D300" w14:textId="7874E171" w:rsidR="00C4285A" w:rsidRDefault="00237335" w:rsidP="00237335">
      <w:pPr>
        <w:pStyle w:val="Bullet1"/>
        <w:numPr>
          <w:ilvl w:val="0"/>
          <w:numId w:val="0"/>
        </w:numPr>
        <w:spacing w:before="0" w:after="120" w:line="240" w:lineRule="auto"/>
        <w:ind w:left="3119"/>
      </w:pPr>
      <w:r>
        <w:rPr>
          <w:noProof/>
        </w:rPr>
        <mc:AlternateContent>
          <mc:Choice Requires="wpg">
            <w:drawing>
              <wp:anchor distT="0" distB="0" distL="114300" distR="114300" simplePos="0" relativeHeight="252164098" behindDoc="0" locked="0" layoutInCell="1" allowOverlap="1" wp14:anchorId="2E0DC88A" wp14:editId="4628D520">
                <wp:simplePos x="0" y="0"/>
                <wp:positionH relativeFrom="column">
                  <wp:posOffset>1566512</wp:posOffset>
                </wp:positionH>
                <wp:positionV relativeFrom="paragraph">
                  <wp:posOffset>27940</wp:posOffset>
                </wp:positionV>
                <wp:extent cx="299085" cy="1405890"/>
                <wp:effectExtent l="0" t="0" r="5715" b="3810"/>
                <wp:wrapNone/>
                <wp:docPr id="184849637" name="Group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299085" cy="1405890"/>
                          <a:chOff x="0" y="-2"/>
                          <a:chExt cx="911662" cy="2160670"/>
                        </a:xfrm>
                      </wpg:grpSpPr>
                      <wps:wsp>
                        <wps:cNvPr id="76935086" name="Graphic 5" descr="An organic shape"/>
                        <wps:cNvSpPr/>
                        <wps:spPr>
                          <a:xfrm rot="5400000" flipV="1">
                            <a:off x="113251" y="624506"/>
                            <a:ext cx="685158" cy="91165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solidFill>
                          <a:ln w="41275" cap="flat">
                            <a:noFill/>
                            <a:prstDash val="solid"/>
                            <a:miter/>
                          </a:ln>
                        </wps:spPr>
                        <wps:bodyPr rtlCol="0" anchor="ctr"/>
                      </wps:wsp>
                      <wps:wsp>
                        <wps:cNvPr id="608083" name="Graphic 5" descr="An organic shape"/>
                        <wps:cNvSpPr/>
                        <wps:spPr>
                          <a:xfrm rot="5400000" flipV="1">
                            <a:off x="113252" y="-113253"/>
                            <a:ext cx="685160" cy="911661"/>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solidFill>
                          <a:ln w="41275" cap="flat">
                            <a:noFill/>
                            <a:prstDash val="solid"/>
                            <a:miter/>
                          </a:ln>
                        </wps:spPr>
                        <wps:bodyPr rtlCol="0" anchor="ctr"/>
                      </wps:wsp>
                      <wps:wsp>
                        <wps:cNvPr id="1688042254" name="Graphic 5" descr="An organic shape"/>
                        <wps:cNvSpPr/>
                        <wps:spPr>
                          <a:xfrm rot="5400000" flipV="1">
                            <a:off x="113251" y="1362259"/>
                            <a:ext cx="685158" cy="911660"/>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612C69"/>
                          </a:solidFill>
                          <a:ln w="41275" cap="flat">
                            <a:noFill/>
                            <a:prstDash val="solid"/>
                            <a:miter/>
                          </a:ln>
                        </wps:spPr>
                        <wps:bodyPr rtlCol="0" anchor="ctr"/>
                      </wps:wsp>
                    </wpg:wgp>
                  </a:graphicData>
                </a:graphic>
                <wp14:sizeRelV relativeFrom="margin">
                  <wp14:pctHeight>0</wp14:pctHeight>
                </wp14:sizeRelV>
              </wp:anchor>
            </w:drawing>
          </mc:Choice>
          <mc:Fallback>
            <w:pict>
              <v:group w14:anchorId="7090FD2B" id="Group 13" o:spid="_x0000_s1026" alt="&quot;&quot;" style="position:absolute;margin-left:123.35pt;margin-top:2.2pt;width:23.55pt;height:110.7pt;z-index:252164098;mso-height-relative:margin" coordorigin="" coordsize="9116,2160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">
                <v:shape id="Graphic 5" o:spid="_x0000_s1027" alt="An organic shape" style="position:absolute;left:1132;top:6245;width:6852;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stroke joinstyle="miter"/>
                  <v:path arrowok="t" o:connecttype="custom" o:connectlocs="629253,140661;503308,13881;259497,35602;59201,314064;4518,643318;154836,817761;384125,909943;635800,741642;680873,351631;629253,140661" o:connectangles="0,0,0,0,0,0,0,0,0,0"/>
                </v:shape>
                <v:shape id="Graphic 5" o:spid="_x0000_s1028" alt="An organic shape" style="position:absolute;left:1132;top:-1132;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stroke joinstyle="miter"/>
                  <v:path arrowok="t" o:connecttype="custom" o:connectlocs="629255,140661;503309,13881;259498,35602;59201,314066;4518,643321;154836,817764;384126,909947;635802,741645;680875,351632;629255,140661" o:connectangles="0,0,0,0,0,0,0,0,0,0"/>
                </v:shape>
                <v:shape id="Graphic 5" o:spid="_x0000_s1029" alt="An organic shape" style="position:absolute;left:1132;top:13623;width:6851;height:9116;rotation:-90;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612c69" stroked="f" strokeweight="3.25pt">
                  <v:stroke joinstyle="miter"/>
                  <v:path arrowok="t" o:connecttype="custom" o:connectlocs="629253,140661;503308,13881;259497,35602;59201,314065;4518,643320;154836,817763;384125,909946;635800,741644;680873,351632;629253,140661" o:connectangles="0,0,0,0,0,0,0,0,0,0"/>
                </v:shape>
              </v:group>
            </w:pict>
          </mc:Fallback>
        </mc:AlternateContent>
      </w:r>
      <w:r w:rsidR="00C4285A">
        <w:t>How would each proposed separation option make it easier or harder for participants? Are there other approaches to separation?</w:t>
      </w:r>
    </w:p>
    <w:p w14:paraId="0E1288DC" w14:textId="77777777" w:rsidR="00C4285A" w:rsidRDefault="00C4285A" w:rsidP="00237335">
      <w:pPr>
        <w:pStyle w:val="Bullet1"/>
        <w:numPr>
          <w:ilvl w:val="0"/>
          <w:numId w:val="0"/>
        </w:numPr>
        <w:spacing w:before="0" w:after="120" w:line="240" w:lineRule="auto"/>
        <w:ind w:left="3119"/>
      </w:pPr>
      <w:r>
        <w:t>Are there circumstances where the same provider should deliver both home and living supports? How can participant rights be protected in these situations?</w:t>
      </w:r>
    </w:p>
    <w:p w14:paraId="78191BF0" w14:textId="77777777" w:rsidR="00C4285A" w:rsidRDefault="00C4285A" w:rsidP="00237335">
      <w:pPr>
        <w:pStyle w:val="Bullet1"/>
        <w:numPr>
          <w:ilvl w:val="0"/>
          <w:numId w:val="0"/>
        </w:numPr>
        <w:spacing w:before="0" w:after="120" w:line="240" w:lineRule="auto"/>
        <w:ind w:left="3119"/>
      </w:pPr>
      <w:r>
        <w:t>What can we do to ensure these rule changes happen without issues?</w:t>
      </w:r>
    </w:p>
    <w:p w14:paraId="671989BC" w14:textId="3D182AD4" w:rsidR="00644089" w:rsidRDefault="00644089" w:rsidP="00C4285A">
      <w:pPr>
        <w:suppressAutoHyphens w:val="0"/>
        <w:spacing w:before="0" w:after="0" w:line="240" w:lineRule="auto"/>
      </w:pPr>
      <w:r>
        <w:br w:type="page"/>
      </w:r>
    </w:p>
    <w:p w14:paraId="21F5DE9E" w14:textId="27FD7365" w:rsidR="00C4285A" w:rsidRPr="00803945" w:rsidRDefault="00C4285A" w:rsidP="00C4285A">
      <w:r>
        <w:rPr>
          <w:noProof/>
        </w:rPr>
        <w:lastRenderedPageBreak/>
        <w:drawing>
          <wp:anchor distT="0" distB="0" distL="114300" distR="114300" simplePos="0" relativeHeight="252158978" behindDoc="1" locked="0" layoutInCell="1" allowOverlap="1" wp14:anchorId="66BCBAE2" wp14:editId="0A4EAEF8">
            <wp:simplePos x="0" y="0"/>
            <wp:positionH relativeFrom="margin">
              <wp:align>center</wp:align>
            </wp:positionH>
            <wp:positionV relativeFrom="paragraph">
              <wp:posOffset>271780</wp:posOffset>
            </wp:positionV>
            <wp:extent cx="5734685" cy="6205855"/>
            <wp:effectExtent l="0" t="0" r="0" b="4445"/>
            <wp:wrapTight wrapText="bothSides">
              <wp:wrapPolygon edited="0">
                <wp:start x="1220" y="0"/>
                <wp:lineTo x="861" y="66"/>
                <wp:lineTo x="215" y="729"/>
                <wp:lineTo x="0" y="3448"/>
                <wp:lineTo x="718" y="4244"/>
                <wp:lineTo x="431" y="4774"/>
                <wp:lineTo x="0" y="5238"/>
                <wp:lineTo x="0" y="7824"/>
                <wp:lineTo x="431" y="8487"/>
                <wp:lineTo x="718" y="8487"/>
                <wp:lineTo x="0" y="9150"/>
                <wp:lineTo x="0" y="10277"/>
                <wp:lineTo x="1076" y="10609"/>
                <wp:lineTo x="431" y="11670"/>
                <wp:lineTo x="144" y="12731"/>
                <wp:lineTo x="72" y="14256"/>
                <wp:lineTo x="574" y="14852"/>
                <wp:lineTo x="1005" y="14852"/>
                <wp:lineTo x="0" y="15913"/>
                <wp:lineTo x="0" y="18433"/>
                <wp:lineTo x="431" y="19096"/>
                <wp:lineTo x="718" y="19096"/>
                <wp:lineTo x="0" y="19825"/>
                <wp:lineTo x="0" y="20886"/>
                <wp:lineTo x="861" y="21218"/>
                <wp:lineTo x="861" y="21284"/>
                <wp:lineTo x="2368" y="21549"/>
                <wp:lineTo x="2727" y="21549"/>
                <wp:lineTo x="18727" y="21549"/>
                <wp:lineTo x="19086" y="21549"/>
                <wp:lineTo x="20450" y="21218"/>
                <wp:lineTo x="21526" y="20356"/>
                <wp:lineTo x="21526" y="19825"/>
                <wp:lineTo x="21311" y="19626"/>
                <wp:lineTo x="20593" y="19096"/>
                <wp:lineTo x="21526" y="18234"/>
                <wp:lineTo x="21526" y="17505"/>
                <wp:lineTo x="20737" y="16974"/>
                <wp:lineTo x="21526" y="16444"/>
                <wp:lineTo x="21526" y="15781"/>
                <wp:lineTo x="20952" y="15250"/>
                <wp:lineTo x="20306" y="14852"/>
                <wp:lineTo x="21526" y="14587"/>
                <wp:lineTo x="21526" y="13327"/>
                <wp:lineTo x="21382" y="11603"/>
                <wp:lineTo x="20808" y="11073"/>
                <wp:lineTo x="20091" y="10609"/>
                <wp:lineTo x="20378" y="10609"/>
                <wp:lineTo x="21526" y="9747"/>
                <wp:lineTo x="21526" y="9216"/>
                <wp:lineTo x="21382" y="9017"/>
                <wp:lineTo x="20665" y="8487"/>
                <wp:lineTo x="21526" y="7625"/>
                <wp:lineTo x="21526" y="6896"/>
                <wp:lineTo x="20880" y="6365"/>
                <wp:lineTo x="21526" y="5702"/>
                <wp:lineTo x="21526" y="5039"/>
                <wp:lineTo x="20378" y="4244"/>
                <wp:lineTo x="20737" y="4244"/>
                <wp:lineTo x="21526" y="3514"/>
                <wp:lineTo x="21526" y="2122"/>
                <wp:lineTo x="21382" y="729"/>
                <wp:lineTo x="20521" y="66"/>
                <wp:lineTo x="20019" y="0"/>
                <wp:lineTo x="1220" y="0"/>
              </wp:wrapPolygon>
            </wp:wrapTight>
            <wp:docPr id="1462458306" name="Picture 30" descr="A figure that depicts the number and types of consultation sessions held. It reads as follows: Online consultation sessions&#10;• 10 sessions conducted&#10;• 324 attendees including providers, auditors, intermediaries, workers, advocacy, and industry groups. &#10;In person consultation sessions&#10;• 10 sessions held across Hobart, Melbourne, Darwin, Alice Springs, Perth, Sydney, Adelaide, and Brisbane&#10;• 406 attendees including providers and workers.&#10;Subject matter expert discussions/roundtables&#10;• 15 sessions held&#10;• 74 attendees from advisory groups, academics, advocates, and peak organisations.&#10;Written submissions&#10;• 18 submissions received including research, frameworks, and other documentation.&#10;">
              <a:extLst xmlns:a="http://schemas.openxmlformats.org/drawingml/2006/main">
                <a:ext uri="{C183D7F6-B498-43B3-948B-1728B52AA6E4}">
                  <adec:decorative xmlns:adec="http://schemas.microsoft.com/office/drawing/2017/decorative" val="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2458306" name="Picture 30" descr="A figure that depicts the number and types of consultation sessions held. It reads as follows: Online consultation sessions&#10;• 10 sessions conducted&#10;• 324 attendees including providers, auditors, intermediaries, workers, advocacy, and industry groups. &#10;In person consultation sessions&#10;• 10 sessions held across Hobart, Melbourne, Darwin, Alice Springs, Perth, Sydney, Adelaide, and Brisbane&#10;• 406 attendees including providers and workers.&#10;Subject matter expert discussions/roundtables&#10;• 15 sessions held&#10;• 74 attendees from advisory groups, academics, advocates, and peak organisations.&#10;Written submissions&#10;• 18 submissions received including research, frameworks, and other documentation.&#10;">
                      <a:extLst>
                        <a:ext uri="{C183D7F6-B498-43B3-948B-1728B52AA6E4}">
                          <adec:decorative xmlns:adec="http://schemas.microsoft.com/office/drawing/2017/decorative" val="0"/>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5734685" cy="6205855"/>
                    </a:xfrm>
                    <a:prstGeom prst="rect">
                      <a:avLst/>
                    </a:prstGeom>
                    <a:noFill/>
                  </pic:spPr>
                </pic:pic>
              </a:graphicData>
            </a:graphic>
            <wp14:sizeRelH relativeFrom="margin">
              <wp14:pctWidth>0</wp14:pctWidth>
            </wp14:sizeRelH>
            <wp14:sizeRelV relativeFrom="margin">
              <wp14:pctHeight>0</wp14:pctHeight>
            </wp14:sizeRelV>
          </wp:anchor>
        </w:drawing>
      </w:r>
      <w:r w:rsidRPr="00803945">
        <w:t>The consultation approach included</w:t>
      </w:r>
      <w:r>
        <w:t xml:space="preserve"> the following sessions and attendees</w:t>
      </w:r>
      <w:r w:rsidRPr="00803945">
        <w:t>:</w:t>
      </w:r>
    </w:p>
    <w:p w14:paraId="4F69174D" w14:textId="29BEEEA3" w:rsidR="00C4285A" w:rsidRPr="00232242" w:rsidRDefault="00C4285A" w:rsidP="00C4285A">
      <w:pPr>
        <w:tabs>
          <w:tab w:val="left" w:pos="7560"/>
        </w:tabs>
        <w:rPr>
          <w:b/>
          <w:bCs/>
          <w:i/>
          <w:iCs/>
          <w:color w:val="000000" w:themeColor="text1"/>
        </w:rPr>
      </w:pPr>
      <w:r w:rsidRPr="00232242">
        <w:rPr>
          <w:b/>
          <w:bCs/>
          <w:i/>
          <w:color w:val="000000" w:themeColor="text1"/>
        </w:rPr>
        <w:t xml:space="preserve">Figure </w:t>
      </w:r>
      <w:r>
        <w:rPr>
          <w:b/>
          <w:bCs/>
          <w:i/>
          <w:iCs/>
          <w:color w:val="000000" w:themeColor="text1"/>
        </w:rPr>
        <w:t>2</w:t>
      </w:r>
      <w:r w:rsidRPr="00232242">
        <w:rPr>
          <w:b/>
          <w:bCs/>
          <w:i/>
          <w:color w:val="000000" w:themeColor="text1"/>
        </w:rPr>
        <w:t xml:space="preserve"> </w:t>
      </w:r>
      <w:r>
        <w:rPr>
          <w:b/>
          <w:bCs/>
          <w:i/>
          <w:iCs/>
          <w:color w:val="000000" w:themeColor="text1"/>
        </w:rPr>
        <w:t>–</w:t>
      </w:r>
      <w:r w:rsidRPr="00232242">
        <w:rPr>
          <w:b/>
          <w:bCs/>
          <w:i/>
          <w:color w:val="000000" w:themeColor="text1"/>
        </w:rPr>
        <w:t xml:space="preserve"> </w:t>
      </w:r>
      <w:r>
        <w:rPr>
          <w:b/>
          <w:bCs/>
          <w:i/>
          <w:iCs/>
          <w:color w:val="000000" w:themeColor="text1"/>
        </w:rPr>
        <w:t>Number of consultation sessions and attendees.</w:t>
      </w:r>
    </w:p>
    <w:p w14:paraId="7ED1F249" w14:textId="77777777" w:rsidR="00C4285A" w:rsidRPr="00803945" w:rsidRDefault="00C4285A" w:rsidP="00C4285A">
      <w:r w:rsidRPr="00803945">
        <w:t>Additional targeted consultation occurred with the NDIA's Independent Advisory Council's Home and Living Group and the NDIS Commission's Consultative Committee, Provider Advisory Group and Complaints Advisory Group.</w:t>
      </w:r>
    </w:p>
    <w:p w14:paraId="33A5CB98" w14:textId="546984CE" w:rsidR="00817BC8" w:rsidRDefault="00C4285A" w:rsidP="00C4285A">
      <w:pPr>
        <w:suppressAutoHyphens w:val="0"/>
        <w:spacing w:before="0" w:after="0" w:line="240" w:lineRule="auto"/>
        <w:rPr>
          <w:rFonts w:eastAsia="Times New Roman"/>
          <w:b/>
          <w:color w:val="85367B"/>
          <w:sz w:val="34"/>
          <w:szCs w:val="34"/>
        </w:rPr>
      </w:pPr>
      <w:r w:rsidRPr="006D4A22">
        <w:t xml:space="preserve">NDIS Commission staff </w:t>
      </w:r>
      <w:r>
        <w:t>scribed detailed notes during consultation sessions and breakout room discussions.</w:t>
      </w:r>
      <w:r w:rsidRPr="006D4A22">
        <w:t xml:space="preserve"> </w:t>
      </w:r>
      <w:r>
        <w:t>All qualitative data was then coded and analysed using specialised software to conduct thematic analysis against a series of research questions. This approach identified key themes and insights across a diverse range of stakeholder responses. However, a</w:t>
      </w:r>
      <w:r w:rsidRPr="005A6720">
        <w:t xml:space="preserve"> limitation</w:t>
      </w:r>
      <w:r>
        <w:t xml:space="preserve"> of the data collection process</w:t>
      </w:r>
      <w:r w:rsidRPr="005A6720">
        <w:t xml:space="preserve"> was the minimal markup</w:t>
      </w:r>
      <w:r>
        <w:t xml:space="preserve"> and </w:t>
      </w:r>
      <w:r w:rsidRPr="005A6720">
        <w:t>references</w:t>
      </w:r>
      <w:r>
        <w:t xml:space="preserve"> and varied scribing approach</w:t>
      </w:r>
      <w:r w:rsidRPr="005A6720">
        <w:t xml:space="preserve"> within the dataset, making it difficult to identify the specific questions asked during sessions and who was speaking. This lack of detail may have reduced clarity and context in the analysis.</w:t>
      </w:r>
      <w:r w:rsidR="00817BC8">
        <w:br w:type="page"/>
      </w:r>
    </w:p>
    <w:p w14:paraId="396C1000" w14:textId="2D8A748B" w:rsidR="00C0118C" w:rsidRDefault="00C0118C" w:rsidP="00C0118C">
      <w:pPr>
        <w:pStyle w:val="Heading2"/>
      </w:pPr>
      <w:bookmarkStart w:id="36" w:name="_Appendix_B:_Housing"/>
      <w:bookmarkEnd w:id="36"/>
      <w:r>
        <w:lastRenderedPageBreak/>
        <w:t>Appendix B: Housing and Living Supports regulatory campaign case studies</w:t>
      </w:r>
      <w:bookmarkEnd w:id="29"/>
    </w:p>
    <w:p w14:paraId="29DF7ED0" w14:textId="452C44A4" w:rsidR="0040736A" w:rsidRDefault="0040736A" w:rsidP="0040736A">
      <w:bookmarkStart w:id="37" w:name="_Toc184403619"/>
      <w:r>
        <w:t xml:space="preserve">In 2023, the Australian Government provided funding of $10.4 million over two years for the NDIS Commission to establish a new team that focuses on strengthening regulation of NDIS providers delivering SDA and SIL supports. The team began compliance activities in April 2024. </w:t>
      </w:r>
    </w:p>
    <w:p w14:paraId="01AEA57F" w14:textId="0C86C926" w:rsidR="00C0118C" w:rsidRDefault="00C0118C" w:rsidP="00C0118C">
      <w:pPr>
        <w:pStyle w:val="Heading3"/>
      </w:pPr>
      <w:r>
        <w:t>Campaign approach</w:t>
      </w:r>
      <w:bookmarkEnd w:id="37"/>
    </w:p>
    <w:p w14:paraId="14C3ACDB" w14:textId="77777777" w:rsidR="00BD74B3" w:rsidRDefault="00BD74B3" w:rsidP="00BD74B3">
      <w:r>
        <w:t>The NDIS Commission commenced proactive compliance campaigns based on provider size, location and whether they had SDA registrations or dual SDA and SIL registrations. The NDIS Commission engagement involved three main components:</w:t>
      </w:r>
    </w:p>
    <w:p w14:paraId="31CB078E" w14:textId="77777777" w:rsidR="00BD74B3" w:rsidRDefault="00BD74B3" w:rsidP="00BD74B3">
      <w:pPr>
        <w:pStyle w:val="Bullet1"/>
        <w:numPr>
          <w:ilvl w:val="0"/>
          <w:numId w:val="15"/>
        </w:numPr>
        <w:ind w:left="852"/>
      </w:pPr>
      <w:r>
        <w:t>Participant (and/or authorised representatives) engagement via site visits and phone calls - to gain insight into participants’ experiences with SIL and SDA supports</w:t>
      </w:r>
    </w:p>
    <w:p w14:paraId="54ED9CB0" w14:textId="77777777" w:rsidR="00BD74B3" w:rsidRDefault="00BD74B3" w:rsidP="00BD74B3">
      <w:pPr>
        <w:pStyle w:val="Bullet1"/>
        <w:numPr>
          <w:ilvl w:val="0"/>
          <w:numId w:val="15"/>
        </w:numPr>
        <w:ind w:left="852"/>
      </w:pPr>
      <w:r>
        <w:t>Provider meetings (virtual and face to face) - to understand how SIL/SDA providers operate and to provide feedback on engagement activities</w:t>
      </w:r>
    </w:p>
    <w:p w14:paraId="3AA0FE6E" w14:textId="77777777" w:rsidR="00BD74B3" w:rsidRDefault="00BD74B3" w:rsidP="00BD74B3">
      <w:pPr>
        <w:pStyle w:val="Bullet1"/>
        <w:numPr>
          <w:ilvl w:val="0"/>
          <w:numId w:val="15"/>
        </w:numPr>
        <w:ind w:left="852"/>
      </w:pPr>
      <w:r>
        <w:t xml:space="preserve">Documentation reviews via issuing of s56 notices - to review the quality and accuracy of service agreements, arrangements with SIL supports, conflict of interest and participant-dwelling information for site visit planning. </w:t>
      </w:r>
    </w:p>
    <w:p w14:paraId="4D4D8A6B" w14:textId="4D6378FB" w:rsidR="00BD74B3" w:rsidRDefault="00A8236F" w:rsidP="00BD74B3">
      <w:r>
        <w:t>From April 2024 to 30 November 2024 the NDIS Commission conducted 253 dwelling visits, held 126 meetings with providers, had 365 discussions with NDIS Participants (or decision makers on their behalf) and issued 133 requests for documentation.</w:t>
      </w:r>
      <w:r w:rsidR="00BD74B3">
        <w:t xml:space="preserve"> </w:t>
      </w:r>
    </w:p>
    <w:p w14:paraId="14E704B2" w14:textId="7C25164A" w:rsidR="00BD74B3" w:rsidRDefault="00A8236F" w:rsidP="00C0118C">
      <w:r w:rsidRPr="001F6F46">
        <w:rPr>
          <w:noProof/>
        </w:rPr>
        <mc:AlternateContent>
          <mc:Choice Requires="wpg">
            <w:drawing>
              <wp:anchor distT="0" distB="0" distL="114300" distR="114300" simplePos="0" relativeHeight="252143618" behindDoc="0" locked="0" layoutInCell="1" allowOverlap="1" wp14:anchorId="2237E694" wp14:editId="55FC1113">
                <wp:simplePos x="0" y="0"/>
                <wp:positionH relativeFrom="margin">
                  <wp:posOffset>-239395</wp:posOffset>
                </wp:positionH>
                <wp:positionV relativeFrom="paragraph">
                  <wp:posOffset>97628</wp:posOffset>
                </wp:positionV>
                <wp:extent cx="6174105" cy="2018030"/>
                <wp:effectExtent l="0" t="0" r="36195" b="1270"/>
                <wp:wrapNone/>
                <wp:docPr id="80" name="Group 79" descr="A figure depicting the previous sentence: From April 2024 to 30 November 2024 the NDIS Commission conducted 253 dwelling visits, held 126 meetings with providers, had 365 discussions with NDIS Participants (or decision makers on their behalf) and issued 133 requests for documentation. ">
                  <a:extLst xmlns:a="http://schemas.openxmlformats.org/drawingml/2006/main">
                    <a:ext uri="{FF2B5EF4-FFF2-40B4-BE49-F238E27FC236}">
                      <a16:creationId xmlns:a16="http://schemas.microsoft.com/office/drawing/2014/main" id="{E1639BCF-2A3A-38B3-8317-EB789F171B18}"/>
                    </a:ext>
                  </a:extLst>
                </wp:docPr>
                <wp:cNvGraphicFramePr/>
                <a:graphic xmlns:a="http://schemas.openxmlformats.org/drawingml/2006/main">
                  <a:graphicData uri="http://schemas.microsoft.com/office/word/2010/wordprocessingGroup">
                    <wpg:wgp>
                      <wpg:cNvGrpSpPr/>
                      <wpg:grpSpPr>
                        <a:xfrm>
                          <a:off x="0" y="0"/>
                          <a:ext cx="6174105" cy="2018030"/>
                          <a:chOff x="0" y="0"/>
                          <a:chExt cx="6174494" cy="2018195"/>
                        </a:xfrm>
                      </wpg:grpSpPr>
                      <wpg:grpSp>
                        <wpg:cNvPr id="1438605604" name="Group 1438605604">
                          <a:extLst>
                            <a:ext uri="{FF2B5EF4-FFF2-40B4-BE49-F238E27FC236}">
                              <a16:creationId xmlns:a16="http://schemas.microsoft.com/office/drawing/2014/main" id="{72DF2B03-3FD6-DD8D-BD27-691CFE709940}"/>
                            </a:ext>
                          </a:extLst>
                        </wpg:cNvPr>
                        <wpg:cNvGrpSpPr/>
                        <wpg:grpSpPr>
                          <a:xfrm>
                            <a:off x="0" y="0"/>
                            <a:ext cx="6155492" cy="2018195"/>
                            <a:chOff x="0" y="0"/>
                            <a:chExt cx="6155492" cy="2018195"/>
                          </a:xfrm>
                        </wpg:grpSpPr>
                        <wpg:grpSp>
                          <wpg:cNvPr id="1020042439" name="Group 1020042439">
                            <a:extLst>
                              <a:ext uri="{FF2B5EF4-FFF2-40B4-BE49-F238E27FC236}">
                                <a16:creationId xmlns:a16="http://schemas.microsoft.com/office/drawing/2014/main" id="{6957F41C-9CEE-E74A-4B73-789CF7695810}"/>
                              </a:ext>
                            </a:extLst>
                          </wpg:cNvPr>
                          <wpg:cNvGrpSpPr>
                            <a:grpSpLocks/>
                          </wpg:cNvGrpSpPr>
                          <wpg:grpSpPr>
                            <a:xfrm>
                              <a:off x="4653168" y="0"/>
                              <a:ext cx="1502324" cy="2018195"/>
                              <a:chOff x="4653168" y="0"/>
                              <a:chExt cx="1633889" cy="2041191"/>
                            </a:xfrm>
                          </wpg:grpSpPr>
                          <wps:wsp>
                            <wps:cNvPr id="1017623451" name="Graphic 5" descr="An organic shape">
                              <a:extLst>
                                <a:ext uri="{FF2B5EF4-FFF2-40B4-BE49-F238E27FC236}">
                                  <a16:creationId xmlns:a16="http://schemas.microsoft.com/office/drawing/2014/main" id="{79FE9D47-1D5A-DD40-C19B-2D852635D93D}"/>
                                </a:ext>
                              </a:extLst>
                            </wps:cNvPr>
                            <wps:cNvSpPr/>
                            <wps:spPr>
                              <a:xfrm rot="695868" flipV="1">
                                <a:off x="4653168" y="0"/>
                                <a:ext cx="1633889" cy="197726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 name="connsiteX0" fmla="*/ 1657952 w 1805454"/>
                                  <a:gd name="connsiteY0" fmla="*/ 332668 h 2077785"/>
                                  <a:gd name="connsiteX1" fmla="*/ 1325653 w 1805454"/>
                                  <a:gd name="connsiteY1" fmla="*/ 45707 h 2077785"/>
                                  <a:gd name="connsiteX2" fmla="*/ 500778 w 1805454"/>
                                  <a:gd name="connsiteY2" fmla="*/ 72128 h 2077785"/>
                                  <a:gd name="connsiteX3" fmla="*/ 153905 w 1805454"/>
                                  <a:gd name="connsiteY3" fmla="*/ 725160 h 2077785"/>
                                  <a:gd name="connsiteX4" fmla="*/ 9627 w 1805454"/>
                                  <a:gd name="connsiteY4" fmla="*/ 1470411 h 2077785"/>
                                  <a:gd name="connsiteX5" fmla="*/ 406231 w 1805454"/>
                                  <a:gd name="connsiteY5" fmla="*/ 1865255 h 2077785"/>
                                  <a:gd name="connsiteX6" fmla="*/ 1011197 w 1805454"/>
                                  <a:gd name="connsiteY6" fmla="*/ 2073905 h 2077785"/>
                                  <a:gd name="connsiteX7" fmla="*/ 1675225 w 1805454"/>
                                  <a:gd name="connsiteY7" fmla="*/ 1692963 h 2077785"/>
                                  <a:gd name="connsiteX8" fmla="*/ 1794147 w 1805454"/>
                                  <a:gd name="connsiteY8" fmla="*/ 810190 h 2077785"/>
                                  <a:gd name="connsiteX9" fmla="*/ 1657952 w 1805454"/>
                                  <a:gd name="connsiteY9" fmla="*/ 332668 h 207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5454" h="2077785">
                                    <a:moveTo>
                                      <a:pt x="1657952" y="332668"/>
                                    </a:moveTo>
                                    <a:cubicBezTo>
                                      <a:pt x="1579870" y="205254"/>
                                      <a:pt x="1518515" y="89130"/>
                                      <a:pt x="1325653" y="45707"/>
                                    </a:cubicBezTo>
                                    <a:cubicBezTo>
                                      <a:pt x="1132791" y="2284"/>
                                      <a:pt x="696069" y="-41114"/>
                                      <a:pt x="500778" y="72128"/>
                                    </a:cubicBezTo>
                                    <a:cubicBezTo>
                                      <a:pt x="305487" y="185370"/>
                                      <a:pt x="235763" y="492113"/>
                                      <a:pt x="153905" y="725160"/>
                                    </a:cubicBezTo>
                                    <a:cubicBezTo>
                                      <a:pt x="72047" y="958207"/>
                                      <a:pt x="-32427" y="1280395"/>
                                      <a:pt x="9627" y="1470411"/>
                                    </a:cubicBezTo>
                                    <a:cubicBezTo>
                                      <a:pt x="51681" y="1660427"/>
                                      <a:pt x="239303" y="1764673"/>
                                      <a:pt x="406231" y="1865255"/>
                                    </a:cubicBezTo>
                                    <a:cubicBezTo>
                                      <a:pt x="573159" y="1965837"/>
                                      <a:pt x="799698" y="2102620"/>
                                      <a:pt x="1011197" y="2073905"/>
                                    </a:cubicBezTo>
                                    <a:cubicBezTo>
                                      <a:pt x="1222696" y="2045190"/>
                                      <a:pt x="1524881" y="1878035"/>
                                      <a:pt x="1675225" y="1692963"/>
                                    </a:cubicBezTo>
                                    <a:cubicBezTo>
                                      <a:pt x="1825569" y="1507891"/>
                                      <a:pt x="1813569" y="1026972"/>
                                      <a:pt x="1794147" y="810190"/>
                                    </a:cubicBezTo>
                                    <a:cubicBezTo>
                                      <a:pt x="1774725" y="593408"/>
                                      <a:pt x="1736034" y="460082"/>
                                      <a:pt x="1657952" y="332668"/>
                                    </a:cubicBezTo>
                                    <a:close/>
                                  </a:path>
                                </a:pathLst>
                              </a:custGeom>
                              <a:solidFill>
                                <a:srgbClr val="275D3A">
                                  <a:alpha val="50000"/>
                                </a:srgbClr>
                              </a:solidFill>
                              <a:ln w="41275" cap="flat">
                                <a:noFill/>
                                <a:prstDash val="solid"/>
                                <a:miter/>
                              </a:ln>
                            </wps:spPr>
                            <wps:bodyPr rtlCol="0" anchor="ctr"/>
                          </wps:wsp>
                          <wps:wsp>
                            <wps:cNvPr id="79354088" name="Graphic 5" descr="An organic shape">
                              <a:extLst>
                                <a:ext uri="{FF2B5EF4-FFF2-40B4-BE49-F238E27FC236}">
                                  <a16:creationId xmlns:a16="http://schemas.microsoft.com/office/drawing/2014/main" id="{11B1A01E-9C63-1CCC-9003-C06F17B4DFA4}"/>
                                </a:ext>
                              </a:extLst>
                            </wps:cNvPr>
                            <wps:cNvSpPr/>
                            <wps:spPr>
                              <a:xfrm rot="10382101" flipV="1">
                                <a:off x="5975100" y="1774002"/>
                                <a:ext cx="240923" cy="26718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alpha val="50000"/>
                                </a:srgbClr>
                              </a:solidFill>
                              <a:ln w="41275" cap="flat">
                                <a:noFill/>
                                <a:prstDash val="solid"/>
                                <a:miter/>
                              </a:ln>
                            </wps:spPr>
                            <wps:bodyPr rtlCol="0" anchor="ctr"/>
                          </wps:wsp>
                          <wps:wsp>
                            <wps:cNvPr id="939382482" name="Graphic 5" descr="An organic shape">
                              <a:extLst>
                                <a:ext uri="{FF2B5EF4-FFF2-40B4-BE49-F238E27FC236}">
                                  <a16:creationId xmlns:a16="http://schemas.microsoft.com/office/drawing/2014/main" id="{E59F3B2D-1D55-4273-F6C1-6C6355034A05}"/>
                                </a:ext>
                              </a:extLst>
                            </wps:cNvPr>
                            <wps:cNvSpPr/>
                            <wps:spPr>
                              <a:xfrm rot="10382101" flipV="1">
                                <a:off x="5848106" y="1289753"/>
                                <a:ext cx="138436" cy="354516"/>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alpha val="50000"/>
                                </a:srgbClr>
                              </a:solidFill>
                              <a:ln w="41275" cap="flat">
                                <a:noFill/>
                                <a:prstDash val="solid"/>
                                <a:miter/>
                              </a:ln>
                            </wps:spPr>
                            <wps:bodyPr rtlCol="0" anchor="ctr"/>
                          </wps:wsp>
                          <wps:wsp>
                            <wps:cNvPr id="1066281040" name="Graphic 5" descr="An organic shape">
                              <a:extLst>
                                <a:ext uri="{FF2B5EF4-FFF2-40B4-BE49-F238E27FC236}">
                                  <a16:creationId xmlns:a16="http://schemas.microsoft.com/office/drawing/2014/main" id="{52734D96-B9C5-B1D1-E472-C2C5E45B98AC}"/>
                                </a:ext>
                              </a:extLst>
                            </wps:cNvPr>
                            <wps:cNvSpPr/>
                            <wps:spPr>
                              <a:xfrm rot="10382101" flipV="1">
                                <a:off x="5698861" y="1666008"/>
                                <a:ext cx="256521" cy="2438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alpha val="50000"/>
                                </a:srgbClr>
                              </a:solidFill>
                              <a:ln w="41275" cap="flat">
                                <a:noFill/>
                                <a:prstDash val="solid"/>
                                <a:miter/>
                              </a:ln>
                            </wps:spPr>
                            <wps:bodyPr rtlCol="0" anchor="ctr"/>
                          </wps:wsp>
                          <wps:wsp>
                            <wps:cNvPr id="1935417319" name="Graphic 5" descr="An organic shape">
                              <a:extLst>
                                <a:ext uri="{FF2B5EF4-FFF2-40B4-BE49-F238E27FC236}">
                                  <a16:creationId xmlns:a16="http://schemas.microsoft.com/office/drawing/2014/main" id="{17A2B3DC-7DC8-E23D-D193-30126A608EFD}"/>
                                </a:ext>
                              </a:extLst>
                            </wps:cNvPr>
                            <wps:cNvSpPr/>
                            <wps:spPr>
                              <a:xfrm rot="11470158" flipV="1">
                                <a:off x="6015870" y="1347845"/>
                                <a:ext cx="215521" cy="42323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alpha val="50000"/>
                                </a:srgbClr>
                              </a:solidFill>
                              <a:ln w="41275" cap="flat">
                                <a:noFill/>
                                <a:prstDash val="solid"/>
                                <a:miter/>
                              </a:ln>
                            </wps:spPr>
                            <wps:bodyPr rtlCol="0" anchor="ctr"/>
                          </wps:wsp>
                        </wpg:grpSp>
                        <wpg:grpSp>
                          <wpg:cNvPr id="608293642" name="Group 608293642">
                            <a:extLst>
                              <a:ext uri="{FF2B5EF4-FFF2-40B4-BE49-F238E27FC236}">
                                <a16:creationId xmlns:a16="http://schemas.microsoft.com/office/drawing/2014/main" id="{31D2B58F-00BD-984B-ACD6-86A1738CFA25}"/>
                              </a:ext>
                            </a:extLst>
                          </wpg:cNvPr>
                          <wpg:cNvGrpSpPr>
                            <a:grpSpLocks/>
                          </wpg:cNvGrpSpPr>
                          <wpg:grpSpPr>
                            <a:xfrm>
                              <a:off x="3101362" y="0"/>
                              <a:ext cx="1502324" cy="2018195"/>
                              <a:chOff x="3101362" y="0"/>
                              <a:chExt cx="1633889" cy="2041191"/>
                            </a:xfrm>
                          </wpg:grpSpPr>
                          <wps:wsp>
                            <wps:cNvPr id="1340422193" name="Graphic 5" descr="An organic shape">
                              <a:extLst>
                                <a:ext uri="{FF2B5EF4-FFF2-40B4-BE49-F238E27FC236}">
                                  <a16:creationId xmlns:a16="http://schemas.microsoft.com/office/drawing/2014/main" id="{7B7E0F72-6748-C34C-C9F6-3E195F61871C}"/>
                                </a:ext>
                              </a:extLst>
                            </wps:cNvPr>
                            <wps:cNvSpPr/>
                            <wps:spPr>
                              <a:xfrm rot="695868" flipV="1">
                                <a:off x="3101362" y="0"/>
                                <a:ext cx="1633889" cy="197726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 name="connsiteX0" fmla="*/ 1657952 w 1805454"/>
                                  <a:gd name="connsiteY0" fmla="*/ 332668 h 2077785"/>
                                  <a:gd name="connsiteX1" fmla="*/ 1325653 w 1805454"/>
                                  <a:gd name="connsiteY1" fmla="*/ 45707 h 2077785"/>
                                  <a:gd name="connsiteX2" fmla="*/ 500778 w 1805454"/>
                                  <a:gd name="connsiteY2" fmla="*/ 72128 h 2077785"/>
                                  <a:gd name="connsiteX3" fmla="*/ 153905 w 1805454"/>
                                  <a:gd name="connsiteY3" fmla="*/ 725160 h 2077785"/>
                                  <a:gd name="connsiteX4" fmla="*/ 9627 w 1805454"/>
                                  <a:gd name="connsiteY4" fmla="*/ 1470411 h 2077785"/>
                                  <a:gd name="connsiteX5" fmla="*/ 406231 w 1805454"/>
                                  <a:gd name="connsiteY5" fmla="*/ 1865255 h 2077785"/>
                                  <a:gd name="connsiteX6" fmla="*/ 1011197 w 1805454"/>
                                  <a:gd name="connsiteY6" fmla="*/ 2073905 h 2077785"/>
                                  <a:gd name="connsiteX7" fmla="*/ 1675225 w 1805454"/>
                                  <a:gd name="connsiteY7" fmla="*/ 1692963 h 2077785"/>
                                  <a:gd name="connsiteX8" fmla="*/ 1794147 w 1805454"/>
                                  <a:gd name="connsiteY8" fmla="*/ 810190 h 2077785"/>
                                  <a:gd name="connsiteX9" fmla="*/ 1657952 w 1805454"/>
                                  <a:gd name="connsiteY9" fmla="*/ 332668 h 207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5454" h="2077785">
                                    <a:moveTo>
                                      <a:pt x="1657952" y="332668"/>
                                    </a:moveTo>
                                    <a:cubicBezTo>
                                      <a:pt x="1579870" y="205254"/>
                                      <a:pt x="1518515" y="89130"/>
                                      <a:pt x="1325653" y="45707"/>
                                    </a:cubicBezTo>
                                    <a:cubicBezTo>
                                      <a:pt x="1132791" y="2284"/>
                                      <a:pt x="696069" y="-41114"/>
                                      <a:pt x="500778" y="72128"/>
                                    </a:cubicBezTo>
                                    <a:cubicBezTo>
                                      <a:pt x="305487" y="185370"/>
                                      <a:pt x="235763" y="492113"/>
                                      <a:pt x="153905" y="725160"/>
                                    </a:cubicBezTo>
                                    <a:cubicBezTo>
                                      <a:pt x="72047" y="958207"/>
                                      <a:pt x="-32427" y="1280395"/>
                                      <a:pt x="9627" y="1470411"/>
                                    </a:cubicBezTo>
                                    <a:cubicBezTo>
                                      <a:pt x="51681" y="1660427"/>
                                      <a:pt x="239303" y="1764673"/>
                                      <a:pt x="406231" y="1865255"/>
                                    </a:cubicBezTo>
                                    <a:cubicBezTo>
                                      <a:pt x="573159" y="1965837"/>
                                      <a:pt x="799698" y="2102620"/>
                                      <a:pt x="1011197" y="2073905"/>
                                    </a:cubicBezTo>
                                    <a:cubicBezTo>
                                      <a:pt x="1222696" y="2045190"/>
                                      <a:pt x="1524881" y="1878035"/>
                                      <a:pt x="1675225" y="1692963"/>
                                    </a:cubicBezTo>
                                    <a:cubicBezTo>
                                      <a:pt x="1825569" y="1507891"/>
                                      <a:pt x="1813569" y="1026972"/>
                                      <a:pt x="1794147" y="810190"/>
                                    </a:cubicBezTo>
                                    <a:cubicBezTo>
                                      <a:pt x="1774725" y="593408"/>
                                      <a:pt x="1736034" y="460082"/>
                                      <a:pt x="1657952" y="332668"/>
                                    </a:cubicBezTo>
                                    <a:close/>
                                  </a:path>
                                </a:pathLst>
                              </a:custGeom>
                              <a:solidFill>
                                <a:srgbClr val="943C84">
                                  <a:alpha val="50000"/>
                                </a:srgbClr>
                              </a:solidFill>
                              <a:ln w="41275" cap="flat">
                                <a:noFill/>
                                <a:prstDash val="solid"/>
                                <a:miter/>
                              </a:ln>
                            </wps:spPr>
                            <wps:bodyPr rtlCol="0" anchor="ctr"/>
                          </wps:wsp>
                          <wps:wsp>
                            <wps:cNvPr id="283579456" name="Graphic 5" descr="An organic shape">
                              <a:extLst>
                                <a:ext uri="{FF2B5EF4-FFF2-40B4-BE49-F238E27FC236}">
                                  <a16:creationId xmlns:a16="http://schemas.microsoft.com/office/drawing/2014/main" id="{BCCF73CA-E8A7-4CCA-9DE0-EA160EC2F37A}"/>
                                </a:ext>
                              </a:extLst>
                            </wps:cNvPr>
                            <wps:cNvSpPr/>
                            <wps:spPr>
                              <a:xfrm rot="10382101" flipV="1">
                                <a:off x="4423294" y="1774002"/>
                                <a:ext cx="240923" cy="26718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alpha val="50000"/>
                                </a:srgbClr>
                              </a:solidFill>
                              <a:ln w="41275" cap="flat">
                                <a:noFill/>
                                <a:prstDash val="solid"/>
                                <a:miter/>
                              </a:ln>
                            </wps:spPr>
                            <wps:bodyPr rtlCol="0" anchor="ctr"/>
                          </wps:wsp>
                          <wps:wsp>
                            <wps:cNvPr id="50465079" name="Graphic 5" descr="An organic shape">
                              <a:extLst>
                                <a:ext uri="{FF2B5EF4-FFF2-40B4-BE49-F238E27FC236}">
                                  <a16:creationId xmlns:a16="http://schemas.microsoft.com/office/drawing/2014/main" id="{BCA9C91F-1C0D-5FC3-F454-9E67D28F8588}"/>
                                </a:ext>
                              </a:extLst>
                            </wps:cNvPr>
                            <wps:cNvSpPr/>
                            <wps:spPr>
                              <a:xfrm rot="10382101" flipV="1">
                                <a:off x="4296300" y="1289753"/>
                                <a:ext cx="138436" cy="354516"/>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alpha val="50000"/>
                                </a:srgbClr>
                              </a:solidFill>
                              <a:ln w="41275" cap="flat">
                                <a:noFill/>
                                <a:prstDash val="solid"/>
                                <a:miter/>
                              </a:ln>
                            </wps:spPr>
                            <wps:bodyPr rtlCol="0" anchor="ctr"/>
                          </wps:wsp>
                          <wps:wsp>
                            <wps:cNvPr id="1064040098" name="Graphic 5" descr="An organic shape">
                              <a:extLst>
                                <a:ext uri="{FF2B5EF4-FFF2-40B4-BE49-F238E27FC236}">
                                  <a16:creationId xmlns:a16="http://schemas.microsoft.com/office/drawing/2014/main" id="{43FFC56A-987B-BCFC-AABB-9CAB5DE89269}"/>
                                </a:ext>
                              </a:extLst>
                            </wps:cNvPr>
                            <wps:cNvSpPr/>
                            <wps:spPr>
                              <a:xfrm rot="10382101" flipV="1">
                                <a:off x="4147055" y="1666008"/>
                                <a:ext cx="256521" cy="2438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alpha val="50000"/>
                                </a:srgbClr>
                              </a:solidFill>
                              <a:ln w="41275" cap="flat">
                                <a:noFill/>
                                <a:prstDash val="solid"/>
                                <a:miter/>
                              </a:ln>
                            </wps:spPr>
                            <wps:bodyPr rtlCol="0" anchor="ctr"/>
                          </wps:wsp>
                          <wps:wsp>
                            <wps:cNvPr id="1897196999" name="Graphic 5" descr="An organic shape">
                              <a:extLst>
                                <a:ext uri="{FF2B5EF4-FFF2-40B4-BE49-F238E27FC236}">
                                  <a16:creationId xmlns:a16="http://schemas.microsoft.com/office/drawing/2014/main" id="{BA1E9CDC-2081-0EA0-CD25-3F461235DAD3}"/>
                                </a:ext>
                              </a:extLst>
                            </wps:cNvPr>
                            <wps:cNvSpPr/>
                            <wps:spPr>
                              <a:xfrm rot="11470158" flipV="1">
                                <a:off x="4464064" y="1347845"/>
                                <a:ext cx="215521" cy="42323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02833F">
                                  <a:alpha val="50000"/>
                                </a:srgbClr>
                              </a:solidFill>
                              <a:ln w="41275" cap="flat">
                                <a:noFill/>
                                <a:prstDash val="solid"/>
                                <a:miter/>
                              </a:ln>
                            </wps:spPr>
                            <wps:bodyPr rtlCol="0" anchor="ctr"/>
                          </wps:wsp>
                        </wpg:grpSp>
                        <wpg:grpSp>
                          <wpg:cNvPr id="1419412538" name="Group 1419412538">
                            <a:extLst>
                              <a:ext uri="{FF2B5EF4-FFF2-40B4-BE49-F238E27FC236}">
                                <a16:creationId xmlns:a16="http://schemas.microsoft.com/office/drawing/2014/main" id="{2B8CD07A-C1DE-BFB9-F748-40DBE1AECE52}"/>
                              </a:ext>
                            </a:extLst>
                          </wpg:cNvPr>
                          <wpg:cNvGrpSpPr>
                            <a:grpSpLocks/>
                          </wpg:cNvGrpSpPr>
                          <wpg:grpSpPr>
                            <a:xfrm>
                              <a:off x="1550681" y="0"/>
                              <a:ext cx="1501200" cy="2018195"/>
                              <a:chOff x="1550681" y="0"/>
                              <a:chExt cx="1633889" cy="2041191"/>
                            </a:xfrm>
                          </wpg:grpSpPr>
                          <wps:wsp>
                            <wps:cNvPr id="1342940547" name="Graphic 5" descr="An organic shape">
                              <a:extLst>
                                <a:ext uri="{FF2B5EF4-FFF2-40B4-BE49-F238E27FC236}">
                                  <a16:creationId xmlns:a16="http://schemas.microsoft.com/office/drawing/2014/main" id="{9B5D392E-EB1E-140A-588A-F64E2290AA85}"/>
                                </a:ext>
                              </a:extLst>
                            </wps:cNvPr>
                            <wps:cNvSpPr/>
                            <wps:spPr>
                              <a:xfrm rot="695868" flipV="1">
                                <a:off x="1550681" y="0"/>
                                <a:ext cx="1633889" cy="197726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 name="connsiteX0" fmla="*/ 1657952 w 1805454"/>
                                  <a:gd name="connsiteY0" fmla="*/ 332668 h 2077785"/>
                                  <a:gd name="connsiteX1" fmla="*/ 1325653 w 1805454"/>
                                  <a:gd name="connsiteY1" fmla="*/ 45707 h 2077785"/>
                                  <a:gd name="connsiteX2" fmla="*/ 500778 w 1805454"/>
                                  <a:gd name="connsiteY2" fmla="*/ 72128 h 2077785"/>
                                  <a:gd name="connsiteX3" fmla="*/ 153905 w 1805454"/>
                                  <a:gd name="connsiteY3" fmla="*/ 725160 h 2077785"/>
                                  <a:gd name="connsiteX4" fmla="*/ 9627 w 1805454"/>
                                  <a:gd name="connsiteY4" fmla="*/ 1470411 h 2077785"/>
                                  <a:gd name="connsiteX5" fmla="*/ 406231 w 1805454"/>
                                  <a:gd name="connsiteY5" fmla="*/ 1865255 h 2077785"/>
                                  <a:gd name="connsiteX6" fmla="*/ 1011197 w 1805454"/>
                                  <a:gd name="connsiteY6" fmla="*/ 2073905 h 2077785"/>
                                  <a:gd name="connsiteX7" fmla="*/ 1675225 w 1805454"/>
                                  <a:gd name="connsiteY7" fmla="*/ 1692963 h 2077785"/>
                                  <a:gd name="connsiteX8" fmla="*/ 1794147 w 1805454"/>
                                  <a:gd name="connsiteY8" fmla="*/ 810190 h 2077785"/>
                                  <a:gd name="connsiteX9" fmla="*/ 1657952 w 1805454"/>
                                  <a:gd name="connsiteY9" fmla="*/ 332668 h 207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5454" h="2077785">
                                    <a:moveTo>
                                      <a:pt x="1657952" y="332668"/>
                                    </a:moveTo>
                                    <a:cubicBezTo>
                                      <a:pt x="1579870" y="205254"/>
                                      <a:pt x="1518515" y="89130"/>
                                      <a:pt x="1325653" y="45707"/>
                                    </a:cubicBezTo>
                                    <a:cubicBezTo>
                                      <a:pt x="1132791" y="2284"/>
                                      <a:pt x="696069" y="-41114"/>
                                      <a:pt x="500778" y="72128"/>
                                    </a:cubicBezTo>
                                    <a:cubicBezTo>
                                      <a:pt x="305487" y="185370"/>
                                      <a:pt x="235763" y="492113"/>
                                      <a:pt x="153905" y="725160"/>
                                    </a:cubicBezTo>
                                    <a:cubicBezTo>
                                      <a:pt x="72047" y="958207"/>
                                      <a:pt x="-32427" y="1280395"/>
                                      <a:pt x="9627" y="1470411"/>
                                    </a:cubicBezTo>
                                    <a:cubicBezTo>
                                      <a:pt x="51681" y="1660427"/>
                                      <a:pt x="239303" y="1764673"/>
                                      <a:pt x="406231" y="1865255"/>
                                    </a:cubicBezTo>
                                    <a:cubicBezTo>
                                      <a:pt x="573159" y="1965837"/>
                                      <a:pt x="799698" y="2102620"/>
                                      <a:pt x="1011197" y="2073905"/>
                                    </a:cubicBezTo>
                                    <a:cubicBezTo>
                                      <a:pt x="1222696" y="2045190"/>
                                      <a:pt x="1524881" y="1878035"/>
                                      <a:pt x="1675225" y="1692963"/>
                                    </a:cubicBezTo>
                                    <a:cubicBezTo>
                                      <a:pt x="1825569" y="1507891"/>
                                      <a:pt x="1813569" y="1026972"/>
                                      <a:pt x="1794147" y="810190"/>
                                    </a:cubicBezTo>
                                    <a:cubicBezTo>
                                      <a:pt x="1774725" y="593408"/>
                                      <a:pt x="1736034" y="460082"/>
                                      <a:pt x="1657952" y="332668"/>
                                    </a:cubicBezTo>
                                    <a:close/>
                                  </a:path>
                                </a:pathLst>
                              </a:custGeom>
                              <a:solidFill>
                                <a:srgbClr val="98C11D">
                                  <a:alpha val="50000"/>
                                </a:srgbClr>
                              </a:solidFill>
                              <a:ln w="41275" cap="flat">
                                <a:noFill/>
                                <a:prstDash val="solid"/>
                                <a:miter/>
                              </a:ln>
                            </wps:spPr>
                            <wps:bodyPr rtlCol="0" anchor="ctr"/>
                          </wps:wsp>
                          <wps:wsp>
                            <wps:cNvPr id="739291953" name="Graphic 5" descr="An organic shape">
                              <a:extLst>
                                <a:ext uri="{FF2B5EF4-FFF2-40B4-BE49-F238E27FC236}">
                                  <a16:creationId xmlns:a16="http://schemas.microsoft.com/office/drawing/2014/main" id="{32AFABC8-1A61-8DCC-5977-ABBE241EC636}"/>
                                </a:ext>
                              </a:extLst>
                            </wps:cNvPr>
                            <wps:cNvSpPr/>
                            <wps:spPr>
                              <a:xfrm rot="10382101" flipV="1">
                                <a:off x="2872613" y="1774002"/>
                                <a:ext cx="240923" cy="26718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5F2E74">
                                  <a:alpha val="50000"/>
                                </a:srgbClr>
                              </a:solidFill>
                              <a:ln w="41275" cap="flat">
                                <a:noFill/>
                                <a:prstDash val="solid"/>
                                <a:miter/>
                              </a:ln>
                            </wps:spPr>
                            <wps:bodyPr rtlCol="0" anchor="ctr"/>
                          </wps:wsp>
                          <wps:wsp>
                            <wps:cNvPr id="1567201094" name="Graphic 5" descr="An organic shape">
                              <a:extLst>
                                <a:ext uri="{FF2B5EF4-FFF2-40B4-BE49-F238E27FC236}">
                                  <a16:creationId xmlns:a16="http://schemas.microsoft.com/office/drawing/2014/main" id="{ECEA934F-AE12-88DC-A81E-CBEFF2C06FBF}"/>
                                </a:ext>
                              </a:extLst>
                            </wps:cNvPr>
                            <wps:cNvSpPr/>
                            <wps:spPr>
                              <a:xfrm rot="10382101" flipV="1">
                                <a:off x="2745619" y="1289753"/>
                                <a:ext cx="138436" cy="354516"/>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5F2E74">
                                  <a:alpha val="50000"/>
                                </a:srgbClr>
                              </a:solidFill>
                              <a:ln w="41275" cap="flat">
                                <a:noFill/>
                                <a:prstDash val="solid"/>
                                <a:miter/>
                              </a:ln>
                            </wps:spPr>
                            <wps:bodyPr rtlCol="0" anchor="ctr"/>
                          </wps:wsp>
                          <wps:wsp>
                            <wps:cNvPr id="1733713735" name="Graphic 5" descr="An organic shape">
                              <a:extLst>
                                <a:ext uri="{FF2B5EF4-FFF2-40B4-BE49-F238E27FC236}">
                                  <a16:creationId xmlns:a16="http://schemas.microsoft.com/office/drawing/2014/main" id="{D78FFF9F-27E4-13D7-A166-2E97F4827506}"/>
                                </a:ext>
                              </a:extLst>
                            </wps:cNvPr>
                            <wps:cNvSpPr/>
                            <wps:spPr>
                              <a:xfrm rot="10382101" flipV="1">
                                <a:off x="2596374" y="1666008"/>
                                <a:ext cx="256521" cy="2438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5F2E74">
                                  <a:alpha val="50000"/>
                                </a:srgbClr>
                              </a:solidFill>
                              <a:ln w="41275" cap="flat">
                                <a:noFill/>
                                <a:prstDash val="solid"/>
                                <a:miter/>
                              </a:ln>
                            </wps:spPr>
                            <wps:bodyPr rtlCol="0" anchor="ctr"/>
                          </wps:wsp>
                          <wps:wsp>
                            <wps:cNvPr id="114521789" name="Graphic 5" descr="An organic shape">
                              <a:extLst>
                                <a:ext uri="{FF2B5EF4-FFF2-40B4-BE49-F238E27FC236}">
                                  <a16:creationId xmlns:a16="http://schemas.microsoft.com/office/drawing/2014/main" id="{08B824C8-1548-2BBC-0791-9F110C609EBF}"/>
                                </a:ext>
                              </a:extLst>
                            </wps:cNvPr>
                            <wps:cNvSpPr/>
                            <wps:spPr>
                              <a:xfrm rot="11470158" flipV="1">
                                <a:off x="2913383" y="1347845"/>
                                <a:ext cx="215521" cy="42323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5F2E74">
                                  <a:alpha val="50000"/>
                                </a:srgbClr>
                              </a:solidFill>
                              <a:ln w="41275" cap="flat">
                                <a:noFill/>
                                <a:prstDash val="solid"/>
                                <a:miter/>
                              </a:ln>
                            </wps:spPr>
                            <wps:bodyPr rtlCol="0" anchor="ctr"/>
                          </wps:wsp>
                        </wpg:grpSp>
                        <wpg:grpSp>
                          <wpg:cNvPr id="1195694764" name="Group 1195694764">
                            <a:extLst>
                              <a:ext uri="{FF2B5EF4-FFF2-40B4-BE49-F238E27FC236}">
                                <a16:creationId xmlns:a16="http://schemas.microsoft.com/office/drawing/2014/main" id="{FB06458C-D862-6B42-02A9-7DA4313B53B9}"/>
                              </a:ext>
                            </a:extLst>
                          </wpg:cNvPr>
                          <wpg:cNvGrpSpPr>
                            <a:grpSpLocks/>
                          </wpg:cNvGrpSpPr>
                          <wpg:grpSpPr>
                            <a:xfrm>
                              <a:off x="0" y="0"/>
                              <a:ext cx="1501200" cy="2018195"/>
                              <a:chOff x="0" y="0"/>
                              <a:chExt cx="1633889" cy="2041191"/>
                            </a:xfrm>
                          </wpg:grpSpPr>
                          <wps:wsp>
                            <wps:cNvPr id="1776478598" name="Graphic 5" descr="An organic shape">
                              <a:extLst>
                                <a:ext uri="{FF2B5EF4-FFF2-40B4-BE49-F238E27FC236}">
                                  <a16:creationId xmlns:a16="http://schemas.microsoft.com/office/drawing/2014/main" id="{09D323B7-1EA2-341A-B9F0-C9A5B743C0AC}"/>
                                </a:ext>
                              </a:extLst>
                            </wps:cNvPr>
                            <wps:cNvSpPr/>
                            <wps:spPr>
                              <a:xfrm rot="695868" flipV="1">
                                <a:off x="0" y="0"/>
                                <a:ext cx="1633889" cy="1977267"/>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 name="connsiteX0" fmla="*/ 1657952 w 1805454"/>
                                  <a:gd name="connsiteY0" fmla="*/ 332668 h 2077785"/>
                                  <a:gd name="connsiteX1" fmla="*/ 1325653 w 1805454"/>
                                  <a:gd name="connsiteY1" fmla="*/ 45707 h 2077785"/>
                                  <a:gd name="connsiteX2" fmla="*/ 500778 w 1805454"/>
                                  <a:gd name="connsiteY2" fmla="*/ 72128 h 2077785"/>
                                  <a:gd name="connsiteX3" fmla="*/ 153905 w 1805454"/>
                                  <a:gd name="connsiteY3" fmla="*/ 725160 h 2077785"/>
                                  <a:gd name="connsiteX4" fmla="*/ 9627 w 1805454"/>
                                  <a:gd name="connsiteY4" fmla="*/ 1470411 h 2077785"/>
                                  <a:gd name="connsiteX5" fmla="*/ 406231 w 1805454"/>
                                  <a:gd name="connsiteY5" fmla="*/ 1865255 h 2077785"/>
                                  <a:gd name="connsiteX6" fmla="*/ 1011197 w 1805454"/>
                                  <a:gd name="connsiteY6" fmla="*/ 2073905 h 2077785"/>
                                  <a:gd name="connsiteX7" fmla="*/ 1675225 w 1805454"/>
                                  <a:gd name="connsiteY7" fmla="*/ 1692963 h 2077785"/>
                                  <a:gd name="connsiteX8" fmla="*/ 1794147 w 1805454"/>
                                  <a:gd name="connsiteY8" fmla="*/ 810190 h 2077785"/>
                                  <a:gd name="connsiteX9" fmla="*/ 1657952 w 1805454"/>
                                  <a:gd name="connsiteY9" fmla="*/ 332668 h 20777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5454" h="2077785">
                                    <a:moveTo>
                                      <a:pt x="1657952" y="332668"/>
                                    </a:moveTo>
                                    <a:cubicBezTo>
                                      <a:pt x="1579870" y="205254"/>
                                      <a:pt x="1518515" y="89130"/>
                                      <a:pt x="1325653" y="45707"/>
                                    </a:cubicBezTo>
                                    <a:cubicBezTo>
                                      <a:pt x="1132791" y="2284"/>
                                      <a:pt x="696069" y="-41114"/>
                                      <a:pt x="500778" y="72128"/>
                                    </a:cubicBezTo>
                                    <a:cubicBezTo>
                                      <a:pt x="305487" y="185370"/>
                                      <a:pt x="235763" y="492113"/>
                                      <a:pt x="153905" y="725160"/>
                                    </a:cubicBezTo>
                                    <a:cubicBezTo>
                                      <a:pt x="72047" y="958207"/>
                                      <a:pt x="-32427" y="1280395"/>
                                      <a:pt x="9627" y="1470411"/>
                                    </a:cubicBezTo>
                                    <a:cubicBezTo>
                                      <a:pt x="51681" y="1660427"/>
                                      <a:pt x="239303" y="1764673"/>
                                      <a:pt x="406231" y="1865255"/>
                                    </a:cubicBezTo>
                                    <a:cubicBezTo>
                                      <a:pt x="573159" y="1965837"/>
                                      <a:pt x="799698" y="2102620"/>
                                      <a:pt x="1011197" y="2073905"/>
                                    </a:cubicBezTo>
                                    <a:cubicBezTo>
                                      <a:pt x="1222696" y="2045190"/>
                                      <a:pt x="1524881" y="1878035"/>
                                      <a:pt x="1675225" y="1692963"/>
                                    </a:cubicBezTo>
                                    <a:cubicBezTo>
                                      <a:pt x="1825569" y="1507891"/>
                                      <a:pt x="1813569" y="1026972"/>
                                      <a:pt x="1794147" y="810190"/>
                                    </a:cubicBezTo>
                                    <a:cubicBezTo>
                                      <a:pt x="1774725" y="593408"/>
                                      <a:pt x="1736034" y="460082"/>
                                      <a:pt x="1657952" y="332668"/>
                                    </a:cubicBezTo>
                                    <a:close/>
                                  </a:path>
                                </a:pathLst>
                              </a:custGeom>
                              <a:solidFill>
                                <a:srgbClr val="5F2E74">
                                  <a:alpha val="50000"/>
                                </a:srgbClr>
                              </a:solidFill>
                              <a:ln w="41275" cap="flat">
                                <a:noFill/>
                                <a:prstDash val="solid"/>
                                <a:miter/>
                              </a:ln>
                            </wps:spPr>
                            <wps:bodyPr rtlCol="0" anchor="ctr"/>
                          </wps:wsp>
                          <wps:wsp>
                            <wps:cNvPr id="2023427782" name="Graphic 5" descr="An organic shape">
                              <a:extLst>
                                <a:ext uri="{FF2B5EF4-FFF2-40B4-BE49-F238E27FC236}">
                                  <a16:creationId xmlns:a16="http://schemas.microsoft.com/office/drawing/2014/main" id="{C4748E1D-954C-1FBD-8C1B-619D49C97D52}"/>
                                </a:ext>
                              </a:extLst>
                            </wps:cNvPr>
                            <wps:cNvSpPr/>
                            <wps:spPr>
                              <a:xfrm rot="10382101" flipV="1">
                                <a:off x="1321932" y="1774002"/>
                                <a:ext cx="240923" cy="26718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alpha val="50000"/>
                                </a:srgbClr>
                              </a:solidFill>
                              <a:ln w="41275" cap="flat">
                                <a:noFill/>
                                <a:prstDash val="solid"/>
                                <a:miter/>
                              </a:ln>
                            </wps:spPr>
                            <wps:bodyPr rtlCol="0" anchor="ctr"/>
                          </wps:wsp>
                          <wps:wsp>
                            <wps:cNvPr id="1525992528" name="Graphic 5" descr="An organic shape">
                              <a:extLst>
                                <a:ext uri="{FF2B5EF4-FFF2-40B4-BE49-F238E27FC236}">
                                  <a16:creationId xmlns:a16="http://schemas.microsoft.com/office/drawing/2014/main" id="{ED7EE53F-2CD6-FA45-1AF6-1647440BBCEB}"/>
                                </a:ext>
                              </a:extLst>
                            </wps:cNvPr>
                            <wps:cNvSpPr/>
                            <wps:spPr>
                              <a:xfrm rot="10382101" flipV="1">
                                <a:off x="1194938" y="1289753"/>
                                <a:ext cx="138436" cy="354516"/>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alpha val="50000"/>
                                </a:srgbClr>
                              </a:solidFill>
                              <a:ln w="41275" cap="flat">
                                <a:noFill/>
                                <a:prstDash val="solid"/>
                                <a:miter/>
                              </a:ln>
                            </wps:spPr>
                            <wps:bodyPr rtlCol="0" anchor="ctr"/>
                          </wps:wsp>
                          <wps:wsp>
                            <wps:cNvPr id="1141236679" name="Graphic 5" descr="An organic shape">
                              <a:extLst>
                                <a:ext uri="{FF2B5EF4-FFF2-40B4-BE49-F238E27FC236}">
                                  <a16:creationId xmlns:a16="http://schemas.microsoft.com/office/drawing/2014/main" id="{A312200A-A8D9-1608-A610-7F0C8DC12922}"/>
                                </a:ext>
                              </a:extLst>
                            </wps:cNvPr>
                            <wps:cNvSpPr/>
                            <wps:spPr>
                              <a:xfrm rot="10382101" flipV="1">
                                <a:off x="1045693" y="1666008"/>
                                <a:ext cx="256521" cy="2438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alpha val="50000"/>
                                </a:srgbClr>
                              </a:solidFill>
                              <a:ln w="41275" cap="flat">
                                <a:noFill/>
                                <a:prstDash val="solid"/>
                                <a:miter/>
                              </a:ln>
                            </wps:spPr>
                            <wps:bodyPr rtlCol="0" anchor="ctr"/>
                          </wps:wsp>
                          <wps:wsp>
                            <wps:cNvPr id="467714737" name="Graphic 5" descr="An organic shape">
                              <a:extLst>
                                <a:ext uri="{FF2B5EF4-FFF2-40B4-BE49-F238E27FC236}">
                                  <a16:creationId xmlns:a16="http://schemas.microsoft.com/office/drawing/2014/main" id="{38422BAE-640C-A998-1F41-F7272E57DFB1}"/>
                                </a:ext>
                              </a:extLst>
                            </wps:cNvPr>
                            <wps:cNvSpPr/>
                            <wps:spPr>
                              <a:xfrm rot="11470158" flipV="1">
                                <a:off x="1362702" y="1347845"/>
                                <a:ext cx="215521" cy="423239"/>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8C11D">
                                  <a:alpha val="50000"/>
                                </a:srgbClr>
                              </a:solidFill>
                              <a:ln w="41275" cap="flat">
                                <a:noFill/>
                                <a:prstDash val="solid"/>
                                <a:miter/>
                              </a:ln>
                            </wps:spPr>
                            <wps:bodyPr rtlCol="0" anchor="ctr"/>
                          </wps:wsp>
                        </wpg:grpSp>
                      </wpg:grpSp>
                      <wpg:grpSp>
                        <wpg:cNvPr id="1497257784" name="Group 1497257784">
                          <a:extLst>
                            <a:ext uri="{FF2B5EF4-FFF2-40B4-BE49-F238E27FC236}">
                              <a16:creationId xmlns:a16="http://schemas.microsoft.com/office/drawing/2014/main" id="{21361824-AA6E-A6FF-A597-72BCB7C45061}"/>
                            </a:ext>
                          </a:extLst>
                        </wpg:cNvPr>
                        <wpg:cNvGrpSpPr/>
                        <wpg:grpSpPr>
                          <a:xfrm>
                            <a:off x="102508" y="182566"/>
                            <a:ext cx="6071986" cy="1338580"/>
                            <a:chOff x="102508" y="182566"/>
                            <a:chExt cx="5938686" cy="1338580"/>
                          </a:xfrm>
                        </wpg:grpSpPr>
                        <wps:wsp>
                          <wps:cNvPr id="1613339222" name="Freeform 3">
                            <a:extLst>
                              <a:ext uri="{FF2B5EF4-FFF2-40B4-BE49-F238E27FC236}">
                                <a16:creationId xmlns:a16="http://schemas.microsoft.com/office/drawing/2014/main" id="{31E73E4D-6E43-5A63-003A-7CFEC1660C8C}"/>
                              </a:ext>
                            </a:extLst>
                          </wps:cNvPr>
                          <wps:cNvSpPr>
                            <a:spLocks noChangeAspect="1"/>
                          </wps:cNvSpPr>
                          <wps:spPr>
                            <a:xfrm>
                              <a:off x="102508" y="182566"/>
                              <a:ext cx="5938686" cy="1338580"/>
                            </a:xfrm>
                            <a:custGeom>
                              <a:avLst/>
                              <a:gdLst/>
                              <a:ahLst/>
                              <a:cxnLst/>
                              <a:rect l="l" t="t" r="r" b="b"/>
                              <a:pathLst>
                                <a:path w="7315200" h="1813560">
                                  <a:moveTo>
                                    <a:pt x="0" y="0"/>
                                  </a:moveTo>
                                  <a:lnTo>
                                    <a:pt x="7315200" y="0"/>
                                  </a:lnTo>
                                  <a:lnTo>
                                    <a:pt x="7315200" y="1813560"/>
                                  </a:lnTo>
                                  <a:lnTo>
                                    <a:pt x="0" y="1813560"/>
                                  </a:lnTo>
                                  <a:lnTo>
                                    <a:pt x="0" y="0"/>
                                  </a:lnTo>
                                  <a:close/>
                                </a:path>
                              </a:pathLst>
                            </a:custGeom>
                            <a:blipFill dpi="0" rotWithShape="1">
                              <a:blip r:embed="rId83">
                                <a:alphaModFix amt="75000"/>
                                <a:extLst>
                                  <a:ext uri="{96DAC541-7B7A-43D3-8B79-37D633B846F1}">
                                    <asvg:svgBlip xmlns:asvg="http://schemas.microsoft.com/office/drawing/2016/SVG/main" r:embed="rId84"/>
                                  </a:ext>
                                </a:extLst>
                              </a:blip>
                              <a:srcRect/>
                              <a:stretch>
                                <a:fillRect/>
                              </a:stretch>
                            </a:blipFill>
                          </wps:spPr>
                          <wps:bodyPr/>
                        </wps:wsp>
                        <wpg:grpSp>
                          <wpg:cNvPr id="867932767" name="Group 867932767">
                            <a:extLst>
                              <a:ext uri="{FF2B5EF4-FFF2-40B4-BE49-F238E27FC236}">
                                <a16:creationId xmlns:a16="http://schemas.microsoft.com/office/drawing/2014/main" id="{13E47DF6-99E7-1ED0-3656-AB437239A7A8}"/>
                              </a:ext>
                            </a:extLst>
                          </wpg:cNvPr>
                          <wpg:cNvGrpSpPr/>
                          <wpg:grpSpPr>
                            <a:xfrm>
                              <a:off x="227950" y="311235"/>
                              <a:ext cx="1079938" cy="1072903"/>
                              <a:chOff x="227950" y="311235"/>
                              <a:chExt cx="1080000" cy="1073038"/>
                            </a:xfrm>
                          </wpg:grpSpPr>
                          <wps:wsp>
                            <wps:cNvPr id="2050247092" name="Rectangle: Rounded Corners 2050247092">
                              <a:extLst>
                                <a:ext uri="{FF2B5EF4-FFF2-40B4-BE49-F238E27FC236}">
                                  <a16:creationId xmlns:a16="http://schemas.microsoft.com/office/drawing/2014/main" id="{108E1922-A1D1-C2AA-6AE4-5005EAF5B61D}"/>
                                </a:ext>
                              </a:extLst>
                            </wps:cNvPr>
                            <wps:cNvSpPr/>
                            <wps:spPr>
                              <a:xfrm>
                                <a:off x="227950" y="311235"/>
                                <a:ext cx="1080000" cy="1073038"/>
                              </a:xfrm>
                              <a:prstGeom prst="roundRect">
                                <a:avLst/>
                              </a:prstGeom>
                              <a:solidFill>
                                <a:sysClr val="window" lastClr="FFFFFF"/>
                              </a:solidFill>
                              <a:ln>
                                <a:noFill/>
                              </a:ln>
                              <a:effectLst/>
                            </wps:spPr>
                            <wps:txbx>
                              <w:txbxContent>
                                <w:p w14:paraId="70528972" w14:textId="77777777" w:rsidR="001F6F46" w:rsidRDefault="001F6F46" w:rsidP="001F6F46">
                                  <w:pPr>
                                    <w:spacing w:before="0" w:after="0" w:line="240" w:lineRule="auto"/>
                                    <w:jc w:val="center"/>
                                    <w:rPr>
                                      <w:b/>
                                      <w:bCs/>
                                      <w:kern w:val="24"/>
                                      <w:sz w:val="24"/>
                                      <w:szCs w:val="24"/>
                                    </w:rPr>
                                  </w:pPr>
                                  <w:r>
                                    <w:rPr>
                                      <w:b/>
                                      <w:bCs/>
                                      <w:kern w:val="24"/>
                                    </w:rPr>
                                    <w:t xml:space="preserve">Dwelling </w:t>
                                  </w:r>
                                </w:p>
                                <w:p w14:paraId="296FC869" w14:textId="77777777" w:rsidR="001F6F46" w:rsidRDefault="001F6F46" w:rsidP="001F6F46">
                                  <w:pPr>
                                    <w:spacing w:before="0" w:after="0" w:line="240" w:lineRule="auto"/>
                                    <w:jc w:val="center"/>
                                    <w:rPr>
                                      <w:b/>
                                      <w:bCs/>
                                      <w:kern w:val="24"/>
                                    </w:rPr>
                                  </w:pPr>
                                  <w:r>
                                    <w:rPr>
                                      <w:b/>
                                      <w:bCs/>
                                      <w:kern w:val="24"/>
                                    </w:rPr>
                                    <w:t>visits</w:t>
                                  </w:r>
                                </w:p>
                              </w:txbxContent>
                            </wps:txbx>
                            <wps:bodyPr spcFirstLastPara="0" vert="horz" wrap="square" lIns="0" tIns="540000" rIns="0" bIns="0" numCol="1" spcCol="1270" anchor="b" anchorCtr="0">
                              <a:noAutofit/>
                            </wps:bodyPr>
                          </wps:wsp>
                          <wps:wsp>
                            <wps:cNvPr id="271451717" name="Rectangle 271451717">
                              <a:extLst>
                                <a:ext uri="{FF2B5EF4-FFF2-40B4-BE49-F238E27FC236}">
                                  <a16:creationId xmlns:a16="http://schemas.microsoft.com/office/drawing/2014/main" id="{4B247B06-EFE2-46F0-918B-90DD18638DB0}"/>
                                </a:ext>
                              </a:extLst>
                            </wps:cNvPr>
                            <wps:cNvSpPr>
                              <a:spLocks noChangeAspect="1"/>
                            </wps:cNvSpPr>
                            <wps:spPr>
                              <a:xfrm>
                                <a:off x="518750" y="747703"/>
                                <a:ext cx="487087" cy="309692"/>
                              </a:xfrm>
                              <a:prstGeom prst="rect">
                                <a:avLst/>
                              </a:prstGeom>
                              <a:noFill/>
                              <a:ln w="12700" cap="flat" cmpd="sng" algn="ctr">
                                <a:noFill/>
                                <a:prstDash val="solid"/>
                                <a:miter lim="800000"/>
                              </a:ln>
                              <a:effectLst/>
                            </wps:spPr>
                            <wps:txbx>
                              <w:txbxContent>
                                <w:p w14:paraId="4068307F" w14:textId="77777777" w:rsidR="001F6F46" w:rsidRDefault="001F6F46" w:rsidP="001F6F46">
                                  <w:pPr>
                                    <w:spacing w:before="0" w:after="0" w:line="240" w:lineRule="auto"/>
                                    <w:jc w:val="center"/>
                                    <w:rPr>
                                      <w:b/>
                                      <w:bCs/>
                                      <w:kern w:val="24"/>
                                      <w:sz w:val="36"/>
                                      <w:szCs w:val="36"/>
                                    </w:rPr>
                                  </w:pPr>
                                  <w:r>
                                    <w:rPr>
                                      <w:b/>
                                      <w:bCs/>
                                      <w:kern w:val="24"/>
                                      <w:sz w:val="36"/>
                                      <w:szCs w:val="36"/>
                                    </w:rPr>
                                    <w:t>253</w:t>
                                  </w:r>
                                </w:p>
                              </w:txbxContent>
                            </wps:txbx>
                            <wps:bodyPr lIns="36000" tIns="0" rIns="36000" bIns="36000" anchor="ctr" anchorCtr="0"/>
                          </wps:wsp>
                        </wpg:grpSp>
                        <wpg:grpSp>
                          <wpg:cNvPr id="80855689" name="Group 80855689">
                            <a:extLst>
                              <a:ext uri="{FF2B5EF4-FFF2-40B4-BE49-F238E27FC236}">
                                <a16:creationId xmlns:a16="http://schemas.microsoft.com/office/drawing/2014/main" id="{10D31E6B-C5F3-9D99-42A4-1BE8C046CFB4}"/>
                              </a:ext>
                            </a:extLst>
                          </wpg:cNvPr>
                          <wpg:cNvGrpSpPr/>
                          <wpg:grpSpPr>
                            <a:xfrm>
                              <a:off x="1739398" y="308759"/>
                              <a:ext cx="1079938" cy="1072902"/>
                              <a:chOff x="1739398" y="308759"/>
                              <a:chExt cx="1080000" cy="1073038"/>
                            </a:xfrm>
                          </wpg:grpSpPr>
                          <wps:wsp>
                            <wps:cNvPr id="70849731" name="Rectangle: Rounded Corners 70849731">
                              <a:extLst>
                                <a:ext uri="{FF2B5EF4-FFF2-40B4-BE49-F238E27FC236}">
                                  <a16:creationId xmlns:a16="http://schemas.microsoft.com/office/drawing/2014/main" id="{C6465D5B-6B1B-97B3-0E0E-FD77EF5CC0C4}"/>
                                </a:ext>
                              </a:extLst>
                            </wps:cNvPr>
                            <wps:cNvSpPr/>
                            <wps:spPr>
                              <a:xfrm>
                                <a:off x="1739398" y="308759"/>
                                <a:ext cx="1080000" cy="1073038"/>
                              </a:xfrm>
                              <a:prstGeom prst="roundRect">
                                <a:avLst/>
                              </a:prstGeom>
                              <a:solidFill>
                                <a:sysClr val="window" lastClr="FFFFFF"/>
                              </a:solidFill>
                              <a:ln>
                                <a:noFill/>
                              </a:ln>
                              <a:effectLst/>
                            </wps:spPr>
                            <wps:txbx>
                              <w:txbxContent>
                                <w:p w14:paraId="7819557F" w14:textId="77777777" w:rsidR="001F6F46" w:rsidRDefault="001F6F46" w:rsidP="001F6F46">
                                  <w:pPr>
                                    <w:spacing w:before="0" w:after="0" w:line="216" w:lineRule="auto"/>
                                    <w:jc w:val="center"/>
                                    <w:rPr>
                                      <w:b/>
                                      <w:bCs/>
                                      <w:kern w:val="24"/>
                                      <w:szCs w:val="22"/>
                                    </w:rPr>
                                  </w:pPr>
                                  <w:r>
                                    <w:rPr>
                                      <w:b/>
                                      <w:bCs/>
                                      <w:kern w:val="24"/>
                                      <w:szCs w:val="22"/>
                                    </w:rPr>
                                    <w:t>Provider meetings</w:t>
                                  </w:r>
                                </w:p>
                              </w:txbxContent>
                            </wps:txbx>
                            <wps:bodyPr spcFirstLastPara="0" vert="horz" wrap="square" lIns="0" tIns="540000" rIns="0" bIns="0" numCol="1" spcCol="1270" anchor="b" anchorCtr="0">
                              <a:noAutofit/>
                            </wps:bodyPr>
                          </wps:wsp>
                          <wps:wsp>
                            <wps:cNvPr id="989378096" name="Rectangle 989378096">
                              <a:extLst>
                                <a:ext uri="{FF2B5EF4-FFF2-40B4-BE49-F238E27FC236}">
                                  <a16:creationId xmlns:a16="http://schemas.microsoft.com/office/drawing/2014/main" id="{34670E77-2054-7706-9A00-DF5D8C0103B0}"/>
                                </a:ext>
                              </a:extLst>
                            </wps:cNvPr>
                            <wps:cNvSpPr>
                              <a:spLocks noChangeAspect="1"/>
                            </wps:cNvSpPr>
                            <wps:spPr>
                              <a:xfrm>
                                <a:off x="2007794" y="743163"/>
                                <a:ext cx="543208" cy="252000"/>
                              </a:xfrm>
                              <a:prstGeom prst="rect">
                                <a:avLst/>
                              </a:prstGeom>
                              <a:solidFill>
                                <a:sysClr val="window" lastClr="FFFFFF"/>
                              </a:solidFill>
                              <a:ln w="12700" cap="flat" cmpd="sng" algn="ctr">
                                <a:solidFill>
                                  <a:sysClr val="window" lastClr="FFFFFF">
                                    <a:hueOff val="0"/>
                                    <a:satOff val="0"/>
                                    <a:lumOff val="0"/>
                                    <a:alphaOff val="0"/>
                                  </a:sysClr>
                                </a:solidFill>
                                <a:prstDash val="solid"/>
                                <a:miter lim="800000"/>
                              </a:ln>
                              <a:effectLst/>
                            </wps:spPr>
                            <wps:txbx>
                              <w:txbxContent>
                                <w:p w14:paraId="7EF1CF69" w14:textId="77777777" w:rsidR="001F6F46" w:rsidRDefault="001F6F46" w:rsidP="001F6F46">
                                  <w:pPr>
                                    <w:spacing w:before="0" w:after="0" w:line="240" w:lineRule="auto"/>
                                    <w:jc w:val="center"/>
                                    <w:rPr>
                                      <w:b/>
                                      <w:bCs/>
                                      <w:kern w:val="24"/>
                                      <w:sz w:val="36"/>
                                      <w:szCs w:val="36"/>
                                    </w:rPr>
                                  </w:pPr>
                                  <w:r>
                                    <w:rPr>
                                      <w:b/>
                                      <w:bCs/>
                                      <w:kern w:val="24"/>
                                      <w:sz w:val="36"/>
                                      <w:szCs w:val="36"/>
                                    </w:rPr>
                                    <w:t>126</w:t>
                                  </w:r>
                                </w:p>
                              </w:txbxContent>
                            </wps:txbx>
                            <wps:bodyPr lIns="36000" tIns="0" rIns="36000" bIns="0" anchor="ctr" anchorCtr="0"/>
                          </wps:wsp>
                        </wpg:grpSp>
                        <wpg:grpSp>
                          <wpg:cNvPr id="1671194460" name="Group 1671194460">
                            <a:extLst>
                              <a:ext uri="{FF2B5EF4-FFF2-40B4-BE49-F238E27FC236}">
                                <a16:creationId xmlns:a16="http://schemas.microsoft.com/office/drawing/2014/main" id="{C55185BF-09FB-54CD-91B9-42A3739EA915}"/>
                              </a:ext>
                            </a:extLst>
                          </wpg:cNvPr>
                          <wpg:cNvGrpSpPr/>
                          <wpg:grpSpPr>
                            <a:xfrm>
                              <a:off x="3272642" y="306282"/>
                              <a:ext cx="1079938" cy="1072902"/>
                              <a:chOff x="3272642" y="306282"/>
                              <a:chExt cx="1080000" cy="1073038"/>
                            </a:xfrm>
                          </wpg:grpSpPr>
                          <wps:wsp>
                            <wps:cNvPr id="565551336" name="Rectangle: Rounded Corners 565551336">
                              <a:extLst>
                                <a:ext uri="{FF2B5EF4-FFF2-40B4-BE49-F238E27FC236}">
                                  <a16:creationId xmlns:a16="http://schemas.microsoft.com/office/drawing/2014/main" id="{E8CF03FF-DEE7-3DEA-6C30-42765F662683}"/>
                                </a:ext>
                              </a:extLst>
                            </wps:cNvPr>
                            <wps:cNvSpPr/>
                            <wps:spPr>
                              <a:xfrm>
                                <a:off x="3272642" y="306282"/>
                                <a:ext cx="1080000" cy="1073038"/>
                              </a:xfrm>
                              <a:prstGeom prst="roundRect">
                                <a:avLst/>
                              </a:prstGeom>
                              <a:solidFill>
                                <a:sysClr val="window" lastClr="FFFFFF"/>
                              </a:solidFill>
                              <a:ln>
                                <a:noFill/>
                              </a:ln>
                              <a:effectLst/>
                            </wps:spPr>
                            <wps:txbx>
                              <w:txbxContent>
                                <w:p w14:paraId="1DAEED1A" w14:textId="77777777" w:rsidR="001F6F46" w:rsidRDefault="001F6F46" w:rsidP="001F6F46">
                                  <w:pPr>
                                    <w:spacing w:before="0" w:after="0" w:line="240" w:lineRule="auto"/>
                                    <w:jc w:val="center"/>
                                    <w:rPr>
                                      <w:b/>
                                      <w:bCs/>
                                      <w:kern w:val="24"/>
                                      <w:szCs w:val="22"/>
                                    </w:rPr>
                                  </w:pPr>
                                  <w:r>
                                    <w:rPr>
                                      <w:b/>
                                      <w:bCs/>
                                      <w:kern w:val="24"/>
                                      <w:szCs w:val="22"/>
                                    </w:rPr>
                                    <w:t>Participant discussions</w:t>
                                  </w:r>
                                </w:p>
                              </w:txbxContent>
                            </wps:txbx>
                            <wps:bodyPr spcFirstLastPara="0" vert="horz" wrap="square" lIns="0" tIns="540000" rIns="0" bIns="0" numCol="1" spcCol="1270" anchor="b" anchorCtr="0">
                              <a:noAutofit/>
                            </wps:bodyPr>
                          </wps:wsp>
                          <wps:wsp>
                            <wps:cNvPr id="219309928" name="Rectangle 219309928">
                              <a:extLst>
                                <a:ext uri="{FF2B5EF4-FFF2-40B4-BE49-F238E27FC236}">
                                  <a16:creationId xmlns:a16="http://schemas.microsoft.com/office/drawing/2014/main" id="{798BAA6E-310A-29F1-F816-DD999A749159}"/>
                                </a:ext>
                              </a:extLst>
                            </wps:cNvPr>
                            <wps:cNvSpPr>
                              <a:spLocks/>
                            </wps:cNvSpPr>
                            <wps:spPr>
                              <a:xfrm>
                                <a:off x="3572998" y="743164"/>
                                <a:ext cx="468000" cy="252000"/>
                              </a:xfrm>
                              <a:prstGeom prst="rect">
                                <a:avLst/>
                              </a:prstGeom>
                              <a:noFill/>
                              <a:ln w="12700" cap="flat" cmpd="sng" algn="ctr">
                                <a:solidFill>
                                  <a:sysClr val="window" lastClr="FFFFFF">
                                    <a:hueOff val="0"/>
                                    <a:satOff val="0"/>
                                    <a:lumOff val="0"/>
                                    <a:alphaOff val="0"/>
                                  </a:sysClr>
                                </a:solidFill>
                                <a:prstDash val="solid"/>
                                <a:miter lim="800000"/>
                              </a:ln>
                              <a:effectLst/>
                            </wps:spPr>
                            <wps:txbx>
                              <w:txbxContent>
                                <w:p w14:paraId="5ACABEF5" w14:textId="77777777" w:rsidR="001F6F46" w:rsidRDefault="001F6F46" w:rsidP="001F6F46">
                                  <w:pPr>
                                    <w:spacing w:before="0" w:after="0" w:line="240" w:lineRule="auto"/>
                                    <w:jc w:val="center"/>
                                    <w:rPr>
                                      <w:b/>
                                      <w:bCs/>
                                      <w:kern w:val="24"/>
                                      <w:sz w:val="36"/>
                                      <w:szCs w:val="36"/>
                                    </w:rPr>
                                  </w:pPr>
                                  <w:r>
                                    <w:rPr>
                                      <w:b/>
                                      <w:bCs/>
                                      <w:kern w:val="24"/>
                                      <w:sz w:val="36"/>
                                      <w:szCs w:val="36"/>
                                    </w:rPr>
                                    <w:t>365</w:t>
                                  </w:r>
                                </w:p>
                              </w:txbxContent>
                            </wps:txbx>
                            <wps:bodyPr lIns="36000" tIns="0" rIns="36000" bIns="0" anchor="ctr" anchorCtr="0"/>
                          </wps:wsp>
                        </wpg:grpSp>
                        <wpg:grpSp>
                          <wpg:cNvPr id="551913432" name="Group 551913432">
                            <a:extLst>
                              <a:ext uri="{FF2B5EF4-FFF2-40B4-BE49-F238E27FC236}">
                                <a16:creationId xmlns:a16="http://schemas.microsoft.com/office/drawing/2014/main" id="{71050603-C181-D15B-3028-F6BBBDFC58FC}"/>
                              </a:ext>
                            </a:extLst>
                          </wpg:cNvPr>
                          <wpg:cNvGrpSpPr/>
                          <wpg:grpSpPr>
                            <a:xfrm>
                              <a:off x="4826132" y="288584"/>
                              <a:ext cx="1079938" cy="1072902"/>
                              <a:chOff x="4826132" y="288584"/>
                              <a:chExt cx="1080000" cy="1073038"/>
                            </a:xfrm>
                          </wpg:grpSpPr>
                          <wps:wsp>
                            <wps:cNvPr id="72359046" name="Rectangle: Rounded Corners 72359046">
                              <a:extLst>
                                <a:ext uri="{FF2B5EF4-FFF2-40B4-BE49-F238E27FC236}">
                                  <a16:creationId xmlns:a16="http://schemas.microsoft.com/office/drawing/2014/main" id="{325AF2F0-C675-2EDF-ED70-905D37FDF6F4}"/>
                                </a:ext>
                              </a:extLst>
                            </wps:cNvPr>
                            <wps:cNvSpPr/>
                            <wps:spPr>
                              <a:xfrm>
                                <a:off x="4826132" y="288584"/>
                                <a:ext cx="1080000" cy="1073038"/>
                              </a:xfrm>
                              <a:prstGeom prst="roundRect">
                                <a:avLst/>
                              </a:prstGeom>
                              <a:solidFill>
                                <a:sysClr val="window" lastClr="FFFFFF"/>
                              </a:solidFill>
                              <a:ln>
                                <a:noFill/>
                              </a:ln>
                              <a:effectLst/>
                            </wps:spPr>
                            <wps:txbx>
                              <w:txbxContent>
                                <w:p w14:paraId="2F0CA5E8" w14:textId="77777777" w:rsidR="001F6F46" w:rsidRDefault="001F6F46" w:rsidP="001F6F46">
                                  <w:pPr>
                                    <w:spacing w:before="0" w:after="0" w:line="240" w:lineRule="auto"/>
                                    <w:jc w:val="center"/>
                                    <w:rPr>
                                      <w:b/>
                                      <w:bCs/>
                                      <w:kern w:val="24"/>
                                      <w:szCs w:val="22"/>
                                    </w:rPr>
                                  </w:pPr>
                                  <w:r>
                                    <w:rPr>
                                      <w:b/>
                                      <w:bCs/>
                                      <w:kern w:val="24"/>
                                      <w:szCs w:val="22"/>
                                    </w:rPr>
                                    <w:t>Documentation requests</w:t>
                                  </w:r>
                                </w:p>
                              </w:txbxContent>
                            </wps:txbx>
                            <wps:bodyPr spcFirstLastPara="0" vert="horz" wrap="square" lIns="0" tIns="540000" rIns="0" bIns="0" numCol="1" spcCol="1270" anchor="b" anchorCtr="0">
                              <a:noAutofit/>
                            </wps:bodyPr>
                          </wps:wsp>
                          <wps:wsp>
                            <wps:cNvPr id="264106336" name="Rectangle 264106336">
                              <a:extLst>
                                <a:ext uri="{FF2B5EF4-FFF2-40B4-BE49-F238E27FC236}">
                                  <a16:creationId xmlns:a16="http://schemas.microsoft.com/office/drawing/2014/main" id="{C627AC87-A3C3-98C8-E415-A0A434AF5E0E}"/>
                                </a:ext>
                              </a:extLst>
                            </wps:cNvPr>
                            <wps:cNvSpPr>
                              <a:spLocks/>
                            </wps:cNvSpPr>
                            <wps:spPr>
                              <a:xfrm>
                                <a:off x="5132132" y="737635"/>
                                <a:ext cx="468000" cy="252000"/>
                              </a:xfrm>
                              <a:prstGeom prst="rect">
                                <a:avLst/>
                              </a:prstGeom>
                              <a:solidFill>
                                <a:sysClr val="window" lastClr="FFFFFF"/>
                              </a:solidFill>
                              <a:ln w="12700" cap="flat" cmpd="sng" algn="ctr">
                                <a:solidFill>
                                  <a:sysClr val="window" lastClr="FFFFFF">
                                    <a:hueOff val="0"/>
                                    <a:satOff val="0"/>
                                    <a:lumOff val="0"/>
                                    <a:alphaOff val="0"/>
                                  </a:sysClr>
                                </a:solidFill>
                                <a:prstDash val="solid"/>
                                <a:miter lim="800000"/>
                              </a:ln>
                              <a:effectLst/>
                            </wps:spPr>
                            <wps:txbx>
                              <w:txbxContent>
                                <w:p w14:paraId="13457426" w14:textId="77777777" w:rsidR="001F6F46" w:rsidRDefault="001F6F46" w:rsidP="001F6F46">
                                  <w:pPr>
                                    <w:spacing w:before="0" w:after="0" w:line="240" w:lineRule="auto"/>
                                    <w:jc w:val="center"/>
                                    <w:rPr>
                                      <w:b/>
                                      <w:bCs/>
                                      <w:kern w:val="24"/>
                                      <w:sz w:val="36"/>
                                      <w:szCs w:val="36"/>
                                    </w:rPr>
                                  </w:pPr>
                                  <w:r>
                                    <w:rPr>
                                      <w:b/>
                                      <w:bCs/>
                                      <w:kern w:val="24"/>
                                      <w:sz w:val="36"/>
                                      <w:szCs w:val="36"/>
                                    </w:rPr>
                                    <w:t>133</w:t>
                                  </w:r>
                                </w:p>
                              </w:txbxContent>
                            </wps:txbx>
                            <wps:bodyPr lIns="36000" tIns="0" rIns="36000" bIns="0" anchor="ctr" anchorCtr="0"/>
                          </wps:wsp>
                        </wpg:grpSp>
                      </wpg:grpSp>
                      <pic:pic xmlns:pic="http://schemas.openxmlformats.org/drawingml/2006/picture">
                        <pic:nvPicPr>
                          <pic:cNvPr id="1167521472" name="Picture 1167521472" descr="A green and purple house&#10;&#10;Description automatically generated">
                            <a:extLst>
                              <a:ext uri="{FF2B5EF4-FFF2-40B4-BE49-F238E27FC236}">
                                <a16:creationId xmlns:a16="http://schemas.microsoft.com/office/drawing/2014/main" id="{85383B3F-30B2-5307-185B-FFE77712CEC4}"/>
                              </a:ext>
                            </a:extLst>
                          </pic:cNvPr>
                          <pic:cNvPicPr>
                            <a:picLocks noChangeAspect="1"/>
                          </pic:cNvPicPr>
                        </pic:nvPicPr>
                        <pic:blipFill>
                          <a:blip r:embed="rId26">
                            <a:extLst>
                              <a:ext uri="{28A0092B-C50C-407E-A947-70E740481C1C}">
                                <a14:useLocalDpi xmlns:a14="http://schemas.microsoft.com/office/drawing/2010/main" val="0"/>
                              </a:ext>
                            </a:extLst>
                          </a:blip>
                          <a:stretch>
                            <a:fillRect/>
                          </a:stretch>
                        </pic:blipFill>
                        <pic:spPr>
                          <a:xfrm>
                            <a:off x="622264" y="387111"/>
                            <a:ext cx="349838" cy="324616"/>
                          </a:xfrm>
                          <a:prstGeom prst="rect">
                            <a:avLst/>
                          </a:prstGeom>
                        </pic:spPr>
                      </pic:pic>
                      <pic:pic xmlns:pic="http://schemas.openxmlformats.org/drawingml/2006/picture">
                        <pic:nvPicPr>
                          <pic:cNvPr id="892786467" name="Picture 892786467" descr="A purple and green outline of a person holding a piece of paper&#10;&#10;Description automatically generated">
                            <a:extLst>
                              <a:ext uri="{FF2B5EF4-FFF2-40B4-BE49-F238E27FC236}">
                                <a16:creationId xmlns:a16="http://schemas.microsoft.com/office/drawing/2014/main" id="{47736413-00B9-7705-BFD3-79F87414D96D}"/>
                              </a:ext>
                            </a:extLst>
                          </pic:cNvPr>
                          <pic:cNvPicPr>
                            <a:picLocks noChangeAspect="1"/>
                          </pic:cNvPicPr>
                        </pic:nvPicPr>
                        <pic:blipFill>
                          <a:blip r:embed="rId85">
                            <a:extLst>
                              <a:ext uri="{28A0092B-C50C-407E-A947-70E740481C1C}">
                                <a14:useLocalDpi xmlns:a14="http://schemas.microsoft.com/office/drawing/2010/main" val="0"/>
                              </a:ext>
                            </a:extLst>
                          </a:blip>
                          <a:srcRect l="16463" t="9008" r="16980"/>
                          <a:stretch/>
                        </pic:blipFill>
                        <pic:spPr>
                          <a:xfrm>
                            <a:off x="5322082" y="339791"/>
                            <a:ext cx="333966" cy="406678"/>
                          </a:xfrm>
                          <a:prstGeom prst="rect">
                            <a:avLst/>
                          </a:prstGeom>
                        </pic:spPr>
                      </pic:pic>
                      <pic:pic xmlns:pic="http://schemas.openxmlformats.org/drawingml/2006/picture">
                        <pic:nvPicPr>
                          <pic:cNvPr id="493884316" name="Picture 493884316" descr="A green purple and purple folder&#10;&#10;Description automatically generated">
                            <a:extLst>
                              <a:ext uri="{FF2B5EF4-FFF2-40B4-BE49-F238E27FC236}">
                                <a16:creationId xmlns:a16="http://schemas.microsoft.com/office/drawing/2014/main" id="{26A54542-8EFA-174B-73D2-45CA9B46D7E1}"/>
                              </a:ext>
                            </a:extLst>
                          </pic:cNvPr>
                          <pic:cNvPicPr>
                            <a:picLocks noChangeAspect="1"/>
                          </pic:cNvPicPr>
                        </pic:nvPicPr>
                        <pic:blipFill>
                          <a:blip r:embed="rId86">
                            <a:extLst>
                              <a:ext uri="{28A0092B-C50C-407E-A947-70E740481C1C}">
                                <a14:useLocalDpi xmlns:a14="http://schemas.microsoft.com/office/drawing/2010/main" val="0"/>
                              </a:ext>
                            </a:extLst>
                          </a:blip>
                          <a:stretch>
                            <a:fillRect/>
                          </a:stretch>
                        </pic:blipFill>
                        <pic:spPr>
                          <a:xfrm>
                            <a:off x="3698586" y="387111"/>
                            <a:ext cx="379469" cy="323959"/>
                          </a:xfrm>
                          <a:prstGeom prst="rect">
                            <a:avLst/>
                          </a:prstGeom>
                        </pic:spPr>
                      </pic:pic>
                      <pic:pic xmlns:pic="http://schemas.openxmlformats.org/drawingml/2006/picture">
                        <pic:nvPicPr>
                          <pic:cNvPr id="1446060862" name="Picture 1446060862" descr="A green and purple icons&#10;&#10;Description automatically generated">
                            <a:extLst>
                              <a:ext uri="{FF2B5EF4-FFF2-40B4-BE49-F238E27FC236}">
                                <a16:creationId xmlns:a16="http://schemas.microsoft.com/office/drawing/2014/main" id="{3E0E6BE4-0294-FC04-D8BB-844804BEBF30}"/>
                              </a:ext>
                            </a:extLst>
                          </pic:cNvPr>
                          <pic:cNvPicPr>
                            <a:picLocks noChangeAspect="1"/>
                          </pic:cNvPicPr>
                        </pic:nvPicPr>
                        <pic:blipFill>
                          <a:blip r:embed="rId87">
                            <a:extLst>
                              <a:ext uri="{28A0092B-C50C-407E-A947-70E740481C1C}">
                                <a14:useLocalDpi xmlns:a14="http://schemas.microsoft.com/office/drawing/2010/main" val="0"/>
                              </a:ext>
                            </a:extLst>
                          </a:blip>
                          <a:stretch>
                            <a:fillRect/>
                          </a:stretch>
                        </pic:blipFill>
                        <pic:spPr>
                          <a:xfrm>
                            <a:off x="2203601" y="390237"/>
                            <a:ext cx="369134" cy="323959"/>
                          </a:xfrm>
                          <a:prstGeom prst="rect">
                            <a:avLst/>
                          </a:prstGeom>
                        </pic:spPr>
                      </pic:pic>
                    </wpg:wgp>
                  </a:graphicData>
                </a:graphic>
              </wp:anchor>
            </w:drawing>
          </mc:Choice>
          <mc:Fallback>
            <w:pict>
              <v:group w14:anchorId="2237E694" id="Group 79" o:spid="_x0000_s1303" alt="A figure depicting the previous sentence: From April 2024 to 30 November 2024 the NDIS Commission conducted 253 dwelling visits, held 126 meetings with providers, had 365 discussions with NDIS Participants (or decision makers on their behalf) and issued 133 requests for documentation. " style="position:absolute;margin-left:-18.85pt;margin-top:7.7pt;width:486.15pt;height:158.9pt;z-index:252143618;mso-position-horizontal-relative:margin" coordsize="61744,20181" o:gfxdata="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">
                <v:group id="Group 1438605604" o:spid="_x0000_s1304" style="position:absolute;width:61554;height:20181" coordsize="61554,201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">
                  <v:group id="Group 1020042439" o:spid="_x0000_s1305" style="position:absolute;left:46531;width:15023;height:20181" coordorigin="46531" coordsize="16338,2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">
                    <v:shape id="Graphic 5" o:spid="_x0000_s1306" alt="An organic shape" style="position:absolute;left:46531;width:16339;height:19772;rotation:-760073fd;flip:y;visibility:visible;mso-wrap-style:square;v-text-anchor:middle" coordsize="1805454,207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" path="m1657952,332668c1579870,205254,1518515,89130,1325653,45707,1132791,2284,696069,-41114,500778,72128,305487,185370,235763,492113,153905,725160,72047,958207,-32427,1280395,9627,1470411v42054,190016,229676,294262,396604,394844c573159,1965837,799698,2102620,1011197,2073905v211499,-28715,513684,-195870,664028,-380942c1825569,1507891,1813569,1026972,1794147,810190,1774725,593408,1736034,460082,1657952,332668xe" fillcolor="#275d3a" stroked="f" strokeweight="3.25pt">
                      <v:fill opacity="32896f"/>
                      <v:stroke joinstyle="miter"/>
                      <v:path arrowok="t" o:connecttype="custom" o:connectlocs="1500404,316574;1199682,43496;453191,68639;139280,690079;8712,1399276;367629,1775019;915107,1973575;1516035,1611062;1623656,770995;1500404,316574" o:connectangles="0,0,0,0,0,0,0,0,0,0"/>
                    </v:shape>
                    <v:shape id="Graphic 5" o:spid="_x0000_s1307" alt="An organic shape" style="position:absolute;left:59751;top:17740;width:2409;height:2671;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fill opacity="32896f"/>
                      <v:stroke joinstyle="miter"/>
                      <v:path arrowok="t" o:connecttype="custom" o:connectlocs="221265,41225;176979,4068;91247,10434;20817,92046;1589,188544;54445,239670;135071,266687;223567,217361;239416,103056;221265,41225" o:connectangles="0,0,0,0,0,0,0,0,0,0"/>
                    </v:shape>
                    <v:shape id="Graphic 5" o:spid="_x0000_s1308" alt="An organic shape" style="position:absolute;left:58481;top:12897;width:1384;height:3545;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fill opacity="32896f"/>
                      <v:stroke joinstyle="miter"/>
                      <v:path arrowok="t" o:connecttype="custom" o:connectlocs="127140,54699;101693,5398;52431,13844;11962,122130;913,250167;31285,318003;77612,353849;128463,288402;137570,136739;127140,54699" o:connectangles="0,0,0,0,0,0,0,0,0,0"/>
                    </v:shape>
                    <v:shape id="Graphic 5" o:spid="_x0000_s1309" alt="An organic shape" style="position:absolute;left:56988;top:16660;width:2565;height:2438;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fill opacity="32896f"/>
                      <v:stroke joinstyle="miter"/>
                      <v:path arrowok="t" o:connecttype="custom" o:connectlocs="235590,37629;188437,3713;97155,9524;22165,84017;1692,172098;57970,218764;143815,243424;238042,198401;254917,94067;235590,37629" o:connectangles="0,0,0,0,0,0,0,0,0,0"/>
                    </v:shape>
                    <v:shape id="Graphic 5" o:spid="_x0000_s1310" alt="An organic shape" style="position:absolute;left:60158;top:13478;width:2155;height:4232;rotation:11064489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fill opacity="32896f"/>
                      <v:stroke joinstyle="miter"/>
                      <v:path arrowok="t" o:connecttype="custom" o:connectlocs="197936,65302;158319,6444;81627,16528;18622,145805;1421,298662;48705,379647;120829,422443;199995,344309;214173,163245;197936,65302" o:connectangles="0,0,0,0,0,0,0,0,0,0"/>
                    </v:shape>
                  </v:group>
                  <v:group id="Group 608293642" o:spid="_x0000_s1311" style="position:absolute;left:31013;width:15023;height:20181" coordorigin="31013" coordsize="16338,2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">
                    <v:shape id="Graphic 5" o:spid="_x0000_s1312" alt="An organic shape" style="position:absolute;left:31013;width:16339;height:19772;rotation:-760073fd;flip:y;visibility:visible;mso-wrap-style:square;v-text-anchor:middle" coordsize="1805454,207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" path="m1657952,332668c1579870,205254,1518515,89130,1325653,45707,1132791,2284,696069,-41114,500778,72128,305487,185370,235763,492113,153905,725160,72047,958207,-32427,1280395,9627,1470411v42054,190016,229676,294262,396604,394844c573159,1965837,799698,2102620,1011197,2073905v211499,-28715,513684,-195870,664028,-380942c1825569,1507891,1813569,1026972,1794147,810190,1774725,593408,1736034,460082,1657952,332668xe" fillcolor="#943c84" stroked="f" strokeweight="3.25pt">
                      <v:fill opacity="32896f"/>
                      <v:stroke joinstyle="miter"/>
                      <v:path arrowok="t" o:connecttype="custom" o:connectlocs="1500404,316574;1199682,43496;453191,68639;139280,690079;8712,1399276;367629,1775019;915107,1973575;1516035,1611062;1623656,770995;1500404,316574" o:connectangles="0,0,0,0,0,0,0,0,0,0"/>
                    </v:shape>
                    <v:shape id="Graphic 5" o:spid="_x0000_s1313" alt="An organic shape" style="position:absolute;left:44232;top:17740;width:2410;height:2671;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fill opacity="32896f"/>
                      <v:stroke joinstyle="miter"/>
                      <v:path arrowok="t" o:connecttype="custom" o:connectlocs="221265,41225;176979,4068;91247,10434;20817,92046;1589,188544;54445,239670;135071,266687;223567,217361;239416,103056;221265,41225" o:connectangles="0,0,0,0,0,0,0,0,0,0"/>
                    </v:shape>
                    <v:shape id="Graphic 5" o:spid="_x0000_s1314" alt="An organic shape" style="position:absolute;left:42963;top:12897;width:1384;height:3545;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fill opacity="32896f"/>
                      <v:stroke joinstyle="miter"/>
                      <v:path arrowok="t" o:connecttype="custom" o:connectlocs="127140,54699;101693,5398;52431,13844;11962,122130;913,250167;31285,318003;77612,353849;128463,288402;137570,136739;127140,54699" o:connectangles="0,0,0,0,0,0,0,0,0,0"/>
                    </v:shape>
                    <v:shape id="Graphic 5" o:spid="_x0000_s1315" alt="An organic shape" style="position:absolute;left:41470;top:16660;width:2565;height:2438;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fill opacity="32896f"/>
                      <v:stroke joinstyle="miter"/>
                      <v:path arrowok="t" o:connecttype="custom" o:connectlocs="235590,37629;188437,3713;97155,9524;22165,84017;1692,172098;57970,218764;143815,243424;238042,198401;254917,94067;235590,37629" o:connectangles="0,0,0,0,0,0,0,0,0,0"/>
                    </v:shape>
                    <v:shape id="Graphic 5" o:spid="_x0000_s1316" alt="An organic shape" style="position:absolute;left:44640;top:13478;width:2155;height:4232;rotation:11064489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02833f" stroked="f" strokeweight="3.25pt">
                      <v:fill opacity="32896f"/>
                      <v:stroke joinstyle="miter"/>
                      <v:path arrowok="t" o:connecttype="custom" o:connectlocs="197936,65302;158319,6444;81627,16528;18622,145805;1421,298662;48705,379647;120829,422443;199995,344309;214173,163245;197936,65302" o:connectangles="0,0,0,0,0,0,0,0,0,0"/>
                    </v:shape>
                  </v:group>
                  <v:group id="Group 1419412538" o:spid="_x0000_s1317" style="position:absolute;left:15506;width:15012;height:20181" coordorigin="15506" coordsize="16338,2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">
                    <v:shape id="Graphic 5" o:spid="_x0000_s1318" alt="An organic shape" style="position:absolute;left:15506;width:16339;height:19772;rotation:-760073fd;flip:y;visibility:visible;mso-wrap-style:square;v-text-anchor:middle" coordsize="1805454,207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" path="m1657952,332668c1579870,205254,1518515,89130,1325653,45707,1132791,2284,696069,-41114,500778,72128,305487,185370,235763,492113,153905,725160,72047,958207,-32427,1280395,9627,1470411v42054,190016,229676,294262,396604,394844c573159,1965837,799698,2102620,1011197,2073905v211499,-28715,513684,-195870,664028,-380942c1825569,1507891,1813569,1026972,1794147,810190,1774725,593408,1736034,460082,1657952,332668xe" fillcolor="#98c11d" stroked="f" strokeweight="3.25pt">
                      <v:fill opacity="32896f"/>
                      <v:stroke joinstyle="miter"/>
                      <v:path arrowok="t" o:connecttype="custom" o:connectlocs="1500404,316574;1199682,43496;453191,68639;139280,690079;8712,1399276;367629,1775019;915107,1973575;1516035,1611062;1623656,770995;1500404,316574" o:connectangles="0,0,0,0,0,0,0,0,0,0"/>
                    </v:shape>
                    <v:shape id="Graphic 5" o:spid="_x0000_s1319" alt="An organic shape" style="position:absolute;left:28726;top:17740;width:2409;height:2671;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5f2e74" stroked="f" strokeweight="3.25pt">
                      <v:fill opacity="32896f"/>
                      <v:stroke joinstyle="miter"/>
                      <v:path arrowok="t" o:connecttype="custom" o:connectlocs="221265,41225;176979,4068;91247,10434;20817,92046;1589,188544;54445,239670;135071,266687;223567,217361;239416,103056;221265,41225" o:connectangles="0,0,0,0,0,0,0,0,0,0"/>
                    </v:shape>
                    <v:shape id="Graphic 5" o:spid="_x0000_s1320" alt="An organic shape" style="position:absolute;left:27456;top:12897;width:1384;height:3545;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5f2e74" stroked="f" strokeweight="3.25pt">
                      <v:fill opacity="32896f"/>
                      <v:stroke joinstyle="miter"/>
                      <v:path arrowok="t" o:connecttype="custom" o:connectlocs="127140,54699;101693,5398;52431,13844;11962,122130;913,250167;31285,318003;77612,353849;128463,288402;137570,136739;127140,54699" o:connectangles="0,0,0,0,0,0,0,0,0,0"/>
                    </v:shape>
                    <v:shape id="Graphic 5" o:spid="_x0000_s1321" alt="An organic shape" style="position:absolute;left:25963;top:16660;width:2565;height:2438;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5f2e74" stroked="f" strokeweight="3.25pt">
                      <v:fill opacity="32896f"/>
                      <v:stroke joinstyle="miter"/>
                      <v:path arrowok="t" o:connecttype="custom" o:connectlocs="235590,37629;188437,3713;97155,9524;22165,84017;1692,172098;57970,218764;143815,243424;238042,198401;254917,94067;235590,37629" o:connectangles="0,0,0,0,0,0,0,0,0,0"/>
                    </v:shape>
                    <v:shape id="Graphic 5" o:spid="_x0000_s1322" alt="An organic shape" style="position:absolute;left:29133;top:13478;width:2156;height:4232;rotation:11064489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5f2e74" stroked="f" strokeweight="3.25pt">
                      <v:fill opacity="32896f"/>
                      <v:stroke joinstyle="miter"/>
                      <v:path arrowok="t" o:connecttype="custom" o:connectlocs="197936,65302;158319,6444;81627,16528;18622,145805;1421,298662;48705,379647;120829,422443;199995,344309;214173,163245;197936,65302" o:connectangles="0,0,0,0,0,0,0,0,0,0"/>
                    </v:shape>
                  </v:group>
                  <v:group id="Group 1195694764" o:spid="_x0000_s1323" style="position:absolute;width:15012;height:20181" coordsize="16338,204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">
                    <v:shape id="Graphic 5" o:spid="_x0000_s1324" alt="An organic shape" style="position:absolute;width:16338;height:19772;rotation:-760073fd;flip:y;visibility:visible;mso-wrap-style:square;v-text-anchor:middle" coordsize="1805454,20777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" path="m1657952,332668c1579870,205254,1518515,89130,1325653,45707,1132791,2284,696069,-41114,500778,72128,305487,185370,235763,492113,153905,725160,72047,958207,-32427,1280395,9627,1470411v42054,190016,229676,294262,396604,394844c573159,1965837,799698,2102620,1011197,2073905v211499,-28715,513684,-195870,664028,-380942c1825569,1507891,1813569,1026972,1794147,810190,1774725,593408,1736034,460082,1657952,332668xe" fillcolor="#5f2e74" stroked="f" strokeweight="3.25pt">
                      <v:fill opacity="32896f"/>
                      <v:stroke joinstyle="miter"/>
                      <v:path arrowok="t" o:connecttype="custom" o:connectlocs="1500404,316574;1199682,43496;453191,68639;139280,690079;8712,1399276;367629,1775019;915107,1973575;1516035,1611062;1623656,770995;1500404,316574" o:connectangles="0,0,0,0,0,0,0,0,0,0"/>
                    </v:shape>
                    <v:shape id="Graphic 5" o:spid="_x0000_s1325" alt="An organic shape" style="position:absolute;left:13219;top:17740;width:2409;height:2671;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fill opacity="32896f"/>
                      <v:stroke joinstyle="miter"/>
                      <v:path arrowok="t" o:connecttype="custom" o:connectlocs="221265,41225;176979,4068;91247,10434;20817,92046;1589,188544;54445,239670;135071,266687;223567,217361;239416,103056;221265,41225" o:connectangles="0,0,0,0,0,0,0,0,0,0"/>
                    </v:shape>
                    <v:shape id="Graphic 5" o:spid="_x0000_s1326" alt="An organic shape" style="position:absolute;left:11949;top:12897;width:1384;height:3545;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fill opacity="32896f"/>
                      <v:stroke joinstyle="miter"/>
                      <v:path arrowok="t" o:connecttype="custom" o:connectlocs="127140,54699;101693,5398;52431,13844;11962,122130;913,250167;31285,318003;77612,353849;128463,288402;137570,136739;127140,54699" o:connectangles="0,0,0,0,0,0,0,0,0,0"/>
                    </v:shape>
                    <v:shape id="Graphic 5" o:spid="_x0000_s1327" alt="An organic shape" style="position:absolute;left:10456;top:16660;width:2566;height:2438;rotation:-11340023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fill opacity="32896f"/>
                      <v:stroke joinstyle="miter"/>
                      <v:path arrowok="t" o:connecttype="custom" o:connectlocs="235590,37629;188437,3713;97155,9524;22165,84017;1692,172098;57970,218764;143815,243424;238042,198401;254917,94067;235590,37629" o:connectangles="0,0,0,0,0,0,0,0,0,0"/>
                    </v:shape>
                    <v:shape id="Graphic 5" o:spid="_x0000_s1328" alt="An organic shape" style="position:absolute;left:13627;top:13478;width:2155;height:4232;rotation:11064489fd;flip:y;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&#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8c11d" stroked="f" strokeweight="3.25pt">
                      <v:fill opacity="32896f"/>
                      <v:stroke joinstyle="miter"/>
                      <v:path arrowok="t" o:connecttype="custom" o:connectlocs="197936,65302;158319,6444;81627,16528;18622,145805;1421,298662;48705,379647;120829,422443;199995,344309;214173,163245;197936,65302" o:connectangles="0,0,0,0,0,0,0,0,0,0"/>
                    </v:shape>
                  </v:group>
                </v:group>
                <v:group id="Group 1497257784" o:spid="_x0000_s1329" style="position:absolute;left:1025;top:1825;width:60719;height:13386" coordorigin="1025,1825" coordsize="59386,133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">
                  <v:shape id="Freeform 3" o:spid="_x0000_s1330" style="position:absolute;left:1025;top:1825;width:59386;height:13386;visibility:visible;mso-wrap-style:square;v-text-anchor:top" coordsize="7315200,1813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" path="m,l7315200,r,1813560l,1813560,,xe" stroked="f">
                    <v:fill r:id="rId88" o:title="" opacity=".75" recolor="t" rotate="t" type="frame"/>
                    <v:path arrowok="t"/>
                    <o:lock v:ext="edit" aspectratio="t"/>
                  </v:shape>
                  <v:group id="Group 867932767" o:spid="_x0000_s1331" style="position:absolute;left:2279;top:3112;width:10799;height:10729" coordorigin="2279,3112" coordsize="10800,1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">
                    <v:roundrect id="Rectangle: Rounded Corners 2050247092" o:spid="_x0000_s1332" style="position:absolute;left:2279;top:3112;width:10800;height:10730;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" fillcolor="window" stroked="f">
                      <v:textbox inset="0,15mm,0,0">
                        <w:txbxContent>
                          <w:p w14:paraId="70528972" w14:textId="77777777" w:rsidR="001F6F46" w:rsidRDefault="001F6F46" w:rsidP="001F6F46">
                            <w:pPr>
                              <w:spacing w:before="0" w:after="0" w:line="240" w:lineRule="auto"/>
                              <w:jc w:val="center"/>
                              <w:rPr>
                                <w:b/>
                                <w:bCs/>
                                <w:kern w:val="24"/>
                                <w:sz w:val="24"/>
                                <w:szCs w:val="24"/>
                              </w:rPr>
                            </w:pPr>
                            <w:r>
                              <w:rPr>
                                <w:b/>
                                <w:bCs/>
                                <w:kern w:val="24"/>
                              </w:rPr>
                              <w:t xml:space="preserve">Dwelling </w:t>
                            </w:r>
                          </w:p>
                          <w:p w14:paraId="296FC869" w14:textId="77777777" w:rsidR="001F6F46" w:rsidRDefault="001F6F46" w:rsidP="001F6F46">
                            <w:pPr>
                              <w:spacing w:before="0" w:after="0" w:line="240" w:lineRule="auto"/>
                              <w:jc w:val="center"/>
                              <w:rPr>
                                <w:b/>
                                <w:bCs/>
                                <w:kern w:val="24"/>
                              </w:rPr>
                            </w:pPr>
                            <w:r>
                              <w:rPr>
                                <w:b/>
                                <w:bCs/>
                                <w:kern w:val="24"/>
                              </w:rPr>
                              <w:t>visits</w:t>
                            </w:r>
                          </w:p>
                        </w:txbxContent>
                      </v:textbox>
                    </v:roundrect>
                    <v:rect id="Rectangle 271451717" o:spid="_x0000_s1333" style="position:absolute;left:5187;top:7477;width:4871;height:30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" filled="f" stroked="f" strokeweight="1pt">
                      <o:lock v:ext="edit" aspectratio="t"/>
                      <v:textbox inset="1mm,0,1mm,1mm">
                        <w:txbxContent>
                          <w:p w14:paraId="4068307F" w14:textId="77777777" w:rsidR="001F6F46" w:rsidRDefault="001F6F46" w:rsidP="001F6F46">
                            <w:pPr>
                              <w:spacing w:before="0" w:after="0" w:line="240" w:lineRule="auto"/>
                              <w:jc w:val="center"/>
                              <w:rPr>
                                <w:b/>
                                <w:bCs/>
                                <w:kern w:val="24"/>
                                <w:sz w:val="36"/>
                                <w:szCs w:val="36"/>
                              </w:rPr>
                            </w:pPr>
                            <w:r>
                              <w:rPr>
                                <w:b/>
                                <w:bCs/>
                                <w:kern w:val="24"/>
                                <w:sz w:val="36"/>
                                <w:szCs w:val="36"/>
                              </w:rPr>
                              <w:t>253</w:t>
                            </w:r>
                          </w:p>
                        </w:txbxContent>
                      </v:textbox>
                    </v:rect>
                  </v:group>
                  <v:group id="Group 80855689" o:spid="_x0000_s1334" style="position:absolute;left:17393;top:3087;width:10800;height:10729" coordorigin="17393,3087" coordsize="10800,1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">
                    <v:roundrect id="Rectangle: Rounded Corners 70849731" o:spid="_x0000_s1335" style="position:absolute;left:17393;top:3087;width:10800;height:10730;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" fillcolor="window" stroked="f">
                      <v:textbox inset="0,15mm,0,0">
                        <w:txbxContent>
                          <w:p w14:paraId="7819557F" w14:textId="77777777" w:rsidR="001F6F46" w:rsidRDefault="001F6F46" w:rsidP="001F6F46">
                            <w:pPr>
                              <w:spacing w:before="0" w:after="0" w:line="216" w:lineRule="auto"/>
                              <w:jc w:val="center"/>
                              <w:rPr>
                                <w:b/>
                                <w:bCs/>
                                <w:kern w:val="24"/>
                                <w:szCs w:val="22"/>
                              </w:rPr>
                            </w:pPr>
                            <w:r>
                              <w:rPr>
                                <w:b/>
                                <w:bCs/>
                                <w:kern w:val="24"/>
                                <w:szCs w:val="22"/>
                              </w:rPr>
                              <w:t>Provider meetings</w:t>
                            </w:r>
                          </w:p>
                        </w:txbxContent>
                      </v:textbox>
                    </v:roundrect>
                    <v:rect id="Rectangle 989378096" o:spid="_x0000_s1336" style="position:absolute;left:20077;top:7431;width:5433;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" fillcolor="window" strokecolor="white" strokeweight="1pt">
                      <v:path arrowok="t"/>
                      <o:lock v:ext="edit" aspectratio="t"/>
                      <v:textbox inset="1mm,0,1mm,0">
                        <w:txbxContent>
                          <w:p w14:paraId="7EF1CF69" w14:textId="77777777" w:rsidR="001F6F46" w:rsidRDefault="001F6F46" w:rsidP="001F6F46">
                            <w:pPr>
                              <w:spacing w:before="0" w:after="0" w:line="240" w:lineRule="auto"/>
                              <w:jc w:val="center"/>
                              <w:rPr>
                                <w:b/>
                                <w:bCs/>
                                <w:kern w:val="24"/>
                                <w:sz w:val="36"/>
                                <w:szCs w:val="36"/>
                              </w:rPr>
                            </w:pPr>
                            <w:r>
                              <w:rPr>
                                <w:b/>
                                <w:bCs/>
                                <w:kern w:val="24"/>
                                <w:sz w:val="36"/>
                                <w:szCs w:val="36"/>
                              </w:rPr>
                              <w:t>126</w:t>
                            </w:r>
                          </w:p>
                        </w:txbxContent>
                      </v:textbox>
                    </v:rect>
                  </v:group>
                  <v:group id="Group 1671194460" o:spid="_x0000_s1337" style="position:absolute;left:32726;top:3062;width:10799;height:10729" coordorigin="32726,3062" coordsize="10800,1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">
                    <v:roundrect id="Rectangle: Rounded Corners 565551336" o:spid="_x0000_s1338" style="position:absolute;left:32726;top:3062;width:10800;height:10731;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" fillcolor="window" stroked="f">
                      <v:textbox inset="0,15mm,0,0">
                        <w:txbxContent>
                          <w:p w14:paraId="1DAEED1A" w14:textId="77777777" w:rsidR="001F6F46" w:rsidRDefault="001F6F46" w:rsidP="001F6F46">
                            <w:pPr>
                              <w:spacing w:before="0" w:after="0" w:line="240" w:lineRule="auto"/>
                              <w:jc w:val="center"/>
                              <w:rPr>
                                <w:b/>
                                <w:bCs/>
                                <w:kern w:val="24"/>
                                <w:szCs w:val="22"/>
                              </w:rPr>
                            </w:pPr>
                            <w:r>
                              <w:rPr>
                                <w:b/>
                                <w:bCs/>
                                <w:kern w:val="24"/>
                                <w:szCs w:val="22"/>
                              </w:rPr>
                              <w:t>Participant discussions</w:t>
                            </w:r>
                          </w:p>
                        </w:txbxContent>
                      </v:textbox>
                    </v:roundrect>
                    <v:rect id="Rectangle 219309928" o:spid="_x0000_s1339" style="position:absolute;left:35729;top:7431;width:468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" filled="f" strokecolor="white" strokeweight="1pt">
                      <v:path arrowok="t"/>
                      <v:textbox inset="1mm,0,1mm,0">
                        <w:txbxContent>
                          <w:p w14:paraId="5ACABEF5" w14:textId="77777777" w:rsidR="001F6F46" w:rsidRDefault="001F6F46" w:rsidP="001F6F46">
                            <w:pPr>
                              <w:spacing w:before="0" w:after="0" w:line="240" w:lineRule="auto"/>
                              <w:jc w:val="center"/>
                              <w:rPr>
                                <w:b/>
                                <w:bCs/>
                                <w:kern w:val="24"/>
                                <w:sz w:val="36"/>
                                <w:szCs w:val="36"/>
                              </w:rPr>
                            </w:pPr>
                            <w:r>
                              <w:rPr>
                                <w:b/>
                                <w:bCs/>
                                <w:kern w:val="24"/>
                                <w:sz w:val="36"/>
                                <w:szCs w:val="36"/>
                              </w:rPr>
                              <w:t>365</w:t>
                            </w:r>
                          </w:p>
                        </w:txbxContent>
                      </v:textbox>
                    </v:rect>
                  </v:group>
                  <v:group id="Group 551913432" o:spid="_x0000_s1340" style="position:absolute;left:48261;top:2885;width:10799;height:10729" coordorigin="48261,2885" coordsize="10800,107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">
                    <v:roundrect id="Rectangle: Rounded Corners 72359046" o:spid="_x0000_s1341" style="position:absolute;left:48261;top:2885;width:10800;height:10731;visibility:visible;mso-wrap-style:square;v-text-anchor:bottom"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" fillcolor="window" stroked="f">
                      <v:textbox inset="0,15mm,0,0">
                        <w:txbxContent>
                          <w:p w14:paraId="2F0CA5E8" w14:textId="77777777" w:rsidR="001F6F46" w:rsidRDefault="001F6F46" w:rsidP="001F6F46">
                            <w:pPr>
                              <w:spacing w:before="0" w:after="0" w:line="240" w:lineRule="auto"/>
                              <w:jc w:val="center"/>
                              <w:rPr>
                                <w:b/>
                                <w:bCs/>
                                <w:kern w:val="24"/>
                                <w:szCs w:val="22"/>
                              </w:rPr>
                            </w:pPr>
                            <w:r>
                              <w:rPr>
                                <w:b/>
                                <w:bCs/>
                                <w:kern w:val="24"/>
                                <w:szCs w:val="22"/>
                              </w:rPr>
                              <w:t>Documentation requests</w:t>
                            </w:r>
                          </w:p>
                        </w:txbxContent>
                      </v:textbox>
                    </v:roundrect>
                    <v:rect id="Rectangle 264106336" o:spid="_x0000_s1342" style="position:absolute;left:51321;top:7376;width:4680;height:2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" fillcolor="window" strokecolor="white" strokeweight="1pt">
                      <v:path arrowok="t"/>
                      <v:textbox inset="1mm,0,1mm,0">
                        <w:txbxContent>
                          <w:p w14:paraId="13457426" w14:textId="77777777" w:rsidR="001F6F46" w:rsidRDefault="001F6F46" w:rsidP="001F6F46">
                            <w:pPr>
                              <w:spacing w:before="0" w:after="0" w:line="240" w:lineRule="auto"/>
                              <w:jc w:val="center"/>
                              <w:rPr>
                                <w:b/>
                                <w:bCs/>
                                <w:kern w:val="24"/>
                                <w:sz w:val="36"/>
                                <w:szCs w:val="36"/>
                              </w:rPr>
                            </w:pPr>
                            <w:r>
                              <w:rPr>
                                <w:b/>
                                <w:bCs/>
                                <w:kern w:val="24"/>
                                <w:sz w:val="36"/>
                                <w:szCs w:val="36"/>
                              </w:rPr>
                              <w:t>133</w:t>
                            </w:r>
                          </w:p>
                        </w:txbxContent>
                      </v:textbox>
                    </v:rect>
                  </v:group>
                </v:group>
                <v:shape id="Picture 1167521472" o:spid="_x0000_s1343" type="#_x0000_t75" alt="A green and purple house&#10;&#10;Description automatically generated" style="position:absolute;left:6222;top:3871;width:3499;height:32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">
                  <v:imagedata r:id="rId27" o:title="A green and purple house&#10;&#10;Description automatically generated"/>
                </v:shape>
                <v:shape id="Picture 892786467" o:spid="_x0000_s1344" type="#_x0000_t75" alt="A purple and green outline of a person holding a piece of paper&#10;&#10;Description automatically generated" style="position:absolute;left:53220;top:3397;width:3340;height:40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">
                  <v:imagedata r:id="rId89" o:title="A purple and green outline of a person holding a piece of paper&#10;&#10;Description automatically generated" croptop="5903f" cropleft="10789f" cropright="11128f"/>
                </v:shape>
                <v:shape id="Picture 493884316" o:spid="_x0000_s1345" type="#_x0000_t75" alt="A green purple and purple folder&#10;&#10;Description automatically generated" style="position:absolute;left:36985;top:3871;width:3795;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">
                  <v:imagedata r:id="rId90" o:title="A green purple and purple folder&#10;&#10;Description automatically generated"/>
                </v:shape>
                <v:shape id="Picture 1446060862" o:spid="_x0000_s1346" type="#_x0000_t75" alt="A green and purple icons&#10;&#10;Description automatically generated" style="position:absolute;left:22036;top:3902;width:3691;height:3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">
                  <v:imagedata r:id="rId91" o:title="A green and purple icons&#10;&#10;Description automatically generated"/>
                </v:shape>
                <w10:wrap anchorx="margin"/>
              </v:group>
            </w:pict>
          </mc:Fallback>
        </mc:AlternateContent>
      </w:r>
    </w:p>
    <w:p w14:paraId="4CB6321D" w14:textId="77777777" w:rsidR="002F1864" w:rsidRDefault="002F1864" w:rsidP="00C0118C"/>
    <w:p w14:paraId="11065F33" w14:textId="77777777" w:rsidR="002F1864" w:rsidRDefault="002F1864" w:rsidP="00C0118C"/>
    <w:p w14:paraId="029E2132" w14:textId="77777777" w:rsidR="001F6F46" w:rsidRDefault="001F6F46" w:rsidP="00C0118C"/>
    <w:p w14:paraId="5B6E84F3" w14:textId="77777777" w:rsidR="001F6F46" w:rsidRDefault="001F6F46" w:rsidP="00C0118C"/>
    <w:p w14:paraId="2CFCE1E2" w14:textId="77777777" w:rsidR="001F6F46" w:rsidRDefault="001F6F46" w:rsidP="00C0118C"/>
    <w:p w14:paraId="4B06355D" w14:textId="77777777" w:rsidR="001F6F46" w:rsidRDefault="001F6F46" w:rsidP="00C0118C"/>
    <w:p w14:paraId="5DC608EC" w14:textId="77777777" w:rsidR="00A8236F" w:rsidRDefault="00A8236F" w:rsidP="00A8236F">
      <w:bookmarkStart w:id="38" w:name="_Toc184403620"/>
    </w:p>
    <w:p w14:paraId="25BA397B" w14:textId="605FFEFD" w:rsidR="00A8236F" w:rsidRDefault="00A8236F" w:rsidP="00A8236F">
      <w:r>
        <w:t xml:space="preserve">Place based campaigns occurred in Cairns QLD, and Ballarat and Bendigo VIC, with a Dubbo-Orange NSW campaign due for completion in December 2024. Large provider campaigns focused on providers with over 80 dwellings located in multiple states and territories, and occurred with coordinated activities, mobilising teams to conduct site visits concurrently across a scheduled week. Smaller providers were grouped together in tranches and allocated for individual case management. </w:t>
      </w:r>
    </w:p>
    <w:p w14:paraId="4FC98AAB" w14:textId="201CAC5B" w:rsidR="00B04B5F" w:rsidRDefault="00B04B5F">
      <w:pPr>
        <w:suppressAutoHyphens w:val="0"/>
        <w:spacing w:before="0" w:after="0" w:line="240" w:lineRule="auto"/>
        <w:rPr>
          <w:rFonts w:eastAsia="Times New Roman"/>
          <w:b/>
          <w:color w:val="5F2E74"/>
          <w:sz w:val="26"/>
          <w:szCs w:val="24"/>
        </w:rPr>
      </w:pPr>
      <w:r>
        <w:br w:type="page"/>
      </w:r>
    </w:p>
    <w:bookmarkEnd w:id="38"/>
    <w:p w14:paraId="6FD7CADD" w14:textId="77777777" w:rsidR="00A8236F" w:rsidRDefault="00A8236F" w:rsidP="00A8236F">
      <w:pPr>
        <w:pStyle w:val="Heading3"/>
      </w:pPr>
      <w:r>
        <w:lastRenderedPageBreak/>
        <w:t>Examples of issues identified</w:t>
      </w:r>
    </w:p>
    <w:p w14:paraId="448E7EFD" w14:textId="77777777" w:rsidR="00A8236F" w:rsidRDefault="00A8236F" w:rsidP="00A8236F">
      <w:r>
        <w:t>Where a participant receives all supports, including accommodation, SIL, community-based supports and support coordination through one provider, choice is sometimes limited to the options presented by the provider. However, some participants and their families described the benefits of the streamlined approach, particularly in relation to communication and oversight for complex support requirements. Many participants expressed a preference for one-on-one living over shared accommodation where they can have family and friends visit, work from home and/or continue living with their spouse.</w:t>
      </w:r>
    </w:p>
    <w:p w14:paraId="29AA8FBF" w14:textId="77777777" w:rsidR="00A8236F" w:rsidRDefault="00A8236F" w:rsidP="00A8236F">
      <w:r>
        <w:t>Current regulatory requirements expect providers to meet minimum standards for conflict-of-interest disclosure and management. This means providers are not required to demonstrate the practical ways choice is promoted outside of the provider (or linked entities) such as through referrals or information.</w:t>
      </w:r>
    </w:p>
    <w:p w14:paraId="0F595214" w14:textId="77777777" w:rsidR="00A8236F" w:rsidRDefault="00A8236F" w:rsidP="00A8236F">
      <w:r>
        <w:t xml:space="preserve">Where a participant does not have SDA funding, there is a widespread practice of providers renting properties and subletting to participants below market rate. Participants are then placed in a house with a rooming/boarding agreement. When entering an established household, there is an expectation for incoming residents that supports in place for other housemates will be accepted by incoming residents. </w:t>
      </w:r>
    </w:p>
    <w:p w14:paraId="70AE8BE0" w14:textId="77777777" w:rsidR="00A8236F" w:rsidRDefault="00A8236F" w:rsidP="00A8236F">
      <w:r>
        <w:t>While this model appears to support some NDIS participants, who without SDA funding, may otherwise find it challenging to access accommodation, there is limited oversight from a regulatory perspective on the suitability and quality of the accommodation.</w:t>
      </w:r>
    </w:p>
    <w:p w14:paraId="7338FC92" w14:textId="77777777" w:rsidR="00A8236F" w:rsidRDefault="00A8236F" w:rsidP="00A8236F">
      <w:r>
        <w:t xml:space="preserve">Where the SDA provider is not the owner, reasonable modifications to improve the functionality and practical use of the accommodation is limited to the owner’s appetite for modifications. This can result in kitchens, bathrooms and exit or entry areas that lack accessibility features for the participant. For example, unused swimming pools without ramps or rails, courtyards with steps instead of ramps, delays in maintenance and repair requests, and kitchens with storage incompatible for people in wheelchairs. </w:t>
      </w:r>
    </w:p>
    <w:p w14:paraId="6C3E51F7" w14:textId="77777777" w:rsidR="00A8236F" w:rsidRDefault="00A8236F" w:rsidP="00A8236F">
      <w:r>
        <w:t xml:space="preserve">On the other hand, where the SDA provider owns the property, prompt modifications occur to accommodation (such as ramps, hoists, storage solutions or kitchen/bathroom layout) to improve the environment for participants and supports delivery. </w:t>
      </w:r>
    </w:p>
    <w:p w14:paraId="010A9E01" w14:textId="77777777" w:rsidR="00B01F04" w:rsidRDefault="00B01F04" w:rsidP="00B01F04">
      <w:pPr>
        <w:pStyle w:val="Heading3"/>
      </w:pPr>
      <w:r>
        <w:t>Emerging themes</w:t>
      </w:r>
    </w:p>
    <w:p w14:paraId="71E63918" w14:textId="77777777" w:rsidR="00A8236F" w:rsidRDefault="00A8236F" w:rsidP="00A8236F">
      <w:r w:rsidRPr="7A7C9A10">
        <w:rPr>
          <w:rFonts w:cs="Calibri"/>
        </w:rPr>
        <w:t xml:space="preserve">These proactive campaigns </w:t>
      </w:r>
      <w:r>
        <w:rPr>
          <w:rFonts w:cs="Calibri"/>
        </w:rPr>
        <w:t xml:space="preserve">across diverse home and living arrangements throughout Australia have revealed that the quality of relationships between participants, their families, workers and providers is the primary driver of satisfaction with home and living supports. When all parties share a clear, current understanding of individual support requirements, participants typically report more positive experiences. Conversely, lack of clear understanding often leads to challenges in support, regardless of the accommodation type or provider arrangements. </w:t>
      </w:r>
      <w:r w:rsidRPr="7A7C9A10">
        <w:rPr>
          <w:rFonts w:cs="Calibri"/>
        </w:rPr>
        <w:t xml:space="preserve"> </w:t>
      </w:r>
    </w:p>
    <w:p w14:paraId="22E37D4B" w14:textId="77777777" w:rsidR="00B01F04" w:rsidRDefault="00B01F04" w:rsidP="00B01F04"/>
    <w:p w14:paraId="746D40D9" w14:textId="3F6DC8AC" w:rsidR="00E713C4" w:rsidRDefault="00E713C4">
      <w:pPr>
        <w:suppressAutoHyphens w:val="0"/>
        <w:spacing w:before="0" w:after="0" w:line="240" w:lineRule="auto"/>
        <w:rPr>
          <w:rStyle w:val="Heading2Char"/>
          <w:rFonts w:eastAsia="Calibri"/>
        </w:rPr>
      </w:pPr>
      <w:r>
        <w:rPr>
          <w:rStyle w:val="Heading2Char"/>
          <w:rFonts w:eastAsia="Calibri"/>
        </w:rPr>
        <w:br w:type="page"/>
      </w:r>
    </w:p>
    <w:p w14:paraId="1E7EACC9" w14:textId="2404D0C0" w:rsidR="00FB1B0B" w:rsidRDefault="00FB1B0B" w:rsidP="003357EA">
      <w:pPr>
        <w:ind w:right="1088"/>
        <w:rPr>
          <w:rStyle w:val="Heading2Char"/>
          <w:rFonts w:eastAsia="Calibri"/>
        </w:rPr>
      </w:pPr>
      <w:bookmarkStart w:id="39" w:name="_Hlk185238760"/>
      <w:r w:rsidRPr="00F46F4A">
        <w:rPr>
          <w:rStyle w:val="Heading2Char"/>
          <w:rFonts w:eastAsia="Calibri"/>
        </w:rPr>
        <w:lastRenderedPageBreak/>
        <w:t>Case Study Examples</w:t>
      </w:r>
    </w:p>
    <w:p w14:paraId="7E6EA91E" w14:textId="55F532AB" w:rsidR="002B6B73" w:rsidRPr="00A76D15" w:rsidRDefault="002B6B73" w:rsidP="003357EA">
      <w:pPr>
        <w:ind w:right="1088"/>
        <w:rPr>
          <w:rStyle w:val="Heading2Char"/>
          <w:rFonts w:eastAsia="Calibri"/>
          <w:b w:val="0"/>
        </w:rPr>
      </w:pPr>
      <w:r w:rsidRPr="00A76D15">
        <w:rPr>
          <w:rFonts w:asciiTheme="minorHAnsi" w:hAnsiTheme="minorHAnsi" w:cstheme="minorHAnsi"/>
          <w:noProof/>
          <w:sz w:val="28"/>
          <w:szCs w:val="28"/>
        </w:rPr>
        <mc:AlternateContent>
          <mc:Choice Requires="wpg">
            <w:drawing>
              <wp:anchor distT="0" distB="0" distL="114300" distR="114300" simplePos="0" relativeHeight="252145666" behindDoc="1" locked="0" layoutInCell="1" allowOverlap="1" wp14:anchorId="27F96927" wp14:editId="4227F8B1">
                <wp:simplePos x="0" y="0"/>
                <wp:positionH relativeFrom="column">
                  <wp:posOffset>-304800</wp:posOffset>
                </wp:positionH>
                <wp:positionV relativeFrom="paragraph">
                  <wp:posOffset>158115</wp:posOffset>
                </wp:positionV>
                <wp:extent cx="6100445" cy="2743201"/>
                <wp:effectExtent l="0" t="0" r="0" b="0"/>
                <wp:wrapNone/>
                <wp:docPr id="947718651"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0445" cy="2743201"/>
                          <a:chOff x="354277" y="407070"/>
                          <a:chExt cx="6101182" cy="2744180"/>
                        </a:xfrm>
                      </wpg:grpSpPr>
                      <wps:wsp>
                        <wps:cNvPr id="1446466133" name="Rectangle: Rounded Corners 1"/>
                        <wps:cNvSpPr/>
                        <wps:spPr>
                          <a:xfrm>
                            <a:off x="695459" y="473700"/>
                            <a:ext cx="5760000" cy="2677550"/>
                          </a:xfrm>
                          <a:prstGeom prst="roundRect">
                            <a:avLst/>
                          </a:prstGeom>
                          <a:solidFill>
                            <a:srgbClr val="612C69">
                              <a:alpha val="25000"/>
                            </a:srgb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504000" tIns="36000" rIns="396000" bIns="36000" numCol="1" spcCol="1270" anchor="ctr" anchorCtr="0">
                          <a:noAutofit/>
                        </wps:bodyPr>
                      </wps:wsp>
                      <wpg:grpSp>
                        <wpg:cNvPr id="83507494" name="Group 2"/>
                        <wpg:cNvGrpSpPr/>
                        <wpg:grpSpPr>
                          <a:xfrm>
                            <a:off x="354277" y="407070"/>
                            <a:ext cx="1148449" cy="1148340"/>
                            <a:chOff x="117449" y="420660"/>
                            <a:chExt cx="1148530" cy="1148454"/>
                          </a:xfrm>
                        </wpg:grpSpPr>
                        <wpg:grpSp>
                          <wpg:cNvPr id="285603213" name="Group 285603213"/>
                          <wpg:cNvGrpSpPr>
                            <a:grpSpLocks noChangeAspect="1"/>
                          </wpg:cNvGrpSpPr>
                          <wpg:grpSpPr>
                            <a:xfrm>
                              <a:off x="117449" y="420660"/>
                              <a:ext cx="1148530" cy="1148454"/>
                              <a:chOff x="117449" y="420660"/>
                              <a:chExt cx="772675" cy="772624"/>
                            </a:xfrm>
                          </wpg:grpSpPr>
                          <wps:wsp>
                            <wps:cNvPr id="269655310" name="Oval 269655310"/>
                            <wps:cNvSpPr/>
                            <wps:spPr>
                              <a:xfrm>
                                <a:off x="117449" y="420660"/>
                                <a:ext cx="772675" cy="772624"/>
                              </a:xfrm>
                              <a:prstGeom prst="ellipse">
                                <a:avLst/>
                              </a:prstGeom>
                              <a:solidFill>
                                <a:srgbClr val="612C69">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1176671706" name="Oval 1176671706"/>
                            <wps:cNvSpPr>
                              <a:spLocks noChangeAspect="1"/>
                            </wps:cNvSpPr>
                            <wps:spPr>
                              <a:xfrm>
                                <a:off x="214541" y="517747"/>
                                <a:ext cx="578490" cy="578452"/>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s:wsp>
                          <wps:cNvPr id="1759796912" name="Title 1"/>
                          <wps:cNvSpPr txBox="1">
                            <a:spLocks/>
                          </wps:cNvSpPr>
                          <wps:spPr>
                            <a:xfrm>
                              <a:off x="412780" y="673272"/>
                              <a:ext cx="557866" cy="656198"/>
                            </a:xfrm>
                            <a:prstGeom prst="rect">
                              <a:avLst/>
                            </a:prstGeom>
                          </wps:spPr>
                          <wps:txbx>
                            <w:txbxContent>
                              <w:p w14:paraId="17B66A32"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 xml:space="preserve">Case </w:t>
                                </w:r>
                              </w:p>
                              <w:p w14:paraId="4C14AD45" w14:textId="77777777" w:rsidR="002B6B73"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Study</w:t>
                                </w:r>
                              </w:p>
                              <w:p w14:paraId="5048173E"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Pr>
                                    <w:rFonts w:asciiTheme="minorHAnsi" w:cstheme="minorBidi"/>
                                    <w:b/>
                                    <w:bCs/>
                                    <w:color w:val="000000" w:themeColor="text1"/>
                                    <w:kern w:val="24"/>
                                    <w:sz w:val="28"/>
                                    <w:szCs w:val="28"/>
                                  </w:rPr>
                                  <w:t>1</w:t>
                                </w:r>
                              </w:p>
                            </w:txbxContent>
                          </wps:txbx>
                          <wps:bodyPr lIns="0" tIns="0" rIns="0" bIns="0"/>
                        </wps:wsp>
                      </wpg:grpSp>
                    </wpg:wgp>
                  </a:graphicData>
                </a:graphic>
                <wp14:sizeRelH relativeFrom="margin">
                  <wp14:pctWidth>0</wp14:pctWidth>
                </wp14:sizeRelH>
                <wp14:sizeRelV relativeFrom="margin">
                  <wp14:pctHeight>0</wp14:pctHeight>
                </wp14:sizeRelV>
              </wp:anchor>
            </w:drawing>
          </mc:Choice>
          <mc:Fallback>
            <w:pict>
              <v:group w14:anchorId="27F96927" id="_x0000_s1347" alt="&quot;&quot;" style="position:absolute;margin-left:-24pt;margin-top:12.45pt;width:480.35pt;height:3in;z-index:-251170814;mso-width-relative:margin;mso-height-relative:margin" coordorigin="3542,4070" coordsize="61011,274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">
                <v:roundrect id="_x0000_s1348" style="position:absolute;left:6954;top:4737;width:57600;height:26775;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" fillcolor="#612c69" stroked="f" strokeweight="1pt">
                  <v:fill opacity="16448f"/>
                  <v:stroke joinstyle="miter"/>
                  <v:shadow on="t" type="perspective" color="black" offset="4pt,0" matrix="655f,,,655f"/>
                  <v:textbox inset="14mm,1mm,11mm,1mm"/>
                </v:roundrect>
                <v:group id="Group 2" o:spid="_x0000_s1349" style="position:absolute;left:3542;top:4070;width:11485;height:11484" coordorigin="1174,4206" coordsize="11485,1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">
                  <v:group id="Group 285603213" o:spid="_x0000_s1350" style="position:absolute;left:1174;top:4206;width:11485;height:11485" coordorigin="1174,4206" coordsize="7726,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">
                    <o:lock v:ext="edit" aspectratio="t"/>
                    <v:oval id="Oval 269655310" o:spid="_x0000_s1351" style="position:absolute;left:1174;top:4206;width:7727;height:7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" fillcolor="#612c69" strokecolor="white [3201]" strokeweight="1pt">
                      <v:fill opacity="58339f"/>
                      <v:stroke joinstyle="miter"/>
                    </v:oval>
                    <v:oval id="Oval 1176671706" o:spid="_x0000_s1352" style="position:absolute;left:2145;top:5177;width:5785;height:5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" fillcolor="white [3212]" strokecolor="white [3201]" strokeweight="1pt">
                      <v:stroke joinstyle="miter"/>
                      <v:path arrowok="t"/>
                      <o:lock v:ext="edit" aspectratio="t"/>
                    </v:oval>
                  </v:group>
                  <v:shape id="Title 1" o:spid="_x0000_s1353" type="#_x0000_t202" style="position:absolute;left:4127;top:6732;width:5579;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" filled="f" stroked="f">
                    <v:textbox inset="0,0,0,0">
                      <w:txbxContent>
                        <w:p w14:paraId="17B66A32"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 xml:space="preserve">Case </w:t>
                          </w:r>
                        </w:p>
                        <w:p w14:paraId="4C14AD45" w14:textId="77777777" w:rsidR="002B6B73"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Study</w:t>
                          </w:r>
                        </w:p>
                        <w:p w14:paraId="5048173E"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Pr>
                              <w:rFonts w:asciiTheme="minorHAnsi" w:cstheme="minorBidi"/>
                              <w:b/>
                              <w:bCs/>
                              <w:color w:val="000000" w:themeColor="text1"/>
                              <w:kern w:val="24"/>
                              <w:sz w:val="28"/>
                              <w:szCs w:val="28"/>
                            </w:rPr>
                            <w:t>1</w:t>
                          </w:r>
                        </w:p>
                      </w:txbxContent>
                    </v:textbox>
                  </v:shape>
                </v:group>
              </v:group>
            </w:pict>
          </mc:Fallback>
        </mc:AlternateContent>
      </w:r>
    </w:p>
    <w:p w14:paraId="1635BF0F" w14:textId="28F5680B" w:rsidR="002B6B73" w:rsidRPr="00A76D15" w:rsidRDefault="003357EA" w:rsidP="003357EA">
      <w:pPr>
        <w:ind w:left="1560" w:right="1088"/>
        <w:rPr>
          <w:rFonts w:asciiTheme="minorHAnsi" w:hAnsiTheme="minorHAnsi" w:cstheme="minorHAnsi"/>
          <w:szCs w:val="22"/>
        </w:rPr>
      </w:pPr>
      <w:r w:rsidRPr="003357EA">
        <w:rPr>
          <w:noProof/>
        </w:rPr>
        <mc:AlternateContent>
          <mc:Choice Requires="wpg">
            <w:drawing>
              <wp:anchor distT="0" distB="0" distL="114300" distR="114300" simplePos="0" relativeHeight="252150786" behindDoc="0" locked="0" layoutInCell="1" allowOverlap="1" wp14:anchorId="1F17F634" wp14:editId="639F5DD5">
                <wp:simplePos x="0" y="0"/>
                <wp:positionH relativeFrom="column">
                  <wp:posOffset>-642856</wp:posOffset>
                </wp:positionH>
                <wp:positionV relativeFrom="paragraph">
                  <wp:posOffset>942694</wp:posOffset>
                </wp:positionV>
                <wp:extent cx="1579880" cy="1640840"/>
                <wp:effectExtent l="0" t="49530" r="0" b="46990"/>
                <wp:wrapNone/>
                <wp:docPr id="143" name="Group 142">
                  <a:extLst xmlns:a="http://schemas.openxmlformats.org/drawingml/2006/main">
                    <a:ext uri="{FF2B5EF4-FFF2-40B4-BE49-F238E27FC236}">
                      <a16:creationId xmlns:a16="http://schemas.microsoft.com/office/drawing/2014/main" id="{A2D1ABE8-8D01-E6AB-361E-41FD4120562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1579880" cy="1640840"/>
                          <a:chOff x="2897216" y="0"/>
                          <a:chExt cx="1884095" cy="1956848"/>
                        </a:xfrm>
                      </wpg:grpSpPr>
                      <wps:wsp>
                        <wps:cNvPr id="1721712402" name="Graphic 5" descr="An organic shape">
                          <a:extLst>
                            <a:ext uri="{FF2B5EF4-FFF2-40B4-BE49-F238E27FC236}">
                              <a16:creationId xmlns:a16="http://schemas.microsoft.com/office/drawing/2014/main" id="{DDF13B75-0359-3E59-58A0-E94DF570D1B5}"/>
                            </a:ext>
                          </a:extLst>
                        </wps:cNvPr>
                        <wps:cNvSpPr>
                          <a:spLocks noChangeAspect="1"/>
                        </wps:cNvSpPr>
                        <wps:spPr>
                          <a:xfrm rot="14628439">
                            <a:off x="3727306" y="157618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539026500" name="Graphic 5" descr="An organic shape">
                          <a:extLst>
                            <a:ext uri="{FF2B5EF4-FFF2-40B4-BE49-F238E27FC236}">
                              <a16:creationId xmlns:a16="http://schemas.microsoft.com/office/drawing/2014/main" id="{FBFDB525-C49D-A9D0-EA21-058AE3B0A87B}"/>
                            </a:ext>
                          </a:extLst>
                        </wps:cNvPr>
                        <wps:cNvSpPr>
                          <a:spLocks noChangeAspect="1"/>
                        </wps:cNvSpPr>
                        <wps:spPr>
                          <a:xfrm rot="14729492">
                            <a:off x="3350723" y="18638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312755364" name="Graphic 5" descr="An organic shape">
                          <a:extLst>
                            <a:ext uri="{FF2B5EF4-FFF2-40B4-BE49-F238E27FC236}">
                              <a16:creationId xmlns:a16="http://schemas.microsoft.com/office/drawing/2014/main" id="{0BB06AA6-796F-ADFC-2B24-815C71E0B514}"/>
                            </a:ext>
                          </a:extLst>
                        </wps:cNvPr>
                        <wps:cNvSpPr>
                          <a:spLocks noChangeAspect="1"/>
                        </wps:cNvSpPr>
                        <wps:spPr>
                          <a:xfrm rot="14687513">
                            <a:off x="3815376" y="361038"/>
                            <a:ext cx="567251"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356844942" name="Graphic 5" descr="An organic shape">
                          <a:extLst>
                            <a:ext uri="{FF2B5EF4-FFF2-40B4-BE49-F238E27FC236}">
                              <a16:creationId xmlns:a16="http://schemas.microsoft.com/office/drawing/2014/main" id="{0FEFB4E1-8D59-8A10-125B-518D7E136096}"/>
                            </a:ext>
                          </a:extLst>
                        </wps:cNvPr>
                        <wps:cNvSpPr>
                          <a:spLocks noChangeAspect="1"/>
                        </wps:cNvSpPr>
                        <wps:spPr>
                          <a:xfrm rot="14895669">
                            <a:off x="3758449" y="90300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374745261" name="Graphic 5" descr="An organic shape">
                          <a:extLst>
                            <a:ext uri="{FF2B5EF4-FFF2-40B4-BE49-F238E27FC236}">
                              <a16:creationId xmlns:a16="http://schemas.microsoft.com/office/drawing/2014/main" id="{CBE71C93-042F-D90D-968C-51B9F80617C4}"/>
                            </a:ext>
                          </a:extLst>
                        </wps:cNvPr>
                        <wps:cNvSpPr>
                          <a:spLocks noChangeAspect="1"/>
                        </wps:cNvSpPr>
                        <wps:spPr>
                          <a:xfrm rot="14628439">
                            <a:off x="4450342" y="1038110"/>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2098334459" name="Graphic 5" descr="An organic shape">
                          <a:extLst>
                            <a:ext uri="{FF2B5EF4-FFF2-40B4-BE49-F238E27FC236}">
                              <a16:creationId xmlns:a16="http://schemas.microsoft.com/office/drawing/2014/main" id="{75FED1F5-1AB5-A627-BF8D-68283B7EF396}"/>
                            </a:ext>
                          </a:extLst>
                        </wps:cNvPr>
                        <wps:cNvSpPr>
                          <a:spLocks noChangeAspect="1"/>
                        </wps:cNvSpPr>
                        <wps:spPr>
                          <a:xfrm rot="14729492">
                            <a:off x="2796229" y="741124"/>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285202006" name="Graphic 5" descr="An organic shape">
                          <a:extLst>
                            <a:ext uri="{FF2B5EF4-FFF2-40B4-BE49-F238E27FC236}">
                              <a16:creationId xmlns:a16="http://schemas.microsoft.com/office/drawing/2014/main" id="{5B6FC390-8774-21D1-6A65-335796739BE9}"/>
                            </a:ext>
                          </a:extLst>
                        </wps:cNvPr>
                        <wps:cNvSpPr>
                          <a:spLocks noChangeAspect="1"/>
                        </wps:cNvSpPr>
                        <wps:spPr>
                          <a:xfrm rot="14687513">
                            <a:off x="3330731" y="1037279"/>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226596634" name="Graphic 5" descr="An organic shape">
                          <a:extLst>
                            <a:ext uri="{FF2B5EF4-FFF2-40B4-BE49-F238E27FC236}">
                              <a16:creationId xmlns:a16="http://schemas.microsoft.com/office/drawing/2014/main" id="{49902684-62BE-0631-8DAE-ABC6604B3D11}"/>
                            </a:ext>
                          </a:extLst>
                        </wps:cNvPr>
                        <wps:cNvSpPr>
                          <a:spLocks noChangeAspect="1"/>
                        </wps:cNvSpPr>
                        <wps:spPr>
                          <a:xfrm rot="14895669">
                            <a:off x="3158450" y="1373675"/>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571896977" name="Graphic 5" descr="An organic shape">
                          <a:extLst>
                            <a:ext uri="{FF2B5EF4-FFF2-40B4-BE49-F238E27FC236}">
                              <a16:creationId xmlns:a16="http://schemas.microsoft.com/office/drawing/2014/main" id="{B19C7CEF-04BE-DD9A-0A5A-517EB1CC42DA}"/>
                            </a:ext>
                          </a:extLst>
                        </wps:cNvPr>
                        <wps:cNvSpPr>
                          <a:spLocks noChangeAspect="1"/>
                        </wps:cNvSpPr>
                        <wps:spPr>
                          <a:xfrm rot="14628439">
                            <a:off x="2760530" y="235087"/>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205169663" name="Graphic 5" descr="An organic shape">
                          <a:extLst>
                            <a:ext uri="{FF2B5EF4-FFF2-40B4-BE49-F238E27FC236}">
                              <a16:creationId xmlns:a16="http://schemas.microsoft.com/office/drawing/2014/main" id="{57B03835-4921-E167-C440-EE1FFA024445}"/>
                            </a:ext>
                          </a:extLst>
                        </wps:cNvPr>
                        <wps:cNvSpPr>
                          <a:spLocks noChangeAspect="1"/>
                        </wps:cNvSpPr>
                        <wps:spPr>
                          <a:xfrm rot="14628439">
                            <a:off x="4216026" y="1374618"/>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334475907" name="Graphic 5" descr="An organic shape">
                          <a:extLst>
                            <a:ext uri="{FF2B5EF4-FFF2-40B4-BE49-F238E27FC236}">
                              <a16:creationId xmlns:a16="http://schemas.microsoft.com/office/drawing/2014/main" id="{AC78340D-5D86-E5D5-4113-023AE66FD188}"/>
                            </a:ext>
                          </a:extLst>
                        </wps:cNvPr>
                        <wps:cNvSpPr>
                          <a:spLocks noChangeAspect="1"/>
                        </wps:cNvSpPr>
                        <wps:spPr>
                          <a:xfrm rot="14729492">
                            <a:off x="4522036" y="1651240"/>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887106307" name="Graphic 5" descr="An organic shape">
                          <a:extLst>
                            <a:ext uri="{FF2B5EF4-FFF2-40B4-BE49-F238E27FC236}">
                              <a16:creationId xmlns:a16="http://schemas.microsoft.com/office/drawing/2014/main" id="{2A84AE1A-36B8-987A-389D-9ADBC44BF6FD}"/>
                            </a:ext>
                          </a:extLst>
                        </wps:cNvPr>
                        <wps:cNvSpPr>
                          <a:spLocks noChangeAspect="1"/>
                        </wps:cNvSpPr>
                        <wps:spPr>
                          <a:xfrm rot="14687513">
                            <a:off x="4199872" y="956973"/>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464417106" name="Graphic 5" descr="An organic shape">
                          <a:extLst>
                            <a:ext uri="{FF2B5EF4-FFF2-40B4-BE49-F238E27FC236}">
                              <a16:creationId xmlns:a16="http://schemas.microsoft.com/office/drawing/2014/main" id="{D2ADCE2B-E51E-0086-0439-6E1FCA39BD82}"/>
                            </a:ext>
                          </a:extLst>
                        </wps:cNvPr>
                        <wps:cNvSpPr>
                          <a:spLocks noChangeAspect="1"/>
                        </wps:cNvSpPr>
                        <wps:spPr>
                          <a:xfrm rot="14895669">
                            <a:off x="3336428" y="567421"/>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01D24051" id="Group 142" o:spid="_x0000_s1026" alt="&quot;&quot;" style="position:absolute;margin-left:-50.6pt;margin-top:74.25pt;width:124.4pt;height:129.2pt;rotation:90;z-index:252150786;mso-width-relative:margin;mso-height-relative:margin" coordorigin="28972" coordsize="18840,19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">
                <v:shape id="Graphic 5" o:spid="_x0000_s1027" alt="An organic shape" style="position:absolute;left:37272;top:15761;width:5671;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33507;top:1864;width:5670;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&#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38153;top:3610;width:5673;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967,30068;416695,2967;214841,7610;49014,67135;3741,137517;128191,174807;318022,194512;526387,158535;563703,75165;520967,30068" o:connectangles="0,0,0,0,0,0,0,0,0,0"/>
                  <o:lock v:ext="edit" aspectratio="t"/>
                </v:shape>
                <v:shape id="Graphic 5" o:spid="_x0000_s1030" alt="An organic shape" style="position:absolute;left:37585;top:9029;width:5670;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44504;top:10380;width:4676;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2" alt="An organic shape" style="position:absolute;left:27962;top:7411;width:4676;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33307;top:10373;width:4678;height:1948;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31584;top:13736;width:4677;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27605;top:2351;width:4676;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6" alt="An organic shape" style="position:absolute;left:42160;top:13745;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45220;top:16512;width:2884;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41998;top:9569;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33364;top:5673;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Pr="003357EA">
        <w:rPr>
          <w:noProof/>
        </w:rPr>
        <mc:AlternateContent>
          <mc:Choice Requires="wpg">
            <w:drawing>
              <wp:anchor distT="0" distB="0" distL="114300" distR="114300" simplePos="0" relativeHeight="252151810" behindDoc="0" locked="0" layoutInCell="1" allowOverlap="1" wp14:anchorId="22863E9D" wp14:editId="73DF90B0">
                <wp:simplePos x="0" y="0"/>
                <wp:positionH relativeFrom="column">
                  <wp:posOffset>4728690</wp:posOffset>
                </wp:positionH>
                <wp:positionV relativeFrom="paragraph">
                  <wp:posOffset>319087</wp:posOffset>
                </wp:positionV>
                <wp:extent cx="2033270" cy="1398905"/>
                <wp:effectExtent l="0" t="25718" r="0" b="55562"/>
                <wp:wrapNone/>
                <wp:docPr id="146" name="Group 145">
                  <a:extLst xmlns:a="http://schemas.openxmlformats.org/drawingml/2006/main">
                    <a:ext uri="{FF2B5EF4-FFF2-40B4-BE49-F238E27FC236}">
                      <a16:creationId xmlns:a16="http://schemas.microsoft.com/office/drawing/2014/main" id="{CD2C63F6-5037-AB60-19F8-58D4D100BE9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200000">
                          <a:off x="0" y="0"/>
                          <a:ext cx="2033270" cy="1398905"/>
                          <a:chOff x="-310694" y="1114234"/>
                          <a:chExt cx="2424794" cy="1668301"/>
                        </a:xfrm>
                      </wpg:grpSpPr>
                      <wps:wsp>
                        <wps:cNvPr id="1285328901" name="Graphic 5" descr="An organic shape">
                          <a:extLst>
                            <a:ext uri="{FF2B5EF4-FFF2-40B4-BE49-F238E27FC236}">
                              <a16:creationId xmlns:a16="http://schemas.microsoft.com/office/drawing/2014/main" id="{B71C019E-0708-A5D2-777D-BEBCEDF4AA5D}"/>
                            </a:ext>
                          </a:extLst>
                        </wps:cNvPr>
                        <wps:cNvSpPr>
                          <a:spLocks noChangeAspect="1"/>
                        </wps:cNvSpPr>
                        <wps:spPr>
                          <a:xfrm rot="14628439">
                            <a:off x="1384033" y="199640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733786766" name="Graphic 5" descr="An organic shape">
                          <a:extLst>
                            <a:ext uri="{FF2B5EF4-FFF2-40B4-BE49-F238E27FC236}">
                              <a16:creationId xmlns:a16="http://schemas.microsoft.com/office/drawing/2014/main" id="{1F8906EA-CE52-8722-36A0-D9127898EA4E}"/>
                            </a:ext>
                          </a:extLst>
                        </wps:cNvPr>
                        <wps:cNvSpPr>
                          <a:spLocks noChangeAspect="1"/>
                        </wps:cNvSpPr>
                        <wps:spPr>
                          <a:xfrm rot="14729492">
                            <a:off x="-497077" y="1753245"/>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431728325" name="Graphic 5" descr="An organic shape">
                          <a:extLst>
                            <a:ext uri="{FF2B5EF4-FFF2-40B4-BE49-F238E27FC236}">
                              <a16:creationId xmlns:a16="http://schemas.microsoft.com/office/drawing/2014/main" id="{17E51260-513E-1B18-5B8D-1615F8669626}"/>
                            </a:ext>
                          </a:extLst>
                        </wps:cNvPr>
                        <wps:cNvSpPr>
                          <a:spLocks noChangeAspect="1"/>
                        </wps:cNvSpPr>
                        <wps:spPr>
                          <a:xfrm rot="14687513">
                            <a:off x="353526" y="2401470"/>
                            <a:ext cx="56725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948233870" name="Graphic 5" descr="An organic shape">
                          <a:extLst>
                            <a:ext uri="{FF2B5EF4-FFF2-40B4-BE49-F238E27FC236}">
                              <a16:creationId xmlns:a16="http://schemas.microsoft.com/office/drawing/2014/main" id="{0571465D-E4A4-7D07-683A-F25DC84ED0BB}"/>
                            </a:ext>
                          </a:extLst>
                        </wps:cNvPr>
                        <wps:cNvSpPr>
                          <a:spLocks noChangeAspect="1"/>
                        </wps:cNvSpPr>
                        <wps:spPr>
                          <a:xfrm rot="14895669">
                            <a:off x="1415176" y="132322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408460001" name="Graphic 5" descr="An organic shape">
                          <a:extLst>
                            <a:ext uri="{FF2B5EF4-FFF2-40B4-BE49-F238E27FC236}">
                              <a16:creationId xmlns:a16="http://schemas.microsoft.com/office/drawing/2014/main" id="{52A236E3-4012-40A2-6C01-CD564C48FAF5}"/>
                            </a:ext>
                          </a:extLst>
                        </wps:cNvPr>
                        <wps:cNvSpPr>
                          <a:spLocks noChangeAspect="1"/>
                        </wps:cNvSpPr>
                        <wps:spPr>
                          <a:xfrm rot="14628439">
                            <a:off x="983646" y="2183801"/>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509603477" name="Graphic 5" descr="An organic shape">
                          <a:extLst>
                            <a:ext uri="{FF2B5EF4-FFF2-40B4-BE49-F238E27FC236}">
                              <a16:creationId xmlns:a16="http://schemas.microsoft.com/office/drawing/2014/main" id="{CA99A14F-7B16-9A96-4C0C-40C10415A33C}"/>
                            </a:ext>
                          </a:extLst>
                        </wps:cNvPr>
                        <wps:cNvSpPr>
                          <a:spLocks noChangeAspect="1"/>
                        </wps:cNvSpPr>
                        <wps:spPr>
                          <a:xfrm rot="14729492">
                            <a:off x="419524" y="1250920"/>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497813327" name="Graphic 5" descr="An organic shape">
                          <a:extLst>
                            <a:ext uri="{FF2B5EF4-FFF2-40B4-BE49-F238E27FC236}">
                              <a16:creationId xmlns:a16="http://schemas.microsoft.com/office/drawing/2014/main" id="{8587F740-1343-85C2-6C97-3970930413B6}"/>
                            </a:ext>
                          </a:extLst>
                        </wps:cNvPr>
                        <wps:cNvSpPr>
                          <a:spLocks noChangeAspect="1"/>
                        </wps:cNvSpPr>
                        <wps:spPr>
                          <a:xfrm rot="14687513">
                            <a:off x="987458" y="1457500"/>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887239582" name="Graphic 5" descr="An organic shape">
                          <a:extLst>
                            <a:ext uri="{FF2B5EF4-FFF2-40B4-BE49-F238E27FC236}">
                              <a16:creationId xmlns:a16="http://schemas.microsoft.com/office/drawing/2014/main" id="{F89FB4DC-4DDF-CED2-DFE3-AC6395481E5C}"/>
                            </a:ext>
                          </a:extLst>
                        </wps:cNvPr>
                        <wps:cNvSpPr>
                          <a:spLocks noChangeAspect="1"/>
                        </wps:cNvSpPr>
                        <wps:spPr>
                          <a:xfrm rot="14895669">
                            <a:off x="475521" y="1956397"/>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435161373" name="Graphic 5" descr="An organic shape">
                          <a:extLst>
                            <a:ext uri="{FF2B5EF4-FFF2-40B4-BE49-F238E27FC236}">
                              <a16:creationId xmlns:a16="http://schemas.microsoft.com/office/drawing/2014/main" id="{D3B6A2E6-4955-F0CC-6C83-4DAD47060FB0}"/>
                            </a:ext>
                          </a:extLst>
                        </wps:cNvPr>
                        <wps:cNvSpPr>
                          <a:spLocks noChangeAspect="1"/>
                        </wps:cNvSpPr>
                        <wps:spPr>
                          <a:xfrm rot="14628439">
                            <a:off x="15714" y="1897113"/>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702393234" name="Graphic 5" descr="An organic shape">
                          <a:extLst>
                            <a:ext uri="{FF2B5EF4-FFF2-40B4-BE49-F238E27FC236}">
                              <a16:creationId xmlns:a16="http://schemas.microsoft.com/office/drawing/2014/main" id="{9B552E2A-BADC-0FDC-42C2-83AA1867CF53}"/>
                            </a:ext>
                          </a:extLst>
                        </wps:cNvPr>
                        <wps:cNvSpPr>
                          <a:spLocks noChangeAspect="1"/>
                        </wps:cNvSpPr>
                        <wps:spPr>
                          <a:xfrm rot="14628439">
                            <a:off x="1872753" y="1794839"/>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243214642" name="Graphic 5" descr="An organic shape">
                          <a:extLst>
                            <a:ext uri="{FF2B5EF4-FFF2-40B4-BE49-F238E27FC236}">
                              <a16:creationId xmlns:a16="http://schemas.microsoft.com/office/drawing/2014/main" id="{664DBFE4-29FD-E65F-0F12-4157B30BB7EF}"/>
                            </a:ext>
                          </a:extLst>
                        </wps:cNvPr>
                        <wps:cNvSpPr>
                          <a:spLocks noChangeAspect="1"/>
                        </wps:cNvSpPr>
                        <wps:spPr>
                          <a:xfrm rot="14729492">
                            <a:off x="845557" y="1668194"/>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331660383" name="Graphic 5" descr="An organic shape">
                          <a:extLst>
                            <a:ext uri="{FF2B5EF4-FFF2-40B4-BE49-F238E27FC236}">
                              <a16:creationId xmlns:a16="http://schemas.microsoft.com/office/drawing/2014/main" id="{A309EC9F-BFCA-A518-17B3-075CF2907BF8}"/>
                            </a:ext>
                          </a:extLst>
                        </wps:cNvPr>
                        <wps:cNvSpPr>
                          <a:spLocks noChangeAspect="1"/>
                        </wps:cNvSpPr>
                        <wps:spPr>
                          <a:xfrm rot="14687513">
                            <a:off x="-2226" y="1382484"/>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551434136" name="Graphic 5" descr="An organic shape">
                          <a:extLst>
                            <a:ext uri="{FF2B5EF4-FFF2-40B4-BE49-F238E27FC236}">
                              <a16:creationId xmlns:a16="http://schemas.microsoft.com/office/drawing/2014/main" id="{F26901A4-1918-AB8A-DAD9-30A1AA56B266}"/>
                            </a:ext>
                          </a:extLst>
                        </wps:cNvPr>
                        <wps:cNvSpPr>
                          <a:spLocks noChangeAspect="1"/>
                        </wps:cNvSpPr>
                        <wps:spPr>
                          <a:xfrm rot="14895669">
                            <a:off x="1502987" y="2459648"/>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00081C1" id="Group 145" o:spid="_x0000_s1026" alt="&quot;&quot;" style="position:absolute;margin-left:372.35pt;margin-top:25.1pt;width:160.1pt;height:110.15pt;rotation:-90;z-index:252151810;mso-width-relative:margin;mso-height-relative:margin" coordorigin="-3106,11142" coordsize="24247,1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">
                <v:shape id="Graphic 5" o:spid="_x0000_s1027" alt="An organic shape" style="position:absolute;left:13840;top:19964;width:5670;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4971;top:17533;width:5671;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3534;top:24015;width:5673;height:1948;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968,30068;416696,2967;214841,7610;49014,67135;3741,137517;128191,174807;318023,194512;526388,158535;563704,75165;520968,30068" o:connectangles="0,0,0,0,0,0,0,0,0,0"/>
                  <o:lock v:ext="edit" aspectratio="t"/>
                </v:shape>
                <v:shape id="Graphic 5" o:spid="_x0000_s1030" alt="An organic shape" style="position:absolute;left:14152;top:13231;width:5670;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9837;top:21837;width:4676;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2" alt="An organic shape" style="position:absolute;left:4195;top:12509;width:4676;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9875;top:14574;width:4678;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4755;top:19564;width:4676;height:1942;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157;top:18971;width:4676;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6" alt="An organic shape" style="position:absolute;left:18728;top:17947;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8456;top:16681;width:2884;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23;top:13824;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15030;top:24595;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002B6B73" w:rsidRPr="00A76D15">
        <w:rPr>
          <w:rFonts w:asciiTheme="minorHAnsi" w:hAnsiTheme="minorHAnsi" w:cstheme="minorHAnsi"/>
          <w:szCs w:val="22"/>
        </w:rPr>
        <w:t xml:space="preserve">Provider L is supporting three participants who receive SIL. Provider L has leased a private rental through a real estate agent. They advise the NDIS Commission they would prefer not to do this, but they have had to because participants do not have SDA in their plan and are unable to secure a lease themselves. One participant’s family member has requested the provider take the lease. Provider L develops a SIL service agreement which sets out that the provider will claim SIL funds, and the participant will pay board at $150 a week (a percentage of the participant’s Disability Support Pension payments) directly to the provider. Board payments include food, utilities, and living expenses. There is no tenancy agreement in place and participants are not advised of their tenancy rights. The arrangement is settled without an advocate. </w:t>
      </w:r>
    </w:p>
    <w:p w14:paraId="26EF4DD6" w14:textId="6890C8E7" w:rsidR="002B6B73" w:rsidRDefault="002B6B73" w:rsidP="003357EA">
      <w:pPr>
        <w:ind w:right="1088"/>
      </w:pPr>
      <w:r w:rsidRPr="00A76D15">
        <w:rPr>
          <w:rFonts w:asciiTheme="minorHAnsi" w:hAnsiTheme="minorHAnsi" w:cstheme="minorHAnsi"/>
          <w:noProof/>
          <w:szCs w:val="22"/>
        </w:rPr>
        <mc:AlternateContent>
          <mc:Choice Requires="wpg">
            <w:drawing>
              <wp:anchor distT="0" distB="0" distL="114300" distR="114300" simplePos="0" relativeHeight="252146690" behindDoc="1" locked="0" layoutInCell="1" allowOverlap="1" wp14:anchorId="2BD5B3C6" wp14:editId="127C82A2">
                <wp:simplePos x="0" y="0"/>
                <wp:positionH relativeFrom="column">
                  <wp:posOffset>-301557</wp:posOffset>
                </wp:positionH>
                <wp:positionV relativeFrom="paragraph">
                  <wp:posOffset>331146</wp:posOffset>
                </wp:positionV>
                <wp:extent cx="6109335" cy="2645924"/>
                <wp:effectExtent l="0" t="0" r="5715" b="2540"/>
                <wp:wrapNone/>
                <wp:docPr id="1741742350" name="Group 1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109335" cy="2645924"/>
                          <a:chOff x="516974" y="423924"/>
                          <a:chExt cx="6110046" cy="2646741"/>
                        </a:xfrm>
                      </wpg:grpSpPr>
                      <wps:wsp>
                        <wps:cNvPr id="1278979836" name="Rectangle: Rounded Corners 11"/>
                        <wps:cNvSpPr/>
                        <wps:spPr>
                          <a:xfrm>
                            <a:off x="866831" y="487535"/>
                            <a:ext cx="5760189" cy="2583130"/>
                          </a:xfrm>
                          <a:prstGeom prst="roundRect">
                            <a:avLst/>
                          </a:prstGeom>
                          <a:solidFill>
                            <a:srgbClr val="275D3A">
                              <a:alpha val="25000"/>
                            </a:srgb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504000" tIns="36000" rIns="396000" bIns="36000" numCol="1" spcCol="1270" anchor="ctr" anchorCtr="0">
                          <a:noAutofit/>
                        </wps:bodyPr>
                      </wps:wsp>
                      <wpg:grpSp>
                        <wpg:cNvPr id="1428023149" name="Group 12"/>
                        <wpg:cNvGrpSpPr/>
                        <wpg:grpSpPr>
                          <a:xfrm>
                            <a:off x="516974" y="423924"/>
                            <a:ext cx="1148530" cy="1148454"/>
                            <a:chOff x="117449" y="420660"/>
                            <a:chExt cx="1148530" cy="1148454"/>
                          </a:xfrm>
                        </wpg:grpSpPr>
                        <wpg:grpSp>
                          <wpg:cNvPr id="1368718832" name="Group 1368718832"/>
                          <wpg:cNvGrpSpPr>
                            <a:grpSpLocks noChangeAspect="1"/>
                          </wpg:cNvGrpSpPr>
                          <wpg:grpSpPr>
                            <a:xfrm>
                              <a:off x="117449" y="420660"/>
                              <a:ext cx="1148530" cy="1148454"/>
                              <a:chOff x="117449" y="420660"/>
                              <a:chExt cx="772675" cy="772624"/>
                            </a:xfrm>
                          </wpg:grpSpPr>
                          <wps:wsp>
                            <wps:cNvPr id="1201657393" name="Oval 1201657393"/>
                            <wps:cNvSpPr/>
                            <wps:spPr>
                              <a:xfrm>
                                <a:off x="117449" y="420660"/>
                                <a:ext cx="772675" cy="772624"/>
                              </a:xfrm>
                              <a:prstGeom prst="ellipse">
                                <a:avLst/>
                              </a:prstGeom>
                              <a:solidFill>
                                <a:srgbClr val="275D3A">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495177635" name="Oval 495177635"/>
                            <wps:cNvSpPr>
                              <a:spLocks noChangeAspect="1"/>
                            </wps:cNvSpPr>
                            <wps:spPr>
                              <a:xfrm>
                                <a:off x="214541" y="517747"/>
                                <a:ext cx="578490" cy="578452"/>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s:wsp>
                          <wps:cNvPr id="1374206490" name="Title 1"/>
                          <wps:cNvSpPr txBox="1">
                            <a:spLocks/>
                          </wps:cNvSpPr>
                          <wps:spPr>
                            <a:xfrm>
                              <a:off x="412780" y="643928"/>
                              <a:ext cx="557866" cy="656198"/>
                            </a:xfrm>
                            <a:prstGeom prst="rect">
                              <a:avLst/>
                            </a:prstGeom>
                          </wps:spPr>
                          <wps:txbx>
                            <w:txbxContent>
                              <w:p w14:paraId="33F95CA8"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 xml:space="preserve">Case </w:t>
                                </w:r>
                              </w:p>
                              <w:p w14:paraId="00647007"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Study</w:t>
                                </w:r>
                              </w:p>
                              <w:p w14:paraId="282A6B9A"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2</w:t>
                                </w:r>
                              </w:p>
                            </w:txbxContent>
                          </wps:txbx>
                          <wps:bodyPr lIns="0" tIns="0" rIns="0" bIns="0"/>
                        </wps:wsp>
                      </wpg:grpSp>
                    </wpg:wgp>
                  </a:graphicData>
                </a:graphic>
                <wp14:sizeRelH relativeFrom="margin">
                  <wp14:pctWidth>0</wp14:pctWidth>
                </wp14:sizeRelH>
                <wp14:sizeRelV relativeFrom="margin">
                  <wp14:pctHeight>0</wp14:pctHeight>
                </wp14:sizeRelV>
              </wp:anchor>
            </w:drawing>
          </mc:Choice>
          <mc:Fallback>
            <w:pict>
              <v:group w14:anchorId="2BD5B3C6" id="_x0000_s1354" alt="&quot;&quot;" style="position:absolute;margin-left:-23.75pt;margin-top:26.05pt;width:481.05pt;height:208.35pt;z-index:-251169790;mso-width-relative:margin;mso-height-relative:margin" coordorigin="5169,4239" coordsize="61100,2646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">
                <v:roundrect id="Rectangle: Rounded Corners 11" o:spid="_x0000_s1355" style="position:absolute;left:8668;top:4875;width:57602;height:2583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" fillcolor="#275d3a" stroked="f" strokeweight="1pt">
                  <v:fill opacity="16448f"/>
                  <v:stroke joinstyle="miter"/>
                  <v:shadow on="t" type="perspective" color="black" offset="4pt,0" matrix="655f,,,655f"/>
                  <v:textbox inset="14mm,1mm,11mm,1mm"/>
                </v:roundrect>
                <v:group id="_x0000_s1356" style="position:absolute;left:5169;top:4239;width:11486;height:11484" coordorigin="1174,4206" coordsize="11485,1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">
                  <v:group id="Group 1368718832" o:spid="_x0000_s1357" style="position:absolute;left:1174;top:4206;width:11485;height:11485" coordorigin="1174,4206" coordsize="7726,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">
                    <o:lock v:ext="edit" aspectratio="t"/>
                    <v:oval id="Oval 1201657393" o:spid="_x0000_s1358" style="position:absolute;left:1174;top:4206;width:7727;height:7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" fillcolor="#275d3a" strokecolor="white [3201]" strokeweight="1pt">
                      <v:fill opacity="58339f"/>
                      <v:stroke joinstyle="miter"/>
                    </v:oval>
                    <v:oval id="Oval 495177635" o:spid="_x0000_s1359" style="position:absolute;left:2145;top:5177;width:5785;height:5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" fillcolor="white [3212]" strokecolor="white [3201]" strokeweight="1pt">
                      <v:stroke joinstyle="miter"/>
                      <v:path arrowok="t"/>
                      <o:lock v:ext="edit" aspectratio="t"/>
                    </v:oval>
                  </v:group>
                  <v:shape id="Title 1" o:spid="_x0000_s1360" type="#_x0000_t202" style="position:absolute;left:4127;top:6439;width:5579;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" filled="f" stroked="f">
                    <v:textbox inset="0,0,0,0">
                      <w:txbxContent>
                        <w:p w14:paraId="33F95CA8"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 xml:space="preserve">Case </w:t>
                          </w:r>
                        </w:p>
                        <w:p w14:paraId="00647007"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Study</w:t>
                          </w:r>
                        </w:p>
                        <w:p w14:paraId="282A6B9A" w14:textId="77777777" w:rsidR="002B6B73" w:rsidRPr="00384C2E" w:rsidRDefault="002B6B73" w:rsidP="002B6B73">
                          <w:pPr>
                            <w:spacing w:before="0" w:after="0" w:line="240" w:lineRule="auto"/>
                            <w:jc w:val="center"/>
                            <w:rPr>
                              <w:rFonts w:asciiTheme="minorHAnsi" w:cstheme="minorBidi"/>
                              <w:b/>
                              <w:bCs/>
                              <w:color w:val="000000" w:themeColor="text1"/>
                              <w:kern w:val="24"/>
                              <w:sz w:val="28"/>
                              <w:szCs w:val="28"/>
                            </w:rPr>
                          </w:pPr>
                          <w:r w:rsidRPr="00384C2E">
                            <w:rPr>
                              <w:rFonts w:asciiTheme="minorHAnsi" w:cstheme="minorBidi"/>
                              <w:b/>
                              <w:bCs/>
                              <w:color w:val="000000" w:themeColor="text1"/>
                              <w:kern w:val="24"/>
                              <w:sz w:val="28"/>
                              <w:szCs w:val="28"/>
                            </w:rPr>
                            <w:t>2</w:t>
                          </w:r>
                        </w:p>
                      </w:txbxContent>
                    </v:textbox>
                  </v:shape>
                </v:group>
              </v:group>
            </w:pict>
          </mc:Fallback>
        </mc:AlternateContent>
      </w:r>
    </w:p>
    <w:p w14:paraId="665BDB2A" w14:textId="706671B6" w:rsidR="003357EA" w:rsidRDefault="003357EA" w:rsidP="003357EA">
      <w:pPr>
        <w:tabs>
          <w:tab w:val="left" w:pos="1560"/>
        </w:tabs>
        <w:ind w:left="1560" w:right="1088"/>
      </w:pPr>
    </w:p>
    <w:p w14:paraId="4589C4BD" w14:textId="246CB502" w:rsidR="002B6B73" w:rsidRPr="00A76D15" w:rsidRDefault="003357EA" w:rsidP="003357EA">
      <w:pPr>
        <w:tabs>
          <w:tab w:val="left" w:pos="1560"/>
        </w:tabs>
        <w:ind w:left="1560" w:right="1088"/>
      </w:pPr>
      <w:r w:rsidRPr="003357EA">
        <w:rPr>
          <w:noProof/>
        </w:rPr>
        <mc:AlternateContent>
          <mc:Choice Requires="wpg">
            <w:drawing>
              <wp:anchor distT="0" distB="0" distL="114300" distR="114300" simplePos="0" relativeHeight="252157954" behindDoc="0" locked="0" layoutInCell="1" allowOverlap="1" wp14:anchorId="726ACC5B" wp14:editId="18121F7D">
                <wp:simplePos x="0" y="0"/>
                <wp:positionH relativeFrom="column">
                  <wp:posOffset>4712335</wp:posOffset>
                </wp:positionH>
                <wp:positionV relativeFrom="paragraph">
                  <wp:posOffset>305273</wp:posOffset>
                </wp:positionV>
                <wp:extent cx="2033270" cy="1398270"/>
                <wp:effectExtent l="0" t="25400" r="0" b="55880"/>
                <wp:wrapNone/>
                <wp:docPr id="175" name="Group 174">
                  <a:extLst xmlns:a="http://schemas.openxmlformats.org/drawingml/2006/main">
                    <a:ext uri="{FF2B5EF4-FFF2-40B4-BE49-F238E27FC236}">
                      <a16:creationId xmlns:a16="http://schemas.microsoft.com/office/drawing/2014/main" id="{CD2C63F6-5037-AB60-19F8-58D4D100BE99}"/>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200000">
                          <a:off x="0" y="0"/>
                          <a:ext cx="2033270" cy="1398270"/>
                          <a:chOff x="1887442" y="317185"/>
                          <a:chExt cx="2424794" cy="1668301"/>
                        </a:xfrm>
                        <a:solidFill>
                          <a:srgbClr val="98C11D"/>
                        </a:solidFill>
                      </wpg:grpSpPr>
                      <wps:wsp>
                        <wps:cNvPr id="1416771748" name="Graphic 5" descr="An organic shape">
                          <a:extLst>
                            <a:ext uri="{FF2B5EF4-FFF2-40B4-BE49-F238E27FC236}">
                              <a16:creationId xmlns:a16="http://schemas.microsoft.com/office/drawing/2014/main" id="{B71C019E-0708-A5D2-777D-BEBCEDF4AA5D}"/>
                            </a:ext>
                          </a:extLst>
                        </wps:cNvPr>
                        <wps:cNvSpPr>
                          <a:spLocks noChangeAspect="1"/>
                        </wps:cNvSpPr>
                        <wps:spPr>
                          <a:xfrm rot="14628439">
                            <a:off x="3582169" y="1199354"/>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24969516" name="Graphic 5" descr="An organic shape">
                          <a:extLst>
                            <a:ext uri="{FF2B5EF4-FFF2-40B4-BE49-F238E27FC236}">
                              <a16:creationId xmlns:a16="http://schemas.microsoft.com/office/drawing/2014/main" id="{1F8906EA-CE52-8722-36A0-D9127898EA4E}"/>
                            </a:ext>
                          </a:extLst>
                        </wps:cNvPr>
                        <wps:cNvSpPr>
                          <a:spLocks noChangeAspect="1"/>
                        </wps:cNvSpPr>
                        <wps:spPr>
                          <a:xfrm rot="14729492">
                            <a:off x="1701059" y="956196"/>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998965701" name="Graphic 5" descr="An organic shape">
                          <a:extLst>
                            <a:ext uri="{FF2B5EF4-FFF2-40B4-BE49-F238E27FC236}">
                              <a16:creationId xmlns:a16="http://schemas.microsoft.com/office/drawing/2014/main" id="{17E51260-513E-1B18-5B8D-1615F8669626}"/>
                            </a:ext>
                          </a:extLst>
                        </wps:cNvPr>
                        <wps:cNvSpPr>
                          <a:spLocks noChangeAspect="1"/>
                        </wps:cNvSpPr>
                        <wps:spPr>
                          <a:xfrm rot="14687513">
                            <a:off x="2551662" y="1604421"/>
                            <a:ext cx="56725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89389214" name="Graphic 5" descr="An organic shape">
                          <a:extLst>
                            <a:ext uri="{FF2B5EF4-FFF2-40B4-BE49-F238E27FC236}">
                              <a16:creationId xmlns:a16="http://schemas.microsoft.com/office/drawing/2014/main" id="{0571465D-E4A4-7D07-683A-F25DC84ED0BB}"/>
                            </a:ext>
                          </a:extLst>
                        </wps:cNvPr>
                        <wps:cNvSpPr>
                          <a:spLocks noChangeAspect="1"/>
                        </wps:cNvSpPr>
                        <wps:spPr>
                          <a:xfrm rot="14895669">
                            <a:off x="3613312" y="526174"/>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615385181" name="Graphic 5" descr="An organic shape">
                          <a:extLst>
                            <a:ext uri="{FF2B5EF4-FFF2-40B4-BE49-F238E27FC236}">
                              <a16:creationId xmlns:a16="http://schemas.microsoft.com/office/drawing/2014/main" id="{52A236E3-4012-40A2-6C01-CD564C48FAF5}"/>
                            </a:ext>
                          </a:extLst>
                        </wps:cNvPr>
                        <wps:cNvSpPr>
                          <a:spLocks noChangeAspect="1"/>
                        </wps:cNvSpPr>
                        <wps:spPr>
                          <a:xfrm rot="14628439">
                            <a:off x="3181782" y="1386752"/>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443180319" name="Graphic 5" descr="An organic shape">
                          <a:extLst>
                            <a:ext uri="{FF2B5EF4-FFF2-40B4-BE49-F238E27FC236}">
                              <a16:creationId xmlns:a16="http://schemas.microsoft.com/office/drawing/2014/main" id="{CA99A14F-7B16-9A96-4C0C-40C10415A33C}"/>
                            </a:ext>
                          </a:extLst>
                        </wps:cNvPr>
                        <wps:cNvSpPr>
                          <a:spLocks noChangeAspect="1"/>
                        </wps:cNvSpPr>
                        <wps:spPr>
                          <a:xfrm rot="14729492">
                            <a:off x="2617660" y="453871"/>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681030818" name="Graphic 5" descr="An organic shape">
                          <a:extLst>
                            <a:ext uri="{FF2B5EF4-FFF2-40B4-BE49-F238E27FC236}">
                              <a16:creationId xmlns:a16="http://schemas.microsoft.com/office/drawing/2014/main" id="{8587F740-1343-85C2-6C97-3970930413B6}"/>
                            </a:ext>
                          </a:extLst>
                        </wps:cNvPr>
                        <wps:cNvSpPr>
                          <a:spLocks noChangeAspect="1"/>
                        </wps:cNvSpPr>
                        <wps:spPr>
                          <a:xfrm rot="14687513">
                            <a:off x="3185594" y="660451"/>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751360944" name="Graphic 5" descr="An organic shape">
                          <a:extLst>
                            <a:ext uri="{FF2B5EF4-FFF2-40B4-BE49-F238E27FC236}">
                              <a16:creationId xmlns:a16="http://schemas.microsoft.com/office/drawing/2014/main" id="{F89FB4DC-4DDF-CED2-DFE3-AC6395481E5C}"/>
                            </a:ext>
                          </a:extLst>
                        </wps:cNvPr>
                        <wps:cNvSpPr>
                          <a:spLocks noChangeAspect="1"/>
                        </wps:cNvSpPr>
                        <wps:spPr>
                          <a:xfrm rot="14895669">
                            <a:off x="2673657" y="1159348"/>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008407333" name="Graphic 5" descr="An organic shape">
                          <a:extLst>
                            <a:ext uri="{FF2B5EF4-FFF2-40B4-BE49-F238E27FC236}">
                              <a16:creationId xmlns:a16="http://schemas.microsoft.com/office/drawing/2014/main" id="{D3B6A2E6-4955-F0CC-6C83-4DAD47060FB0}"/>
                            </a:ext>
                          </a:extLst>
                        </wps:cNvPr>
                        <wps:cNvSpPr>
                          <a:spLocks noChangeAspect="1"/>
                        </wps:cNvSpPr>
                        <wps:spPr>
                          <a:xfrm rot="14628439">
                            <a:off x="2213850" y="1100064"/>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796213365" name="Graphic 5" descr="An organic shape">
                          <a:extLst>
                            <a:ext uri="{FF2B5EF4-FFF2-40B4-BE49-F238E27FC236}">
                              <a16:creationId xmlns:a16="http://schemas.microsoft.com/office/drawing/2014/main" id="{9B552E2A-BADC-0FDC-42C2-83AA1867CF53}"/>
                            </a:ext>
                          </a:extLst>
                        </wps:cNvPr>
                        <wps:cNvSpPr>
                          <a:spLocks noChangeAspect="1"/>
                        </wps:cNvSpPr>
                        <wps:spPr>
                          <a:xfrm rot="14628439">
                            <a:off x="4070889" y="997790"/>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28671333" name="Graphic 5" descr="An organic shape">
                          <a:extLst>
                            <a:ext uri="{FF2B5EF4-FFF2-40B4-BE49-F238E27FC236}">
                              <a16:creationId xmlns:a16="http://schemas.microsoft.com/office/drawing/2014/main" id="{664DBFE4-29FD-E65F-0F12-4157B30BB7EF}"/>
                            </a:ext>
                          </a:extLst>
                        </wps:cNvPr>
                        <wps:cNvSpPr>
                          <a:spLocks noChangeAspect="1"/>
                        </wps:cNvSpPr>
                        <wps:spPr>
                          <a:xfrm rot="14729492">
                            <a:off x="3043693" y="871145"/>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666839022" name="Graphic 5" descr="An organic shape">
                          <a:extLst>
                            <a:ext uri="{FF2B5EF4-FFF2-40B4-BE49-F238E27FC236}">
                              <a16:creationId xmlns:a16="http://schemas.microsoft.com/office/drawing/2014/main" id="{A309EC9F-BFCA-A518-17B3-075CF2907BF8}"/>
                            </a:ext>
                          </a:extLst>
                        </wps:cNvPr>
                        <wps:cNvSpPr>
                          <a:spLocks noChangeAspect="1"/>
                        </wps:cNvSpPr>
                        <wps:spPr>
                          <a:xfrm rot="14687513">
                            <a:off x="2195910" y="585435"/>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03536631" name="Graphic 5" descr="An organic shape">
                          <a:extLst>
                            <a:ext uri="{FF2B5EF4-FFF2-40B4-BE49-F238E27FC236}">
                              <a16:creationId xmlns:a16="http://schemas.microsoft.com/office/drawing/2014/main" id="{F26901A4-1918-AB8A-DAD9-30A1AA56B266}"/>
                            </a:ext>
                          </a:extLst>
                        </wps:cNvPr>
                        <wps:cNvSpPr>
                          <a:spLocks noChangeAspect="1"/>
                        </wps:cNvSpPr>
                        <wps:spPr>
                          <a:xfrm rot="14895669">
                            <a:off x="3701123" y="1662599"/>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g:wgp>
                  </a:graphicData>
                </a:graphic>
              </wp:anchor>
            </w:drawing>
          </mc:Choice>
          <mc:Fallback>
            <w:pict>
              <v:group w14:anchorId="777C3286" id="Group 174" o:spid="_x0000_s1026" alt="&quot;&quot;" style="position:absolute;margin-left:371.05pt;margin-top:24.05pt;width:160.1pt;height:110.1pt;rotation:-90;z-index:252157954" coordorigin="18874,3171" coordsize="24247,1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">
                <v:shape id="Graphic 5" o:spid="_x0000_s1027" alt="An organic shape" style="position:absolute;left:35821;top:11993;width:5671;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17011;top:9561;width:5670;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&#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25517;top:16043;width:5672;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968,30068;416696,2967;214841,7610;49014,67135;3741,137517;128191,174807;318023,194512;526388,158535;563704,75165;520968,30068" o:connectangles="0,0,0,0,0,0,0,0,0,0"/>
                  <o:lock v:ext="edit" aspectratio="t"/>
                </v:shape>
                <v:shape id="Graphic 5" o:spid="_x0000_s1030" alt="An organic shape" style="position:absolute;left:36132;top:5261;width:5671;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31817;top:13867;width:4677;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2" alt="An organic shape" style="position:absolute;left:26176;top:4538;width:4677;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&#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31855;top:6604;width:4679;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26736;top:11593;width:4677;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22138;top:11000;width:4677;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6" alt="An organic shape" style="position:absolute;left:40709;top:9977;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30437;top:8710;width:2884;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21959;top:5854;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37011;top:16625;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002B6B73" w:rsidRPr="00A76D15">
        <w:t xml:space="preserve">SIL provider R called an SDA provider at 4pm on a Friday afternoon to advise they were ceasing SIL support services to three participants living in the SDA provider’s property. </w:t>
      </w:r>
    </w:p>
    <w:p w14:paraId="514D50C3" w14:textId="7968C193" w:rsidR="002B6B73" w:rsidRPr="00A76D15" w:rsidRDefault="003357EA" w:rsidP="003357EA">
      <w:pPr>
        <w:ind w:left="1560" w:right="1088"/>
      </w:pPr>
      <w:r w:rsidRPr="003357EA">
        <w:rPr>
          <w:noProof/>
        </w:rPr>
        <mc:AlternateContent>
          <mc:Choice Requires="wpg">
            <w:drawing>
              <wp:anchor distT="0" distB="0" distL="114300" distR="114300" simplePos="0" relativeHeight="252156930" behindDoc="0" locked="0" layoutInCell="1" allowOverlap="1" wp14:anchorId="24A28F33" wp14:editId="05A7F942">
                <wp:simplePos x="0" y="0"/>
                <wp:positionH relativeFrom="column">
                  <wp:posOffset>-601980</wp:posOffset>
                </wp:positionH>
                <wp:positionV relativeFrom="paragraph">
                  <wp:posOffset>231613</wp:posOffset>
                </wp:positionV>
                <wp:extent cx="1579245" cy="1640205"/>
                <wp:effectExtent l="0" t="49530" r="0" b="47625"/>
                <wp:wrapNone/>
                <wp:docPr id="174" name="Group 173">
                  <a:extLst xmlns:a="http://schemas.openxmlformats.org/drawingml/2006/main">
                    <a:ext uri="{FF2B5EF4-FFF2-40B4-BE49-F238E27FC236}">
                      <a16:creationId xmlns:a16="http://schemas.microsoft.com/office/drawing/2014/main" id="{A2D1ABE8-8D01-E6AB-361E-41FD41205625}"/>
                    </a:ext>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1579245" cy="1640205"/>
                          <a:chOff x="30480" y="1122950"/>
                          <a:chExt cx="1884095" cy="1956848"/>
                        </a:xfrm>
                        <a:solidFill>
                          <a:srgbClr val="02833F"/>
                        </a:solidFill>
                      </wpg:grpSpPr>
                      <wps:wsp>
                        <wps:cNvPr id="1834721752" name="Graphic 5" descr="An organic shape">
                          <a:extLst>
                            <a:ext uri="{FF2B5EF4-FFF2-40B4-BE49-F238E27FC236}">
                              <a16:creationId xmlns:a16="http://schemas.microsoft.com/office/drawing/2014/main" id="{DDF13B75-0359-3E59-58A0-E94DF570D1B5}"/>
                            </a:ext>
                          </a:extLst>
                        </wps:cNvPr>
                        <wps:cNvSpPr>
                          <a:spLocks noChangeAspect="1"/>
                        </wps:cNvSpPr>
                        <wps:spPr>
                          <a:xfrm rot="14628439">
                            <a:off x="860570" y="269913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645078021" name="Graphic 5" descr="An organic shape">
                          <a:extLst>
                            <a:ext uri="{FF2B5EF4-FFF2-40B4-BE49-F238E27FC236}">
                              <a16:creationId xmlns:a16="http://schemas.microsoft.com/office/drawing/2014/main" id="{FBFDB525-C49D-A9D0-EA21-058AE3B0A87B}"/>
                            </a:ext>
                          </a:extLst>
                        </wps:cNvPr>
                        <wps:cNvSpPr>
                          <a:spLocks noChangeAspect="1"/>
                        </wps:cNvSpPr>
                        <wps:spPr>
                          <a:xfrm rot="14729492">
                            <a:off x="483987" y="130933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925035407" name="Graphic 5" descr="An organic shape">
                          <a:extLst>
                            <a:ext uri="{FF2B5EF4-FFF2-40B4-BE49-F238E27FC236}">
                              <a16:creationId xmlns:a16="http://schemas.microsoft.com/office/drawing/2014/main" id="{0BB06AA6-796F-ADFC-2B24-815C71E0B514}"/>
                            </a:ext>
                          </a:extLst>
                        </wps:cNvPr>
                        <wps:cNvSpPr>
                          <a:spLocks noChangeAspect="1"/>
                        </wps:cNvSpPr>
                        <wps:spPr>
                          <a:xfrm rot="14687513">
                            <a:off x="948640" y="1483988"/>
                            <a:ext cx="567251"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336122359" name="Graphic 5" descr="An organic shape">
                          <a:extLst>
                            <a:ext uri="{FF2B5EF4-FFF2-40B4-BE49-F238E27FC236}">
                              <a16:creationId xmlns:a16="http://schemas.microsoft.com/office/drawing/2014/main" id="{0FEFB4E1-8D59-8A10-125B-518D7E136096}"/>
                            </a:ext>
                          </a:extLst>
                        </wps:cNvPr>
                        <wps:cNvSpPr>
                          <a:spLocks noChangeAspect="1"/>
                        </wps:cNvSpPr>
                        <wps:spPr>
                          <a:xfrm rot="14895669">
                            <a:off x="891713" y="202595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026344372" name="Graphic 5" descr="An organic shape">
                          <a:extLst>
                            <a:ext uri="{FF2B5EF4-FFF2-40B4-BE49-F238E27FC236}">
                              <a16:creationId xmlns:a16="http://schemas.microsoft.com/office/drawing/2014/main" id="{CBE71C93-042F-D90D-968C-51B9F80617C4}"/>
                            </a:ext>
                          </a:extLst>
                        </wps:cNvPr>
                        <wps:cNvSpPr>
                          <a:spLocks noChangeAspect="1"/>
                        </wps:cNvSpPr>
                        <wps:spPr>
                          <a:xfrm rot="14628439">
                            <a:off x="1583606" y="2161060"/>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340621314" name="Graphic 5" descr="An organic shape">
                          <a:extLst>
                            <a:ext uri="{FF2B5EF4-FFF2-40B4-BE49-F238E27FC236}">
                              <a16:creationId xmlns:a16="http://schemas.microsoft.com/office/drawing/2014/main" id="{75FED1F5-1AB5-A627-BF8D-68283B7EF396}"/>
                            </a:ext>
                          </a:extLst>
                        </wps:cNvPr>
                        <wps:cNvSpPr>
                          <a:spLocks noChangeAspect="1"/>
                        </wps:cNvSpPr>
                        <wps:spPr>
                          <a:xfrm rot="14729492">
                            <a:off x="-70507" y="1864074"/>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4821697" name="Graphic 5" descr="An organic shape">
                          <a:extLst>
                            <a:ext uri="{FF2B5EF4-FFF2-40B4-BE49-F238E27FC236}">
                              <a16:creationId xmlns:a16="http://schemas.microsoft.com/office/drawing/2014/main" id="{5B6FC390-8774-21D1-6A65-335796739BE9}"/>
                            </a:ext>
                          </a:extLst>
                        </wps:cNvPr>
                        <wps:cNvSpPr>
                          <a:spLocks noChangeAspect="1"/>
                        </wps:cNvSpPr>
                        <wps:spPr>
                          <a:xfrm rot="14687513">
                            <a:off x="463995" y="2160229"/>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39252193" name="Graphic 5" descr="An organic shape">
                          <a:extLst>
                            <a:ext uri="{FF2B5EF4-FFF2-40B4-BE49-F238E27FC236}">
                              <a16:creationId xmlns:a16="http://schemas.microsoft.com/office/drawing/2014/main" id="{49902684-62BE-0631-8DAE-ABC6604B3D11}"/>
                            </a:ext>
                          </a:extLst>
                        </wps:cNvPr>
                        <wps:cNvSpPr>
                          <a:spLocks noChangeAspect="1"/>
                        </wps:cNvSpPr>
                        <wps:spPr>
                          <a:xfrm rot="14895669">
                            <a:off x="291714" y="2496625"/>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975527901" name="Graphic 5" descr="An organic shape">
                          <a:extLst>
                            <a:ext uri="{FF2B5EF4-FFF2-40B4-BE49-F238E27FC236}">
                              <a16:creationId xmlns:a16="http://schemas.microsoft.com/office/drawing/2014/main" id="{B19C7CEF-04BE-DD9A-0A5A-517EB1CC42DA}"/>
                            </a:ext>
                          </a:extLst>
                        </wps:cNvPr>
                        <wps:cNvSpPr>
                          <a:spLocks noChangeAspect="1"/>
                        </wps:cNvSpPr>
                        <wps:spPr>
                          <a:xfrm rot="14628439">
                            <a:off x="-106206" y="1358037"/>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698532598" name="Graphic 5" descr="An organic shape">
                          <a:extLst>
                            <a:ext uri="{FF2B5EF4-FFF2-40B4-BE49-F238E27FC236}">
                              <a16:creationId xmlns:a16="http://schemas.microsoft.com/office/drawing/2014/main" id="{57B03835-4921-E167-C440-EE1FFA024445}"/>
                            </a:ext>
                          </a:extLst>
                        </wps:cNvPr>
                        <wps:cNvSpPr>
                          <a:spLocks noChangeAspect="1"/>
                        </wps:cNvSpPr>
                        <wps:spPr>
                          <a:xfrm rot="14628439">
                            <a:off x="1349290" y="2497568"/>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764791632" name="Graphic 5" descr="An organic shape">
                          <a:extLst>
                            <a:ext uri="{FF2B5EF4-FFF2-40B4-BE49-F238E27FC236}">
                              <a16:creationId xmlns:a16="http://schemas.microsoft.com/office/drawing/2014/main" id="{AC78340D-5D86-E5D5-4113-023AE66FD188}"/>
                            </a:ext>
                          </a:extLst>
                        </wps:cNvPr>
                        <wps:cNvSpPr>
                          <a:spLocks noChangeAspect="1"/>
                        </wps:cNvSpPr>
                        <wps:spPr>
                          <a:xfrm rot="14729492">
                            <a:off x="1655300" y="2774190"/>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219448179" name="Graphic 5" descr="An organic shape">
                          <a:extLst>
                            <a:ext uri="{FF2B5EF4-FFF2-40B4-BE49-F238E27FC236}">
                              <a16:creationId xmlns:a16="http://schemas.microsoft.com/office/drawing/2014/main" id="{2A84AE1A-36B8-987A-389D-9ADBC44BF6FD}"/>
                            </a:ext>
                          </a:extLst>
                        </wps:cNvPr>
                        <wps:cNvSpPr>
                          <a:spLocks noChangeAspect="1"/>
                        </wps:cNvSpPr>
                        <wps:spPr>
                          <a:xfrm rot="14687513">
                            <a:off x="1333136" y="2079923"/>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s:wsp>
                        <wps:cNvPr id="1736549022" name="Graphic 5" descr="An organic shape">
                          <a:extLst>
                            <a:ext uri="{FF2B5EF4-FFF2-40B4-BE49-F238E27FC236}">
                              <a16:creationId xmlns:a16="http://schemas.microsoft.com/office/drawing/2014/main" id="{D2ADCE2B-E51E-0086-0439-6E1FCA39BD82}"/>
                            </a:ext>
                          </a:extLst>
                        </wps:cNvPr>
                        <wps:cNvSpPr>
                          <a:spLocks noChangeAspect="1"/>
                        </wps:cNvSpPr>
                        <wps:spPr>
                          <a:xfrm rot="14895669">
                            <a:off x="469692" y="1690371"/>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grpFill/>
                          <a:ln w="41275" cap="flat">
                            <a:noFill/>
                            <a:prstDash val="solid"/>
                            <a:miter/>
                          </a:ln>
                        </wps:spPr>
                        <wps:bodyPr rtlCol="0" anchor="ctr"/>
                      </wps:wsp>
                    </wpg:wgp>
                  </a:graphicData>
                </a:graphic>
              </wp:anchor>
            </w:drawing>
          </mc:Choice>
          <mc:Fallback>
            <w:pict>
              <v:group w14:anchorId="42B0B644" id="Group 173" o:spid="_x0000_s1026" alt="&quot;&quot;" style="position:absolute;margin-left:-47.4pt;margin-top:18.25pt;width:124.35pt;height:129.15pt;rotation:90;z-index:252156930" coordorigin="304,11229" coordsize="18840,19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">
                <v:shape id="Graphic 5" o:spid="_x0000_s1027" alt="An organic shape" style="position:absolute;left:8606;top:26990;width:5670;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4840;top:13092;width:5670;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9487;top:14839;width:5672;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967,30068;416695,2967;214841,7610;49014,67135;3741,137517;128191,174807;318022,194512;526387,158535;563703,75165;520967,30068" o:connectangles="0,0,0,0,0,0,0,0,0,0"/>
                  <o:lock v:ext="edit" aspectratio="t"/>
                </v:shape>
                <v:shape id="Graphic 5" o:spid="_x0000_s1030" alt="An organic shape" style="position:absolute;left:8916;top:20259;width:5671;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15835;top:21610;width:4677;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2" alt="An organic shape" style="position:absolute;left:-706;top:18640;width:4677;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4640;top:21601;width:4678;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2917;top:24966;width:4676;height:1942;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1063;top:13580;width:4677;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6" alt="An organic shape" style="position:absolute;left:13493;top:24975;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16553;top:27741;width:2884;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13331;top:20799;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4697;top:16903;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ed="f"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002B6B73" w:rsidRPr="00A76D15">
        <w:t xml:space="preserve">Provider R advised they were unclear on their role and obligations in support and escalation in working with one participant whose behaviours of concern had recently escalated. The provider was concerned about the safety of the participants, their housemates, and workers. The participant’s behaviour support plan was not current. </w:t>
      </w:r>
    </w:p>
    <w:p w14:paraId="1E203B55" w14:textId="231515E9" w:rsidR="002B6B73" w:rsidRPr="00A76D15" w:rsidRDefault="002B6B73" w:rsidP="003357EA">
      <w:pPr>
        <w:ind w:left="1560" w:right="1088"/>
      </w:pPr>
      <w:r w:rsidRPr="00A76D15">
        <w:t xml:space="preserve">The provider expressed they had no other choice but to cease supports as they felt they were currently unable to support participants and ensure the safety of all parties. </w:t>
      </w:r>
    </w:p>
    <w:p w14:paraId="5590F455" w14:textId="64D347CE" w:rsidR="002B6B73" w:rsidRDefault="003357EA" w:rsidP="003357EA">
      <w:pPr>
        <w:ind w:right="1088"/>
      </w:pPr>
      <w:r w:rsidRPr="00A76D15">
        <w:rPr>
          <w:rFonts w:asciiTheme="minorHAnsi" w:hAnsiTheme="minorHAnsi" w:cstheme="minorHAnsi"/>
          <w:noProof/>
          <w:szCs w:val="22"/>
        </w:rPr>
        <mc:AlternateContent>
          <mc:Choice Requires="wpg">
            <w:drawing>
              <wp:anchor distT="0" distB="0" distL="114300" distR="114300" simplePos="0" relativeHeight="252147714" behindDoc="1" locked="0" layoutInCell="1" allowOverlap="1" wp14:anchorId="1334D50F" wp14:editId="4DAC3CA5">
                <wp:simplePos x="0" y="0"/>
                <wp:positionH relativeFrom="column">
                  <wp:posOffset>-318770</wp:posOffset>
                </wp:positionH>
                <wp:positionV relativeFrom="page">
                  <wp:posOffset>7386793</wp:posOffset>
                </wp:positionV>
                <wp:extent cx="6099175" cy="2267911"/>
                <wp:effectExtent l="0" t="0" r="0" b="0"/>
                <wp:wrapNone/>
                <wp:docPr id="785097936" name="Group 1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a:off x="0" y="0"/>
                          <a:ext cx="6099175" cy="2267911"/>
                          <a:chOff x="354277" y="407070"/>
                          <a:chExt cx="6101182" cy="2271601"/>
                        </a:xfrm>
                      </wpg:grpSpPr>
                      <wps:wsp>
                        <wps:cNvPr id="2109036277" name="Rectangle: Rounded Corners 1"/>
                        <wps:cNvSpPr/>
                        <wps:spPr>
                          <a:xfrm>
                            <a:off x="695459" y="473691"/>
                            <a:ext cx="5760000" cy="2204980"/>
                          </a:xfrm>
                          <a:prstGeom prst="roundRect">
                            <a:avLst/>
                          </a:prstGeom>
                          <a:solidFill>
                            <a:srgbClr val="612C69">
                              <a:alpha val="25000"/>
                            </a:srgbClr>
                          </a:solidFill>
                          <a:ln>
                            <a:noFill/>
                          </a:ln>
                          <a:effectLst>
                            <a:outerShdw dist="50800" sx="1000" sy="1000" algn="ctr" rotWithShape="0">
                              <a:srgbClr val="000000"/>
                            </a:outerShdw>
                          </a:effectLst>
                        </wps:spPr>
                        <wps:style>
                          <a:lnRef idx="2">
                            <a:schemeClr val="lt1">
                              <a:hueOff val="0"/>
                              <a:satOff val="0"/>
                              <a:lumOff val="0"/>
                              <a:alphaOff val="0"/>
                            </a:schemeClr>
                          </a:lnRef>
                          <a:fillRef idx="1">
                            <a:schemeClr val="accent1">
                              <a:hueOff val="0"/>
                              <a:satOff val="0"/>
                              <a:lumOff val="0"/>
                              <a:alphaOff val="0"/>
                            </a:schemeClr>
                          </a:fillRef>
                          <a:effectRef idx="0">
                            <a:schemeClr val="accent1">
                              <a:hueOff val="0"/>
                              <a:satOff val="0"/>
                              <a:lumOff val="0"/>
                              <a:alphaOff val="0"/>
                            </a:schemeClr>
                          </a:effectRef>
                          <a:fontRef idx="minor">
                            <a:schemeClr val="lt1"/>
                          </a:fontRef>
                        </wps:style>
                        <wps:bodyPr spcFirstLastPara="0" vert="horz" wrap="square" lIns="504000" tIns="36000" rIns="396000" bIns="36000" numCol="1" spcCol="1270" anchor="ctr" anchorCtr="0">
                          <a:noAutofit/>
                        </wps:bodyPr>
                      </wps:wsp>
                      <wpg:grpSp>
                        <wpg:cNvPr id="404565619" name="Group 2"/>
                        <wpg:cNvGrpSpPr/>
                        <wpg:grpSpPr>
                          <a:xfrm>
                            <a:off x="354277" y="407070"/>
                            <a:ext cx="1148449" cy="1148340"/>
                            <a:chOff x="117449" y="420660"/>
                            <a:chExt cx="1148530" cy="1148454"/>
                          </a:xfrm>
                        </wpg:grpSpPr>
                        <wpg:grpSp>
                          <wpg:cNvPr id="1043425257" name="Group 1043425257"/>
                          <wpg:cNvGrpSpPr>
                            <a:grpSpLocks noChangeAspect="1"/>
                          </wpg:cNvGrpSpPr>
                          <wpg:grpSpPr>
                            <a:xfrm>
                              <a:off x="117449" y="420660"/>
                              <a:ext cx="1148530" cy="1148454"/>
                              <a:chOff x="117449" y="420660"/>
                              <a:chExt cx="772675" cy="772624"/>
                            </a:xfrm>
                          </wpg:grpSpPr>
                          <wps:wsp>
                            <wps:cNvPr id="2144064450" name="Oval 2144064450"/>
                            <wps:cNvSpPr/>
                            <wps:spPr>
                              <a:xfrm>
                                <a:off x="117449" y="420660"/>
                                <a:ext cx="772675" cy="772624"/>
                              </a:xfrm>
                              <a:prstGeom prst="ellipse">
                                <a:avLst/>
                              </a:prstGeom>
                              <a:solidFill>
                                <a:srgbClr val="612C69">
                                  <a:alpha val="89000"/>
                                </a:srgbClr>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s:wsp>
                            <wps:cNvPr id="742824960" name="Oval 742824960"/>
                            <wps:cNvSpPr>
                              <a:spLocks noChangeAspect="1"/>
                            </wps:cNvSpPr>
                            <wps:spPr>
                              <a:xfrm>
                                <a:off x="214541" y="517747"/>
                                <a:ext cx="578490" cy="578452"/>
                              </a:xfrm>
                              <a:prstGeom prst="ellipse">
                                <a:avLst/>
                              </a:prstGeom>
                              <a:solidFill>
                                <a:schemeClr val="bg1"/>
                              </a:solidFill>
                            </wps:spPr>
                            <wps:style>
                              <a:lnRef idx="2">
                                <a:schemeClr val="lt1">
                                  <a:hueOff val="0"/>
                                  <a:satOff val="0"/>
                                  <a:lumOff val="0"/>
                                  <a:alphaOff val="0"/>
                                </a:schemeClr>
                              </a:lnRef>
                              <a:fillRef idx="1">
                                <a:schemeClr val="accent1">
                                  <a:tint val="50000"/>
                                  <a:hueOff val="0"/>
                                  <a:satOff val="0"/>
                                  <a:lumOff val="0"/>
                                  <a:alphaOff val="0"/>
                                </a:schemeClr>
                              </a:fillRef>
                              <a:effectRef idx="0">
                                <a:schemeClr val="accent1">
                                  <a:tint val="50000"/>
                                  <a:hueOff val="0"/>
                                  <a:satOff val="0"/>
                                  <a:lumOff val="0"/>
                                  <a:alphaOff val="0"/>
                                </a:schemeClr>
                              </a:effectRef>
                              <a:fontRef idx="minor">
                                <a:schemeClr val="lt1">
                                  <a:hueOff val="0"/>
                                  <a:satOff val="0"/>
                                  <a:lumOff val="0"/>
                                  <a:alphaOff val="0"/>
                                </a:schemeClr>
                              </a:fontRef>
                            </wps:style>
                            <wps:bodyPr/>
                          </wps:wsp>
                        </wpg:grpSp>
                        <wps:wsp>
                          <wps:cNvPr id="212859340" name="Title 1"/>
                          <wps:cNvSpPr txBox="1">
                            <a:spLocks/>
                          </wps:cNvSpPr>
                          <wps:spPr>
                            <a:xfrm>
                              <a:off x="412780" y="673272"/>
                              <a:ext cx="557866" cy="656198"/>
                            </a:xfrm>
                            <a:prstGeom prst="rect">
                              <a:avLst/>
                            </a:prstGeom>
                          </wps:spPr>
                          <wps:txbx>
                            <w:txbxContent>
                              <w:p w14:paraId="78B083EE"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 xml:space="preserve">Case </w:t>
                                </w:r>
                              </w:p>
                              <w:p w14:paraId="26C23C92" w14:textId="77777777" w:rsidR="002B6B73"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Study</w:t>
                                </w:r>
                              </w:p>
                              <w:p w14:paraId="049A714D"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Pr>
                                    <w:rFonts w:asciiTheme="minorHAnsi" w:cstheme="minorBidi"/>
                                    <w:b/>
                                    <w:bCs/>
                                    <w:color w:val="000000" w:themeColor="text1"/>
                                    <w:kern w:val="24"/>
                                    <w:sz w:val="28"/>
                                    <w:szCs w:val="28"/>
                                  </w:rPr>
                                  <w:t>3</w:t>
                                </w:r>
                              </w:p>
                            </w:txbxContent>
                          </wps:txbx>
                          <wps:bodyPr lIns="0" tIns="0" rIns="0" bIns="0"/>
                        </wps:wsp>
                      </wpg:grpSp>
                    </wpg:wgp>
                  </a:graphicData>
                </a:graphic>
                <wp14:sizeRelH relativeFrom="margin">
                  <wp14:pctWidth>0</wp14:pctWidth>
                </wp14:sizeRelH>
                <wp14:sizeRelV relativeFrom="margin">
                  <wp14:pctHeight>0</wp14:pctHeight>
                </wp14:sizeRelV>
              </wp:anchor>
            </w:drawing>
          </mc:Choice>
          <mc:Fallback>
            <w:pict>
              <v:group w14:anchorId="1334D50F" id="_x0000_s1361" alt="&quot;&quot;" style="position:absolute;margin-left:-25.1pt;margin-top:581.65pt;width:480.25pt;height:178.6pt;z-index:-251168766;mso-position-vertical-relative:page;mso-width-relative:margin;mso-height-relative:margin" coordorigin="3542,4070" coordsize="61011,22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">
                <v:roundrect id="_x0000_s1362" style="position:absolute;left:6954;top:4736;width:57600;height:2205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" fillcolor="#612c69" stroked="f" strokeweight="1pt">
                  <v:fill opacity="16448f"/>
                  <v:stroke joinstyle="miter"/>
                  <v:shadow on="t" type="perspective" color="black" offset="4pt,0" matrix="655f,,,655f"/>
                  <v:textbox inset="14mm,1mm,11mm,1mm"/>
                </v:roundrect>
                <v:group id="Group 2" o:spid="_x0000_s1363" style="position:absolute;left:3542;top:4070;width:11485;height:11484" coordorigin="1174,4206" coordsize="11485,1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">
                  <v:group id="Group 1043425257" o:spid="_x0000_s1364" style="position:absolute;left:1174;top:4206;width:11485;height:11485" coordorigin="1174,4206" coordsize="7726,7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">
                    <o:lock v:ext="edit" aspectratio="t"/>
                    <v:oval id="Oval 2144064450" o:spid="_x0000_s1365" style="position:absolute;left:1174;top:4206;width:7727;height:7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" fillcolor="#612c69" strokecolor="white [3201]" strokeweight="1pt">
                      <v:fill opacity="58339f"/>
                      <v:stroke joinstyle="miter"/>
                    </v:oval>
                    <v:oval id="Oval 742824960" o:spid="_x0000_s1366" style="position:absolute;left:2145;top:5177;width:5785;height:57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" fillcolor="white [3212]" strokecolor="white [3201]" strokeweight="1pt">
                      <v:stroke joinstyle="miter"/>
                      <v:path arrowok="t"/>
                      <o:lock v:ext="edit" aspectratio="t"/>
                    </v:oval>
                  </v:group>
                  <v:shape id="Title 1" o:spid="_x0000_s1367" type="#_x0000_t202" style="position:absolute;left:4127;top:6732;width:5579;height:65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" filled="f" stroked="f">
                    <v:textbox inset="0,0,0,0">
                      <w:txbxContent>
                        <w:p w14:paraId="78B083EE"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 xml:space="preserve">Case </w:t>
                          </w:r>
                        </w:p>
                        <w:p w14:paraId="26C23C92" w14:textId="77777777" w:rsidR="002B6B73" w:rsidRDefault="002B6B73" w:rsidP="002B6B73">
                          <w:pPr>
                            <w:spacing w:before="0" w:after="0" w:line="240" w:lineRule="auto"/>
                            <w:jc w:val="center"/>
                            <w:rPr>
                              <w:rFonts w:asciiTheme="minorHAnsi" w:cstheme="minorBidi"/>
                              <w:b/>
                              <w:bCs/>
                              <w:color w:val="000000" w:themeColor="text1"/>
                              <w:kern w:val="24"/>
                              <w:sz w:val="28"/>
                              <w:szCs w:val="28"/>
                            </w:rPr>
                          </w:pPr>
                          <w:r w:rsidRPr="00665CC7">
                            <w:rPr>
                              <w:rFonts w:asciiTheme="minorHAnsi" w:cstheme="minorBidi"/>
                              <w:b/>
                              <w:bCs/>
                              <w:color w:val="000000" w:themeColor="text1"/>
                              <w:kern w:val="24"/>
                              <w:sz w:val="28"/>
                              <w:szCs w:val="28"/>
                            </w:rPr>
                            <w:t>Study</w:t>
                          </w:r>
                        </w:p>
                        <w:p w14:paraId="049A714D" w14:textId="77777777" w:rsidR="002B6B73" w:rsidRPr="00665CC7" w:rsidRDefault="002B6B73" w:rsidP="002B6B73">
                          <w:pPr>
                            <w:spacing w:before="0" w:after="0" w:line="240" w:lineRule="auto"/>
                            <w:jc w:val="center"/>
                            <w:rPr>
                              <w:rFonts w:asciiTheme="minorHAnsi" w:cstheme="minorBidi"/>
                              <w:b/>
                              <w:bCs/>
                              <w:color w:val="000000" w:themeColor="text1"/>
                              <w:kern w:val="24"/>
                              <w:sz w:val="28"/>
                              <w:szCs w:val="28"/>
                            </w:rPr>
                          </w:pPr>
                          <w:r>
                            <w:rPr>
                              <w:rFonts w:asciiTheme="minorHAnsi" w:cstheme="minorBidi"/>
                              <w:b/>
                              <w:bCs/>
                              <w:color w:val="000000" w:themeColor="text1"/>
                              <w:kern w:val="24"/>
                              <w:sz w:val="28"/>
                              <w:szCs w:val="28"/>
                            </w:rPr>
                            <w:t>3</w:t>
                          </w:r>
                        </w:p>
                      </w:txbxContent>
                    </v:textbox>
                  </v:shape>
                </v:group>
                <w10:wrap anchory="page"/>
              </v:group>
            </w:pict>
          </mc:Fallback>
        </mc:AlternateContent>
      </w:r>
    </w:p>
    <w:p w14:paraId="34FA5385" w14:textId="157D0463" w:rsidR="002B6B73" w:rsidRDefault="002B6B73" w:rsidP="003357EA">
      <w:pPr>
        <w:ind w:right="1088"/>
      </w:pPr>
    </w:p>
    <w:p w14:paraId="0262EBB6" w14:textId="0A73B1CE" w:rsidR="002B6B73" w:rsidRPr="00A76D15" w:rsidRDefault="00A8236F" w:rsidP="003357EA">
      <w:pPr>
        <w:ind w:left="1560" w:right="1088"/>
      </w:pPr>
      <w:r w:rsidRPr="003357EA">
        <w:rPr>
          <w:noProof/>
        </w:rPr>
        <mc:AlternateContent>
          <mc:Choice Requires="wpg">
            <w:drawing>
              <wp:anchor distT="0" distB="0" distL="114300" distR="114300" simplePos="0" relativeHeight="252153858" behindDoc="0" locked="0" layoutInCell="1" allowOverlap="1" wp14:anchorId="528624CA" wp14:editId="62BEA7BF">
                <wp:simplePos x="0" y="0"/>
                <wp:positionH relativeFrom="column">
                  <wp:posOffset>-654050</wp:posOffset>
                </wp:positionH>
                <wp:positionV relativeFrom="paragraph">
                  <wp:posOffset>818515</wp:posOffset>
                </wp:positionV>
                <wp:extent cx="1579880" cy="1640840"/>
                <wp:effectExtent l="0" t="49530" r="0" b="46990"/>
                <wp:wrapNone/>
                <wp:docPr id="412814720" name="Group 14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5400000">
                          <a:off x="0" y="0"/>
                          <a:ext cx="1579880" cy="1640840"/>
                          <a:chOff x="2897216" y="0"/>
                          <a:chExt cx="1884095" cy="1956848"/>
                        </a:xfrm>
                      </wpg:grpSpPr>
                      <wps:wsp>
                        <wps:cNvPr id="1122312080" name="Graphic 5" descr="An organic shape"/>
                        <wps:cNvSpPr>
                          <a:spLocks noChangeAspect="1"/>
                        </wps:cNvSpPr>
                        <wps:spPr>
                          <a:xfrm rot="14628439">
                            <a:off x="3727306" y="157618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871971531" name="Graphic 5" descr="An organic shape"/>
                        <wps:cNvSpPr>
                          <a:spLocks noChangeAspect="1"/>
                        </wps:cNvSpPr>
                        <wps:spPr>
                          <a:xfrm rot="14729492">
                            <a:off x="3350723" y="18638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2001161767" name="Graphic 5" descr="An organic shape"/>
                        <wps:cNvSpPr>
                          <a:spLocks noChangeAspect="1"/>
                        </wps:cNvSpPr>
                        <wps:spPr>
                          <a:xfrm rot="14687513">
                            <a:off x="3815376" y="361038"/>
                            <a:ext cx="567251"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401717009" name="Graphic 5" descr="An organic shape"/>
                        <wps:cNvSpPr>
                          <a:spLocks noChangeAspect="1"/>
                        </wps:cNvSpPr>
                        <wps:spPr>
                          <a:xfrm rot="14895669">
                            <a:off x="3758449" y="903002"/>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2122396926" name="Graphic 5" descr="An organic shape"/>
                        <wps:cNvSpPr>
                          <a:spLocks noChangeAspect="1"/>
                        </wps:cNvSpPr>
                        <wps:spPr>
                          <a:xfrm rot="14628439">
                            <a:off x="4450342" y="1038110"/>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228988723" name="Graphic 5" descr="An organic shape"/>
                        <wps:cNvSpPr>
                          <a:spLocks noChangeAspect="1"/>
                        </wps:cNvSpPr>
                        <wps:spPr>
                          <a:xfrm rot="14729492">
                            <a:off x="2796229" y="741124"/>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985325059" name="Graphic 5" descr="An organic shape"/>
                        <wps:cNvSpPr>
                          <a:spLocks noChangeAspect="1"/>
                        </wps:cNvSpPr>
                        <wps:spPr>
                          <a:xfrm rot="14687513">
                            <a:off x="3330731" y="1037279"/>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088649509" name="Graphic 5" descr="An organic shape"/>
                        <wps:cNvSpPr>
                          <a:spLocks noChangeAspect="1"/>
                        </wps:cNvSpPr>
                        <wps:spPr>
                          <a:xfrm rot="14895669">
                            <a:off x="3158450" y="1373675"/>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439507113" name="Graphic 5" descr="An organic shape"/>
                        <wps:cNvSpPr>
                          <a:spLocks noChangeAspect="1"/>
                        </wps:cNvSpPr>
                        <wps:spPr>
                          <a:xfrm rot="14628439">
                            <a:off x="2760530" y="235087"/>
                            <a:ext cx="467656"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779570376" name="Graphic 5" descr="An organic shape"/>
                        <wps:cNvSpPr>
                          <a:spLocks noChangeAspect="1"/>
                        </wps:cNvSpPr>
                        <wps:spPr>
                          <a:xfrm rot="14628439">
                            <a:off x="4216026" y="1374618"/>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492224672" name="Graphic 5" descr="An organic shape"/>
                        <wps:cNvSpPr>
                          <a:spLocks noChangeAspect="1"/>
                        </wps:cNvSpPr>
                        <wps:spPr>
                          <a:xfrm rot="14729492">
                            <a:off x="4522036" y="1651240"/>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1855296966" name="Graphic 5" descr="An organic shape"/>
                        <wps:cNvSpPr>
                          <a:spLocks noChangeAspect="1"/>
                        </wps:cNvSpPr>
                        <wps:spPr>
                          <a:xfrm rot="14687513">
                            <a:off x="4199872" y="956973"/>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s:wsp>
                        <wps:cNvPr id="787073937" name="Graphic 5" descr="An organic shape"/>
                        <wps:cNvSpPr>
                          <a:spLocks noChangeAspect="1"/>
                        </wps:cNvSpPr>
                        <wps:spPr>
                          <a:xfrm rot="14895669">
                            <a:off x="3336428" y="567421"/>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85367B"/>
                          </a:solidFill>
                          <a:ln w="41275"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7F4F678E" id="Group 142" o:spid="_x0000_s1026" alt="&quot;&quot;" style="position:absolute;margin-left:-51.5pt;margin-top:64.45pt;width:124.4pt;height:129.2pt;rotation:90;z-index:252153858;mso-width-relative:margin;mso-height-relative:margin" coordorigin="28972" coordsize="18840,195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">
                <v:shape id="Graphic 5" o:spid="_x0000_s1027" alt="An organic shape" style="position:absolute;left:37272;top:15761;width:5671;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33507;top:1864;width:5670;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38153;top:3610;width:5673;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967,30068;416695,2967;214841,7610;49014,67135;3741,137517;128191,174807;318022,194512;526387,158535;563703,75165;520967,30068" o:connectangles="0,0,0,0,0,0,0,0,0,0"/>
                  <o:lock v:ext="edit" aspectratio="t"/>
                </v:shape>
                <v:shape id="Graphic 5" o:spid="_x0000_s1030" alt="An organic shape" style="position:absolute;left:37585;top:9029;width:5670;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44504;top:10380;width:4676;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2" alt="An organic shape" style="position:absolute;left:27962;top:7411;width:4676;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33307;top:10373;width:4678;height:1948;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31584;top:13736;width:4677;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27605;top:2351;width:4676;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429498,29976;343534,2958;177120,7587;40408,66930;3084,137097;105684,174273;262186,193918;433967,158051;464731,74936;429498,29976" o:connectangles="0,0,0,0,0,0,0,0,0,0"/>
                  <o:lock v:ext="edit" aspectratio="t"/>
                </v:shape>
                <v:shape id="Graphic 5" o:spid="_x0000_s1036" alt="An organic shape" style="position:absolute;left:42160;top:13745;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45220;top:16512;width:2884;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41998;top:9569;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33364;top:5673;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85367b"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Pr="003357EA">
        <w:rPr>
          <w:noProof/>
        </w:rPr>
        <mc:AlternateContent>
          <mc:Choice Requires="wpg">
            <w:drawing>
              <wp:anchor distT="0" distB="0" distL="114300" distR="114300" simplePos="0" relativeHeight="252154882" behindDoc="0" locked="0" layoutInCell="1" allowOverlap="1" wp14:anchorId="13C8FEA2" wp14:editId="4736354F">
                <wp:simplePos x="0" y="0"/>
                <wp:positionH relativeFrom="column">
                  <wp:posOffset>4695508</wp:posOffset>
                </wp:positionH>
                <wp:positionV relativeFrom="paragraph">
                  <wp:posOffset>190020</wp:posOffset>
                </wp:positionV>
                <wp:extent cx="2033270" cy="1398905"/>
                <wp:effectExtent l="0" t="25718" r="0" b="55562"/>
                <wp:wrapNone/>
                <wp:docPr id="333987009" name="Group 14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Group">
                    <wpg:wgp>
                      <wpg:cNvGrpSpPr/>
                      <wpg:grpSpPr>
                        <a:xfrm rot="16200000">
                          <a:off x="0" y="0"/>
                          <a:ext cx="2033270" cy="1398905"/>
                          <a:chOff x="-310694" y="1114234"/>
                          <a:chExt cx="2424794" cy="1668301"/>
                        </a:xfrm>
                      </wpg:grpSpPr>
                      <wps:wsp>
                        <wps:cNvPr id="1244705688" name="Graphic 5" descr="An organic shape"/>
                        <wps:cNvSpPr>
                          <a:spLocks noChangeAspect="1"/>
                        </wps:cNvSpPr>
                        <wps:spPr>
                          <a:xfrm rot="14628439">
                            <a:off x="1384033" y="199640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39012127" name="Graphic 5" descr="An organic shape"/>
                        <wps:cNvSpPr>
                          <a:spLocks noChangeAspect="1"/>
                        </wps:cNvSpPr>
                        <wps:spPr>
                          <a:xfrm rot="14729492">
                            <a:off x="-497077" y="1753245"/>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104089222" name="Graphic 5" descr="An organic shape"/>
                        <wps:cNvSpPr>
                          <a:spLocks noChangeAspect="1"/>
                        </wps:cNvSpPr>
                        <wps:spPr>
                          <a:xfrm rot="14687513">
                            <a:off x="353526" y="2401470"/>
                            <a:ext cx="56725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708646650" name="Graphic 5" descr="An organic shape"/>
                        <wps:cNvSpPr>
                          <a:spLocks noChangeAspect="1"/>
                        </wps:cNvSpPr>
                        <wps:spPr>
                          <a:xfrm rot="14895669">
                            <a:off x="1415176" y="1323223"/>
                            <a:ext cx="567049"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766245506" name="Graphic 5" descr="An organic shape"/>
                        <wps:cNvSpPr>
                          <a:spLocks noChangeAspect="1"/>
                        </wps:cNvSpPr>
                        <wps:spPr>
                          <a:xfrm rot="14628439">
                            <a:off x="983646" y="2183801"/>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401121587" name="Graphic 5" descr="An organic shape"/>
                        <wps:cNvSpPr>
                          <a:spLocks noChangeAspect="1"/>
                        </wps:cNvSpPr>
                        <wps:spPr>
                          <a:xfrm rot="14729492">
                            <a:off x="419524" y="1250920"/>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737324918" name="Graphic 5" descr="An organic shape"/>
                        <wps:cNvSpPr>
                          <a:spLocks noChangeAspect="1"/>
                        </wps:cNvSpPr>
                        <wps:spPr>
                          <a:xfrm rot="14687513">
                            <a:off x="987458" y="1457500"/>
                            <a:ext cx="467822"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941500565" name="Graphic 5" descr="An organic shape"/>
                        <wps:cNvSpPr>
                          <a:spLocks noChangeAspect="1"/>
                        </wps:cNvSpPr>
                        <wps:spPr>
                          <a:xfrm rot="14895669">
                            <a:off x="475521" y="1956397"/>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523400894" name="Graphic 5" descr="An organic shape"/>
                        <wps:cNvSpPr>
                          <a:spLocks noChangeAspect="1"/>
                        </wps:cNvSpPr>
                        <wps:spPr>
                          <a:xfrm rot="14628439">
                            <a:off x="15714" y="1897113"/>
                            <a:ext cx="467655"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975666519" name="Graphic 5" descr="An organic shape"/>
                        <wps:cNvSpPr>
                          <a:spLocks noChangeAspect="1"/>
                        </wps:cNvSpPr>
                        <wps:spPr>
                          <a:xfrm rot="14628439">
                            <a:off x="1872753" y="1794839"/>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942805963" name="Graphic 5" descr="An organic shape"/>
                        <wps:cNvSpPr>
                          <a:spLocks noChangeAspect="1"/>
                        </wps:cNvSpPr>
                        <wps:spPr>
                          <a:xfrm rot="14729492">
                            <a:off x="845557" y="1668194"/>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185691311" name="Graphic 5" descr="An organic shape"/>
                        <wps:cNvSpPr>
                          <a:spLocks noChangeAspect="1"/>
                        </wps:cNvSpPr>
                        <wps:spPr>
                          <a:xfrm rot="14687513">
                            <a:off x="-2226" y="1382484"/>
                            <a:ext cx="288515" cy="194878"/>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s:wsp>
                        <wps:cNvPr id="918064307" name="Graphic 5" descr="An organic shape"/>
                        <wps:cNvSpPr>
                          <a:spLocks noChangeAspect="1"/>
                        </wps:cNvSpPr>
                        <wps:spPr>
                          <a:xfrm rot="14895669">
                            <a:off x="1502987" y="2459648"/>
                            <a:ext cx="288412" cy="194283"/>
                          </a:xfrm>
                          <a:custGeom>
                            <a:avLst/>
                            <a:gdLst>
                              <a:gd name="connsiteX0" fmla="*/ 991799 w 1494171"/>
                              <a:gd name="connsiteY0" fmla="*/ 6399 h 1905673"/>
                              <a:gd name="connsiteX1" fmla="*/ 130492 w 1494171"/>
                              <a:gd name="connsiteY1" fmla="*/ 649513 h 1905673"/>
                              <a:gd name="connsiteX2" fmla="*/ 73072 w 1494171"/>
                              <a:gd name="connsiteY2" fmla="*/ 1395984 h 1905673"/>
                              <a:gd name="connsiteX3" fmla="*/ 647276 w 1494171"/>
                              <a:gd name="connsiteY3" fmla="*/ 1671604 h 1905673"/>
                              <a:gd name="connsiteX4" fmla="*/ 1291017 w 1494171"/>
                              <a:gd name="connsiteY4" fmla="*/ 1904055 h 1905673"/>
                              <a:gd name="connsiteX5" fmla="*/ 1347806 w 1494171"/>
                              <a:gd name="connsiteY5" fmla="*/ 1901288 h 1905673"/>
                              <a:gd name="connsiteX6" fmla="*/ 991799 w 1494171"/>
                              <a:gd name="connsiteY6" fmla="*/ 6399 h 1905673"/>
                              <a:gd name="connsiteX0" fmla="*/ 1114223 w 1616595"/>
                              <a:gd name="connsiteY0" fmla="*/ 5808 h 1905082"/>
                              <a:gd name="connsiteX1" fmla="*/ 252916 w 1616595"/>
                              <a:gd name="connsiteY1" fmla="*/ 648922 h 1905082"/>
                              <a:gd name="connsiteX2" fmla="*/ 73542 w 1616595"/>
                              <a:gd name="connsiteY2" fmla="*/ 1500015 h 1905082"/>
                              <a:gd name="connsiteX3" fmla="*/ 769700 w 1616595"/>
                              <a:gd name="connsiteY3" fmla="*/ 1671013 h 1905082"/>
                              <a:gd name="connsiteX4" fmla="*/ 1413441 w 1616595"/>
                              <a:gd name="connsiteY4" fmla="*/ 1903464 h 1905082"/>
                              <a:gd name="connsiteX5" fmla="*/ 1470230 w 1616595"/>
                              <a:gd name="connsiteY5" fmla="*/ 1900697 h 1905082"/>
                              <a:gd name="connsiteX6" fmla="*/ 1114223 w 1616595"/>
                              <a:gd name="connsiteY6" fmla="*/ 5808 h 1905082"/>
                              <a:gd name="connsiteX0" fmla="*/ 1058464 w 1560836"/>
                              <a:gd name="connsiteY0" fmla="*/ 5808 h 1905082"/>
                              <a:gd name="connsiteX1" fmla="*/ 197157 w 1560836"/>
                              <a:gd name="connsiteY1" fmla="*/ 648922 h 1905082"/>
                              <a:gd name="connsiteX2" fmla="*/ 17783 w 1560836"/>
                              <a:gd name="connsiteY2" fmla="*/ 1500015 h 1905082"/>
                              <a:gd name="connsiteX3" fmla="*/ 500525 w 1560836"/>
                              <a:gd name="connsiteY3" fmla="*/ 1775638 h 1905082"/>
                              <a:gd name="connsiteX4" fmla="*/ 1357682 w 1560836"/>
                              <a:gd name="connsiteY4" fmla="*/ 1903464 h 1905082"/>
                              <a:gd name="connsiteX5" fmla="*/ 1414471 w 1560836"/>
                              <a:gd name="connsiteY5" fmla="*/ 1900697 h 1905082"/>
                              <a:gd name="connsiteX6" fmla="*/ 1058464 w 1560836"/>
                              <a:gd name="connsiteY6" fmla="*/ 5808 h 1905082"/>
                              <a:gd name="connsiteX0" fmla="*/ 1058464 w 1358724"/>
                              <a:gd name="connsiteY0" fmla="*/ 5808 h 1992586"/>
                              <a:gd name="connsiteX1" fmla="*/ 197157 w 1358724"/>
                              <a:gd name="connsiteY1" fmla="*/ 648922 h 1992586"/>
                              <a:gd name="connsiteX2" fmla="*/ 17783 w 1358724"/>
                              <a:gd name="connsiteY2" fmla="*/ 1500015 h 1992586"/>
                              <a:gd name="connsiteX3" fmla="*/ 500525 w 1358724"/>
                              <a:gd name="connsiteY3" fmla="*/ 1775638 h 1992586"/>
                              <a:gd name="connsiteX4" fmla="*/ 1357682 w 1358724"/>
                              <a:gd name="connsiteY4" fmla="*/ 1903464 h 1992586"/>
                              <a:gd name="connsiteX5" fmla="*/ 1002876 w 1358724"/>
                              <a:gd name="connsiteY5" fmla="*/ 1992241 h 1992586"/>
                              <a:gd name="connsiteX6" fmla="*/ 1058464 w 1358724"/>
                              <a:gd name="connsiteY6" fmla="*/ 5808 h 1992586"/>
                              <a:gd name="connsiteX0" fmla="*/ 1053304 w 1353564"/>
                              <a:gd name="connsiteY0" fmla="*/ 5808 h 1992586"/>
                              <a:gd name="connsiteX1" fmla="*/ 191997 w 1353564"/>
                              <a:gd name="connsiteY1" fmla="*/ 648922 h 1992586"/>
                              <a:gd name="connsiteX2" fmla="*/ 12623 w 1353564"/>
                              <a:gd name="connsiteY2" fmla="*/ 1500015 h 1992586"/>
                              <a:gd name="connsiteX3" fmla="*/ 419144 w 1353564"/>
                              <a:gd name="connsiteY3" fmla="*/ 1775638 h 1992586"/>
                              <a:gd name="connsiteX4" fmla="*/ 1352522 w 1353564"/>
                              <a:gd name="connsiteY4" fmla="*/ 1903464 h 1992586"/>
                              <a:gd name="connsiteX5" fmla="*/ 997716 w 1353564"/>
                              <a:gd name="connsiteY5" fmla="*/ 1992241 h 1992586"/>
                              <a:gd name="connsiteX6" fmla="*/ 1053304 w 1353564"/>
                              <a:gd name="connsiteY6" fmla="*/ 5808 h 1992586"/>
                              <a:gd name="connsiteX0" fmla="*/ 1053303 w 1551403"/>
                              <a:gd name="connsiteY0" fmla="*/ 5808 h 1992295"/>
                              <a:gd name="connsiteX1" fmla="*/ 191996 w 1551403"/>
                              <a:gd name="connsiteY1" fmla="*/ 648922 h 1992295"/>
                              <a:gd name="connsiteX2" fmla="*/ 12622 w 1551403"/>
                              <a:gd name="connsiteY2" fmla="*/ 1500015 h 1992295"/>
                              <a:gd name="connsiteX3" fmla="*/ 419143 w 1551403"/>
                              <a:gd name="connsiteY3" fmla="*/ 1775638 h 1992295"/>
                              <a:gd name="connsiteX4" fmla="*/ 1550700 w 1551403"/>
                              <a:gd name="connsiteY4" fmla="*/ 1380358 h 1992295"/>
                              <a:gd name="connsiteX5" fmla="*/ 997715 w 1551403"/>
                              <a:gd name="connsiteY5" fmla="*/ 1992241 h 1992295"/>
                              <a:gd name="connsiteX6" fmla="*/ 1053303 w 1551403"/>
                              <a:gd name="connsiteY6" fmla="*/ 5808 h 1992295"/>
                              <a:gd name="connsiteX0" fmla="*/ 1053303 w 1673909"/>
                              <a:gd name="connsiteY0" fmla="*/ 5808 h 1777996"/>
                              <a:gd name="connsiteX1" fmla="*/ 191996 w 1673909"/>
                              <a:gd name="connsiteY1" fmla="*/ 648922 h 1777996"/>
                              <a:gd name="connsiteX2" fmla="*/ 12622 w 1673909"/>
                              <a:gd name="connsiteY2" fmla="*/ 1500015 h 1777996"/>
                              <a:gd name="connsiteX3" fmla="*/ 419143 w 1673909"/>
                              <a:gd name="connsiteY3" fmla="*/ 1775638 h 1777996"/>
                              <a:gd name="connsiteX4" fmla="*/ 1550700 w 1673909"/>
                              <a:gd name="connsiteY4" fmla="*/ 1380358 h 1777996"/>
                              <a:gd name="connsiteX5" fmla="*/ 1561758 w 1673909"/>
                              <a:gd name="connsiteY5" fmla="*/ 893717 h 1777996"/>
                              <a:gd name="connsiteX6" fmla="*/ 1053303 w 1673909"/>
                              <a:gd name="connsiteY6" fmla="*/ 5808 h 1777996"/>
                              <a:gd name="connsiteX0" fmla="*/ 1053303 w 1673909"/>
                              <a:gd name="connsiteY0" fmla="*/ 5808 h 2034246"/>
                              <a:gd name="connsiteX1" fmla="*/ 191996 w 1673909"/>
                              <a:gd name="connsiteY1" fmla="*/ 648922 h 2034246"/>
                              <a:gd name="connsiteX2" fmla="*/ 12622 w 1673909"/>
                              <a:gd name="connsiteY2" fmla="*/ 1500015 h 2034246"/>
                              <a:gd name="connsiteX3" fmla="*/ 419143 w 1673909"/>
                              <a:gd name="connsiteY3" fmla="*/ 1775638 h 2034246"/>
                              <a:gd name="connsiteX4" fmla="*/ 1017154 w 1673909"/>
                              <a:gd name="connsiteY4" fmla="*/ 2034245 h 2034246"/>
                              <a:gd name="connsiteX5" fmla="*/ 1561758 w 1673909"/>
                              <a:gd name="connsiteY5" fmla="*/ 893717 h 2034246"/>
                              <a:gd name="connsiteX6" fmla="*/ 1053303 w 1673909"/>
                              <a:gd name="connsiteY6" fmla="*/ 5808 h 2034246"/>
                              <a:gd name="connsiteX0" fmla="*/ 1053303 w 1661474"/>
                              <a:gd name="connsiteY0" fmla="*/ 5808 h 2034247"/>
                              <a:gd name="connsiteX1" fmla="*/ 191996 w 1661474"/>
                              <a:gd name="connsiteY1" fmla="*/ 648922 h 2034247"/>
                              <a:gd name="connsiteX2" fmla="*/ 12622 w 1661474"/>
                              <a:gd name="connsiteY2" fmla="*/ 1500015 h 2034247"/>
                              <a:gd name="connsiteX3" fmla="*/ 419143 w 1661474"/>
                              <a:gd name="connsiteY3" fmla="*/ 1775638 h 2034247"/>
                              <a:gd name="connsiteX4" fmla="*/ 1017154 w 1661474"/>
                              <a:gd name="connsiteY4" fmla="*/ 2034245 h 2034247"/>
                              <a:gd name="connsiteX5" fmla="*/ 1546514 w 1661474"/>
                              <a:gd name="connsiteY5" fmla="*/ 1521446 h 2034247"/>
                              <a:gd name="connsiteX6" fmla="*/ 1053303 w 1661474"/>
                              <a:gd name="connsiteY6" fmla="*/ 5808 h 2034247"/>
                              <a:gd name="connsiteX0" fmla="*/ 1146637 w 1682920"/>
                              <a:gd name="connsiteY0" fmla="*/ 5347 h 2086093"/>
                              <a:gd name="connsiteX1" fmla="*/ 193864 w 1682920"/>
                              <a:gd name="connsiteY1" fmla="*/ 700768 h 2086093"/>
                              <a:gd name="connsiteX2" fmla="*/ 14490 w 1682920"/>
                              <a:gd name="connsiteY2" fmla="*/ 1551861 h 2086093"/>
                              <a:gd name="connsiteX3" fmla="*/ 421011 w 1682920"/>
                              <a:gd name="connsiteY3" fmla="*/ 1827484 h 2086093"/>
                              <a:gd name="connsiteX4" fmla="*/ 1019022 w 1682920"/>
                              <a:gd name="connsiteY4" fmla="*/ 2086091 h 2086093"/>
                              <a:gd name="connsiteX5" fmla="*/ 1548382 w 1682920"/>
                              <a:gd name="connsiteY5" fmla="*/ 1573292 h 2086093"/>
                              <a:gd name="connsiteX6" fmla="*/ 1146637 w 1682920"/>
                              <a:gd name="connsiteY6" fmla="*/ 5347 h 2086093"/>
                              <a:gd name="connsiteX0" fmla="*/ 1150296 w 1686578"/>
                              <a:gd name="connsiteY0" fmla="*/ 8569 h 2089315"/>
                              <a:gd name="connsiteX1" fmla="*/ 182277 w 1686578"/>
                              <a:gd name="connsiteY1" fmla="*/ 494750 h 2089315"/>
                              <a:gd name="connsiteX2" fmla="*/ 18149 w 1686578"/>
                              <a:gd name="connsiteY2" fmla="*/ 1555083 h 2089315"/>
                              <a:gd name="connsiteX3" fmla="*/ 424670 w 1686578"/>
                              <a:gd name="connsiteY3" fmla="*/ 1830706 h 2089315"/>
                              <a:gd name="connsiteX4" fmla="*/ 1022681 w 1686578"/>
                              <a:gd name="connsiteY4" fmla="*/ 2089313 h 2089315"/>
                              <a:gd name="connsiteX5" fmla="*/ 1552041 w 1686578"/>
                              <a:gd name="connsiteY5" fmla="*/ 1576514 h 2089315"/>
                              <a:gd name="connsiteX6" fmla="*/ 1150296 w 1686578"/>
                              <a:gd name="connsiteY6" fmla="*/ 8569 h 2089315"/>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991671"/>
                              <a:gd name="connsiteX1" fmla="*/ 182277 w 1686578"/>
                              <a:gd name="connsiteY1" fmla="*/ 494750 h 1991671"/>
                              <a:gd name="connsiteX2" fmla="*/ 18149 w 1686578"/>
                              <a:gd name="connsiteY2" fmla="*/ 1555083 h 1991671"/>
                              <a:gd name="connsiteX3" fmla="*/ 424670 w 1686578"/>
                              <a:gd name="connsiteY3" fmla="*/ 1830706 h 1991671"/>
                              <a:gd name="connsiteX4" fmla="*/ 1029798 w 1686578"/>
                              <a:gd name="connsiteY4" fmla="*/ 1991669 h 1991671"/>
                              <a:gd name="connsiteX5" fmla="*/ 1552041 w 1686578"/>
                              <a:gd name="connsiteY5" fmla="*/ 1576514 h 1991671"/>
                              <a:gd name="connsiteX6" fmla="*/ 1150296 w 1686578"/>
                              <a:gd name="connsiteY6" fmla="*/ 8569 h 1991671"/>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837457"/>
                              <a:gd name="connsiteX1" fmla="*/ 182277 w 1686578"/>
                              <a:gd name="connsiteY1" fmla="*/ 494750 h 1837457"/>
                              <a:gd name="connsiteX2" fmla="*/ 18149 w 1686578"/>
                              <a:gd name="connsiteY2" fmla="*/ 1555083 h 1837457"/>
                              <a:gd name="connsiteX3" fmla="*/ 424670 w 1686578"/>
                              <a:gd name="connsiteY3" fmla="*/ 1830706 h 1837457"/>
                              <a:gd name="connsiteX4" fmla="*/ 1072485 w 1686578"/>
                              <a:gd name="connsiteY4" fmla="*/ 1759760 h 1837457"/>
                              <a:gd name="connsiteX5" fmla="*/ 1552041 w 1686578"/>
                              <a:gd name="connsiteY5" fmla="*/ 1576514 h 1837457"/>
                              <a:gd name="connsiteX6" fmla="*/ 1150296 w 1686578"/>
                              <a:gd name="connsiteY6" fmla="*/ 8569 h 1837457"/>
                              <a:gd name="connsiteX0" fmla="*/ 1150296 w 1686578"/>
                              <a:gd name="connsiteY0" fmla="*/ 8569 h 1955060"/>
                              <a:gd name="connsiteX1" fmla="*/ 182277 w 1686578"/>
                              <a:gd name="connsiteY1" fmla="*/ 494750 h 1955060"/>
                              <a:gd name="connsiteX2" fmla="*/ 18149 w 1686578"/>
                              <a:gd name="connsiteY2" fmla="*/ 1555083 h 1955060"/>
                              <a:gd name="connsiteX3" fmla="*/ 424670 w 1686578"/>
                              <a:gd name="connsiteY3" fmla="*/ 1830706 h 1955060"/>
                              <a:gd name="connsiteX4" fmla="*/ 1100944 w 1686578"/>
                              <a:gd name="connsiteY4" fmla="*/ 1955057 h 1955060"/>
                              <a:gd name="connsiteX5" fmla="*/ 1552041 w 1686578"/>
                              <a:gd name="connsiteY5" fmla="*/ 1576514 h 1955060"/>
                              <a:gd name="connsiteX6" fmla="*/ 1150296 w 1686578"/>
                              <a:gd name="connsiteY6" fmla="*/ 8569 h 1955060"/>
                              <a:gd name="connsiteX0" fmla="*/ 1150296 w 1686578"/>
                              <a:gd name="connsiteY0" fmla="*/ 8569 h 2058809"/>
                              <a:gd name="connsiteX1" fmla="*/ 182277 w 1686578"/>
                              <a:gd name="connsiteY1" fmla="*/ 494750 h 2058809"/>
                              <a:gd name="connsiteX2" fmla="*/ 18149 w 1686578"/>
                              <a:gd name="connsiteY2" fmla="*/ 1555083 h 2058809"/>
                              <a:gd name="connsiteX3" fmla="*/ 424670 w 1686578"/>
                              <a:gd name="connsiteY3" fmla="*/ 1830706 h 2058809"/>
                              <a:gd name="connsiteX4" fmla="*/ 980007 w 1686578"/>
                              <a:gd name="connsiteY4" fmla="*/ 2058807 h 2058809"/>
                              <a:gd name="connsiteX5" fmla="*/ 1552041 w 1686578"/>
                              <a:gd name="connsiteY5" fmla="*/ 1576514 h 2058809"/>
                              <a:gd name="connsiteX6" fmla="*/ 1150296 w 1686578"/>
                              <a:gd name="connsiteY6" fmla="*/ 8569 h 2058809"/>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2058810"/>
                              <a:gd name="connsiteX1" fmla="*/ 182277 w 1644621"/>
                              <a:gd name="connsiteY1" fmla="*/ 494750 h 2058810"/>
                              <a:gd name="connsiteX2" fmla="*/ 18149 w 1644621"/>
                              <a:gd name="connsiteY2" fmla="*/ 1555083 h 2058810"/>
                              <a:gd name="connsiteX3" fmla="*/ 424670 w 1644621"/>
                              <a:gd name="connsiteY3" fmla="*/ 1830706 h 2058810"/>
                              <a:gd name="connsiteX4" fmla="*/ 980007 w 1644621"/>
                              <a:gd name="connsiteY4" fmla="*/ 2058807 h 2058810"/>
                              <a:gd name="connsiteX5" fmla="*/ 1495132 w 1644621"/>
                              <a:gd name="connsiteY5" fmla="*/ 1692473 h 2058810"/>
                              <a:gd name="connsiteX6" fmla="*/ 1150296 w 1644621"/>
                              <a:gd name="connsiteY6" fmla="*/ 8569 h 2058810"/>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1988267"/>
                              <a:gd name="connsiteX1" fmla="*/ 182277 w 1644621"/>
                              <a:gd name="connsiteY1" fmla="*/ 494750 h 1988267"/>
                              <a:gd name="connsiteX2" fmla="*/ 18149 w 1644621"/>
                              <a:gd name="connsiteY2" fmla="*/ 1555083 h 1988267"/>
                              <a:gd name="connsiteX3" fmla="*/ 424670 w 1644621"/>
                              <a:gd name="connsiteY3" fmla="*/ 1830706 h 1988267"/>
                              <a:gd name="connsiteX4" fmla="*/ 980010 w 1644621"/>
                              <a:gd name="connsiteY4" fmla="*/ 1988263 h 1988267"/>
                              <a:gd name="connsiteX5" fmla="*/ 1495132 w 1644621"/>
                              <a:gd name="connsiteY5" fmla="*/ 1692473 h 1988267"/>
                              <a:gd name="connsiteX6" fmla="*/ 1150296 w 1644621"/>
                              <a:gd name="connsiteY6" fmla="*/ 8569 h 1988267"/>
                              <a:gd name="connsiteX0" fmla="*/ 1150296 w 1644621"/>
                              <a:gd name="connsiteY0" fmla="*/ 8569 h 2047876"/>
                              <a:gd name="connsiteX1" fmla="*/ 182277 w 1644621"/>
                              <a:gd name="connsiteY1" fmla="*/ 494750 h 2047876"/>
                              <a:gd name="connsiteX2" fmla="*/ 18149 w 1644621"/>
                              <a:gd name="connsiteY2" fmla="*/ 1555083 h 2047876"/>
                              <a:gd name="connsiteX3" fmla="*/ 424670 w 1644621"/>
                              <a:gd name="connsiteY3" fmla="*/ 1830706 h 2047876"/>
                              <a:gd name="connsiteX4" fmla="*/ 1019715 w 1644621"/>
                              <a:gd name="connsiteY4" fmla="*/ 2047873 h 2047876"/>
                              <a:gd name="connsiteX5" fmla="*/ 1495132 w 1644621"/>
                              <a:gd name="connsiteY5" fmla="*/ 1692473 h 2047876"/>
                              <a:gd name="connsiteX6" fmla="*/ 1150296 w 1644621"/>
                              <a:gd name="connsiteY6" fmla="*/ 8569 h 2047876"/>
                              <a:gd name="connsiteX0" fmla="*/ 1145794 w 1640119"/>
                              <a:gd name="connsiteY0" fmla="*/ 141124 h 2180431"/>
                              <a:gd name="connsiteX1" fmla="*/ 954406 w 1640119"/>
                              <a:gd name="connsiteY1" fmla="*/ 150296 h 2180431"/>
                              <a:gd name="connsiteX2" fmla="*/ 177775 w 1640119"/>
                              <a:gd name="connsiteY2" fmla="*/ 627305 h 2180431"/>
                              <a:gd name="connsiteX3" fmla="*/ 13647 w 1640119"/>
                              <a:gd name="connsiteY3" fmla="*/ 1687638 h 2180431"/>
                              <a:gd name="connsiteX4" fmla="*/ 420168 w 1640119"/>
                              <a:gd name="connsiteY4" fmla="*/ 1963261 h 2180431"/>
                              <a:gd name="connsiteX5" fmla="*/ 1015213 w 1640119"/>
                              <a:gd name="connsiteY5" fmla="*/ 2180428 h 2180431"/>
                              <a:gd name="connsiteX6" fmla="*/ 1490630 w 1640119"/>
                              <a:gd name="connsiteY6" fmla="*/ 1825028 h 2180431"/>
                              <a:gd name="connsiteX7" fmla="*/ 1145794 w 1640119"/>
                              <a:gd name="connsiteY7" fmla="*/ 141124 h 2180431"/>
                              <a:gd name="connsiteX0" fmla="*/ 1143601 w 1637926"/>
                              <a:gd name="connsiteY0" fmla="*/ 204291 h 2243598"/>
                              <a:gd name="connsiteX1" fmla="*/ 823168 w 1637926"/>
                              <a:gd name="connsiteY1" fmla="*/ 68696 h 2243598"/>
                              <a:gd name="connsiteX2" fmla="*/ 175582 w 1637926"/>
                              <a:gd name="connsiteY2" fmla="*/ 690472 h 2243598"/>
                              <a:gd name="connsiteX3" fmla="*/ 11454 w 1637926"/>
                              <a:gd name="connsiteY3" fmla="*/ 1750805 h 2243598"/>
                              <a:gd name="connsiteX4" fmla="*/ 417975 w 1637926"/>
                              <a:gd name="connsiteY4" fmla="*/ 2026428 h 2243598"/>
                              <a:gd name="connsiteX5" fmla="*/ 1013020 w 1637926"/>
                              <a:gd name="connsiteY5" fmla="*/ 2243595 h 2243598"/>
                              <a:gd name="connsiteX6" fmla="*/ 1488437 w 1637926"/>
                              <a:gd name="connsiteY6" fmla="*/ 1888195 h 2243598"/>
                              <a:gd name="connsiteX7" fmla="*/ 1143601 w 1637926"/>
                              <a:gd name="connsiteY7" fmla="*/ 204291 h 2243598"/>
                              <a:gd name="connsiteX0" fmla="*/ 1550588 w 1828298"/>
                              <a:gd name="connsiteY0" fmla="*/ 248979 h 2220157"/>
                              <a:gd name="connsiteX1" fmla="*/ 823168 w 1828298"/>
                              <a:gd name="connsiteY1" fmla="*/ 45255 h 2220157"/>
                              <a:gd name="connsiteX2" fmla="*/ 175582 w 1828298"/>
                              <a:gd name="connsiteY2" fmla="*/ 667031 h 2220157"/>
                              <a:gd name="connsiteX3" fmla="*/ 11454 w 1828298"/>
                              <a:gd name="connsiteY3" fmla="*/ 1727364 h 2220157"/>
                              <a:gd name="connsiteX4" fmla="*/ 417975 w 1828298"/>
                              <a:gd name="connsiteY4" fmla="*/ 2002987 h 2220157"/>
                              <a:gd name="connsiteX5" fmla="*/ 1013020 w 1828298"/>
                              <a:gd name="connsiteY5" fmla="*/ 2220154 h 2220157"/>
                              <a:gd name="connsiteX6" fmla="*/ 1488437 w 1828298"/>
                              <a:gd name="connsiteY6" fmla="*/ 1864754 h 2220157"/>
                              <a:gd name="connsiteX7" fmla="*/ 1550588 w 1828298"/>
                              <a:gd name="connsiteY7" fmla="*/ 248979 h 2220157"/>
                              <a:gd name="connsiteX0" fmla="*/ 1600221 w 1861267"/>
                              <a:gd name="connsiteY0" fmla="*/ 248981 h 2220156"/>
                              <a:gd name="connsiteX1" fmla="*/ 823168 w 1861267"/>
                              <a:gd name="connsiteY1" fmla="*/ 45254 h 2220156"/>
                              <a:gd name="connsiteX2" fmla="*/ 175582 w 1861267"/>
                              <a:gd name="connsiteY2" fmla="*/ 667030 h 2220156"/>
                              <a:gd name="connsiteX3" fmla="*/ 11454 w 1861267"/>
                              <a:gd name="connsiteY3" fmla="*/ 1727363 h 2220156"/>
                              <a:gd name="connsiteX4" fmla="*/ 417975 w 1861267"/>
                              <a:gd name="connsiteY4" fmla="*/ 2002986 h 2220156"/>
                              <a:gd name="connsiteX5" fmla="*/ 1013020 w 1861267"/>
                              <a:gd name="connsiteY5" fmla="*/ 2220153 h 2220156"/>
                              <a:gd name="connsiteX6" fmla="*/ 1488437 w 1861267"/>
                              <a:gd name="connsiteY6" fmla="*/ 1864753 h 2220156"/>
                              <a:gd name="connsiteX7" fmla="*/ 1600221 w 1861267"/>
                              <a:gd name="connsiteY7" fmla="*/ 248981 h 2220156"/>
                              <a:gd name="connsiteX0" fmla="*/ 1600221 w 1921216"/>
                              <a:gd name="connsiteY0" fmla="*/ 248981 h 2239509"/>
                              <a:gd name="connsiteX1" fmla="*/ 823168 w 1921216"/>
                              <a:gd name="connsiteY1" fmla="*/ 45254 h 2239509"/>
                              <a:gd name="connsiteX2" fmla="*/ 175582 w 1921216"/>
                              <a:gd name="connsiteY2" fmla="*/ 667030 h 2239509"/>
                              <a:gd name="connsiteX3" fmla="*/ 11454 w 1921216"/>
                              <a:gd name="connsiteY3" fmla="*/ 1727363 h 2239509"/>
                              <a:gd name="connsiteX4" fmla="*/ 417975 w 1921216"/>
                              <a:gd name="connsiteY4" fmla="*/ 2002986 h 2239509"/>
                              <a:gd name="connsiteX5" fmla="*/ 1013020 w 1921216"/>
                              <a:gd name="connsiteY5" fmla="*/ 2220153 h 2239509"/>
                              <a:gd name="connsiteX6" fmla="*/ 1647265 w 1921216"/>
                              <a:gd name="connsiteY6" fmla="*/ 1490063 h 2239509"/>
                              <a:gd name="connsiteX7" fmla="*/ 1600221 w 1921216"/>
                              <a:gd name="connsiteY7" fmla="*/ 248981 h 2239509"/>
                              <a:gd name="connsiteX0" fmla="*/ 1600221 w 1954169"/>
                              <a:gd name="connsiteY0" fmla="*/ 248981 h 2236239"/>
                              <a:gd name="connsiteX1" fmla="*/ 823168 w 1954169"/>
                              <a:gd name="connsiteY1" fmla="*/ 45254 h 2236239"/>
                              <a:gd name="connsiteX2" fmla="*/ 175582 w 1954169"/>
                              <a:gd name="connsiteY2" fmla="*/ 667030 h 2236239"/>
                              <a:gd name="connsiteX3" fmla="*/ 11454 w 1954169"/>
                              <a:gd name="connsiteY3" fmla="*/ 1727363 h 2236239"/>
                              <a:gd name="connsiteX4" fmla="*/ 417975 w 1954169"/>
                              <a:gd name="connsiteY4" fmla="*/ 2002986 h 2236239"/>
                              <a:gd name="connsiteX5" fmla="*/ 1013020 w 1954169"/>
                              <a:gd name="connsiteY5" fmla="*/ 2220153 h 2236239"/>
                              <a:gd name="connsiteX6" fmla="*/ 1716755 w 1954169"/>
                              <a:gd name="connsiteY6" fmla="*/ 1549675 h 2236239"/>
                              <a:gd name="connsiteX7" fmla="*/ 1600221 w 1954169"/>
                              <a:gd name="connsiteY7" fmla="*/ 248981 h 2236239"/>
                              <a:gd name="connsiteX0" fmla="*/ 1600221 w 1954168"/>
                              <a:gd name="connsiteY0" fmla="*/ 248981 h 2057755"/>
                              <a:gd name="connsiteX1" fmla="*/ 823168 w 1954168"/>
                              <a:gd name="connsiteY1" fmla="*/ 45254 h 2057755"/>
                              <a:gd name="connsiteX2" fmla="*/ 175582 w 1954168"/>
                              <a:gd name="connsiteY2" fmla="*/ 667030 h 2057755"/>
                              <a:gd name="connsiteX3" fmla="*/ 11454 w 1954168"/>
                              <a:gd name="connsiteY3" fmla="*/ 1727363 h 2057755"/>
                              <a:gd name="connsiteX4" fmla="*/ 417975 w 1954168"/>
                              <a:gd name="connsiteY4" fmla="*/ 2002986 h 2057755"/>
                              <a:gd name="connsiteX5" fmla="*/ 1032874 w 1954168"/>
                              <a:gd name="connsiteY5" fmla="*/ 2015775 h 2057755"/>
                              <a:gd name="connsiteX6" fmla="*/ 1716755 w 1954168"/>
                              <a:gd name="connsiteY6" fmla="*/ 1549675 h 2057755"/>
                              <a:gd name="connsiteX7" fmla="*/ 1600221 w 1954168"/>
                              <a:gd name="connsiteY7" fmla="*/ 248981 h 2057755"/>
                              <a:gd name="connsiteX0" fmla="*/ 1601472 w 1955419"/>
                              <a:gd name="connsiteY0" fmla="*/ 248981 h 2019416"/>
                              <a:gd name="connsiteX1" fmla="*/ 824419 w 1955419"/>
                              <a:gd name="connsiteY1" fmla="*/ 45254 h 2019416"/>
                              <a:gd name="connsiteX2" fmla="*/ 176833 w 1955419"/>
                              <a:gd name="connsiteY2" fmla="*/ 667030 h 2019416"/>
                              <a:gd name="connsiteX3" fmla="*/ 12705 w 1955419"/>
                              <a:gd name="connsiteY3" fmla="*/ 1727363 h 2019416"/>
                              <a:gd name="connsiteX4" fmla="*/ 439083 w 1955419"/>
                              <a:gd name="connsiteY4" fmla="*/ 1764546 h 2019416"/>
                              <a:gd name="connsiteX5" fmla="*/ 1034125 w 1955419"/>
                              <a:gd name="connsiteY5" fmla="*/ 2015775 h 2019416"/>
                              <a:gd name="connsiteX6" fmla="*/ 1718006 w 1955419"/>
                              <a:gd name="connsiteY6" fmla="*/ 1549675 h 2019416"/>
                              <a:gd name="connsiteX7" fmla="*/ 1601472 w 1955419"/>
                              <a:gd name="connsiteY7" fmla="*/ 248981 h 2019416"/>
                              <a:gd name="connsiteX0" fmla="*/ 1574780 w 1928727"/>
                              <a:gd name="connsiteY0" fmla="*/ 248981 h 2019984"/>
                              <a:gd name="connsiteX1" fmla="*/ 797727 w 1928727"/>
                              <a:gd name="connsiteY1" fmla="*/ 45254 h 2019984"/>
                              <a:gd name="connsiteX2" fmla="*/ 150141 w 1928727"/>
                              <a:gd name="connsiteY2" fmla="*/ 667030 h 2019984"/>
                              <a:gd name="connsiteX3" fmla="*/ 15791 w 1928727"/>
                              <a:gd name="connsiteY3" fmla="*/ 1505954 h 2019984"/>
                              <a:gd name="connsiteX4" fmla="*/ 412391 w 1928727"/>
                              <a:gd name="connsiteY4" fmla="*/ 1764546 h 2019984"/>
                              <a:gd name="connsiteX5" fmla="*/ 1007433 w 1928727"/>
                              <a:gd name="connsiteY5" fmla="*/ 2015775 h 2019984"/>
                              <a:gd name="connsiteX6" fmla="*/ 1691314 w 1928727"/>
                              <a:gd name="connsiteY6" fmla="*/ 1549675 h 2019984"/>
                              <a:gd name="connsiteX7" fmla="*/ 1574780 w 1928727"/>
                              <a:gd name="connsiteY7" fmla="*/ 248981 h 2019984"/>
                              <a:gd name="connsiteX0" fmla="*/ 1583545 w 1937492"/>
                              <a:gd name="connsiteY0" fmla="*/ 248981 h 2020278"/>
                              <a:gd name="connsiteX1" fmla="*/ 806492 w 1937492"/>
                              <a:gd name="connsiteY1" fmla="*/ 45254 h 2020278"/>
                              <a:gd name="connsiteX2" fmla="*/ 158906 w 1937492"/>
                              <a:gd name="connsiteY2" fmla="*/ 667030 h 2020278"/>
                              <a:gd name="connsiteX3" fmla="*/ 14628 w 1937492"/>
                              <a:gd name="connsiteY3" fmla="*/ 1412281 h 2020278"/>
                              <a:gd name="connsiteX4" fmla="*/ 421156 w 1937492"/>
                              <a:gd name="connsiteY4" fmla="*/ 1764546 h 2020278"/>
                              <a:gd name="connsiteX5" fmla="*/ 1016198 w 1937492"/>
                              <a:gd name="connsiteY5" fmla="*/ 2015775 h 2020278"/>
                              <a:gd name="connsiteX6" fmla="*/ 1700079 w 1937492"/>
                              <a:gd name="connsiteY6" fmla="*/ 1549675 h 2020278"/>
                              <a:gd name="connsiteX7" fmla="*/ 1583545 w 1937492"/>
                              <a:gd name="connsiteY7" fmla="*/ 248981 h 2020278"/>
                              <a:gd name="connsiteX0" fmla="*/ 1570548 w 1924495"/>
                              <a:gd name="connsiteY0" fmla="*/ 248981 h 2020278"/>
                              <a:gd name="connsiteX1" fmla="*/ 793495 w 1924495"/>
                              <a:gd name="connsiteY1" fmla="*/ 45254 h 2020278"/>
                              <a:gd name="connsiteX2" fmla="*/ 145909 w 1924495"/>
                              <a:gd name="connsiteY2" fmla="*/ 667030 h 2020278"/>
                              <a:gd name="connsiteX3" fmla="*/ 1631 w 1924495"/>
                              <a:gd name="connsiteY3" fmla="*/ 1412281 h 2020278"/>
                              <a:gd name="connsiteX4" fmla="*/ 408159 w 1924495"/>
                              <a:gd name="connsiteY4" fmla="*/ 1764546 h 2020278"/>
                              <a:gd name="connsiteX5" fmla="*/ 1003201 w 1924495"/>
                              <a:gd name="connsiteY5" fmla="*/ 2015775 h 2020278"/>
                              <a:gd name="connsiteX6" fmla="*/ 1687082 w 1924495"/>
                              <a:gd name="connsiteY6" fmla="*/ 1549675 h 2020278"/>
                              <a:gd name="connsiteX7" fmla="*/ 1570548 w 1924495"/>
                              <a:gd name="connsiteY7" fmla="*/ 248981 h 2020278"/>
                              <a:gd name="connsiteX0" fmla="*/ 1582876 w 1936823"/>
                              <a:gd name="connsiteY0" fmla="*/ 248981 h 2023268"/>
                              <a:gd name="connsiteX1" fmla="*/ 805823 w 1936823"/>
                              <a:gd name="connsiteY1" fmla="*/ 45254 h 2023268"/>
                              <a:gd name="connsiteX2" fmla="*/ 158237 w 1936823"/>
                              <a:gd name="connsiteY2" fmla="*/ 667030 h 2023268"/>
                              <a:gd name="connsiteX3" fmla="*/ 13959 w 1936823"/>
                              <a:gd name="connsiteY3" fmla="*/ 1412281 h 2023268"/>
                              <a:gd name="connsiteX4" fmla="*/ 410563 w 1936823"/>
                              <a:gd name="connsiteY4" fmla="*/ 1807125 h 2023268"/>
                              <a:gd name="connsiteX5" fmla="*/ 1015529 w 1936823"/>
                              <a:gd name="connsiteY5" fmla="*/ 2015775 h 2023268"/>
                              <a:gd name="connsiteX6" fmla="*/ 1699410 w 1936823"/>
                              <a:gd name="connsiteY6" fmla="*/ 1549675 h 2023268"/>
                              <a:gd name="connsiteX7" fmla="*/ 1582876 w 1936823"/>
                              <a:gd name="connsiteY7" fmla="*/ 248981 h 2023268"/>
                              <a:gd name="connsiteX0" fmla="*/ 1582876 w 1920277"/>
                              <a:gd name="connsiteY0" fmla="*/ 248981 h 2023268"/>
                              <a:gd name="connsiteX1" fmla="*/ 805823 w 1920277"/>
                              <a:gd name="connsiteY1" fmla="*/ 45254 h 2023268"/>
                              <a:gd name="connsiteX2" fmla="*/ 158237 w 1920277"/>
                              <a:gd name="connsiteY2" fmla="*/ 667030 h 2023268"/>
                              <a:gd name="connsiteX3" fmla="*/ 13959 w 1920277"/>
                              <a:gd name="connsiteY3" fmla="*/ 1412281 h 2023268"/>
                              <a:gd name="connsiteX4" fmla="*/ 410563 w 1920277"/>
                              <a:gd name="connsiteY4" fmla="*/ 1807125 h 2023268"/>
                              <a:gd name="connsiteX5" fmla="*/ 1015529 w 1920277"/>
                              <a:gd name="connsiteY5" fmla="*/ 2015775 h 2023268"/>
                              <a:gd name="connsiteX6" fmla="*/ 1699410 w 1920277"/>
                              <a:gd name="connsiteY6" fmla="*/ 1549675 h 2023268"/>
                              <a:gd name="connsiteX7" fmla="*/ 1917593 w 1920277"/>
                              <a:gd name="connsiteY7" fmla="*/ 905340 h 2023268"/>
                              <a:gd name="connsiteX8" fmla="*/ 1582876 w 1920277"/>
                              <a:gd name="connsiteY8" fmla="*/ 248981 h 2023268"/>
                              <a:gd name="connsiteX0" fmla="*/ 1582876 w 1776905"/>
                              <a:gd name="connsiteY0" fmla="*/ 248981 h 2023268"/>
                              <a:gd name="connsiteX1" fmla="*/ 805823 w 1776905"/>
                              <a:gd name="connsiteY1" fmla="*/ 45254 h 2023268"/>
                              <a:gd name="connsiteX2" fmla="*/ 158237 w 1776905"/>
                              <a:gd name="connsiteY2" fmla="*/ 667030 h 2023268"/>
                              <a:gd name="connsiteX3" fmla="*/ 13959 w 1776905"/>
                              <a:gd name="connsiteY3" fmla="*/ 1412281 h 2023268"/>
                              <a:gd name="connsiteX4" fmla="*/ 410563 w 1776905"/>
                              <a:gd name="connsiteY4" fmla="*/ 1807125 h 2023268"/>
                              <a:gd name="connsiteX5" fmla="*/ 1015529 w 1776905"/>
                              <a:gd name="connsiteY5" fmla="*/ 2015775 h 2023268"/>
                              <a:gd name="connsiteX6" fmla="*/ 1699410 w 1776905"/>
                              <a:gd name="connsiteY6" fmla="*/ 1549675 h 2023268"/>
                              <a:gd name="connsiteX7" fmla="*/ 1719063 w 1776905"/>
                              <a:gd name="connsiteY7" fmla="*/ 769089 h 2023268"/>
                              <a:gd name="connsiteX8" fmla="*/ 1582876 w 1776905"/>
                              <a:gd name="connsiteY8" fmla="*/ 248981 h 2023268"/>
                              <a:gd name="connsiteX0" fmla="*/ 1582876 w 1735917"/>
                              <a:gd name="connsiteY0" fmla="*/ 248981 h 2020661"/>
                              <a:gd name="connsiteX1" fmla="*/ 805823 w 1735917"/>
                              <a:gd name="connsiteY1" fmla="*/ 45254 h 2020661"/>
                              <a:gd name="connsiteX2" fmla="*/ 158237 w 1735917"/>
                              <a:gd name="connsiteY2" fmla="*/ 667030 h 2020661"/>
                              <a:gd name="connsiteX3" fmla="*/ 13959 w 1735917"/>
                              <a:gd name="connsiteY3" fmla="*/ 1412281 h 2020661"/>
                              <a:gd name="connsiteX4" fmla="*/ 410563 w 1735917"/>
                              <a:gd name="connsiteY4" fmla="*/ 1807125 h 2020661"/>
                              <a:gd name="connsiteX5" fmla="*/ 1015529 w 1735917"/>
                              <a:gd name="connsiteY5" fmla="*/ 2015775 h 2020661"/>
                              <a:gd name="connsiteX6" fmla="*/ 1619998 w 1735917"/>
                              <a:gd name="connsiteY6" fmla="*/ 1609286 h 2020661"/>
                              <a:gd name="connsiteX7" fmla="*/ 1719063 w 1735917"/>
                              <a:gd name="connsiteY7" fmla="*/ 769089 h 2020661"/>
                              <a:gd name="connsiteX8" fmla="*/ 1582876 w 1735917"/>
                              <a:gd name="connsiteY8" fmla="*/ 248981 h 2020661"/>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543170 w 1735917"/>
                              <a:gd name="connsiteY0" fmla="*/ 255268 h 2018430"/>
                              <a:gd name="connsiteX1" fmla="*/ 805823 w 1735917"/>
                              <a:gd name="connsiteY1" fmla="*/ 43023 h 2018430"/>
                              <a:gd name="connsiteX2" fmla="*/ 158237 w 1735917"/>
                              <a:gd name="connsiteY2" fmla="*/ 664799 h 2018430"/>
                              <a:gd name="connsiteX3" fmla="*/ 13959 w 1735917"/>
                              <a:gd name="connsiteY3" fmla="*/ 1410050 h 2018430"/>
                              <a:gd name="connsiteX4" fmla="*/ 410563 w 1735917"/>
                              <a:gd name="connsiteY4" fmla="*/ 1804894 h 2018430"/>
                              <a:gd name="connsiteX5" fmla="*/ 1015529 w 1735917"/>
                              <a:gd name="connsiteY5" fmla="*/ 2013544 h 2018430"/>
                              <a:gd name="connsiteX6" fmla="*/ 1619998 w 1735917"/>
                              <a:gd name="connsiteY6" fmla="*/ 1607055 h 2018430"/>
                              <a:gd name="connsiteX7" fmla="*/ 1719063 w 1735917"/>
                              <a:gd name="connsiteY7" fmla="*/ 766858 h 2018430"/>
                              <a:gd name="connsiteX8" fmla="*/ 1543170 w 1735917"/>
                              <a:gd name="connsiteY8" fmla="*/ 255268 h 2018430"/>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602728 w 1735917"/>
                              <a:gd name="connsiteY0" fmla="*/ 169798 h 2077726"/>
                              <a:gd name="connsiteX1" fmla="*/ 805823 w 1735917"/>
                              <a:gd name="connsiteY1" fmla="*/ 102319 h 2077726"/>
                              <a:gd name="connsiteX2" fmla="*/ 158237 w 1735917"/>
                              <a:gd name="connsiteY2" fmla="*/ 724095 h 2077726"/>
                              <a:gd name="connsiteX3" fmla="*/ 13959 w 1735917"/>
                              <a:gd name="connsiteY3" fmla="*/ 1469346 h 2077726"/>
                              <a:gd name="connsiteX4" fmla="*/ 410563 w 1735917"/>
                              <a:gd name="connsiteY4" fmla="*/ 1864190 h 2077726"/>
                              <a:gd name="connsiteX5" fmla="*/ 1015529 w 1735917"/>
                              <a:gd name="connsiteY5" fmla="*/ 2072840 h 2077726"/>
                              <a:gd name="connsiteX6" fmla="*/ 1619998 w 1735917"/>
                              <a:gd name="connsiteY6" fmla="*/ 1666351 h 2077726"/>
                              <a:gd name="connsiteX7" fmla="*/ 1719063 w 1735917"/>
                              <a:gd name="connsiteY7" fmla="*/ 826154 h 2077726"/>
                              <a:gd name="connsiteX8" fmla="*/ 1602728 w 1735917"/>
                              <a:gd name="connsiteY8" fmla="*/ 169798 h 2077726"/>
                              <a:gd name="connsiteX0" fmla="*/ 1513388 w 1735917"/>
                              <a:gd name="connsiteY0" fmla="*/ 243942 h 2015615"/>
                              <a:gd name="connsiteX1" fmla="*/ 805823 w 1735917"/>
                              <a:gd name="connsiteY1" fmla="*/ 40208 h 2015615"/>
                              <a:gd name="connsiteX2" fmla="*/ 158237 w 1735917"/>
                              <a:gd name="connsiteY2" fmla="*/ 661984 h 2015615"/>
                              <a:gd name="connsiteX3" fmla="*/ 13959 w 1735917"/>
                              <a:gd name="connsiteY3" fmla="*/ 1407235 h 2015615"/>
                              <a:gd name="connsiteX4" fmla="*/ 410563 w 1735917"/>
                              <a:gd name="connsiteY4" fmla="*/ 1802079 h 2015615"/>
                              <a:gd name="connsiteX5" fmla="*/ 1015529 w 1735917"/>
                              <a:gd name="connsiteY5" fmla="*/ 2010729 h 2015615"/>
                              <a:gd name="connsiteX6" fmla="*/ 1619998 w 1735917"/>
                              <a:gd name="connsiteY6" fmla="*/ 1604240 h 2015615"/>
                              <a:gd name="connsiteX7" fmla="*/ 1719063 w 1735917"/>
                              <a:gd name="connsiteY7" fmla="*/ 764043 h 2015615"/>
                              <a:gd name="connsiteX8" fmla="*/ 1513388 w 1735917"/>
                              <a:gd name="connsiteY8" fmla="*/ 243942 h 2015615"/>
                              <a:gd name="connsiteX0" fmla="*/ 1511350 w 1733879"/>
                              <a:gd name="connsiteY0" fmla="*/ 229195 h 2000868"/>
                              <a:gd name="connsiteX1" fmla="*/ 684667 w 1733879"/>
                              <a:gd name="connsiteY1" fmla="*/ 16949 h 2000868"/>
                              <a:gd name="connsiteX2" fmla="*/ 156199 w 1733879"/>
                              <a:gd name="connsiteY2" fmla="*/ 647237 h 2000868"/>
                              <a:gd name="connsiteX3" fmla="*/ 11921 w 1733879"/>
                              <a:gd name="connsiteY3" fmla="*/ 1392488 h 2000868"/>
                              <a:gd name="connsiteX4" fmla="*/ 408525 w 1733879"/>
                              <a:gd name="connsiteY4" fmla="*/ 1787332 h 2000868"/>
                              <a:gd name="connsiteX5" fmla="*/ 1013491 w 1733879"/>
                              <a:gd name="connsiteY5" fmla="*/ 1995982 h 2000868"/>
                              <a:gd name="connsiteX6" fmla="*/ 1617960 w 1733879"/>
                              <a:gd name="connsiteY6" fmla="*/ 1589493 h 2000868"/>
                              <a:gd name="connsiteX7" fmla="*/ 1717025 w 1733879"/>
                              <a:gd name="connsiteY7" fmla="*/ 749296 h 2000868"/>
                              <a:gd name="connsiteX8" fmla="*/ 1511350 w 1733879"/>
                              <a:gd name="connsiteY8" fmla="*/ 229195 h 2000868"/>
                              <a:gd name="connsiteX0" fmla="*/ 1511350 w 1733879"/>
                              <a:gd name="connsiteY0" fmla="*/ 241914 h 2013587"/>
                              <a:gd name="connsiteX1" fmla="*/ 1228681 w 1733879"/>
                              <a:gd name="connsiteY1" fmla="*/ 116755 h 2013587"/>
                              <a:gd name="connsiteX2" fmla="*/ 684667 w 1733879"/>
                              <a:gd name="connsiteY2" fmla="*/ 29668 h 2013587"/>
                              <a:gd name="connsiteX3" fmla="*/ 156199 w 1733879"/>
                              <a:gd name="connsiteY3" fmla="*/ 659956 h 2013587"/>
                              <a:gd name="connsiteX4" fmla="*/ 11921 w 1733879"/>
                              <a:gd name="connsiteY4" fmla="*/ 1405207 h 2013587"/>
                              <a:gd name="connsiteX5" fmla="*/ 408525 w 1733879"/>
                              <a:gd name="connsiteY5" fmla="*/ 1800051 h 2013587"/>
                              <a:gd name="connsiteX6" fmla="*/ 1013491 w 1733879"/>
                              <a:gd name="connsiteY6" fmla="*/ 2008701 h 2013587"/>
                              <a:gd name="connsiteX7" fmla="*/ 1617960 w 1733879"/>
                              <a:gd name="connsiteY7" fmla="*/ 1602212 h 2013587"/>
                              <a:gd name="connsiteX8" fmla="*/ 1717025 w 1733879"/>
                              <a:gd name="connsiteY8" fmla="*/ 762015 h 2013587"/>
                              <a:gd name="connsiteX9" fmla="*/ 1511350 w 1733879"/>
                              <a:gd name="connsiteY9" fmla="*/ 241914 h 2013587"/>
                              <a:gd name="connsiteX0" fmla="*/ 1511350 w 1733879"/>
                              <a:gd name="connsiteY0" fmla="*/ 29282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511350 w 1733879"/>
                              <a:gd name="connsiteY9" fmla="*/ 292829 h 2064502"/>
                              <a:gd name="connsiteX0" fmla="*/ 1660246 w 1733879"/>
                              <a:gd name="connsiteY0" fmla="*/ 318379 h 2064502"/>
                              <a:gd name="connsiteX1" fmla="*/ 1327947 w 1733879"/>
                              <a:gd name="connsiteY1" fmla="*/ 31418 h 2064502"/>
                              <a:gd name="connsiteX2" fmla="*/ 684667 w 1733879"/>
                              <a:gd name="connsiteY2" fmla="*/ 80583 h 2064502"/>
                              <a:gd name="connsiteX3" fmla="*/ 156199 w 1733879"/>
                              <a:gd name="connsiteY3" fmla="*/ 710871 h 2064502"/>
                              <a:gd name="connsiteX4" fmla="*/ 11921 w 1733879"/>
                              <a:gd name="connsiteY4" fmla="*/ 1456122 h 2064502"/>
                              <a:gd name="connsiteX5" fmla="*/ 408525 w 1733879"/>
                              <a:gd name="connsiteY5" fmla="*/ 1850966 h 2064502"/>
                              <a:gd name="connsiteX6" fmla="*/ 1013491 w 1733879"/>
                              <a:gd name="connsiteY6" fmla="*/ 2059616 h 2064502"/>
                              <a:gd name="connsiteX7" fmla="*/ 1617960 w 1733879"/>
                              <a:gd name="connsiteY7" fmla="*/ 1653127 h 2064502"/>
                              <a:gd name="connsiteX8" fmla="*/ 1717025 w 1733879"/>
                              <a:gd name="connsiteY8" fmla="*/ 812930 h 2064502"/>
                              <a:gd name="connsiteX9" fmla="*/ 1660246 w 1733879"/>
                              <a:gd name="connsiteY9" fmla="*/ 318379 h 2064502"/>
                              <a:gd name="connsiteX0" fmla="*/ 1660246 w 1800562"/>
                              <a:gd name="connsiteY0" fmla="*/ 318379 h 2064502"/>
                              <a:gd name="connsiteX1" fmla="*/ 1327947 w 1800562"/>
                              <a:gd name="connsiteY1" fmla="*/ 31418 h 2064502"/>
                              <a:gd name="connsiteX2" fmla="*/ 684667 w 1800562"/>
                              <a:gd name="connsiteY2" fmla="*/ 80583 h 2064502"/>
                              <a:gd name="connsiteX3" fmla="*/ 156199 w 1800562"/>
                              <a:gd name="connsiteY3" fmla="*/ 710871 h 2064502"/>
                              <a:gd name="connsiteX4" fmla="*/ 11921 w 1800562"/>
                              <a:gd name="connsiteY4" fmla="*/ 1456122 h 2064502"/>
                              <a:gd name="connsiteX5" fmla="*/ 408525 w 1800562"/>
                              <a:gd name="connsiteY5" fmla="*/ 1850966 h 2064502"/>
                              <a:gd name="connsiteX6" fmla="*/ 1013491 w 1800562"/>
                              <a:gd name="connsiteY6" fmla="*/ 2059616 h 2064502"/>
                              <a:gd name="connsiteX7" fmla="*/ 1617960 w 1800562"/>
                              <a:gd name="connsiteY7" fmla="*/ 1653127 h 2064502"/>
                              <a:gd name="connsiteX8" fmla="*/ 1796441 w 1800562"/>
                              <a:gd name="connsiteY8" fmla="*/ 795901 h 2064502"/>
                              <a:gd name="connsiteX9" fmla="*/ 1660246 w 1800562"/>
                              <a:gd name="connsiteY9" fmla="*/ 318379 h 2064502"/>
                              <a:gd name="connsiteX0" fmla="*/ 1660246 w 1807747"/>
                              <a:gd name="connsiteY0" fmla="*/ 318379 h 2063496"/>
                              <a:gd name="connsiteX1" fmla="*/ 1327947 w 1807747"/>
                              <a:gd name="connsiteY1" fmla="*/ 31418 h 2063496"/>
                              <a:gd name="connsiteX2" fmla="*/ 684667 w 1807747"/>
                              <a:gd name="connsiteY2" fmla="*/ 80583 h 2063496"/>
                              <a:gd name="connsiteX3" fmla="*/ 156199 w 1807747"/>
                              <a:gd name="connsiteY3" fmla="*/ 710871 h 2063496"/>
                              <a:gd name="connsiteX4" fmla="*/ 11921 w 1807747"/>
                              <a:gd name="connsiteY4" fmla="*/ 1456122 h 2063496"/>
                              <a:gd name="connsiteX5" fmla="*/ 408525 w 1807747"/>
                              <a:gd name="connsiteY5" fmla="*/ 1850966 h 2063496"/>
                              <a:gd name="connsiteX6" fmla="*/ 1013491 w 1807747"/>
                              <a:gd name="connsiteY6" fmla="*/ 2059616 h 2063496"/>
                              <a:gd name="connsiteX7" fmla="*/ 1677519 w 1807747"/>
                              <a:gd name="connsiteY7" fmla="*/ 1678674 h 2063496"/>
                              <a:gd name="connsiteX8" fmla="*/ 1796441 w 1807747"/>
                              <a:gd name="connsiteY8" fmla="*/ 795901 h 2063496"/>
                              <a:gd name="connsiteX9" fmla="*/ 1660246 w 1807747"/>
                              <a:gd name="connsiteY9" fmla="*/ 318379 h 206349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1807747" h="2063496">
                                <a:moveTo>
                                  <a:pt x="1660246" y="318379"/>
                                </a:moveTo>
                                <a:cubicBezTo>
                                  <a:pt x="1582164" y="190965"/>
                                  <a:pt x="1465727" y="66792"/>
                                  <a:pt x="1327947" y="31418"/>
                                </a:cubicBezTo>
                                <a:cubicBezTo>
                                  <a:pt x="1190167" y="-3956"/>
                                  <a:pt x="879958" y="-32659"/>
                                  <a:pt x="684667" y="80583"/>
                                </a:cubicBezTo>
                                <a:cubicBezTo>
                                  <a:pt x="489376" y="193825"/>
                                  <a:pt x="268323" y="481615"/>
                                  <a:pt x="156199" y="710871"/>
                                </a:cubicBezTo>
                                <a:cubicBezTo>
                                  <a:pt x="44075" y="940127"/>
                                  <a:pt x="-30133" y="1266106"/>
                                  <a:pt x="11921" y="1456122"/>
                                </a:cubicBezTo>
                                <a:cubicBezTo>
                                  <a:pt x="53975" y="1646138"/>
                                  <a:pt x="241597" y="1750384"/>
                                  <a:pt x="408525" y="1850966"/>
                                </a:cubicBezTo>
                                <a:cubicBezTo>
                                  <a:pt x="575453" y="1951548"/>
                                  <a:pt x="801992" y="2088331"/>
                                  <a:pt x="1013491" y="2059616"/>
                                </a:cubicBezTo>
                                <a:cubicBezTo>
                                  <a:pt x="1224990" y="2030901"/>
                                  <a:pt x="1527175" y="1863746"/>
                                  <a:pt x="1677519" y="1678674"/>
                                </a:cubicBezTo>
                                <a:cubicBezTo>
                                  <a:pt x="1827863" y="1493602"/>
                                  <a:pt x="1815863" y="1012683"/>
                                  <a:pt x="1796441" y="795901"/>
                                </a:cubicBezTo>
                                <a:cubicBezTo>
                                  <a:pt x="1777019" y="579119"/>
                                  <a:pt x="1738328" y="445793"/>
                                  <a:pt x="1660246" y="318379"/>
                                </a:cubicBezTo>
                                <a:close/>
                              </a:path>
                            </a:pathLst>
                          </a:custGeom>
                          <a:solidFill>
                            <a:srgbClr val="943C84"/>
                          </a:solidFill>
                          <a:ln w="41275" cap="flat">
                            <a:noFill/>
                            <a:prstDash val="solid"/>
                            <a:miter/>
                          </a:ln>
                        </wps:spPr>
                        <wps:bodyPr rtlCol="0" anchor="ctr"/>
                      </wps:wsp>
                    </wpg:wgp>
                  </a:graphicData>
                </a:graphic>
                <wp14:sizeRelH relativeFrom="margin">
                  <wp14:pctWidth>0</wp14:pctWidth>
                </wp14:sizeRelH>
                <wp14:sizeRelV relativeFrom="margin">
                  <wp14:pctHeight>0</wp14:pctHeight>
                </wp14:sizeRelV>
              </wp:anchor>
            </w:drawing>
          </mc:Choice>
          <mc:Fallback>
            <w:pict>
              <v:group w14:anchorId="3B955261" id="Group 145" o:spid="_x0000_s1026" alt="&quot;&quot;" style="position:absolute;margin-left:369.75pt;margin-top:14.95pt;width:160.1pt;height:110.15pt;rotation:-90;z-index:252154882;mso-width-relative:margin;mso-height-relative:margin" coordorigin="-3106,11142" coordsize="24247,1668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">
                <v:shape id="Graphic 5" o:spid="_x0000_s1027" alt="An organic shape" style="position:absolute;left:13840;top:19964;width:5670;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&#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8" alt="An organic shape" style="position:absolute;left:-4971;top:17533;width:5671;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29" alt="An organic shape" style="position:absolute;left:3534;top:24015;width:5673;height:1948;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968,30068;416696,2967;214841,7610;49014,67135;3741,137517;128191,174807;318023,194512;526388,158535;563704,75165;520968,30068" o:connectangles="0,0,0,0,0,0,0,0,0,0"/>
                  <o:lock v:ext="edit" aspectratio="t"/>
                </v:shape>
                <v:shape id="Graphic 5" o:spid="_x0000_s1030" alt="An organic shape" style="position:absolute;left:14152;top:13231;width:5670;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520781,29976;416547,2958;214764,7587;48996,66930;3739,137097;128145,174273;317909,193918;526199,158051;563503,74936;520781,29976" o:connectangles="0,0,0,0,0,0,0,0,0,0"/>
                  <o:lock v:ext="edit" aspectratio="t"/>
                </v:shape>
                <v:shape id="Graphic 5" o:spid="_x0000_s1031" alt="An organic shape" style="position:absolute;left:9837;top:21837;width:4676;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2" alt="An organic shape" style="position:absolute;left:4195;top:12509;width:4676;height:1942;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3" alt="An organic shape" style="position:absolute;left:9875;top:14574;width:4678;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651,30068;343656,2967;177183,7610;40422,67135;3085,137517;105721,174807;262279,194512;434121,158535;464896,75165;429651,30068" o:connectangles="0,0,0,0,0,0,0,0,0,0"/>
                  <o:lock v:ext="edit" aspectratio="t"/>
                </v:shape>
                <v:shape id="Graphic 5" o:spid="_x0000_s1034" alt="An organic shape" style="position:absolute;left:4755;top:19564;width:4676;height:1942;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5" alt="An organic shape" style="position:absolute;left:157;top:18971;width:4676;height:1942;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429497,29976;343533,2958;177120,7587;40408,66930;3084,137097;105683,174273;262185,193918;433966,158051;464730,74936;429497,29976" o:connectangles="0,0,0,0,0,0,0,0,0,0"/>
                  <o:lock v:ext="edit" aspectratio="t"/>
                </v:shape>
                <v:shape id="Graphic 5" o:spid="_x0000_s1036" alt="An organic shape" style="position:absolute;left:18728;top:17947;width:2884;height:1943;rotation:-7614804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7" alt="An organic shape" style="position:absolute;left:8456;top:16681;width:2884;height:1943;rotation:-750442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shape id="Graphic 5" o:spid="_x0000_s1038" alt="An organic shape" style="position:absolute;left:-23;top:13824;width:2885;height:1949;rotation:-7550279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974,30068;211939,2967;109272,7610;24929,67135;1903,137517;65200,174807;161752,194512;267731,158535;286711,75165;264974,30068" o:connectangles="0,0,0,0,0,0,0,0,0,0"/>
                  <o:lock v:ext="edit" aspectratio="t"/>
                </v:shape>
                <v:shape id="Graphic 5" o:spid="_x0000_s1039" alt="An organic shape" style="position:absolute;left:15030;top:24595;width:2884;height:1943;rotation:-7322917fd;visibility:visible;mso-wrap-style:square;v-text-anchor:middle" coordsize="1807747,20634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" path="m1660246,318379c1582164,190965,1465727,66792,1327947,31418,1190167,-3956,879958,-32659,684667,80583,489376,193825,268323,481615,156199,710871,44075,940127,-30133,1266106,11921,1456122v42054,190016,229676,294262,396604,394844c575453,1951548,801992,2088331,1013491,2059616v211499,-28715,513684,-195870,664028,-380942c1827863,1493602,1815863,1012683,1796441,795901,1777019,579119,1738328,445793,1660246,318379xe" fillcolor="#943c84" stroked="f" strokeweight="3.25pt">
                  <v:stroke joinstyle="miter"/>
                  <v:path arrowok="t" o:connecttype="custom" o:connectlocs="264879,29976;211864,2958;109233,7587;24920,66930;1902,137097;65177,174273;161695,193918;267635,158051;286608,74936;264879,29976" o:connectangles="0,0,0,0,0,0,0,0,0,0"/>
                  <o:lock v:ext="edit" aspectratio="t"/>
                </v:shape>
              </v:group>
            </w:pict>
          </mc:Fallback>
        </mc:AlternateContent>
      </w:r>
      <w:r w:rsidR="002B6B73" w:rsidRPr="00A76D15">
        <w:t>Three NDIS participants live together with 3:1 active support. Their home is in a regional town. The participants’ families visit often. Two of the participants’ families do not like the third participant’s family. The two families communicate frequently with the SIL support workers that they do not like the third housemate’s family. The SIL support workers agree with the two families, citing their dislike of the third housemate’s family. Therefore, the SIL provider gives an ultimatum to the SDA provider that if they did not evict the third resident, the SIL provider will cease supports.</w:t>
      </w:r>
    </w:p>
    <w:p w14:paraId="18FDE7F9" w14:textId="08ED6E8A" w:rsidR="00EA397F" w:rsidRDefault="00DE1089" w:rsidP="00A00C66">
      <w:pPr>
        <w:pStyle w:val="Heading2"/>
        <w:rPr>
          <w:rStyle w:val="Heading2Char"/>
          <w:rFonts w:eastAsia="Calibri"/>
        </w:rPr>
      </w:pPr>
      <w:r>
        <w:rPr>
          <w:rStyle w:val="Heading2Char"/>
          <w:rFonts w:eastAsia="Calibri"/>
        </w:rPr>
        <w:br w:type="page"/>
      </w:r>
    </w:p>
    <w:bookmarkEnd w:id="39"/>
    <w:p w14:paraId="64E5DF65" w14:textId="77777777" w:rsidR="00C4285A" w:rsidRDefault="00C4285A" w:rsidP="00C4285A">
      <w:pPr>
        <w:pStyle w:val="Heading2"/>
      </w:pPr>
      <w:r>
        <w:lastRenderedPageBreak/>
        <w:t>Appendix C: Glossary</w:t>
      </w:r>
    </w:p>
    <w:tbl>
      <w:tblPr>
        <w:tblStyle w:val="NDISCommissionTableStyle1"/>
        <w:tblW w:w="0" w:type="auto"/>
        <w:tblLook w:val="04A0" w:firstRow="1" w:lastRow="0" w:firstColumn="1" w:lastColumn="0" w:noHBand="0" w:noVBand="1"/>
      </w:tblPr>
      <w:tblGrid>
        <w:gridCol w:w="2263"/>
        <w:gridCol w:w="6753"/>
      </w:tblGrid>
      <w:tr w:rsidR="00C4285A" w14:paraId="1F67C3FE" w14:textId="77777777" w:rsidTr="008A419A">
        <w:trPr>
          <w:cnfStyle w:val="100000000000" w:firstRow="1" w:lastRow="0" w:firstColumn="0" w:lastColumn="0" w:oddVBand="0" w:evenVBand="0" w:oddHBand="0" w:evenHBand="0" w:firstRowFirstColumn="0" w:firstRowLastColumn="0" w:lastRowFirstColumn="0" w:lastRowLastColumn="0"/>
        </w:trPr>
        <w:tc>
          <w:tcPr>
            <w:tcW w:w="2263" w:type="dxa"/>
          </w:tcPr>
          <w:p w14:paraId="61B80DB1" w14:textId="77777777" w:rsidR="00C4285A" w:rsidRPr="00E407DD" w:rsidRDefault="00C4285A" w:rsidP="008A419A">
            <w:pPr>
              <w:rPr>
                <w:color w:val="FFFFFF" w:themeColor="background1"/>
              </w:rPr>
            </w:pPr>
            <w:r w:rsidRPr="00E407DD">
              <w:rPr>
                <w:color w:val="FFFFFF" w:themeColor="background1"/>
              </w:rPr>
              <w:t>Term</w:t>
            </w:r>
          </w:p>
        </w:tc>
        <w:tc>
          <w:tcPr>
            <w:tcW w:w="6753" w:type="dxa"/>
          </w:tcPr>
          <w:p w14:paraId="6CF21DA2" w14:textId="77777777" w:rsidR="00C4285A" w:rsidRPr="00E407DD" w:rsidRDefault="00C4285A" w:rsidP="008A419A">
            <w:pPr>
              <w:rPr>
                <w:color w:val="FFFFFF" w:themeColor="background1"/>
              </w:rPr>
            </w:pPr>
            <w:r w:rsidRPr="00E407DD">
              <w:rPr>
                <w:color w:val="FFFFFF" w:themeColor="background1"/>
              </w:rPr>
              <w:t>Definition</w:t>
            </w:r>
          </w:p>
        </w:tc>
      </w:tr>
      <w:tr w:rsidR="00C4285A" w14:paraId="7AD79F28" w14:textId="77777777" w:rsidTr="008A419A">
        <w:tc>
          <w:tcPr>
            <w:tcW w:w="2263" w:type="dxa"/>
            <w:vAlign w:val="center"/>
          </w:tcPr>
          <w:p w14:paraId="6AD6AFBA" w14:textId="77777777" w:rsidR="00C4285A" w:rsidRDefault="00C4285A" w:rsidP="008A419A">
            <w:pPr>
              <w:rPr>
                <w:b/>
                <w:bCs/>
              </w:rPr>
            </w:pPr>
            <w:r>
              <w:rPr>
                <w:b/>
                <w:bCs/>
              </w:rPr>
              <w:t>Auditor</w:t>
            </w:r>
          </w:p>
        </w:tc>
        <w:tc>
          <w:tcPr>
            <w:tcW w:w="6753" w:type="dxa"/>
          </w:tcPr>
          <w:p w14:paraId="49206536" w14:textId="77777777" w:rsidR="00C4285A" w:rsidRPr="00E407DD" w:rsidRDefault="00C4285A" w:rsidP="008A419A">
            <w:r w:rsidRPr="00E407DD">
              <w:t>An independent third party who assess NDIS providers against the NDIS Practice Standards to ensure they meet registration requirements and maintain quality standards</w:t>
            </w:r>
          </w:p>
        </w:tc>
      </w:tr>
      <w:tr w:rsidR="00C4285A" w14:paraId="04A5C6B5" w14:textId="77777777" w:rsidTr="008A419A">
        <w:tc>
          <w:tcPr>
            <w:tcW w:w="2263" w:type="dxa"/>
            <w:vAlign w:val="center"/>
          </w:tcPr>
          <w:p w14:paraId="3D01B9DE" w14:textId="77777777" w:rsidR="00C4285A" w:rsidRDefault="00C4285A" w:rsidP="008A419A">
            <w:pPr>
              <w:rPr>
                <w:b/>
                <w:bCs/>
              </w:rPr>
            </w:pPr>
            <w:r w:rsidRPr="002F0271">
              <w:rPr>
                <w:b/>
                <w:bCs/>
              </w:rPr>
              <w:t>Code of Conduct</w:t>
            </w:r>
          </w:p>
        </w:tc>
        <w:tc>
          <w:tcPr>
            <w:tcW w:w="6753" w:type="dxa"/>
          </w:tcPr>
          <w:p w14:paraId="064448B4" w14:textId="77777777" w:rsidR="00C4285A" w:rsidRPr="00E407DD" w:rsidRDefault="00C4285A" w:rsidP="008A419A">
            <w:r w:rsidRPr="00E407DD">
              <w:t>Support providers, key personnel and workers respect and uphold those rights by defining expected conduct, behaviour</w:t>
            </w:r>
            <w:r>
              <w:t>,</w:t>
            </w:r>
            <w:r w:rsidRPr="00E407DD">
              <w:t xml:space="preserve"> and culture.</w:t>
            </w:r>
          </w:p>
        </w:tc>
      </w:tr>
      <w:tr w:rsidR="00C4285A" w14:paraId="675A9D9C" w14:textId="77777777" w:rsidTr="008A419A">
        <w:tc>
          <w:tcPr>
            <w:tcW w:w="2263" w:type="dxa"/>
            <w:vAlign w:val="center"/>
          </w:tcPr>
          <w:p w14:paraId="66C4D2C3" w14:textId="77777777" w:rsidR="00C4285A" w:rsidRDefault="00C4285A" w:rsidP="008A419A">
            <w:pPr>
              <w:rPr>
                <w:b/>
                <w:bCs/>
              </w:rPr>
            </w:pPr>
            <w:r w:rsidRPr="006C0B8D">
              <w:rPr>
                <w:b/>
                <w:bCs/>
              </w:rPr>
              <w:t>Community Visitor Scheme</w:t>
            </w:r>
          </w:p>
        </w:tc>
        <w:tc>
          <w:tcPr>
            <w:tcW w:w="6753" w:type="dxa"/>
          </w:tcPr>
          <w:p w14:paraId="27D667D8" w14:textId="77777777" w:rsidR="00C4285A" w:rsidRPr="00E407DD" w:rsidRDefault="00C4285A" w:rsidP="008A419A">
            <w:r w:rsidRPr="00E407DD">
              <w:t>A volunteer scheme where independent visitors check on people with disability in a range of accommodation settings to help safeguard their rights and wellbeing.</w:t>
            </w:r>
          </w:p>
        </w:tc>
      </w:tr>
      <w:tr w:rsidR="00C4285A" w14:paraId="7DFD54BB" w14:textId="77777777" w:rsidTr="008A419A">
        <w:tc>
          <w:tcPr>
            <w:tcW w:w="2263" w:type="dxa"/>
            <w:vAlign w:val="center"/>
          </w:tcPr>
          <w:p w14:paraId="1A5D6934" w14:textId="77777777" w:rsidR="00C4285A" w:rsidRDefault="00C4285A" w:rsidP="008A419A">
            <w:pPr>
              <w:rPr>
                <w:b/>
                <w:bCs/>
              </w:rPr>
            </w:pPr>
            <w:r w:rsidRPr="000011FF">
              <w:rPr>
                <w:b/>
                <w:bCs/>
              </w:rPr>
              <w:t>Conflict of interest</w:t>
            </w:r>
          </w:p>
        </w:tc>
        <w:tc>
          <w:tcPr>
            <w:tcW w:w="6753" w:type="dxa"/>
          </w:tcPr>
          <w:p w14:paraId="0C99A937" w14:textId="77777777" w:rsidR="00C4285A" w:rsidRPr="00E407DD" w:rsidRDefault="00C4285A" w:rsidP="008A419A">
            <w:r w:rsidRPr="00E407DD">
              <w:t xml:space="preserve">Can be potential or real and occurs when a worker or a NDIS provider is </w:t>
            </w:r>
            <w:r>
              <w:t>able</w:t>
            </w:r>
            <w:r w:rsidRPr="00E407DD">
              <w:t xml:space="preserve"> to exploit their own professional or capacity for personal or corporate benefit.</w:t>
            </w:r>
          </w:p>
        </w:tc>
      </w:tr>
      <w:tr w:rsidR="00C4285A" w14:paraId="2A41FF2B" w14:textId="77777777" w:rsidTr="008A419A">
        <w:tc>
          <w:tcPr>
            <w:tcW w:w="2263" w:type="dxa"/>
            <w:vAlign w:val="center"/>
          </w:tcPr>
          <w:p w14:paraId="7AA87B26" w14:textId="77777777" w:rsidR="00C4285A" w:rsidRDefault="00C4285A" w:rsidP="008A419A">
            <w:pPr>
              <w:rPr>
                <w:b/>
                <w:bCs/>
              </w:rPr>
            </w:pPr>
            <w:r>
              <w:rPr>
                <w:b/>
                <w:bCs/>
              </w:rPr>
              <w:t>Group home</w:t>
            </w:r>
          </w:p>
        </w:tc>
        <w:tc>
          <w:tcPr>
            <w:tcW w:w="6753" w:type="dxa"/>
          </w:tcPr>
          <w:p w14:paraId="2C894C54" w14:textId="77777777" w:rsidR="00C4285A" w:rsidRPr="00E407DD" w:rsidRDefault="00C4285A" w:rsidP="008A419A">
            <w:r w:rsidRPr="00AF72C1">
              <w:t>A shared living arrangement where multiple NDIS participants live together and receive supports 24 hours a day.</w:t>
            </w:r>
          </w:p>
        </w:tc>
      </w:tr>
      <w:tr w:rsidR="00C4285A" w14:paraId="71A86DB0" w14:textId="77777777" w:rsidTr="008A419A">
        <w:tc>
          <w:tcPr>
            <w:tcW w:w="2263" w:type="dxa"/>
            <w:vAlign w:val="center"/>
          </w:tcPr>
          <w:p w14:paraId="40E6E77E" w14:textId="77777777" w:rsidR="00C4285A" w:rsidRDefault="00C4285A" w:rsidP="008A419A">
            <w:pPr>
              <w:rPr>
                <w:b/>
                <w:bCs/>
              </w:rPr>
            </w:pPr>
            <w:r>
              <w:rPr>
                <w:b/>
                <w:bCs/>
              </w:rPr>
              <w:t>Home and living arrangement</w:t>
            </w:r>
          </w:p>
        </w:tc>
        <w:tc>
          <w:tcPr>
            <w:tcW w:w="6753" w:type="dxa"/>
          </w:tcPr>
          <w:p w14:paraId="754BA290" w14:textId="77777777" w:rsidR="00C4285A" w:rsidRPr="00E407DD" w:rsidRDefault="00C4285A" w:rsidP="008A419A">
            <w:r w:rsidRPr="002B3468">
              <w:t>Ways in which NDIS participants live and receive supports in their home. This can include shared accommodation, independent living or living with family.</w:t>
            </w:r>
          </w:p>
        </w:tc>
      </w:tr>
      <w:tr w:rsidR="00C4285A" w14:paraId="4755F1D2" w14:textId="77777777" w:rsidTr="008A419A">
        <w:tc>
          <w:tcPr>
            <w:tcW w:w="2263" w:type="dxa"/>
            <w:vAlign w:val="center"/>
          </w:tcPr>
          <w:p w14:paraId="6584F10C" w14:textId="77777777" w:rsidR="00C4285A" w:rsidRDefault="00C4285A" w:rsidP="008A419A">
            <w:pPr>
              <w:rPr>
                <w:b/>
                <w:bCs/>
              </w:rPr>
            </w:pPr>
            <w:r>
              <w:rPr>
                <w:b/>
                <w:bCs/>
              </w:rPr>
              <w:t>National Disability Insurance Agency</w:t>
            </w:r>
          </w:p>
        </w:tc>
        <w:tc>
          <w:tcPr>
            <w:tcW w:w="6753" w:type="dxa"/>
          </w:tcPr>
          <w:p w14:paraId="382039CB" w14:textId="77777777" w:rsidR="00C4285A" w:rsidRPr="00E407DD" w:rsidRDefault="00C4285A" w:rsidP="008A419A">
            <w:r w:rsidRPr="00D54771">
              <w:t>The Government agency responsible for administration of the NDIS.</w:t>
            </w:r>
          </w:p>
        </w:tc>
      </w:tr>
      <w:tr w:rsidR="00C4285A" w14:paraId="7661A8CE" w14:textId="77777777" w:rsidTr="008A419A">
        <w:tc>
          <w:tcPr>
            <w:tcW w:w="2263" w:type="dxa"/>
            <w:vAlign w:val="center"/>
          </w:tcPr>
          <w:p w14:paraId="472ACD4C" w14:textId="77777777" w:rsidR="00C4285A" w:rsidRDefault="00C4285A" w:rsidP="008A419A">
            <w:pPr>
              <w:rPr>
                <w:b/>
                <w:bCs/>
              </w:rPr>
            </w:pPr>
            <w:r w:rsidRPr="002A2B49">
              <w:rPr>
                <w:b/>
                <w:bCs/>
              </w:rPr>
              <w:t>NDIS Quality and Safeguards Commission</w:t>
            </w:r>
          </w:p>
        </w:tc>
        <w:tc>
          <w:tcPr>
            <w:tcW w:w="6753" w:type="dxa"/>
          </w:tcPr>
          <w:p w14:paraId="5012A570" w14:textId="77777777" w:rsidR="00C4285A" w:rsidRPr="00E407DD" w:rsidRDefault="00C4285A" w:rsidP="008A419A">
            <w:r w:rsidRPr="008D3D3D">
              <w:t>An independent Government agency established to improve the quality and safety of NDIS supports and services.</w:t>
            </w:r>
          </w:p>
        </w:tc>
      </w:tr>
      <w:tr w:rsidR="00C4285A" w14:paraId="764A4E90" w14:textId="77777777" w:rsidTr="008A419A">
        <w:tc>
          <w:tcPr>
            <w:tcW w:w="2263" w:type="dxa"/>
            <w:vAlign w:val="center"/>
          </w:tcPr>
          <w:p w14:paraId="1B95CEFD" w14:textId="77777777" w:rsidR="00C4285A" w:rsidRDefault="00C4285A" w:rsidP="008A419A">
            <w:pPr>
              <w:rPr>
                <w:b/>
                <w:bCs/>
              </w:rPr>
            </w:pPr>
            <w:r w:rsidRPr="00E54B5A">
              <w:rPr>
                <w:b/>
                <w:bCs/>
              </w:rPr>
              <w:t>NDIS Practice Standards</w:t>
            </w:r>
          </w:p>
        </w:tc>
        <w:tc>
          <w:tcPr>
            <w:tcW w:w="6753" w:type="dxa"/>
          </w:tcPr>
          <w:p w14:paraId="5D3285F7" w14:textId="77777777" w:rsidR="00C4285A" w:rsidRPr="00E407DD" w:rsidRDefault="00C4285A" w:rsidP="008A419A">
            <w:r w:rsidRPr="00A553DF">
              <w:t>Rules that set out the quality standards the NDIS providers must meet to provide supports and services to participants.</w:t>
            </w:r>
          </w:p>
        </w:tc>
      </w:tr>
      <w:tr w:rsidR="00C4285A" w14:paraId="54A4DAE7" w14:textId="77777777" w:rsidTr="008A419A">
        <w:tc>
          <w:tcPr>
            <w:tcW w:w="2263" w:type="dxa"/>
            <w:vAlign w:val="center"/>
          </w:tcPr>
          <w:p w14:paraId="1BB4D17E" w14:textId="77777777" w:rsidR="00C4285A" w:rsidRDefault="00C4285A" w:rsidP="008A419A">
            <w:pPr>
              <w:rPr>
                <w:b/>
                <w:bCs/>
              </w:rPr>
            </w:pPr>
            <w:r w:rsidRPr="00A90DD4">
              <w:rPr>
                <w:b/>
                <w:bCs/>
              </w:rPr>
              <w:t>Participant</w:t>
            </w:r>
          </w:p>
        </w:tc>
        <w:tc>
          <w:tcPr>
            <w:tcW w:w="6753" w:type="dxa"/>
          </w:tcPr>
          <w:p w14:paraId="02D586E6" w14:textId="77777777" w:rsidR="00C4285A" w:rsidRPr="00E407DD" w:rsidRDefault="00C4285A" w:rsidP="008A419A">
            <w:r w:rsidRPr="0017533E">
              <w:t>A person who the CEO of the NDIA decides meets the NDIS access requirements in response to a valid access request and so becomes a participant in the NDIS.</w:t>
            </w:r>
          </w:p>
        </w:tc>
      </w:tr>
      <w:tr w:rsidR="00C4285A" w14:paraId="5E72061F" w14:textId="77777777" w:rsidTr="008A419A">
        <w:tc>
          <w:tcPr>
            <w:tcW w:w="2263" w:type="dxa"/>
            <w:vAlign w:val="center"/>
          </w:tcPr>
          <w:p w14:paraId="536EB659" w14:textId="77777777" w:rsidR="00C4285A" w:rsidRDefault="00C4285A" w:rsidP="008A419A">
            <w:pPr>
              <w:rPr>
                <w:b/>
                <w:bCs/>
              </w:rPr>
            </w:pPr>
            <w:r w:rsidRPr="00217ADA">
              <w:rPr>
                <w:b/>
                <w:bCs/>
              </w:rPr>
              <w:t>Quality indicators</w:t>
            </w:r>
          </w:p>
        </w:tc>
        <w:tc>
          <w:tcPr>
            <w:tcW w:w="6753" w:type="dxa"/>
          </w:tcPr>
          <w:p w14:paraId="59564A6C" w14:textId="77777777" w:rsidR="00C4285A" w:rsidRPr="00E407DD" w:rsidRDefault="00C4285A" w:rsidP="008A419A">
            <w:r w:rsidRPr="00EF48BA">
              <w:t>Measures used to assess whether providers are meeting the NDIS Practice Standards and delivering quality supports.</w:t>
            </w:r>
          </w:p>
        </w:tc>
      </w:tr>
      <w:tr w:rsidR="00C4285A" w14:paraId="7953C42B" w14:textId="77777777" w:rsidTr="008A419A">
        <w:tc>
          <w:tcPr>
            <w:tcW w:w="2263" w:type="dxa"/>
            <w:vAlign w:val="center"/>
          </w:tcPr>
          <w:p w14:paraId="5761BAE3" w14:textId="77777777" w:rsidR="00C4285A" w:rsidRDefault="00C4285A" w:rsidP="008A419A">
            <w:pPr>
              <w:rPr>
                <w:b/>
                <w:bCs/>
              </w:rPr>
            </w:pPr>
            <w:r w:rsidRPr="006C0DCA">
              <w:rPr>
                <w:b/>
                <w:bCs/>
              </w:rPr>
              <w:lastRenderedPageBreak/>
              <w:t>Specialist Disability Accommodation</w:t>
            </w:r>
          </w:p>
        </w:tc>
        <w:tc>
          <w:tcPr>
            <w:tcW w:w="6753" w:type="dxa"/>
          </w:tcPr>
          <w:p w14:paraId="5B4B7852" w14:textId="77777777" w:rsidR="00C4285A" w:rsidRPr="00E407DD" w:rsidRDefault="00C4285A" w:rsidP="008A419A">
            <w:r w:rsidRPr="00BC6167">
              <w:t>Housing that is specifically designed or modified to suit the needs of people who have very high support needs.</w:t>
            </w:r>
          </w:p>
        </w:tc>
      </w:tr>
      <w:tr w:rsidR="00C4285A" w14:paraId="491464DC" w14:textId="77777777" w:rsidTr="008A419A">
        <w:tc>
          <w:tcPr>
            <w:tcW w:w="2263" w:type="dxa"/>
            <w:vAlign w:val="center"/>
          </w:tcPr>
          <w:p w14:paraId="1D99926B" w14:textId="77777777" w:rsidR="00C4285A" w:rsidRDefault="00C4285A" w:rsidP="008A419A">
            <w:pPr>
              <w:rPr>
                <w:b/>
                <w:bCs/>
              </w:rPr>
            </w:pPr>
            <w:r w:rsidRPr="00A37533">
              <w:rPr>
                <w:b/>
                <w:bCs/>
              </w:rPr>
              <w:t>Support</w:t>
            </w:r>
          </w:p>
        </w:tc>
        <w:tc>
          <w:tcPr>
            <w:tcW w:w="6753" w:type="dxa"/>
          </w:tcPr>
          <w:p w14:paraId="2792E2D2" w14:textId="77777777" w:rsidR="00C4285A" w:rsidRPr="00E407DD" w:rsidRDefault="00C4285A" w:rsidP="008A419A">
            <w:r w:rsidRPr="00D66905">
              <w:t>Things to help a person undertake daily life activities and enable them to participate in the community and reach their goals.</w:t>
            </w:r>
          </w:p>
        </w:tc>
      </w:tr>
      <w:tr w:rsidR="00C4285A" w14:paraId="2355BC94" w14:textId="77777777" w:rsidTr="008A419A">
        <w:tc>
          <w:tcPr>
            <w:tcW w:w="2263" w:type="dxa"/>
            <w:vAlign w:val="center"/>
          </w:tcPr>
          <w:p w14:paraId="2E6E2C35" w14:textId="77777777" w:rsidR="00C4285A" w:rsidRDefault="00C4285A" w:rsidP="008A419A">
            <w:pPr>
              <w:rPr>
                <w:b/>
                <w:bCs/>
              </w:rPr>
            </w:pPr>
            <w:r w:rsidRPr="00CB4538">
              <w:rPr>
                <w:b/>
                <w:bCs/>
              </w:rPr>
              <w:t>Supported Independent Living</w:t>
            </w:r>
          </w:p>
        </w:tc>
        <w:tc>
          <w:tcPr>
            <w:tcW w:w="6753" w:type="dxa"/>
          </w:tcPr>
          <w:p w14:paraId="53A2B064" w14:textId="77777777" w:rsidR="00C4285A" w:rsidRPr="00E407DD" w:rsidRDefault="00C4285A" w:rsidP="008A419A">
            <w:r>
              <w:t>Is a type of home and living support that provides s</w:t>
            </w:r>
            <w:r w:rsidRPr="00E407DD">
              <w:t>upport and/or supervision of daily tasks to help people live as independently as possible</w:t>
            </w:r>
            <w:r>
              <w:t>.</w:t>
            </w:r>
          </w:p>
        </w:tc>
      </w:tr>
      <w:tr w:rsidR="00C4285A" w14:paraId="3CF4987D" w14:textId="77777777" w:rsidTr="008A419A">
        <w:tc>
          <w:tcPr>
            <w:tcW w:w="2263" w:type="dxa"/>
            <w:vAlign w:val="center"/>
          </w:tcPr>
          <w:p w14:paraId="2B3041D9" w14:textId="77777777" w:rsidR="00C4285A" w:rsidRDefault="00C4285A" w:rsidP="008A419A">
            <w:pPr>
              <w:rPr>
                <w:b/>
                <w:bCs/>
              </w:rPr>
            </w:pPr>
            <w:r w:rsidRPr="0052086E">
              <w:rPr>
                <w:b/>
                <w:bCs/>
              </w:rPr>
              <w:t>Supported accommodation</w:t>
            </w:r>
          </w:p>
        </w:tc>
        <w:tc>
          <w:tcPr>
            <w:tcW w:w="6753" w:type="dxa"/>
          </w:tcPr>
          <w:p w14:paraId="755AF1A1" w14:textId="77777777" w:rsidR="00C4285A" w:rsidRPr="00E407DD" w:rsidRDefault="00C4285A" w:rsidP="008A419A">
            <w:r w:rsidRPr="00E407DD">
              <w:t>A term used to describe NDIS supports and services that are delivered in a group setting.</w:t>
            </w:r>
          </w:p>
        </w:tc>
      </w:tr>
      <w:tr w:rsidR="00C4285A" w14:paraId="7E2D3EAC" w14:textId="77777777" w:rsidTr="008A419A">
        <w:tc>
          <w:tcPr>
            <w:tcW w:w="2263" w:type="dxa"/>
            <w:vAlign w:val="center"/>
          </w:tcPr>
          <w:p w14:paraId="0E8AB593" w14:textId="77777777" w:rsidR="00C4285A" w:rsidRDefault="00C4285A" w:rsidP="008A419A">
            <w:pPr>
              <w:rPr>
                <w:b/>
                <w:bCs/>
              </w:rPr>
            </w:pPr>
            <w:r w:rsidRPr="007129F8">
              <w:rPr>
                <w:b/>
                <w:bCs/>
              </w:rPr>
              <w:t>Thin markets</w:t>
            </w:r>
          </w:p>
        </w:tc>
        <w:tc>
          <w:tcPr>
            <w:tcW w:w="6753" w:type="dxa"/>
          </w:tcPr>
          <w:p w14:paraId="7A648AC9" w14:textId="77777777" w:rsidR="00C4285A" w:rsidRPr="00E407DD" w:rsidRDefault="00C4285A" w:rsidP="008A419A">
            <w:r w:rsidRPr="00E407DD">
              <w:t xml:space="preserve">Areas or regions where there are </w:t>
            </w:r>
            <w:r>
              <w:t>few</w:t>
            </w:r>
            <w:r w:rsidRPr="00E407DD">
              <w:t xml:space="preserve"> NDIS service providers, often in rural and remote locations.</w:t>
            </w:r>
          </w:p>
        </w:tc>
      </w:tr>
      <w:tr w:rsidR="00C4285A" w14:paraId="1425AC95" w14:textId="77777777" w:rsidTr="008A419A">
        <w:tc>
          <w:tcPr>
            <w:tcW w:w="2263" w:type="dxa"/>
          </w:tcPr>
          <w:p w14:paraId="28CA3DDA" w14:textId="77777777" w:rsidR="00C4285A" w:rsidRDefault="00C4285A" w:rsidP="008A419A">
            <w:pPr>
              <w:rPr>
                <w:b/>
                <w:bCs/>
              </w:rPr>
            </w:pPr>
            <w:r w:rsidRPr="00FA16B0">
              <w:rPr>
                <w:b/>
                <w:bCs/>
              </w:rPr>
              <w:t>United Nations Convention on the Rights of Persons with Disabilities</w:t>
            </w:r>
          </w:p>
        </w:tc>
        <w:tc>
          <w:tcPr>
            <w:tcW w:w="6753" w:type="dxa"/>
          </w:tcPr>
          <w:p w14:paraId="71B3A74A" w14:textId="77777777" w:rsidR="00C4285A" w:rsidRPr="00E407DD" w:rsidRDefault="00C4285A" w:rsidP="008A419A">
            <w:r w:rsidRPr="00E407DD">
              <w:t>An international human rights treaty of the United Nations intended to protect the rights and dignity of people with disability.</w:t>
            </w:r>
          </w:p>
        </w:tc>
      </w:tr>
      <w:tr w:rsidR="00C4285A" w14:paraId="081F4BD7" w14:textId="77777777" w:rsidTr="008A419A">
        <w:tc>
          <w:tcPr>
            <w:tcW w:w="2263" w:type="dxa"/>
          </w:tcPr>
          <w:p w14:paraId="045A9CC9" w14:textId="77777777" w:rsidR="00C4285A" w:rsidRDefault="00C4285A" w:rsidP="008A419A">
            <w:pPr>
              <w:rPr>
                <w:b/>
                <w:bCs/>
              </w:rPr>
            </w:pPr>
            <w:r>
              <w:rPr>
                <w:b/>
                <w:bCs/>
              </w:rPr>
              <w:t>Worker</w:t>
            </w:r>
          </w:p>
        </w:tc>
        <w:tc>
          <w:tcPr>
            <w:tcW w:w="6753" w:type="dxa"/>
          </w:tcPr>
          <w:p w14:paraId="233D7787" w14:textId="77777777" w:rsidR="00C4285A" w:rsidRPr="00E407DD" w:rsidRDefault="00C4285A" w:rsidP="008A419A">
            <w:pPr>
              <w:tabs>
                <w:tab w:val="left" w:pos="1050"/>
              </w:tabs>
            </w:pPr>
            <w:r w:rsidRPr="00E407DD">
              <w:t>Persons employed or otherwise engaged by a NDIS provider. For example, people working in the disability support sector in either a paid or voluntary capacity for a NDIS provider.</w:t>
            </w:r>
            <w:r>
              <w:t xml:space="preserve"> </w:t>
            </w:r>
          </w:p>
        </w:tc>
      </w:tr>
      <w:bookmarkEnd w:id="30"/>
      <w:bookmarkEnd w:id="31"/>
      <w:bookmarkEnd w:id="32"/>
      <w:bookmarkEnd w:id="33"/>
      <w:bookmarkEnd w:id="34"/>
    </w:tbl>
    <w:p w14:paraId="33AD29C2" w14:textId="77777777" w:rsidR="00C4285A" w:rsidRPr="00B94E7D" w:rsidRDefault="00C4285A" w:rsidP="00C4285A"/>
    <w:sectPr w:rsidR="00C4285A" w:rsidRPr="00B94E7D" w:rsidSect="003378E5">
      <w:type w:val="continuous"/>
      <w:pgSz w:w="11906" w:h="16838" w:code="9"/>
      <w:pgMar w:top="1440" w:right="1440" w:bottom="1440" w:left="1440" w:header="284" w:footer="397" w:gutter="0"/>
      <w:cols w:space="34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E9BC040" w14:textId="77777777" w:rsidR="006029DC" w:rsidRDefault="006029DC" w:rsidP="008E21DE">
      <w:pPr>
        <w:spacing w:before="0" w:after="0"/>
      </w:pPr>
      <w:r>
        <w:separator/>
      </w:r>
    </w:p>
  </w:endnote>
  <w:endnote w:type="continuationSeparator" w:id="0">
    <w:p w14:paraId="2A8BA21A" w14:textId="77777777" w:rsidR="006029DC" w:rsidRDefault="006029DC" w:rsidP="008E21DE">
      <w:pPr>
        <w:spacing w:before="0" w:after="0"/>
      </w:pPr>
      <w:r>
        <w:continuationSeparator/>
      </w:r>
    </w:p>
  </w:endnote>
  <w:endnote w:type="continuationNotice" w:id="1">
    <w:p w14:paraId="44008E07" w14:textId="77777777" w:rsidR="006029DC" w:rsidRDefault="006029DC">
      <w:pPr>
        <w:spacing w:before="0"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CEEAF8" w14:textId="77777777" w:rsidR="00DB5412" w:rsidRDefault="00DB5412" w:rsidP="00362AB6">
    <w:pPr>
      <w:pStyle w:val="Footer"/>
    </w:pPr>
    <w:r>
      <w:rPr>
        <w:noProof/>
        <w:lang w:eastAsia="en-AU"/>
      </w:rPr>
      <mc:AlternateContent>
        <mc:Choice Requires="wps">
          <w:drawing>
            <wp:inline distT="0" distB="0" distL="0" distR="0" wp14:anchorId="407F7FB2" wp14:editId="7652ADB2">
              <wp:extent cx="5723890" cy="79375"/>
              <wp:effectExtent l="0" t="0" r="0" b="0"/>
              <wp:docPr id="8" name="Rectangle 8" descr="background" title="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79375"/>
                      </a:xfrm>
                      <a:prstGeom prst="rect">
                        <a:avLst/>
                      </a:prstGeom>
                      <a:gradFill>
                        <a:gsLst>
                          <a:gs pos="0">
                            <a:srgbClr val="539250"/>
                          </a:gs>
                          <a:gs pos="50000">
                            <a:srgbClr val="83B14C"/>
                          </a:gs>
                        </a:gsLst>
                        <a:lin ang="0" scaled="0"/>
                      </a:gra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701B03F8" id="Rectangle 8" o:spid="_x0000_s1026" alt="Title: background - Description: background" style="width:450.7pt;height: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" fillcolor="#539250" stroked="f" strokeweight="1pt">
              <v:fill color2="#83b14c" angle="90" colors="0 #539250;.5 #83b14c" focus="100%" type="gradient">
                <o:fill v:ext="view" type="gradientUnscaled"/>
              </v:fill>
              <w10:anchorlock/>
            </v:rect>
          </w:pict>
        </mc:Fallback>
      </mc:AlternateContent>
    </w:r>
  </w:p>
  <w:p w14:paraId="2418F680" w14:textId="77777777" w:rsidR="00DB5412" w:rsidRPr="00080615" w:rsidRDefault="00DB5412" w:rsidP="00362AB6">
    <w:pPr>
      <w:pStyle w:val="Footer"/>
    </w:pPr>
    <w:r>
      <w:tab/>
    </w:r>
    <w:r w:rsidRPr="00362AB6">
      <w:rPr>
        <w:sz w:val="18"/>
        <w:szCs w:val="18"/>
      </w:rPr>
      <w:t>NDIS Quality and Safeguards Commission</w:t>
    </w:r>
    <w:r>
      <w:tab/>
    </w:r>
    <w:r>
      <w:fldChar w:fldCharType="begin"/>
    </w:r>
    <w:r>
      <w:instrText xml:space="preserve"> PAGE   \* MERGEFORMAT </w:instrText>
    </w:r>
    <w:r>
      <w:fldChar w:fldCharType="separate"/>
    </w:r>
    <w:r w:rsidR="00EB3050">
      <w:rPr>
        <w:noProof/>
      </w:rPr>
      <w:t>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1AE1AD" w14:textId="77777777" w:rsidR="00DB5412" w:rsidRPr="00080615" w:rsidRDefault="00DB5412" w:rsidP="00080615">
    <w:pPr>
      <w:pStyle w:val="Footer"/>
    </w:pPr>
    <w:r>
      <w:rPr>
        <w:sz w:val="18"/>
        <w:szCs w:val="18"/>
      </w:rPr>
      <w:tab/>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D018649" w14:textId="77777777" w:rsidR="00BA0AA0" w:rsidRDefault="00FD66D7" w:rsidP="00362AB6">
    <w:pPr>
      <w:pStyle w:val="Footer"/>
    </w:pPr>
    <w:r>
      <w:rPr>
        <w:b/>
        <w:bCs/>
        <w:noProof/>
        <w:lang w:eastAsia="en-AU"/>
      </w:rPr>
      <mc:AlternateContent>
        <mc:Choice Requires="wps">
          <w:drawing>
            <wp:inline distT="0" distB="0" distL="0" distR="0" wp14:anchorId="76C13D91" wp14:editId="6E63DB69">
              <wp:extent cx="5734800" cy="75600"/>
              <wp:effectExtent l="0" t="0" r="0" b="635"/>
              <wp:docPr id="14" name="Rectangle 14" descr="background" title="background"/>
              <wp:cNvGraphicFramePr/>
              <a:graphic xmlns:a="http://schemas.openxmlformats.org/drawingml/2006/main">
                <a:graphicData uri="http://schemas.microsoft.com/office/word/2010/wordprocessingShape">
                  <wps:wsp>
                    <wps:cNvSpPr/>
                    <wps:spPr>
                      <a:xfrm>
                        <a:off x="0" y="0"/>
                        <a:ext cx="5734800" cy="75600"/>
                      </a:xfrm>
                      <a:prstGeom prst="rect">
                        <a:avLst/>
                      </a:prstGeom>
                      <a:gradFill>
                        <a:gsLst>
                          <a:gs pos="0">
                            <a:schemeClr val="accent4"/>
                          </a:gs>
                          <a:gs pos="50000">
                            <a:schemeClr val="accent5"/>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6590EC22" id="Rectangle 14" o:spid="_x0000_s1026" alt="Title: background - Description: background" style="width:451.55pt;height:5.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" fillcolor="#539250 [3207]" stroked="f" strokeweight="1pt">
              <v:fill color2="#83b14c [3208]" angle="90" colors="0 #539250;.5 #83b14c" focus="100%" type="gradient">
                <o:fill v:ext="view" type="gradientUnscaled"/>
              </v:fill>
              <w10:anchorlock/>
            </v:rect>
          </w:pict>
        </mc:Fallback>
      </mc:AlternateContent>
    </w:r>
  </w:p>
  <w:p w14:paraId="1E89766A" w14:textId="77777777" w:rsidR="00FD66D7" w:rsidRPr="00080615" w:rsidRDefault="00A60009" w:rsidP="00362AB6">
    <w:pPr>
      <w:pStyle w:val="Footer"/>
    </w:pPr>
    <w:r>
      <w:tab/>
    </w:r>
    <w:r w:rsidRPr="00362AB6">
      <w:rPr>
        <w:sz w:val="18"/>
        <w:szCs w:val="18"/>
      </w:rPr>
      <w:t>NDIS Quality and Safeguards Commission</w:t>
    </w:r>
    <w:r w:rsidR="00362AB6">
      <w:tab/>
    </w:r>
    <w:r w:rsidR="00362AB6">
      <w:fldChar w:fldCharType="begin"/>
    </w:r>
    <w:r w:rsidR="00362AB6">
      <w:instrText xml:space="preserve"> PAGE   \* MERGEFORMAT </w:instrText>
    </w:r>
    <w:r w:rsidR="00362AB6">
      <w:fldChar w:fldCharType="separate"/>
    </w:r>
    <w:r w:rsidR="0074129E">
      <w:rPr>
        <w:noProof/>
      </w:rPr>
      <w:t>8</w:t>
    </w:r>
    <w:r w:rsidR="00362AB6">
      <w:rPr>
        <w:noProof/>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B26B638" w14:textId="77777777" w:rsidR="00BA0AA0" w:rsidRDefault="00AA094B" w:rsidP="00080615">
    <w:pPr>
      <w:pStyle w:val="Footer"/>
      <w:rPr>
        <w:sz w:val="18"/>
        <w:szCs w:val="18"/>
      </w:rPr>
    </w:pPr>
    <w:r>
      <w:rPr>
        <w:b/>
        <w:bCs/>
        <w:noProof/>
        <w:lang w:eastAsia="en-AU"/>
      </w:rPr>
      <mc:AlternateContent>
        <mc:Choice Requires="wps">
          <w:drawing>
            <wp:inline distT="0" distB="0" distL="0" distR="0" wp14:anchorId="4E7BC3BC" wp14:editId="7D10DA23">
              <wp:extent cx="5734050" cy="76200"/>
              <wp:effectExtent l="0" t="0" r="0" b="0"/>
              <wp:docPr id="15" name="Rectangle 15" descr="background" title="background"/>
              <wp:cNvGraphicFramePr/>
              <a:graphic xmlns:a="http://schemas.openxmlformats.org/drawingml/2006/main">
                <a:graphicData uri="http://schemas.microsoft.com/office/word/2010/wordprocessingShape">
                  <wps:wsp>
                    <wps:cNvSpPr/>
                    <wps:spPr>
                      <a:xfrm>
                        <a:off x="0" y="0"/>
                        <a:ext cx="5734050" cy="76200"/>
                      </a:xfrm>
                      <a:prstGeom prst="rect">
                        <a:avLst/>
                      </a:prstGeom>
                      <a:gradFill>
                        <a:gsLst>
                          <a:gs pos="0">
                            <a:schemeClr val="accent4"/>
                          </a:gs>
                          <a:gs pos="50000">
                            <a:schemeClr val="accent5"/>
                          </a:gs>
                        </a:gsLst>
                        <a:lin ang="0" scaled="0"/>
                      </a:gra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0AB55FEB" id="Rectangle 15" o:spid="_x0000_s1026" alt="Title: background - Description: background" style="width:451.5pt;height:6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" fillcolor="#539250 [3207]" stroked="f" strokeweight="1pt">
              <v:fill color2="#83b14c [3208]" angle="90" colors="0 #539250;.5 #83b14c" focus="100%" type="gradient">
                <o:fill v:ext="view" type="gradientUnscaled"/>
              </v:fill>
              <w10:anchorlock/>
            </v:rect>
          </w:pict>
        </mc:Fallback>
      </mc:AlternateContent>
    </w:r>
  </w:p>
  <w:p w14:paraId="6729269C" w14:textId="77777777" w:rsidR="008E21DE" w:rsidRPr="00080615" w:rsidRDefault="004D4273" w:rsidP="00080615">
    <w:pPr>
      <w:pStyle w:val="Footer"/>
    </w:pPr>
    <w:r>
      <w:rPr>
        <w:sz w:val="18"/>
        <w:szCs w:val="18"/>
      </w:rPr>
      <w:tab/>
    </w:r>
    <w:r w:rsidRPr="00362AB6">
      <w:rPr>
        <w:sz w:val="18"/>
        <w:szCs w:val="18"/>
      </w:rPr>
      <w:t>NDIS Quality and Safeguards Commission</w:t>
    </w:r>
    <w:r>
      <w:tab/>
    </w:r>
    <w:r>
      <w:fldChar w:fldCharType="begin"/>
    </w:r>
    <w:r>
      <w:instrText xml:space="preserve"> PAGE   \* MERGEFORMAT </w:instrText>
    </w:r>
    <w:r>
      <w:fldChar w:fldCharType="separate"/>
    </w:r>
    <w:r w:rsidR="0074129E">
      <w:rPr>
        <w:noProof/>
      </w:rPr>
      <w:t>2</w:t>
    </w:r>
    <w:r>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0F456E8A" w14:textId="77777777" w:rsidR="006029DC" w:rsidRDefault="006029DC" w:rsidP="008E21DE">
      <w:pPr>
        <w:spacing w:before="0" w:after="0"/>
      </w:pPr>
      <w:r>
        <w:separator/>
      </w:r>
    </w:p>
  </w:footnote>
  <w:footnote w:type="continuationSeparator" w:id="0">
    <w:p w14:paraId="3EDC30E4" w14:textId="77777777" w:rsidR="006029DC" w:rsidRDefault="006029DC" w:rsidP="008E21DE">
      <w:pPr>
        <w:spacing w:before="0" w:after="0"/>
      </w:pPr>
      <w:r>
        <w:continuationSeparator/>
      </w:r>
    </w:p>
  </w:footnote>
  <w:footnote w:type="continuationNotice" w:id="1">
    <w:p w14:paraId="32357E00" w14:textId="77777777" w:rsidR="006029DC" w:rsidRDefault="006029DC">
      <w:pPr>
        <w:spacing w:before="0" w:after="0" w:line="240" w:lineRule="auto"/>
      </w:pPr>
    </w:p>
  </w:footnote>
  <w:footnote w:id="2">
    <w:p w14:paraId="55A960BA" w14:textId="77777777" w:rsidR="00660042" w:rsidRDefault="00660042" w:rsidP="00660042">
      <w:pPr>
        <w:pStyle w:val="FootnoteText"/>
      </w:pPr>
      <w:r>
        <w:rPr>
          <w:rStyle w:val="FootnoteReference"/>
        </w:rPr>
        <w:footnoteRef/>
      </w:r>
      <w:r>
        <w:t xml:space="preserve"> </w:t>
      </w:r>
      <w:r w:rsidRPr="004A607F">
        <w:t xml:space="preserve">Supported accommodation </w:t>
      </w:r>
      <w:r>
        <w:t>wa</w:t>
      </w:r>
      <w:r w:rsidRPr="004A607F">
        <w:t>s a term used in th</w:t>
      </w:r>
      <w:r>
        <w:t>e</w:t>
      </w:r>
      <w:r w:rsidRPr="004A607F">
        <w:t xml:space="preserve"> Inquiry to describe NDIS supports and services that are delivered in a group setting.</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E904B8" w14:textId="77777777" w:rsidR="00DB5412" w:rsidRDefault="00DB5412">
    <w:pPr>
      <w:pStyle w:val="Header"/>
    </w:pPr>
  </w:p>
  <w:p w14:paraId="08670075" w14:textId="77777777" w:rsidR="00DB5412" w:rsidRDefault="00DB5412">
    <w:pPr>
      <w:pStyle w:val="Header"/>
    </w:pPr>
    <w:r>
      <w:rPr>
        <w:noProof/>
        <w:lang w:eastAsia="en-AU"/>
      </w:rPr>
      <mc:AlternateContent>
        <mc:Choice Requires="wps">
          <w:drawing>
            <wp:inline distT="0" distB="0" distL="0" distR="0" wp14:anchorId="5340DAC9" wp14:editId="7A1631C0">
              <wp:extent cx="5723890" cy="79375"/>
              <wp:effectExtent l="0" t="0" r="0" b="0"/>
              <wp:docPr id="5" name="Rectangle 2" descr="background" title="background"/>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23890" cy="79375"/>
                      </a:xfrm>
                      <a:prstGeom prst="rect">
                        <a:avLst/>
                      </a:prstGeom>
                      <a:solidFill>
                        <a:srgbClr val="612C69"/>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1E587397" id="Rectangle 2" o:spid="_x0000_s1026" alt="Title: background - Description: background" style="width:450.7pt;height:6.2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" fillcolor="#612c69" stroked="f" strokeweight="1pt">
              <w10:anchorlock/>
            </v:rect>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283730E" w14:textId="77777777" w:rsidR="00DB5412" w:rsidRDefault="00DB5412">
    <w:pPr>
      <w:pStyle w:val="Header"/>
    </w:pPr>
    <w:r>
      <w:rPr>
        <w:noProof/>
        <w:lang w:eastAsia="en-AU"/>
      </w:rPr>
      <mc:AlternateContent>
        <mc:Choice Requires="wps">
          <w:drawing>
            <wp:anchor distT="0" distB="0" distL="114300" distR="114300" simplePos="0" relativeHeight="251658240" behindDoc="1" locked="0" layoutInCell="1" allowOverlap="1" wp14:anchorId="5CDE844B" wp14:editId="5F860A2F">
              <wp:simplePos x="0" y="0"/>
              <wp:positionH relativeFrom="margin">
                <wp:posOffset>-1515745</wp:posOffset>
              </wp:positionH>
              <wp:positionV relativeFrom="paragraph">
                <wp:posOffset>-380365</wp:posOffset>
              </wp:positionV>
              <wp:extent cx="12192000" cy="12620625"/>
              <wp:effectExtent l="0" t="0" r="0" b="9525"/>
              <wp:wrapNone/>
              <wp:docPr id="4" name="Rectangle 3" descr="decorative">
                <a:extLst xmlns:a="http://schemas.openxmlformats.org/drawingml/2006/main">
                  <a:ext uri="{FF2B5EF4-FFF2-40B4-BE49-F238E27FC236}">
                    <a16:creationId xmlns:a16="http://schemas.microsoft.com/office/drawing/2014/main" id="{123A4C72-35F1-4FD8-97EE-9C874F6EC622}"/>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192000" cy="12620625"/>
                      </a:xfrm>
                      <a:prstGeom prst="rect">
                        <a:avLst/>
                      </a:prstGeom>
                      <a:solidFill>
                        <a:srgbClr val="5F2E74"/>
                      </a:solidFill>
                      <a:ln w="12700" cap="flat" cmpd="sng" algn="ctr">
                        <a:noFill/>
                        <a:prstDash val="solid"/>
                        <a:miter lim="800000"/>
                      </a:ln>
                      <a:effectLst/>
                    </wps:spPr>
                    <wps:bodyPr rtlCol="0" anchor="ctr"/>
                  </wps:wsp>
                </a:graphicData>
              </a:graphic>
              <wp14:sizeRelH relativeFrom="page">
                <wp14:pctWidth>0</wp14:pctWidth>
              </wp14:sizeRelH>
              <wp14:sizeRelV relativeFrom="margin">
                <wp14:pctHeight>0</wp14:pctHeight>
              </wp14:sizeRelV>
            </wp:anchor>
          </w:drawing>
        </mc:Choice>
        <mc:Fallback>
          <w:pict>
            <v:rect w14:anchorId="23B4273D" id="Rectangle 3" o:spid="_x0000_s1026" alt="decorative" style="position:absolute;margin-left:-119.35pt;margin-top:-29.95pt;width:960pt;height:993.75pt;z-index:-2516582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" fillcolor="#5f2e74" stroked="f" strokeweight="1pt">
              <w10:wrap anchorx="margin"/>
            </v:rect>
          </w:pict>
        </mc:Fallback>
      </mc:AlternateContent>
    </w:r>
    <w:r w:rsidRPr="002E59E1">
      <w:rPr>
        <w:noProof/>
        <w:lang w:eastAsia="en-AU"/>
      </w:rPr>
      <w:drawing>
        <wp:inline distT="0" distB="0" distL="0" distR="0" wp14:anchorId="34419E38" wp14:editId="545F8875">
          <wp:extent cx="3574800" cy="1105200"/>
          <wp:effectExtent l="0" t="0" r="0" b="0"/>
          <wp:docPr id="1079602879" name="Picture 1079602879" descr="Australian Government NDIS Quality and Safeguard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Australian Government NDIS Quality and Safeguards Commission"/>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3574800" cy="1105200"/>
                  </a:xfrm>
                  <a:prstGeom prst="rect">
                    <a:avLst/>
                  </a:prstGeom>
                  <a:noFill/>
                  <a:ln>
                    <a:noFill/>
                  </a:ln>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C4D9969" w14:textId="77777777" w:rsidR="00BA0AA0" w:rsidRDefault="00BA0AA0">
    <w:pPr>
      <w:pStyle w:val="Header"/>
    </w:pPr>
  </w:p>
  <w:p w14:paraId="1802F736" w14:textId="77777777" w:rsidR="00680A20" w:rsidRDefault="00362AB6">
    <w:pPr>
      <w:pStyle w:val="Header"/>
    </w:pPr>
    <w:r>
      <w:rPr>
        <w:b w:val="0"/>
        <w:bCs/>
        <w:noProof/>
        <w:lang w:eastAsia="en-AU"/>
      </w:rPr>
      <mc:AlternateContent>
        <mc:Choice Requires="wps">
          <w:drawing>
            <wp:inline distT="0" distB="0" distL="0" distR="0" wp14:anchorId="7002E098" wp14:editId="396F1D3B">
              <wp:extent cx="5734800" cy="75600"/>
              <wp:effectExtent l="0" t="0" r="0" b="635"/>
              <wp:docPr id="2" name="Rectangle 2" descr="background" title="background"/>
              <wp:cNvGraphicFramePr/>
              <a:graphic xmlns:a="http://schemas.openxmlformats.org/drawingml/2006/main">
                <a:graphicData uri="http://schemas.microsoft.com/office/word/2010/wordprocessingShape">
                  <wps:wsp>
                    <wps:cNvSpPr/>
                    <wps:spPr>
                      <a:xfrm>
                        <a:off x="0" y="0"/>
                        <a:ext cx="5734800" cy="75600"/>
                      </a:xfrm>
                      <a:prstGeom prst="rect">
                        <a:avLst/>
                      </a:prstGeom>
                      <a:solidFill>
                        <a:srgbClr val="612C6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rect w14:anchorId="48F41639" id="Rectangle 2" o:spid="_x0000_s1026" alt="Title: background - Description: background" style="width:451.55pt;height:5.9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" fillcolor="#612c69" stroked="f" strokeweight="1pt">
              <w10:anchorlock/>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1D37F4" w14:textId="77777777" w:rsidR="00BA0AA0" w:rsidRDefault="000A6A6D">
    <w:pPr>
      <w:pStyle w:val="Header"/>
    </w:pPr>
    <w:r>
      <w:rPr>
        <w:noProof/>
        <w:lang w:eastAsia="en-AU"/>
      </w:rPr>
      <w:ptab w:relativeTo="margin" w:alignment="left" w:leader="none"/>
    </w:r>
    <w:r w:rsidR="00EE737C">
      <w:rPr>
        <w:noProof/>
        <w:lang w:eastAsia="en-AU"/>
      </w:rPr>
      <w:drawing>
        <wp:inline distT="0" distB="0" distL="0" distR="0" wp14:anchorId="07E52F2D" wp14:editId="7E4F97B4">
          <wp:extent cx="3404235" cy="1223842"/>
          <wp:effectExtent l="0" t="0" r="5715" b="0"/>
          <wp:docPr id="742075389" name="Picture 742075389" descr="Australian Government NDIS Quality and Safeguards Commiss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NDIS Q+S Commision logo_Colour.tif"/>
                  <pic:cNvPicPr/>
                </pic:nvPicPr>
                <pic:blipFill rotWithShape="1">
                  <a:blip r:embed="rId1" cstate="print">
                    <a:extLst>
                      <a:ext uri="{28A0092B-C50C-407E-A947-70E740481C1C}">
                        <a14:useLocalDpi xmlns:a14="http://schemas.microsoft.com/office/drawing/2010/main" val="0"/>
                      </a:ext>
                    </a:extLst>
                  </a:blip>
                  <a:srcRect l="4760" t="-10324" b="1"/>
                  <a:stretch/>
                </pic:blipFill>
                <pic:spPr bwMode="auto">
                  <a:xfrm>
                    <a:off x="0" y="0"/>
                    <a:ext cx="3404294" cy="1223863"/>
                  </a:xfrm>
                  <a:prstGeom prst="rect">
                    <a:avLst/>
                  </a:prstGeom>
                  <a:ln>
                    <a:noFill/>
                  </a:ln>
                  <a:extLst>
                    <a:ext uri="{53640926-AAD7-44D8-BBD7-CCE9431645EC}">
                      <a14:shadowObscured xmlns:a14="http://schemas.microsoft.com/office/drawing/2010/main"/>
                    </a:ext>
                  </a:extLst>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CD0B6E"/>
    <w:multiLevelType w:val="hybridMultilevel"/>
    <w:tmpl w:val="586C9FA2"/>
    <w:lvl w:ilvl="0" w:tplc="9D36AA9E">
      <w:start w:val="1"/>
      <w:numFmt w:val="decimal"/>
      <w:pStyle w:val="Heading2-numbered"/>
      <w:lvlText w:val="%1."/>
      <w:lvlJc w:val="left"/>
      <w:pPr>
        <w:ind w:left="5889"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 w15:restartNumberingAfterBreak="0">
    <w:nsid w:val="061F7436"/>
    <w:multiLevelType w:val="hybridMultilevel"/>
    <w:tmpl w:val="16DC5AE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67F5416"/>
    <w:multiLevelType w:val="multilevel"/>
    <w:tmpl w:val="D3AE52DC"/>
    <w:lvl w:ilvl="0">
      <w:start w:val="1"/>
      <w:numFmt w:val="bullet"/>
      <w:lvlText w:val=""/>
      <w:lvlJc w:val="left"/>
      <w:pPr>
        <w:ind w:left="284" w:hanging="284"/>
      </w:pPr>
      <w:rPr>
        <w:rFonts w:ascii="Symbol" w:hAnsi="Symbol" w:hint="default"/>
        <w:color w:val="943C84"/>
      </w:rPr>
    </w:lvl>
    <w:lvl w:ilvl="1">
      <w:start w:val="1"/>
      <w:numFmt w:val="bullet"/>
      <w:lvlText w:val="–"/>
      <w:lvlJc w:val="left"/>
      <w:pPr>
        <w:ind w:left="0" w:hanging="284"/>
      </w:pPr>
      <w:rPr>
        <w:rFonts w:ascii="Arial" w:hAnsi="Arial" w:hint="default"/>
        <w:color w:val="85367B"/>
      </w:rPr>
    </w:lvl>
    <w:lvl w:ilvl="2">
      <w:start w:val="1"/>
      <w:numFmt w:val="bullet"/>
      <w:lvlText w:val="»"/>
      <w:lvlJc w:val="left"/>
      <w:pPr>
        <w:ind w:left="284" w:hanging="284"/>
      </w:pPr>
      <w:rPr>
        <w:rFonts w:ascii="Arial" w:hAnsi="Arial" w:hint="default"/>
        <w:color w:val="85367B"/>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3" w15:restartNumberingAfterBreak="0">
    <w:nsid w:val="06D26813"/>
    <w:multiLevelType w:val="hybridMultilevel"/>
    <w:tmpl w:val="F12EF79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072076B1"/>
    <w:multiLevelType w:val="hybridMultilevel"/>
    <w:tmpl w:val="7B9815D4"/>
    <w:lvl w:ilvl="0" w:tplc="BCBE68FC">
      <w:start w:val="1"/>
      <w:numFmt w:val="decimal"/>
      <w:pStyle w:val="Heading2numbered"/>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 w15:restartNumberingAfterBreak="0">
    <w:nsid w:val="0A18559E"/>
    <w:multiLevelType w:val="hybridMultilevel"/>
    <w:tmpl w:val="FFFFFFFF"/>
    <w:lvl w:ilvl="0" w:tplc="8E98DF62">
      <w:start w:val="1"/>
      <w:numFmt w:val="bullet"/>
      <w:lvlText w:val=""/>
      <w:lvlJc w:val="left"/>
      <w:pPr>
        <w:ind w:left="720" w:hanging="360"/>
      </w:pPr>
      <w:rPr>
        <w:rFonts w:ascii="Symbol" w:hAnsi="Symbol" w:hint="default"/>
      </w:rPr>
    </w:lvl>
    <w:lvl w:ilvl="1" w:tplc="3F9E25CC">
      <w:start w:val="1"/>
      <w:numFmt w:val="bullet"/>
      <w:lvlText w:val="o"/>
      <w:lvlJc w:val="left"/>
      <w:pPr>
        <w:ind w:left="1440" w:hanging="360"/>
      </w:pPr>
      <w:rPr>
        <w:rFonts w:ascii="Courier New" w:hAnsi="Courier New" w:hint="default"/>
      </w:rPr>
    </w:lvl>
    <w:lvl w:ilvl="2" w:tplc="7464AA18">
      <w:start w:val="1"/>
      <w:numFmt w:val="bullet"/>
      <w:lvlText w:val=""/>
      <w:lvlJc w:val="left"/>
      <w:pPr>
        <w:ind w:left="2160" w:hanging="360"/>
      </w:pPr>
      <w:rPr>
        <w:rFonts w:ascii="Wingdings" w:hAnsi="Wingdings" w:hint="default"/>
      </w:rPr>
    </w:lvl>
    <w:lvl w:ilvl="3" w:tplc="FF60BDC6">
      <w:start w:val="1"/>
      <w:numFmt w:val="bullet"/>
      <w:lvlText w:val=""/>
      <w:lvlJc w:val="left"/>
      <w:pPr>
        <w:ind w:left="2880" w:hanging="360"/>
      </w:pPr>
      <w:rPr>
        <w:rFonts w:ascii="Symbol" w:hAnsi="Symbol" w:hint="default"/>
      </w:rPr>
    </w:lvl>
    <w:lvl w:ilvl="4" w:tplc="D8606C0A">
      <w:start w:val="1"/>
      <w:numFmt w:val="bullet"/>
      <w:lvlText w:val="o"/>
      <w:lvlJc w:val="left"/>
      <w:pPr>
        <w:ind w:left="3600" w:hanging="360"/>
      </w:pPr>
      <w:rPr>
        <w:rFonts w:ascii="Courier New" w:hAnsi="Courier New" w:hint="default"/>
      </w:rPr>
    </w:lvl>
    <w:lvl w:ilvl="5" w:tplc="2842B9E4">
      <w:start w:val="1"/>
      <w:numFmt w:val="bullet"/>
      <w:lvlText w:val=""/>
      <w:lvlJc w:val="left"/>
      <w:pPr>
        <w:ind w:left="4320" w:hanging="360"/>
      </w:pPr>
      <w:rPr>
        <w:rFonts w:ascii="Wingdings" w:hAnsi="Wingdings" w:hint="default"/>
      </w:rPr>
    </w:lvl>
    <w:lvl w:ilvl="6" w:tplc="FDF067F0">
      <w:start w:val="1"/>
      <w:numFmt w:val="bullet"/>
      <w:lvlText w:val=""/>
      <w:lvlJc w:val="left"/>
      <w:pPr>
        <w:ind w:left="5040" w:hanging="360"/>
      </w:pPr>
      <w:rPr>
        <w:rFonts w:ascii="Symbol" w:hAnsi="Symbol" w:hint="default"/>
      </w:rPr>
    </w:lvl>
    <w:lvl w:ilvl="7" w:tplc="FFE2196E">
      <w:start w:val="1"/>
      <w:numFmt w:val="bullet"/>
      <w:lvlText w:val="o"/>
      <w:lvlJc w:val="left"/>
      <w:pPr>
        <w:ind w:left="5760" w:hanging="360"/>
      </w:pPr>
      <w:rPr>
        <w:rFonts w:ascii="Courier New" w:hAnsi="Courier New" w:hint="default"/>
      </w:rPr>
    </w:lvl>
    <w:lvl w:ilvl="8" w:tplc="D6CE41CC">
      <w:start w:val="1"/>
      <w:numFmt w:val="bullet"/>
      <w:lvlText w:val=""/>
      <w:lvlJc w:val="left"/>
      <w:pPr>
        <w:ind w:left="6480" w:hanging="360"/>
      </w:pPr>
      <w:rPr>
        <w:rFonts w:ascii="Wingdings" w:hAnsi="Wingdings" w:hint="default"/>
      </w:rPr>
    </w:lvl>
  </w:abstractNum>
  <w:abstractNum w:abstractNumId="6" w15:restartNumberingAfterBreak="0">
    <w:nsid w:val="0A296DE4"/>
    <w:multiLevelType w:val="hybridMultilevel"/>
    <w:tmpl w:val="43EE5DFC"/>
    <w:lvl w:ilvl="0" w:tplc="89E2186A">
      <w:start w:val="1"/>
      <w:numFmt w:val="decimal"/>
      <w:pStyle w:val="Heading1numbered"/>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0F6C678D"/>
    <w:multiLevelType w:val="multilevel"/>
    <w:tmpl w:val="07629034"/>
    <w:styleLink w:val="KC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5F2E74"/>
      </w:rPr>
    </w:lvl>
    <w:lvl w:ilvl="2">
      <w:start w:val="1"/>
      <w:numFmt w:val="bullet"/>
      <w:lvlText w:val="»"/>
      <w:lvlJc w:val="left"/>
      <w:pPr>
        <w:ind w:left="852" w:hanging="284"/>
      </w:pPr>
      <w:rPr>
        <w:rFonts w:ascii="Arial" w:hAnsi="Arial" w:hint="default"/>
        <w:color w:val="5F2E74"/>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8" w15:restartNumberingAfterBreak="0">
    <w:nsid w:val="19F1618D"/>
    <w:multiLevelType w:val="multilevel"/>
    <w:tmpl w:val="803CF862"/>
    <w:styleLink w:val="List1Numbered"/>
    <w:lvl w:ilvl="0">
      <w:start w:val="1"/>
      <w:numFmt w:val="decimal"/>
      <w:lvlText w:val="%1."/>
      <w:lvlJc w:val="left"/>
      <w:pPr>
        <w:ind w:left="284" w:hanging="284"/>
      </w:pPr>
      <w:rPr>
        <w:rFonts w:hint="default"/>
        <w:b w:val="0"/>
        <w:i w:val="0"/>
        <w:color w:val="auto"/>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9" w15:restartNumberingAfterBreak="0">
    <w:nsid w:val="1CC862E1"/>
    <w:multiLevelType w:val="multilevel"/>
    <w:tmpl w:val="C284D0B0"/>
    <w:styleLink w:val="FigureNumbers"/>
    <w:lvl w:ilvl="0">
      <w:start w:val="1"/>
      <w:numFmt w:val="decimal"/>
      <w:lvlText w:val="Figure %1."/>
      <w:lvlJc w:val="left"/>
      <w:pPr>
        <w:ind w:left="1134" w:hanging="1134"/>
      </w:pPr>
      <w:rPr>
        <w:rFonts w:hint="default"/>
        <w:b/>
        <w:i w:val="0"/>
        <w:caps w:val="0"/>
        <w:color w:val="5F2E7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20336ADE"/>
    <w:multiLevelType w:val="multilevel"/>
    <w:tmpl w:val="131EEC6C"/>
    <w:styleLink w:val="TableNumbers"/>
    <w:lvl w:ilvl="0">
      <w:start w:val="1"/>
      <w:numFmt w:val="decimal"/>
      <w:lvlText w:val="Table %1."/>
      <w:lvlJc w:val="left"/>
      <w:pPr>
        <w:ind w:left="1134" w:hanging="1134"/>
      </w:pPr>
      <w:rPr>
        <w:rFonts w:hint="default"/>
        <w:b/>
        <w:i w:val="0"/>
        <w:caps w:val="0"/>
        <w:color w:val="5F2E74"/>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1" w15:restartNumberingAfterBreak="0">
    <w:nsid w:val="21906C73"/>
    <w:multiLevelType w:val="hybridMultilevel"/>
    <w:tmpl w:val="F5FAF904"/>
    <w:lvl w:ilvl="0" w:tplc="B4B2BF78">
      <w:start w:val="1"/>
      <w:numFmt w:val="bullet"/>
      <w:lvlText w:val=""/>
      <w:lvlJc w:val="left"/>
      <w:pPr>
        <w:ind w:left="720" w:hanging="360"/>
      </w:pPr>
      <w:rPr>
        <w:rFonts w:ascii="Symbol" w:hAnsi="Symbol" w:hint="default"/>
      </w:rPr>
    </w:lvl>
    <w:lvl w:ilvl="1" w:tplc="F198088C">
      <w:start w:val="1"/>
      <w:numFmt w:val="bullet"/>
      <w:lvlText w:val="o"/>
      <w:lvlJc w:val="left"/>
      <w:pPr>
        <w:ind w:left="1440" w:hanging="360"/>
      </w:pPr>
      <w:rPr>
        <w:rFonts w:ascii="Courier New" w:hAnsi="Courier New" w:hint="default"/>
      </w:rPr>
    </w:lvl>
    <w:lvl w:ilvl="2" w:tplc="32E4BAC2">
      <w:start w:val="1"/>
      <w:numFmt w:val="bullet"/>
      <w:lvlText w:val=""/>
      <w:lvlJc w:val="left"/>
      <w:pPr>
        <w:ind w:left="2160" w:hanging="360"/>
      </w:pPr>
      <w:rPr>
        <w:rFonts w:ascii="Wingdings" w:hAnsi="Wingdings" w:hint="default"/>
      </w:rPr>
    </w:lvl>
    <w:lvl w:ilvl="3" w:tplc="241A7F5E">
      <w:start w:val="1"/>
      <w:numFmt w:val="bullet"/>
      <w:lvlText w:val=""/>
      <w:lvlJc w:val="left"/>
      <w:pPr>
        <w:ind w:left="2880" w:hanging="360"/>
      </w:pPr>
      <w:rPr>
        <w:rFonts w:ascii="Symbol" w:hAnsi="Symbol" w:hint="default"/>
      </w:rPr>
    </w:lvl>
    <w:lvl w:ilvl="4" w:tplc="CD3E636E">
      <w:start w:val="1"/>
      <w:numFmt w:val="bullet"/>
      <w:lvlText w:val="o"/>
      <w:lvlJc w:val="left"/>
      <w:pPr>
        <w:ind w:left="3600" w:hanging="360"/>
      </w:pPr>
      <w:rPr>
        <w:rFonts w:ascii="Courier New" w:hAnsi="Courier New" w:hint="default"/>
      </w:rPr>
    </w:lvl>
    <w:lvl w:ilvl="5" w:tplc="0B7E3330">
      <w:start w:val="1"/>
      <w:numFmt w:val="bullet"/>
      <w:lvlText w:val=""/>
      <w:lvlJc w:val="left"/>
      <w:pPr>
        <w:ind w:left="4320" w:hanging="360"/>
      </w:pPr>
      <w:rPr>
        <w:rFonts w:ascii="Wingdings" w:hAnsi="Wingdings" w:hint="default"/>
      </w:rPr>
    </w:lvl>
    <w:lvl w:ilvl="6" w:tplc="0E10ED1A">
      <w:start w:val="1"/>
      <w:numFmt w:val="bullet"/>
      <w:lvlText w:val=""/>
      <w:lvlJc w:val="left"/>
      <w:pPr>
        <w:ind w:left="5040" w:hanging="360"/>
      </w:pPr>
      <w:rPr>
        <w:rFonts w:ascii="Symbol" w:hAnsi="Symbol" w:hint="default"/>
      </w:rPr>
    </w:lvl>
    <w:lvl w:ilvl="7" w:tplc="C58E4EC4">
      <w:start w:val="1"/>
      <w:numFmt w:val="bullet"/>
      <w:lvlText w:val="o"/>
      <w:lvlJc w:val="left"/>
      <w:pPr>
        <w:ind w:left="5760" w:hanging="360"/>
      </w:pPr>
      <w:rPr>
        <w:rFonts w:ascii="Courier New" w:hAnsi="Courier New" w:hint="default"/>
      </w:rPr>
    </w:lvl>
    <w:lvl w:ilvl="8" w:tplc="22BC094A">
      <w:start w:val="1"/>
      <w:numFmt w:val="bullet"/>
      <w:lvlText w:val=""/>
      <w:lvlJc w:val="left"/>
      <w:pPr>
        <w:ind w:left="6480" w:hanging="360"/>
      </w:pPr>
      <w:rPr>
        <w:rFonts w:ascii="Wingdings" w:hAnsi="Wingdings" w:hint="default"/>
      </w:rPr>
    </w:lvl>
  </w:abstractNum>
  <w:abstractNum w:abstractNumId="12" w15:restartNumberingAfterBreak="0">
    <w:nsid w:val="27C434CF"/>
    <w:multiLevelType w:val="hybridMultilevel"/>
    <w:tmpl w:val="6036789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2E717179"/>
    <w:multiLevelType w:val="hybridMultilevel"/>
    <w:tmpl w:val="066EEE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2FC24F38"/>
    <w:multiLevelType w:val="multilevel"/>
    <w:tmpl w:val="D3AE52DC"/>
    <w:lvl w:ilvl="0">
      <w:start w:val="1"/>
      <w:numFmt w:val="bullet"/>
      <w:lvlText w:val=""/>
      <w:lvlJc w:val="left"/>
      <w:pPr>
        <w:ind w:left="284" w:hanging="284"/>
      </w:pPr>
      <w:rPr>
        <w:rFonts w:ascii="Symbol" w:hAnsi="Symbol" w:hint="default"/>
        <w:color w:val="943C84"/>
      </w:rPr>
    </w:lvl>
    <w:lvl w:ilvl="1">
      <w:start w:val="1"/>
      <w:numFmt w:val="bullet"/>
      <w:lvlText w:val="–"/>
      <w:lvlJc w:val="left"/>
      <w:pPr>
        <w:ind w:left="0" w:hanging="284"/>
      </w:pPr>
      <w:rPr>
        <w:rFonts w:ascii="Arial" w:hAnsi="Arial" w:hint="default"/>
        <w:color w:val="85367B"/>
      </w:rPr>
    </w:lvl>
    <w:lvl w:ilvl="2">
      <w:start w:val="1"/>
      <w:numFmt w:val="bullet"/>
      <w:lvlText w:val="»"/>
      <w:lvlJc w:val="left"/>
      <w:pPr>
        <w:ind w:left="284" w:hanging="284"/>
      </w:pPr>
      <w:rPr>
        <w:rFonts w:ascii="Arial" w:hAnsi="Arial" w:hint="default"/>
        <w:color w:val="85367B"/>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5" w15:restartNumberingAfterBreak="0">
    <w:nsid w:val="41396E59"/>
    <w:multiLevelType w:val="multilevel"/>
    <w:tmpl w:val="FE688822"/>
    <w:styleLink w:val="BoxedBullets"/>
    <w:lvl w:ilvl="0">
      <w:start w:val="1"/>
      <w:numFmt w:val="bullet"/>
      <w:pStyle w:val="Boxed1Bullet"/>
      <w:lvlText w:val=""/>
      <w:lvlJc w:val="left"/>
      <w:pPr>
        <w:tabs>
          <w:tab w:val="num" w:pos="284"/>
        </w:tabs>
        <w:ind w:left="567" w:hanging="283"/>
      </w:pPr>
      <w:rPr>
        <w:rFonts w:ascii="Symbol" w:hAnsi="Symbol" w:hint="default"/>
        <w:color w:val="auto"/>
      </w:rPr>
    </w:lvl>
    <w:lvl w:ilvl="1">
      <w:start w:val="1"/>
      <w:numFmt w:val="bullet"/>
      <w:pStyle w:val="Boxed2Bullet"/>
      <w:lvlText w:val=""/>
      <w:lvlJc w:val="left"/>
      <w:pPr>
        <w:tabs>
          <w:tab w:val="num" w:pos="284"/>
        </w:tabs>
        <w:ind w:left="567" w:hanging="283"/>
      </w:pPr>
      <w:rPr>
        <w:rFonts w:ascii="Symbol" w:hAnsi="Symbol" w:hint="default"/>
        <w:color w:val="auto"/>
      </w:rPr>
    </w:lvl>
    <w:lvl w:ilvl="2">
      <w:start w:val="1"/>
      <w:numFmt w:val="bullet"/>
      <w:lvlText w:val="–"/>
      <w:lvlJc w:val="left"/>
      <w:pPr>
        <w:ind w:left="624" w:hanging="340"/>
      </w:pPr>
      <w:rPr>
        <w:rFonts w:ascii="Arial" w:hAnsi="Arial" w:hint="default"/>
        <w:color w:val="5F2E74"/>
      </w:rPr>
    </w:lvl>
    <w:lvl w:ilvl="3">
      <w:start w:val="1"/>
      <w:numFmt w:val="bullet"/>
      <w:lvlText w:val="»"/>
      <w:lvlJc w:val="left"/>
      <w:pPr>
        <w:ind w:left="794" w:hanging="510"/>
      </w:pPr>
      <w:rPr>
        <w:rFonts w:ascii="Arial" w:hAnsi="Arial" w:hint="default"/>
        <w:color w:val="5F2E74"/>
      </w:rPr>
    </w:lvl>
    <w:lvl w:ilvl="4">
      <w:start w:val="1"/>
      <w:numFmt w:val="lowerLetter"/>
      <w:lvlText w:val="(%5)"/>
      <w:lvlJc w:val="left"/>
      <w:pPr>
        <w:ind w:left="850" w:hanging="170"/>
      </w:pPr>
      <w:rPr>
        <w:rFonts w:hint="default"/>
      </w:rPr>
    </w:lvl>
    <w:lvl w:ilvl="5">
      <w:start w:val="1"/>
      <w:numFmt w:val="lowerRoman"/>
      <w:lvlText w:val="(%6)"/>
      <w:lvlJc w:val="left"/>
      <w:pPr>
        <w:ind w:left="1020" w:hanging="170"/>
      </w:pPr>
      <w:rPr>
        <w:rFonts w:hint="default"/>
      </w:rPr>
    </w:lvl>
    <w:lvl w:ilvl="6">
      <w:start w:val="1"/>
      <w:numFmt w:val="decimal"/>
      <w:lvlText w:val="%7."/>
      <w:lvlJc w:val="left"/>
      <w:pPr>
        <w:ind w:left="1190" w:hanging="170"/>
      </w:pPr>
      <w:rPr>
        <w:rFonts w:hint="default"/>
      </w:rPr>
    </w:lvl>
    <w:lvl w:ilvl="7">
      <w:start w:val="1"/>
      <w:numFmt w:val="lowerLetter"/>
      <w:lvlText w:val="%8."/>
      <w:lvlJc w:val="left"/>
      <w:pPr>
        <w:ind w:left="1360" w:hanging="170"/>
      </w:pPr>
      <w:rPr>
        <w:rFonts w:hint="default"/>
      </w:rPr>
    </w:lvl>
    <w:lvl w:ilvl="8">
      <w:start w:val="1"/>
      <w:numFmt w:val="lowerRoman"/>
      <w:lvlText w:val="%9."/>
      <w:lvlJc w:val="left"/>
      <w:pPr>
        <w:ind w:left="1530" w:hanging="170"/>
      </w:pPr>
      <w:rPr>
        <w:rFonts w:hint="default"/>
      </w:rPr>
    </w:lvl>
  </w:abstractNum>
  <w:abstractNum w:abstractNumId="16" w15:restartNumberingAfterBreak="0">
    <w:nsid w:val="535249AF"/>
    <w:multiLevelType w:val="multilevel"/>
    <w:tmpl w:val="A41689A2"/>
    <w:styleLink w:val="AppendixNumbers"/>
    <w:lvl w:ilvl="0">
      <w:start w:val="1"/>
      <w:numFmt w:val="upperLetter"/>
      <w:suff w:val="space"/>
      <w:lvlText w:val="Appendix %1 –"/>
      <w:lvlJc w:val="left"/>
      <w:pPr>
        <w:ind w:left="2126" w:hanging="2126"/>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7" w15:restartNumberingAfterBreak="0">
    <w:nsid w:val="56DB5F4C"/>
    <w:multiLevelType w:val="multilevel"/>
    <w:tmpl w:val="4E929216"/>
    <w:styleLink w:val="NumberedHeadings"/>
    <w:lvl w:ilvl="0">
      <w:start w:val="1"/>
      <w:numFmt w:val="decimal"/>
      <w:lvlText w:val="%1."/>
      <w:lvlJc w:val="left"/>
      <w:pPr>
        <w:ind w:left="567" w:hanging="567"/>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Text w:val="%1.%2.%3.%4"/>
      <w:lvlJc w:val="left"/>
      <w:pPr>
        <w:ind w:left="1134" w:hanging="1134"/>
      </w:pPr>
      <w:rPr>
        <w:rFonts w:hint="default"/>
      </w:rPr>
    </w:lvl>
    <w:lvl w:ilvl="4">
      <w:start w:val="1"/>
      <w:numFmt w:val="decimal"/>
      <w:lvlText w:val="%1.%2.%3.%4.%5"/>
      <w:lvlJc w:val="left"/>
      <w:pPr>
        <w:ind w:left="1418" w:hanging="1418"/>
      </w:pPr>
      <w:rPr>
        <w:rFonts w:hint="default"/>
      </w:rPr>
    </w:lvl>
    <w:lvl w:ilvl="5">
      <w:start w:val="1"/>
      <w:numFmt w:val="decimal"/>
      <w:lvlText w:val="%1.%2.%3.%4.%5.%6"/>
      <w:lvlJc w:val="left"/>
      <w:pPr>
        <w:ind w:left="1701" w:hanging="1701"/>
      </w:pPr>
      <w:rPr>
        <w:rFonts w:hint="default"/>
      </w:rPr>
    </w:lvl>
    <w:lvl w:ilvl="6">
      <w:start w:val="1"/>
      <w:numFmt w:val="decimal"/>
      <w:lvlText w:val="%1.%2.%3.%4.%5.%6.%7"/>
      <w:lvlJc w:val="left"/>
      <w:pPr>
        <w:ind w:left="1701" w:hanging="1701"/>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8" w15:restartNumberingAfterBreak="0">
    <w:nsid w:val="58615703"/>
    <w:multiLevelType w:val="multilevel"/>
    <w:tmpl w:val="928A4BA6"/>
    <w:lvl w:ilvl="0">
      <w:start w:val="1"/>
      <w:numFmt w:val="decimal"/>
      <w:pStyle w:val="Bullet1"/>
      <w:lvlText w:val="%1."/>
      <w:lvlJc w:val="left"/>
      <w:pPr>
        <w:ind w:left="284" w:hanging="284"/>
      </w:pPr>
      <w:rPr>
        <w:rFonts w:hint="default"/>
        <w:b w:val="0"/>
        <w:i w:val="0"/>
        <w:color w:val="auto"/>
      </w:rPr>
    </w:lvl>
    <w:lvl w:ilvl="1">
      <w:start w:val="1"/>
      <w:numFmt w:val="bullet"/>
      <w:pStyle w:val="Bullet2"/>
      <w:lvlText w:val="–"/>
      <w:lvlJc w:val="left"/>
      <w:pPr>
        <w:ind w:left="0" w:hanging="284"/>
      </w:pPr>
      <w:rPr>
        <w:rFonts w:ascii="Arial" w:hAnsi="Arial" w:hint="default"/>
        <w:color w:val="85367B"/>
      </w:rPr>
    </w:lvl>
    <w:lvl w:ilvl="2">
      <w:start w:val="1"/>
      <w:numFmt w:val="decimal"/>
      <w:pStyle w:val="Bullet3"/>
      <w:lvlText w:val="%3."/>
      <w:lvlJc w:val="left"/>
      <w:pPr>
        <w:ind w:left="360" w:hanging="360"/>
      </w:p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19" w15:restartNumberingAfterBreak="0">
    <w:nsid w:val="615C5476"/>
    <w:multiLevelType w:val="hybridMultilevel"/>
    <w:tmpl w:val="CF76841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63FA34CC"/>
    <w:multiLevelType w:val="hybridMultilevel"/>
    <w:tmpl w:val="4C98E3B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21" w15:restartNumberingAfterBreak="0">
    <w:nsid w:val="6D4F423B"/>
    <w:multiLevelType w:val="multilevel"/>
    <w:tmpl w:val="D3AE52DC"/>
    <w:numStyleLink w:val="DefaultBullets"/>
  </w:abstractNum>
  <w:abstractNum w:abstractNumId="22" w15:restartNumberingAfterBreak="0">
    <w:nsid w:val="6D6B74A0"/>
    <w:multiLevelType w:val="multilevel"/>
    <w:tmpl w:val="5ED6C06C"/>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360" w:hanging="360"/>
      </w:pPr>
      <w:rPr>
        <w:rFonts w:ascii="Symbol" w:hAnsi="Symbol"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3" w15:restartNumberingAfterBreak="0">
    <w:nsid w:val="738A4D83"/>
    <w:multiLevelType w:val="multilevel"/>
    <w:tmpl w:val="D3AE52DC"/>
    <w:styleLink w:val="DefaultBullets"/>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Arial" w:hAnsi="Arial" w:hint="default"/>
        <w:color w:val="auto"/>
      </w:rPr>
    </w:lvl>
    <w:lvl w:ilvl="2">
      <w:start w:val="1"/>
      <w:numFmt w:val="bullet"/>
      <w:lvlText w:val="»"/>
      <w:lvlJc w:val="left"/>
      <w:pPr>
        <w:ind w:left="852" w:hanging="284"/>
      </w:pPr>
      <w:rPr>
        <w:rFonts w:ascii="Arial" w:hAnsi="Arial" w:hint="default"/>
        <w:color w:val="auto"/>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4" w:hanging="284"/>
      </w:pPr>
      <w:rPr>
        <w:rFonts w:hint="default"/>
      </w:rPr>
    </w:lvl>
    <w:lvl w:ilvl="6">
      <w:start w:val="1"/>
      <w:numFmt w:val="decimal"/>
      <w:lvlText w:val="%7."/>
      <w:lvlJc w:val="left"/>
      <w:pPr>
        <w:ind w:left="1988" w:hanging="284"/>
      </w:pPr>
      <w:rPr>
        <w:rFonts w:hint="default"/>
      </w:rPr>
    </w:lvl>
    <w:lvl w:ilvl="7">
      <w:start w:val="1"/>
      <w:numFmt w:val="lowerLetter"/>
      <w:lvlText w:val="%8."/>
      <w:lvlJc w:val="left"/>
      <w:pPr>
        <w:ind w:left="2272" w:hanging="284"/>
      </w:pPr>
      <w:rPr>
        <w:rFonts w:hint="default"/>
      </w:rPr>
    </w:lvl>
    <w:lvl w:ilvl="8">
      <w:start w:val="1"/>
      <w:numFmt w:val="lowerRoman"/>
      <w:lvlText w:val="%9."/>
      <w:lvlJc w:val="left"/>
      <w:pPr>
        <w:ind w:left="2556" w:hanging="284"/>
      </w:pPr>
      <w:rPr>
        <w:rFonts w:hint="default"/>
      </w:rPr>
    </w:lvl>
  </w:abstractNum>
  <w:abstractNum w:abstractNumId="24" w15:restartNumberingAfterBreak="0">
    <w:nsid w:val="790B67C4"/>
    <w:multiLevelType w:val="multilevel"/>
    <w:tmpl w:val="FE688822"/>
    <w:numStyleLink w:val="BoxedBullets"/>
  </w:abstractNum>
  <w:abstractNum w:abstractNumId="25" w15:restartNumberingAfterBreak="0">
    <w:nsid w:val="7B1CA7B4"/>
    <w:multiLevelType w:val="hybridMultilevel"/>
    <w:tmpl w:val="FFFFFFFF"/>
    <w:lvl w:ilvl="0" w:tplc="06F07256">
      <w:start w:val="1"/>
      <w:numFmt w:val="bullet"/>
      <w:lvlText w:val=""/>
      <w:lvlJc w:val="left"/>
      <w:pPr>
        <w:ind w:left="720" w:hanging="360"/>
      </w:pPr>
      <w:rPr>
        <w:rFonts w:ascii="Symbol" w:hAnsi="Symbol" w:hint="default"/>
      </w:rPr>
    </w:lvl>
    <w:lvl w:ilvl="1" w:tplc="DFA087AA">
      <w:start w:val="1"/>
      <w:numFmt w:val="bullet"/>
      <w:lvlText w:val="o"/>
      <w:lvlJc w:val="left"/>
      <w:pPr>
        <w:ind w:left="1440" w:hanging="360"/>
      </w:pPr>
      <w:rPr>
        <w:rFonts w:ascii="Courier New" w:hAnsi="Courier New" w:hint="default"/>
      </w:rPr>
    </w:lvl>
    <w:lvl w:ilvl="2" w:tplc="11AE7E30">
      <w:start w:val="1"/>
      <w:numFmt w:val="bullet"/>
      <w:lvlText w:val=""/>
      <w:lvlJc w:val="left"/>
      <w:pPr>
        <w:ind w:left="2160" w:hanging="360"/>
      </w:pPr>
      <w:rPr>
        <w:rFonts w:ascii="Wingdings" w:hAnsi="Wingdings" w:hint="default"/>
      </w:rPr>
    </w:lvl>
    <w:lvl w:ilvl="3" w:tplc="766473D4">
      <w:start w:val="1"/>
      <w:numFmt w:val="bullet"/>
      <w:lvlText w:val=""/>
      <w:lvlJc w:val="left"/>
      <w:pPr>
        <w:ind w:left="2880" w:hanging="360"/>
      </w:pPr>
      <w:rPr>
        <w:rFonts w:ascii="Symbol" w:hAnsi="Symbol" w:hint="default"/>
      </w:rPr>
    </w:lvl>
    <w:lvl w:ilvl="4" w:tplc="F962C692">
      <w:start w:val="1"/>
      <w:numFmt w:val="bullet"/>
      <w:lvlText w:val="o"/>
      <w:lvlJc w:val="left"/>
      <w:pPr>
        <w:ind w:left="3600" w:hanging="360"/>
      </w:pPr>
      <w:rPr>
        <w:rFonts w:ascii="Courier New" w:hAnsi="Courier New" w:hint="default"/>
      </w:rPr>
    </w:lvl>
    <w:lvl w:ilvl="5" w:tplc="77DCA97E">
      <w:start w:val="1"/>
      <w:numFmt w:val="bullet"/>
      <w:lvlText w:val=""/>
      <w:lvlJc w:val="left"/>
      <w:pPr>
        <w:ind w:left="4320" w:hanging="360"/>
      </w:pPr>
      <w:rPr>
        <w:rFonts w:ascii="Wingdings" w:hAnsi="Wingdings" w:hint="default"/>
      </w:rPr>
    </w:lvl>
    <w:lvl w:ilvl="6" w:tplc="D4E4A5B6">
      <w:start w:val="1"/>
      <w:numFmt w:val="bullet"/>
      <w:lvlText w:val=""/>
      <w:lvlJc w:val="left"/>
      <w:pPr>
        <w:ind w:left="5040" w:hanging="360"/>
      </w:pPr>
      <w:rPr>
        <w:rFonts w:ascii="Symbol" w:hAnsi="Symbol" w:hint="default"/>
      </w:rPr>
    </w:lvl>
    <w:lvl w:ilvl="7" w:tplc="D430C900">
      <w:start w:val="1"/>
      <w:numFmt w:val="bullet"/>
      <w:lvlText w:val="o"/>
      <w:lvlJc w:val="left"/>
      <w:pPr>
        <w:ind w:left="5760" w:hanging="360"/>
      </w:pPr>
      <w:rPr>
        <w:rFonts w:ascii="Courier New" w:hAnsi="Courier New" w:hint="default"/>
      </w:rPr>
    </w:lvl>
    <w:lvl w:ilvl="8" w:tplc="7F8A3684">
      <w:start w:val="1"/>
      <w:numFmt w:val="bullet"/>
      <w:lvlText w:val=""/>
      <w:lvlJc w:val="left"/>
      <w:pPr>
        <w:ind w:left="6480" w:hanging="360"/>
      </w:pPr>
      <w:rPr>
        <w:rFonts w:ascii="Wingdings" w:hAnsi="Wingdings" w:hint="default"/>
      </w:rPr>
    </w:lvl>
  </w:abstractNum>
  <w:abstractNum w:abstractNumId="26" w15:restartNumberingAfterBreak="0">
    <w:nsid w:val="7E41607F"/>
    <w:multiLevelType w:val="hybridMultilevel"/>
    <w:tmpl w:val="89CE49B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16cid:durableId="901714140">
    <w:abstractNumId w:val="7"/>
  </w:num>
  <w:num w:numId="2" w16cid:durableId="1714188567">
    <w:abstractNumId w:val="16"/>
  </w:num>
  <w:num w:numId="3" w16cid:durableId="1252620718">
    <w:abstractNumId w:val="24"/>
  </w:num>
  <w:num w:numId="4" w16cid:durableId="706415390">
    <w:abstractNumId w:val="15"/>
  </w:num>
  <w:num w:numId="5" w16cid:durableId="1353993472">
    <w:abstractNumId w:val="9"/>
  </w:num>
  <w:num w:numId="6" w16cid:durableId="797794395">
    <w:abstractNumId w:val="8"/>
  </w:num>
  <w:num w:numId="7" w16cid:durableId="1080062630">
    <w:abstractNumId w:val="18"/>
  </w:num>
  <w:num w:numId="8" w16cid:durableId="1423914824">
    <w:abstractNumId w:val="17"/>
  </w:num>
  <w:num w:numId="9" w16cid:durableId="1255170061">
    <w:abstractNumId w:val="10"/>
  </w:num>
  <w:num w:numId="10" w16cid:durableId="1207714232">
    <w:abstractNumId w:val="23"/>
  </w:num>
  <w:num w:numId="11" w16cid:durableId="1858033364">
    <w:abstractNumId w:val="21"/>
    <w:lvlOverride w:ilvl="0">
      <w:lvl w:ilvl="0">
        <w:start w:val="1"/>
        <w:numFmt w:val="bullet"/>
        <w:lvlText w:val=""/>
        <w:lvlJc w:val="left"/>
        <w:pPr>
          <w:ind w:left="284" w:hanging="284"/>
        </w:pPr>
        <w:rPr>
          <w:rFonts w:ascii="Symbol" w:hAnsi="Symbol" w:hint="default"/>
          <w:color w:val="auto"/>
        </w:rPr>
      </w:lvl>
    </w:lvlOverride>
    <w:lvlOverride w:ilvl="1">
      <w:lvl w:ilvl="1">
        <w:start w:val="1"/>
        <w:numFmt w:val="bullet"/>
        <w:lvlText w:val="–"/>
        <w:lvlJc w:val="left"/>
        <w:pPr>
          <w:ind w:left="0" w:hanging="284"/>
        </w:pPr>
        <w:rPr>
          <w:rFonts w:ascii="Arial" w:hAnsi="Arial" w:hint="default"/>
          <w:color w:val="85367B"/>
        </w:rPr>
      </w:lvl>
    </w:lvlOverride>
    <w:lvlOverride w:ilvl="2">
      <w:lvl w:ilvl="2">
        <w:start w:val="1"/>
        <w:numFmt w:val="bullet"/>
        <w:lvlText w:val="»"/>
        <w:lvlJc w:val="left"/>
        <w:pPr>
          <w:ind w:left="284" w:hanging="284"/>
        </w:pPr>
        <w:rPr>
          <w:rFonts w:ascii="Arial" w:hAnsi="Arial" w:hint="default"/>
          <w:color w:val="85367B"/>
        </w:rPr>
      </w:lvl>
    </w:lvlOverride>
    <w:lvlOverride w:ilvl="3">
      <w:lvl w:ilvl="3">
        <w:start w:val="1"/>
        <w:numFmt w:val="decimal"/>
        <w:lvlText w:val="(%4)"/>
        <w:lvlJc w:val="left"/>
        <w:pPr>
          <w:ind w:left="1136" w:hanging="284"/>
        </w:pPr>
        <w:rPr>
          <w:rFonts w:hint="default"/>
        </w:rPr>
      </w:lvl>
    </w:lvlOverride>
    <w:lvlOverride w:ilvl="4">
      <w:lvl w:ilvl="4">
        <w:start w:val="1"/>
        <w:numFmt w:val="lowerLetter"/>
        <w:lvlText w:val="(%5)"/>
        <w:lvlJc w:val="left"/>
        <w:pPr>
          <w:ind w:left="1420" w:hanging="284"/>
        </w:pPr>
        <w:rPr>
          <w:rFonts w:hint="default"/>
        </w:rPr>
      </w:lvl>
    </w:lvlOverride>
    <w:lvlOverride w:ilvl="5">
      <w:lvl w:ilvl="5">
        <w:start w:val="1"/>
        <w:numFmt w:val="lowerRoman"/>
        <w:lvlText w:val="(%6)"/>
        <w:lvlJc w:val="left"/>
        <w:pPr>
          <w:ind w:left="1704" w:hanging="284"/>
        </w:pPr>
        <w:rPr>
          <w:rFonts w:hint="default"/>
        </w:rPr>
      </w:lvl>
    </w:lvlOverride>
    <w:lvlOverride w:ilvl="6">
      <w:lvl w:ilvl="6">
        <w:start w:val="1"/>
        <w:numFmt w:val="decimal"/>
        <w:lvlText w:val="%7."/>
        <w:lvlJc w:val="left"/>
        <w:pPr>
          <w:ind w:left="1988" w:hanging="284"/>
        </w:pPr>
        <w:rPr>
          <w:rFonts w:hint="default"/>
        </w:rPr>
      </w:lvl>
    </w:lvlOverride>
    <w:lvlOverride w:ilvl="7">
      <w:lvl w:ilvl="7">
        <w:start w:val="1"/>
        <w:numFmt w:val="lowerLetter"/>
        <w:lvlText w:val="%8."/>
        <w:lvlJc w:val="left"/>
        <w:pPr>
          <w:ind w:left="2272" w:hanging="284"/>
        </w:pPr>
        <w:rPr>
          <w:rFonts w:hint="default"/>
        </w:rPr>
      </w:lvl>
    </w:lvlOverride>
    <w:lvlOverride w:ilvl="8">
      <w:lvl w:ilvl="8">
        <w:start w:val="1"/>
        <w:numFmt w:val="lowerRoman"/>
        <w:lvlText w:val="%9."/>
        <w:lvlJc w:val="left"/>
        <w:pPr>
          <w:ind w:left="2556" w:hanging="284"/>
        </w:pPr>
        <w:rPr>
          <w:rFonts w:hint="default"/>
        </w:rPr>
      </w:lvl>
    </w:lvlOverride>
  </w:num>
  <w:num w:numId="12" w16cid:durableId="1076436078">
    <w:abstractNumId w:val="6"/>
  </w:num>
  <w:num w:numId="13" w16cid:durableId="324939613">
    <w:abstractNumId w:val="0"/>
  </w:num>
  <w:num w:numId="14" w16cid:durableId="1164735411">
    <w:abstractNumId w:val="4"/>
  </w:num>
  <w:num w:numId="15" w16cid:durableId="1386099781">
    <w:abstractNumId w:val="21"/>
    <w:lvlOverride w:ilvl="0">
      <w:lvl w:ilvl="0">
        <w:start w:val="1"/>
        <w:numFmt w:val="bullet"/>
        <w:lvlText w:val=""/>
        <w:lvlJc w:val="left"/>
        <w:pPr>
          <w:ind w:left="284" w:hanging="284"/>
        </w:pPr>
        <w:rPr>
          <w:rFonts w:ascii="Symbol" w:hAnsi="Symbol" w:hint="default"/>
          <w:color w:val="943C84"/>
        </w:rPr>
      </w:lvl>
    </w:lvlOverride>
    <w:lvlOverride w:ilvl="1">
      <w:lvl w:ilvl="1">
        <w:start w:val="1"/>
        <w:numFmt w:val="bullet"/>
        <w:lvlText w:val="–"/>
        <w:lvlJc w:val="left"/>
        <w:pPr>
          <w:ind w:left="0" w:hanging="284"/>
        </w:pPr>
        <w:rPr>
          <w:rFonts w:ascii="Arial" w:hAnsi="Arial" w:hint="default"/>
          <w:color w:val="85367B"/>
        </w:rPr>
      </w:lvl>
    </w:lvlOverride>
    <w:lvlOverride w:ilvl="2">
      <w:lvl w:ilvl="2">
        <w:start w:val="1"/>
        <w:numFmt w:val="bullet"/>
        <w:lvlText w:val="»"/>
        <w:lvlJc w:val="left"/>
        <w:pPr>
          <w:ind w:left="284" w:hanging="284"/>
        </w:pPr>
        <w:rPr>
          <w:rFonts w:ascii="Arial" w:hAnsi="Arial" w:hint="default"/>
          <w:color w:val="85367B"/>
        </w:rPr>
      </w:lvl>
    </w:lvlOverride>
    <w:lvlOverride w:ilvl="3">
      <w:lvl w:ilvl="3">
        <w:start w:val="1"/>
        <w:numFmt w:val="decimal"/>
        <w:lvlText w:val="(%4)"/>
        <w:lvlJc w:val="left"/>
        <w:pPr>
          <w:ind w:left="1136" w:hanging="284"/>
        </w:pPr>
        <w:rPr>
          <w:rFonts w:hint="default"/>
        </w:rPr>
      </w:lvl>
    </w:lvlOverride>
    <w:lvlOverride w:ilvl="4">
      <w:lvl w:ilvl="4">
        <w:start w:val="1"/>
        <w:numFmt w:val="lowerLetter"/>
        <w:lvlText w:val="(%5)"/>
        <w:lvlJc w:val="left"/>
        <w:pPr>
          <w:ind w:left="1420" w:hanging="284"/>
        </w:pPr>
        <w:rPr>
          <w:rFonts w:hint="default"/>
        </w:rPr>
      </w:lvl>
    </w:lvlOverride>
    <w:lvlOverride w:ilvl="5">
      <w:lvl w:ilvl="5">
        <w:start w:val="1"/>
        <w:numFmt w:val="lowerRoman"/>
        <w:lvlText w:val="(%6)"/>
        <w:lvlJc w:val="left"/>
        <w:pPr>
          <w:ind w:left="1704" w:hanging="284"/>
        </w:pPr>
        <w:rPr>
          <w:rFonts w:hint="default"/>
        </w:rPr>
      </w:lvl>
    </w:lvlOverride>
    <w:lvlOverride w:ilvl="6">
      <w:lvl w:ilvl="6">
        <w:start w:val="1"/>
        <w:numFmt w:val="decimal"/>
        <w:lvlText w:val="%7."/>
        <w:lvlJc w:val="left"/>
        <w:pPr>
          <w:ind w:left="1988" w:hanging="284"/>
        </w:pPr>
        <w:rPr>
          <w:rFonts w:hint="default"/>
        </w:rPr>
      </w:lvl>
    </w:lvlOverride>
    <w:lvlOverride w:ilvl="7">
      <w:lvl w:ilvl="7">
        <w:start w:val="1"/>
        <w:numFmt w:val="lowerLetter"/>
        <w:lvlText w:val="%8."/>
        <w:lvlJc w:val="left"/>
        <w:pPr>
          <w:ind w:left="2272" w:hanging="284"/>
        </w:pPr>
        <w:rPr>
          <w:rFonts w:hint="default"/>
        </w:rPr>
      </w:lvl>
    </w:lvlOverride>
    <w:lvlOverride w:ilvl="8">
      <w:lvl w:ilvl="8">
        <w:start w:val="1"/>
        <w:numFmt w:val="lowerRoman"/>
        <w:lvlText w:val="%9."/>
        <w:lvlJc w:val="left"/>
        <w:pPr>
          <w:ind w:left="2556" w:hanging="284"/>
        </w:pPr>
        <w:rPr>
          <w:rFonts w:hint="default"/>
        </w:rPr>
      </w:lvl>
    </w:lvlOverride>
  </w:num>
  <w:num w:numId="16" w16cid:durableId="841748670">
    <w:abstractNumId w:val="5"/>
  </w:num>
  <w:num w:numId="17" w16cid:durableId="1808548456">
    <w:abstractNumId w:val="20"/>
  </w:num>
  <w:num w:numId="18" w16cid:durableId="239414910">
    <w:abstractNumId w:val="25"/>
  </w:num>
  <w:num w:numId="19" w16cid:durableId="536049561">
    <w:abstractNumId w:val="11"/>
  </w:num>
  <w:num w:numId="20" w16cid:durableId="588540147">
    <w:abstractNumId w:val="18"/>
  </w:num>
  <w:num w:numId="21" w16cid:durableId="1413312445">
    <w:abstractNumId w:val="21"/>
    <w:lvlOverride w:ilvl="0">
      <w:lvl w:ilvl="0">
        <w:start w:val="1"/>
        <w:numFmt w:val="bullet"/>
        <w:lvlText w:val=""/>
        <w:lvlJc w:val="left"/>
        <w:pPr>
          <w:ind w:left="284" w:hanging="284"/>
        </w:pPr>
        <w:rPr>
          <w:rFonts w:ascii="Symbol" w:hAnsi="Symbol" w:hint="default"/>
          <w:color w:val="85367B"/>
        </w:rPr>
      </w:lvl>
    </w:lvlOverride>
    <w:lvlOverride w:ilvl="1">
      <w:lvl w:ilvl="1">
        <w:start w:val="1"/>
        <w:numFmt w:val="bullet"/>
        <w:lvlText w:val="–"/>
        <w:lvlJc w:val="left"/>
        <w:pPr>
          <w:ind w:left="568" w:hanging="284"/>
        </w:pPr>
        <w:rPr>
          <w:rFonts w:ascii="Arial" w:hAnsi="Arial" w:hint="default"/>
          <w:color w:val="85367B"/>
        </w:rPr>
      </w:lvl>
    </w:lvlOverride>
    <w:lvlOverride w:ilvl="2">
      <w:lvl w:ilvl="2">
        <w:start w:val="1"/>
        <w:numFmt w:val="bullet"/>
        <w:lvlText w:val="»"/>
        <w:lvlJc w:val="left"/>
        <w:pPr>
          <w:ind w:left="852" w:hanging="284"/>
        </w:pPr>
        <w:rPr>
          <w:rFonts w:ascii="Arial" w:hAnsi="Arial" w:hint="default"/>
          <w:color w:val="85367B"/>
        </w:rPr>
      </w:lvl>
    </w:lvlOverride>
  </w:num>
  <w:num w:numId="22" w16cid:durableId="851842929">
    <w:abstractNumId w:val="18"/>
    <w:lvlOverride w:ilvl="0">
      <w:lvl w:ilvl="0">
        <w:start w:val="1"/>
        <w:numFmt w:val="decimal"/>
        <w:pStyle w:val="Bullet1"/>
        <w:lvlText w:val="%1."/>
        <w:lvlJc w:val="left"/>
        <w:pPr>
          <w:ind w:left="284" w:hanging="284"/>
        </w:pPr>
        <w:rPr>
          <w:rFonts w:hint="default"/>
          <w:b/>
          <w:bCs w:val="0"/>
          <w:i w:val="0"/>
          <w:color w:val="auto"/>
        </w:rPr>
      </w:lvl>
    </w:lvlOverride>
  </w:num>
  <w:num w:numId="23" w16cid:durableId="1209300680">
    <w:abstractNumId w:val="13"/>
  </w:num>
  <w:num w:numId="24" w16cid:durableId="2021345027">
    <w:abstractNumId w:val="3"/>
  </w:num>
  <w:num w:numId="25" w16cid:durableId="1939831420">
    <w:abstractNumId w:val="22"/>
  </w:num>
  <w:num w:numId="26" w16cid:durableId="830635679">
    <w:abstractNumId w:val="26"/>
  </w:num>
  <w:num w:numId="27" w16cid:durableId="1944606394">
    <w:abstractNumId w:val="18"/>
  </w:num>
  <w:num w:numId="28" w16cid:durableId="507983464">
    <w:abstractNumId w:val="19"/>
  </w:num>
  <w:num w:numId="29" w16cid:durableId="1612130002">
    <w:abstractNumId w:val="1"/>
  </w:num>
  <w:num w:numId="30" w16cid:durableId="545069341">
    <w:abstractNumId w:val="12"/>
  </w:num>
  <w:num w:numId="31" w16cid:durableId="884683383">
    <w:abstractNumId w:val="14"/>
  </w:num>
  <w:num w:numId="32" w16cid:durableId="846099894">
    <w:abstractNumId w:val="2"/>
  </w:num>
  <w:num w:numId="33" w16cid:durableId="614285735">
    <w:abstractNumId w:val="18"/>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99"/>
  <w:attachedTemplate r:id="rId1"/>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spinCount="100000" w:hashValue="s9vR3qpB41RdhyvO5MieZq/K/y2f0tUaUYjgoRm9ndE=" w:saltValue="3u051A+j4RoH2BUOrQpqCg==" w:algorithmName="SHA-256"/>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C039E"/>
    <w:rsid w:val="00005705"/>
    <w:rsid w:val="00005811"/>
    <w:rsid w:val="00006DC2"/>
    <w:rsid w:val="0001266A"/>
    <w:rsid w:val="00013454"/>
    <w:rsid w:val="00013538"/>
    <w:rsid w:val="000142E0"/>
    <w:rsid w:val="000214BA"/>
    <w:rsid w:val="0002173E"/>
    <w:rsid w:val="000219BB"/>
    <w:rsid w:val="00023C19"/>
    <w:rsid w:val="000353C2"/>
    <w:rsid w:val="00036457"/>
    <w:rsid w:val="0004157D"/>
    <w:rsid w:val="00043A4F"/>
    <w:rsid w:val="00047787"/>
    <w:rsid w:val="00051161"/>
    <w:rsid w:val="00051E45"/>
    <w:rsid w:val="000526B2"/>
    <w:rsid w:val="00052862"/>
    <w:rsid w:val="00052E34"/>
    <w:rsid w:val="000534DF"/>
    <w:rsid w:val="00053924"/>
    <w:rsid w:val="00053BB4"/>
    <w:rsid w:val="00055288"/>
    <w:rsid w:val="00055D5C"/>
    <w:rsid w:val="0005637B"/>
    <w:rsid w:val="0006078D"/>
    <w:rsid w:val="00062C79"/>
    <w:rsid w:val="000658D2"/>
    <w:rsid w:val="00066C3C"/>
    <w:rsid w:val="00067C12"/>
    <w:rsid w:val="00067C25"/>
    <w:rsid w:val="000720D2"/>
    <w:rsid w:val="00072408"/>
    <w:rsid w:val="00072B7E"/>
    <w:rsid w:val="00074CF0"/>
    <w:rsid w:val="00075437"/>
    <w:rsid w:val="00077AE4"/>
    <w:rsid w:val="00077C10"/>
    <w:rsid w:val="00080615"/>
    <w:rsid w:val="000833A8"/>
    <w:rsid w:val="000900B4"/>
    <w:rsid w:val="000903EA"/>
    <w:rsid w:val="0009662B"/>
    <w:rsid w:val="00097BB8"/>
    <w:rsid w:val="00097BBB"/>
    <w:rsid w:val="000A2A81"/>
    <w:rsid w:val="000A57CB"/>
    <w:rsid w:val="000A5BB0"/>
    <w:rsid w:val="000A6A6D"/>
    <w:rsid w:val="000A6EFE"/>
    <w:rsid w:val="000B1DCA"/>
    <w:rsid w:val="000B3B31"/>
    <w:rsid w:val="000B64C9"/>
    <w:rsid w:val="000C039E"/>
    <w:rsid w:val="000C22EC"/>
    <w:rsid w:val="000C252F"/>
    <w:rsid w:val="000C458A"/>
    <w:rsid w:val="000C5F37"/>
    <w:rsid w:val="000D0172"/>
    <w:rsid w:val="000D02AE"/>
    <w:rsid w:val="000D5244"/>
    <w:rsid w:val="000D53DD"/>
    <w:rsid w:val="000D6270"/>
    <w:rsid w:val="000E1545"/>
    <w:rsid w:val="000E22D0"/>
    <w:rsid w:val="000E57C9"/>
    <w:rsid w:val="000E65F4"/>
    <w:rsid w:val="000F0FD4"/>
    <w:rsid w:val="000F2BAD"/>
    <w:rsid w:val="000F3A54"/>
    <w:rsid w:val="000F48FC"/>
    <w:rsid w:val="000F6EEB"/>
    <w:rsid w:val="000F7AE2"/>
    <w:rsid w:val="001010AC"/>
    <w:rsid w:val="001019A6"/>
    <w:rsid w:val="00103278"/>
    <w:rsid w:val="00105D6B"/>
    <w:rsid w:val="00106D92"/>
    <w:rsid w:val="001076D4"/>
    <w:rsid w:val="00107E5A"/>
    <w:rsid w:val="00110611"/>
    <w:rsid w:val="00110739"/>
    <w:rsid w:val="001114B4"/>
    <w:rsid w:val="00111F87"/>
    <w:rsid w:val="0011436D"/>
    <w:rsid w:val="00117411"/>
    <w:rsid w:val="00120DE2"/>
    <w:rsid w:val="001237E5"/>
    <w:rsid w:val="001256A7"/>
    <w:rsid w:val="0013236E"/>
    <w:rsid w:val="001326A2"/>
    <w:rsid w:val="00132F86"/>
    <w:rsid w:val="001334F3"/>
    <w:rsid w:val="00134E57"/>
    <w:rsid w:val="00134F02"/>
    <w:rsid w:val="001353C1"/>
    <w:rsid w:val="001374F7"/>
    <w:rsid w:val="001409FB"/>
    <w:rsid w:val="001420E7"/>
    <w:rsid w:val="00143516"/>
    <w:rsid w:val="00143F3B"/>
    <w:rsid w:val="00145A53"/>
    <w:rsid w:val="001516E5"/>
    <w:rsid w:val="0015175F"/>
    <w:rsid w:val="001525A5"/>
    <w:rsid w:val="001538BB"/>
    <w:rsid w:val="0016111A"/>
    <w:rsid w:val="0016151A"/>
    <w:rsid w:val="001626E4"/>
    <w:rsid w:val="00163F51"/>
    <w:rsid w:val="00167C53"/>
    <w:rsid w:val="00171723"/>
    <w:rsid w:val="00173924"/>
    <w:rsid w:val="00175E1D"/>
    <w:rsid w:val="00182D02"/>
    <w:rsid w:val="0019104A"/>
    <w:rsid w:val="00192504"/>
    <w:rsid w:val="0019508E"/>
    <w:rsid w:val="0019557F"/>
    <w:rsid w:val="00195A20"/>
    <w:rsid w:val="00197307"/>
    <w:rsid w:val="001A5845"/>
    <w:rsid w:val="001A7B8B"/>
    <w:rsid w:val="001B03F6"/>
    <w:rsid w:val="001B0EE1"/>
    <w:rsid w:val="001B1199"/>
    <w:rsid w:val="001B2A19"/>
    <w:rsid w:val="001B3EC5"/>
    <w:rsid w:val="001B5C65"/>
    <w:rsid w:val="001B5DDF"/>
    <w:rsid w:val="001B7263"/>
    <w:rsid w:val="001C4C4B"/>
    <w:rsid w:val="001C7127"/>
    <w:rsid w:val="001C735B"/>
    <w:rsid w:val="001D068D"/>
    <w:rsid w:val="001D18B5"/>
    <w:rsid w:val="001D2AEE"/>
    <w:rsid w:val="001D4915"/>
    <w:rsid w:val="001E14C1"/>
    <w:rsid w:val="001E1588"/>
    <w:rsid w:val="001E3CAA"/>
    <w:rsid w:val="001E5F95"/>
    <w:rsid w:val="001F1040"/>
    <w:rsid w:val="001F260C"/>
    <w:rsid w:val="001F32E1"/>
    <w:rsid w:val="001F5202"/>
    <w:rsid w:val="001F68F8"/>
    <w:rsid w:val="001F6F46"/>
    <w:rsid w:val="0020020A"/>
    <w:rsid w:val="00201052"/>
    <w:rsid w:val="00202C8E"/>
    <w:rsid w:val="00204FA1"/>
    <w:rsid w:val="0020719D"/>
    <w:rsid w:val="002122C0"/>
    <w:rsid w:val="00213168"/>
    <w:rsid w:val="00213686"/>
    <w:rsid w:val="00222F8A"/>
    <w:rsid w:val="00223000"/>
    <w:rsid w:val="002238E2"/>
    <w:rsid w:val="00223D56"/>
    <w:rsid w:val="002269F3"/>
    <w:rsid w:val="00227F22"/>
    <w:rsid w:val="00231AAC"/>
    <w:rsid w:val="00232242"/>
    <w:rsid w:val="00237309"/>
    <w:rsid w:val="00237335"/>
    <w:rsid w:val="00240052"/>
    <w:rsid w:val="002401CE"/>
    <w:rsid w:val="00241309"/>
    <w:rsid w:val="00241E78"/>
    <w:rsid w:val="002446E4"/>
    <w:rsid w:val="0025178E"/>
    <w:rsid w:val="0025780C"/>
    <w:rsid w:val="00257B04"/>
    <w:rsid w:val="00257FFE"/>
    <w:rsid w:val="00260CCC"/>
    <w:rsid w:val="00260FD3"/>
    <w:rsid w:val="00262842"/>
    <w:rsid w:val="002629A3"/>
    <w:rsid w:val="00262A0D"/>
    <w:rsid w:val="00262CC2"/>
    <w:rsid w:val="00263DC5"/>
    <w:rsid w:val="00265842"/>
    <w:rsid w:val="00266E75"/>
    <w:rsid w:val="00272506"/>
    <w:rsid w:val="002729AC"/>
    <w:rsid w:val="002804D3"/>
    <w:rsid w:val="00280867"/>
    <w:rsid w:val="002845E4"/>
    <w:rsid w:val="00285BAD"/>
    <w:rsid w:val="00286161"/>
    <w:rsid w:val="00292989"/>
    <w:rsid w:val="002940BB"/>
    <w:rsid w:val="002A0EFE"/>
    <w:rsid w:val="002A3A4C"/>
    <w:rsid w:val="002A51F7"/>
    <w:rsid w:val="002A7834"/>
    <w:rsid w:val="002B431E"/>
    <w:rsid w:val="002B48D5"/>
    <w:rsid w:val="002B4E96"/>
    <w:rsid w:val="002B4E9A"/>
    <w:rsid w:val="002B6B73"/>
    <w:rsid w:val="002B7CAB"/>
    <w:rsid w:val="002C1689"/>
    <w:rsid w:val="002C1982"/>
    <w:rsid w:val="002C2B5A"/>
    <w:rsid w:val="002C3B4C"/>
    <w:rsid w:val="002C4CD7"/>
    <w:rsid w:val="002D4312"/>
    <w:rsid w:val="002D47C8"/>
    <w:rsid w:val="002D672D"/>
    <w:rsid w:val="002E08B4"/>
    <w:rsid w:val="002E1245"/>
    <w:rsid w:val="002E4045"/>
    <w:rsid w:val="002E6590"/>
    <w:rsid w:val="002E75C2"/>
    <w:rsid w:val="002F04FA"/>
    <w:rsid w:val="002F1864"/>
    <w:rsid w:val="002F54C6"/>
    <w:rsid w:val="003022F8"/>
    <w:rsid w:val="003055C9"/>
    <w:rsid w:val="00307732"/>
    <w:rsid w:val="003125E5"/>
    <w:rsid w:val="0031349A"/>
    <w:rsid w:val="003201B2"/>
    <w:rsid w:val="00320B6B"/>
    <w:rsid w:val="00320D99"/>
    <w:rsid w:val="00332F8C"/>
    <w:rsid w:val="00332F91"/>
    <w:rsid w:val="003357EA"/>
    <w:rsid w:val="003378E5"/>
    <w:rsid w:val="003403AB"/>
    <w:rsid w:val="00340715"/>
    <w:rsid w:val="00341904"/>
    <w:rsid w:val="00341C4F"/>
    <w:rsid w:val="003449A0"/>
    <w:rsid w:val="00347634"/>
    <w:rsid w:val="003504A0"/>
    <w:rsid w:val="00351826"/>
    <w:rsid w:val="00353116"/>
    <w:rsid w:val="00354F34"/>
    <w:rsid w:val="0035740B"/>
    <w:rsid w:val="00360A06"/>
    <w:rsid w:val="00360C8E"/>
    <w:rsid w:val="00362AB6"/>
    <w:rsid w:val="00363401"/>
    <w:rsid w:val="00367C9D"/>
    <w:rsid w:val="00370253"/>
    <w:rsid w:val="0037057E"/>
    <w:rsid w:val="003720E4"/>
    <w:rsid w:val="003723D9"/>
    <w:rsid w:val="00372EE9"/>
    <w:rsid w:val="003733D2"/>
    <w:rsid w:val="0037515A"/>
    <w:rsid w:val="00381943"/>
    <w:rsid w:val="00381BDC"/>
    <w:rsid w:val="00383E13"/>
    <w:rsid w:val="00384C2E"/>
    <w:rsid w:val="003876CA"/>
    <w:rsid w:val="003903E4"/>
    <w:rsid w:val="00391909"/>
    <w:rsid w:val="00393017"/>
    <w:rsid w:val="0039412D"/>
    <w:rsid w:val="00397329"/>
    <w:rsid w:val="003A021B"/>
    <w:rsid w:val="003A1EC5"/>
    <w:rsid w:val="003A2B25"/>
    <w:rsid w:val="003A45EB"/>
    <w:rsid w:val="003B2B58"/>
    <w:rsid w:val="003B2BE1"/>
    <w:rsid w:val="003B5EC7"/>
    <w:rsid w:val="003C03B0"/>
    <w:rsid w:val="003C0957"/>
    <w:rsid w:val="003C5BE1"/>
    <w:rsid w:val="003C75B1"/>
    <w:rsid w:val="003D2760"/>
    <w:rsid w:val="003D283C"/>
    <w:rsid w:val="003D732F"/>
    <w:rsid w:val="003E1B4B"/>
    <w:rsid w:val="003E1B69"/>
    <w:rsid w:val="003E2C0D"/>
    <w:rsid w:val="003E571A"/>
    <w:rsid w:val="003E57F8"/>
    <w:rsid w:val="003E5ADA"/>
    <w:rsid w:val="003E6707"/>
    <w:rsid w:val="003E71E5"/>
    <w:rsid w:val="003E7A65"/>
    <w:rsid w:val="003F29B8"/>
    <w:rsid w:val="003F39D0"/>
    <w:rsid w:val="00402A86"/>
    <w:rsid w:val="00403269"/>
    <w:rsid w:val="0040632A"/>
    <w:rsid w:val="0040736A"/>
    <w:rsid w:val="004117D2"/>
    <w:rsid w:val="00413249"/>
    <w:rsid w:val="0041399B"/>
    <w:rsid w:val="00414064"/>
    <w:rsid w:val="004147DA"/>
    <w:rsid w:val="004154E2"/>
    <w:rsid w:val="00415DCD"/>
    <w:rsid w:val="004205FD"/>
    <w:rsid w:val="0042195B"/>
    <w:rsid w:val="00422484"/>
    <w:rsid w:val="00422B55"/>
    <w:rsid w:val="00423087"/>
    <w:rsid w:val="00423EEC"/>
    <w:rsid w:val="00424624"/>
    <w:rsid w:val="00425B9B"/>
    <w:rsid w:val="00425EC7"/>
    <w:rsid w:val="004317FB"/>
    <w:rsid w:val="00432589"/>
    <w:rsid w:val="004359DF"/>
    <w:rsid w:val="00436123"/>
    <w:rsid w:val="004373A7"/>
    <w:rsid w:val="00442787"/>
    <w:rsid w:val="0044322E"/>
    <w:rsid w:val="004434D5"/>
    <w:rsid w:val="004445AA"/>
    <w:rsid w:val="0044530C"/>
    <w:rsid w:val="004505B2"/>
    <w:rsid w:val="004507D8"/>
    <w:rsid w:val="00455AAF"/>
    <w:rsid w:val="00460C85"/>
    <w:rsid w:val="00461F84"/>
    <w:rsid w:val="00463BD6"/>
    <w:rsid w:val="00464911"/>
    <w:rsid w:val="0046650E"/>
    <w:rsid w:val="00466539"/>
    <w:rsid w:val="00472E4C"/>
    <w:rsid w:val="00473941"/>
    <w:rsid w:val="0048342A"/>
    <w:rsid w:val="00483A98"/>
    <w:rsid w:val="00483C5F"/>
    <w:rsid w:val="0048597B"/>
    <w:rsid w:val="00487A46"/>
    <w:rsid w:val="00490C74"/>
    <w:rsid w:val="0049127D"/>
    <w:rsid w:val="00491643"/>
    <w:rsid w:val="00491FCE"/>
    <w:rsid w:val="0049411F"/>
    <w:rsid w:val="004A07D9"/>
    <w:rsid w:val="004A121A"/>
    <w:rsid w:val="004A1C4C"/>
    <w:rsid w:val="004A2EE8"/>
    <w:rsid w:val="004A390C"/>
    <w:rsid w:val="004B04F8"/>
    <w:rsid w:val="004B0C1E"/>
    <w:rsid w:val="004B0D7B"/>
    <w:rsid w:val="004B1710"/>
    <w:rsid w:val="004B35F4"/>
    <w:rsid w:val="004D1316"/>
    <w:rsid w:val="004D218D"/>
    <w:rsid w:val="004D2279"/>
    <w:rsid w:val="004D4273"/>
    <w:rsid w:val="004D45FA"/>
    <w:rsid w:val="004D5266"/>
    <w:rsid w:val="004E1CD3"/>
    <w:rsid w:val="004E3232"/>
    <w:rsid w:val="004E425D"/>
    <w:rsid w:val="004E5078"/>
    <w:rsid w:val="004E5470"/>
    <w:rsid w:val="004E67B4"/>
    <w:rsid w:val="004F060E"/>
    <w:rsid w:val="004F79A0"/>
    <w:rsid w:val="004F7C22"/>
    <w:rsid w:val="005000DA"/>
    <w:rsid w:val="005032AF"/>
    <w:rsid w:val="005033B3"/>
    <w:rsid w:val="00504DEB"/>
    <w:rsid w:val="00505B8F"/>
    <w:rsid w:val="00505E2B"/>
    <w:rsid w:val="005152BB"/>
    <w:rsid w:val="00524590"/>
    <w:rsid w:val="005256E9"/>
    <w:rsid w:val="005316CF"/>
    <w:rsid w:val="00534D53"/>
    <w:rsid w:val="0054336D"/>
    <w:rsid w:val="0054397A"/>
    <w:rsid w:val="00544AF8"/>
    <w:rsid w:val="00544F22"/>
    <w:rsid w:val="00545BC6"/>
    <w:rsid w:val="00547653"/>
    <w:rsid w:val="00553B25"/>
    <w:rsid w:val="005612B1"/>
    <w:rsid w:val="0056133E"/>
    <w:rsid w:val="0056369C"/>
    <w:rsid w:val="0056583E"/>
    <w:rsid w:val="005663A3"/>
    <w:rsid w:val="00567242"/>
    <w:rsid w:val="00574EF6"/>
    <w:rsid w:val="00575BD7"/>
    <w:rsid w:val="0057676E"/>
    <w:rsid w:val="00577AEA"/>
    <w:rsid w:val="00581F6D"/>
    <w:rsid w:val="00582198"/>
    <w:rsid w:val="00582A32"/>
    <w:rsid w:val="005831B1"/>
    <w:rsid w:val="0058334C"/>
    <w:rsid w:val="00583626"/>
    <w:rsid w:val="0058503C"/>
    <w:rsid w:val="00586844"/>
    <w:rsid w:val="005871B4"/>
    <w:rsid w:val="00590870"/>
    <w:rsid w:val="00590ABA"/>
    <w:rsid w:val="00590B50"/>
    <w:rsid w:val="0059319A"/>
    <w:rsid w:val="00595DB9"/>
    <w:rsid w:val="005A0400"/>
    <w:rsid w:val="005A190E"/>
    <w:rsid w:val="005A2DDB"/>
    <w:rsid w:val="005A3F2D"/>
    <w:rsid w:val="005A64A2"/>
    <w:rsid w:val="005A7EA7"/>
    <w:rsid w:val="005B60DD"/>
    <w:rsid w:val="005B6DF9"/>
    <w:rsid w:val="005C33A8"/>
    <w:rsid w:val="005C4621"/>
    <w:rsid w:val="005C5A90"/>
    <w:rsid w:val="005C794B"/>
    <w:rsid w:val="005D1882"/>
    <w:rsid w:val="005D3DC3"/>
    <w:rsid w:val="005D470D"/>
    <w:rsid w:val="005D6575"/>
    <w:rsid w:val="005D6C11"/>
    <w:rsid w:val="005E3238"/>
    <w:rsid w:val="005E6CC1"/>
    <w:rsid w:val="005F0B29"/>
    <w:rsid w:val="005F1674"/>
    <w:rsid w:val="005F19D2"/>
    <w:rsid w:val="005F1F84"/>
    <w:rsid w:val="005F3911"/>
    <w:rsid w:val="005F4B1E"/>
    <w:rsid w:val="005F7D3A"/>
    <w:rsid w:val="00601777"/>
    <w:rsid w:val="006026A6"/>
    <w:rsid w:val="006029DC"/>
    <w:rsid w:val="0060368B"/>
    <w:rsid w:val="006046FA"/>
    <w:rsid w:val="00604ACF"/>
    <w:rsid w:val="00610B48"/>
    <w:rsid w:val="006118D3"/>
    <w:rsid w:val="006119F6"/>
    <w:rsid w:val="00613A06"/>
    <w:rsid w:val="00614379"/>
    <w:rsid w:val="006148D8"/>
    <w:rsid w:val="00616845"/>
    <w:rsid w:val="00624578"/>
    <w:rsid w:val="00626E1F"/>
    <w:rsid w:val="0062719A"/>
    <w:rsid w:val="00630E09"/>
    <w:rsid w:val="00644089"/>
    <w:rsid w:val="00645B70"/>
    <w:rsid w:val="00646885"/>
    <w:rsid w:val="00650E13"/>
    <w:rsid w:val="00653074"/>
    <w:rsid w:val="00653794"/>
    <w:rsid w:val="00653CC1"/>
    <w:rsid w:val="00654785"/>
    <w:rsid w:val="006561F0"/>
    <w:rsid w:val="00660042"/>
    <w:rsid w:val="0066150C"/>
    <w:rsid w:val="00662EB7"/>
    <w:rsid w:val="00663A9D"/>
    <w:rsid w:val="00664C9D"/>
    <w:rsid w:val="00665A0C"/>
    <w:rsid w:val="00665CAC"/>
    <w:rsid w:val="00665CC7"/>
    <w:rsid w:val="00667C98"/>
    <w:rsid w:val="0067135E"/>
    <w:rsid w:val="00680A20"/>
    <w:rsid w:val="00680DF5"/>
    <w:rsid w:val="00680F04"/>
    <w:rsid w:val="00681632"/>
    <w:rsid w:val="00683DED"/>
    <w:rsid w:val="00683E9A"/>
    <w:rsid w:val="00690C1B"/>
    <w:rsid w:val="00690FDF"/>
    <w:rsid w:val="00691471"/>
    <w:rsid w:val="00694659"/>
    <w:rsid w:val="00695968"/>
    <w:rsid w:val="00696111"/>
    <w:rsid w:val="0069769A"/>
    <w:rsid w:val="00697C76"/>
    <w:rsid w:val="006A0F70"/>
    <w:rsid w:val="006A13A6"/>
    <w:rsid w:val="006A13CF"/>
    <w:rsid w:val="006A1AD2"/>
    <w:rsid w:val="006A1F97"/>
    <w:rsid w:val="006A210A"/>
    <w:rsid w:val="006A5A5A"/>
    <w:rsid w:val="006A5FB6"/>
    <w:rsid w:val="006C1E4A"/>
    <w:rsid w:val="006C4526"/>
    <w:rsid w:val="006C5333"/>
    <w:rsid w:val="006C6D94"/>
    <w:rsid w:val="006D45CE"/>
    <w:rsid w:val="006E1B03"/>
    <w:rsid w:val="006E35A2"/>
    <w:rsid w:val="006E57CD"/>
    <w:rsid w:val="006E5AD4"/>
    <w:rsid w:val="006F4BB0"/>
    <w:rsid w:val="006F55BE"/>
    <w:rsid w:val="006F6901"/>
    <w:rsid w:val="0070053A"/>
    <w:rsid w:val="00701218"/>
    <w:rsid w:val="0070234F"/>
    <w:rsid w:val="00703701"/>
    <w:rsid w:val="007039D0"/>
    <w:rsid w:val="00704327"/>
    <w:rsid w:val="00704CBE"/>
    <w:rsid w:val="00704FB4"/>
    <w:rsid w:val="00705715"/>
    <w:rsid w:val="0070730A"/>
    <w:rsid w:val="00707878"/>
    <w:rsid w:val="00711A42"/>
    <w:rsid w:val="00712D40"/>
    <w:rsid w:val="007154C3"/>
    <w:rsid w:val="00715C63"/>
    <w:rsid w:val="00716137"/>
    <w:rsid w:val="00717519"/>
    <w:rsid w:val="00722A2E"/>
    <w:rsid w:val="00724473"/>
    <w:rsid w:val="00725A30"/>
    <w:rsid w:val="00725F8B"/>
    <w:rsid w:val="007279FC"/>
    <w:rsid w:val="00731B95"/>
    <w:rsid w:val="00732163"/>
    <w:rsid w:val="00740BA1"/>
    <w:rsid w:val="0074129E"/>
    <w:rsid w:val="00742B4D"/>
    <w:rsid w:val="0074382E"/>
    <w:rsid w:val="00753424"/>
    <w:rsid w:val="0075488A"/>
    <w:rsid w:val="00757E6A"/>
    <w:rsid w:val="00757F0C"/>
    <w:rsid w:val="0076178C"/>
    <w:rsid w:val="00761FB1"/>
    <w:rsid w:val="00762B25"/>
    <w:rsid w:val="0076335C"/>
    <w:rsid w:val="00767200"/>
    <w:rsid w:val="007703DE"/>
    <w:rsid w:val="00770B69"/>
    <w:rsid w:val="00771781"/>
    <w:rsid w:val="00774246"/>
    <w:rsid w:val="00774D27"/>
    <w:rsid w:val="00775E1D"/>
    <w:rsid w:val="00777567"/>
    <w:rsid w:val="0078136A"/>
    <w:rsid w:val="00781893"/>
    <w:rsid w:val="007824B8"/>
    <w:rsid w:val="00784461"/>
    <w:rsid w:val="00785EE6"/>
    <w:rsid w:val="00786B16"/>
    <w:rsid w:val="007873D2"/>
    <w:rsid w:val="0079299E"/>
    <w:rsid w:val="007930E9"/>
    <w:rsid w:val="0079485C"/>
    <w:rsid w:val="00794E7F"/>
    <w:rsid w:val="00795537"/>
    <w:rsid w:val="00796673"/>
    <w:rsid w:val="00796E38"/>
    <w:rsid w:val="007A24B7"/>
    <w:rsid w:val="007A4631"/>
    <w:rsid w:val="007A6FCE"/>
    <w:rsid w:val="007A721C"/>
    <w:rsid w:val="007B04CE"/>
    <w:rsid w:val="007B23AC"/>
    <w:rsid w:val="007B5A9F"/>
    <w:rsid w:val="007C2FFA"/>
    <w:rsid w:val="007C50E0"/>
    <w:rsid w:val="007C72BB"/>
    <w:rsid w:val="007D106A"/>
    <w:rsid w:val="007D1EAD"/>
    <w:rsid w:val="007D26F2"/>
    <w:rsid w:val="007D772C"/>
    <w:rsid w:val="007E1689"/>
    <w:rsid w:val="007E73E5"/>
    <w:rsid w:val="007F000C"/>
    <w:rsid w:val="007F1AE6"/>
    <w:rsid w:val="007F3D3C"/>
    <w:rsid w:val="008016D2"/>
    <w:rsid w:val="0080245D"/>
    <w:rsid w:val="0080371D"/>
    <w:rsid w:val="00805425"/>
    <w:rsid w:val="00806CB3"/>
    <w:rsid w:val="008102F5"/>
    <w:rsid w:val="00810660"/>
    <w:rsid w:val="00814D2B"/>
    <w:rsid w:val="00816499"/>
    <w:rsid w:val="00817BC8"/>
    <w:rsid w:val="00822E28"/>
    <w:rsid w:val="00825230"/>
    <w:rsid w:val="0083031D"/>
    <w:rsid w:val="008324E9"/>
    <w:rsid w:val="008359E1"/>
    <w:rsid w:val="00847482"/>
    <w:rsid w:val="00853886"/>
    <w:rsid w:val="00854771"/>
    <w:rsid w:val="008557A9"/>
    <w:rsid w:val="00862810"/>
    <w:rsid w:val="00862F5A"/>
    <w:rsid w:val="00865737"/>
    <w:rsid w:val="00870DED"/>
    <w:rsid w:val="00872896"/>
    <w:rsid w:val="008731B2"/>
    <w:rsid w:val="0087626D"/>
    <w:rsid w:val="0087733E"/>
    <w:rsid w:val="00885D79"/>
    <w:rsid w:val="00886178"/>
    <w:rsid w:val="00887132"/>
    <w:rsid w:val="008954A2"/>
    <w:rsid w:val="00896A84"/>
    <w:rsid w:val="00897B1E"/>
    <w:rsid w:val="00897C55"/>
    <w:rsid w:val="008A0764"/>
    <w:rsid w:val="008A4955"/>
    <w:rsid w:val="008A649A"/>
    <w:rsid w:val="008A711F"/>
    <w:rsid w:val="008A787A"/>
    <w:rsid w:val="008B00EA"/>
    <w:rsid w:val="008B0C0C"/>
    <w:rsid w:val="008B0C7E"/>
    <w:rsid w:val="008B2167"/>
    <w:rsid w:val="008B21EE"/>
    <w:rsid w:val="008B2D47"/>
    <w:rsid w:val="008B2F20"/>
    <w:rsid w:val="008B4923"/>
    <w:rsid w:val="008B60D2"/>
    <w:rsid w:val="008B7C2E"/>
    <w:rsid w:val="008C00BD"/>
    <w:rsid w:val="008C0B7A"/>
    <w:rsid w:val="008C323B"/>
    <w:rsid w:val="008C327D"/>
    <w:rsid w:val="008C4C7F"/>
    <w:rsid w:val="008C4EB2"/>
    <w:rsid w:val="008C5C0E"/>
    <w:rsid w:val="008D0922"/>
    <w:rsid w:val="008D236D"/>
    <w:rsid w:val="008D4B95"/>
    <w:rsid w:val="008D5D80"/>
    <w:rsid w:val="008D7B7F"/>
    <w:rsid w:val="008E0459"/>
    <w:rsid w:val="008E21DE"/>
    <w:rsid w:val="008E3F90"/>
    <w:rsid w:val="008E4AF7"/>
    <w:rsid w:val="008F4435"/>
    <w:rsid w:val="008F4C8F"/>
    <w:rsid w:val="00905156"/>
    <w:rsid w:val="00910B6D"/>
    <w:rsid w:val="00912F0E"/>
    <w:rsid w:val="00913B4B"/>
    <w:rsid w:val="009146EC"/>
    <w:rsid w:val="00914805"/>
    <w:rsid w:val="00915994"/>
    <w:rsid w:val="00916EF9"/>
    <w:rsid w:val="00925A1C"/>
    <w:rsid w:val="00925B87"/>
    <w:rsid w:val="0092679E"/>
    <w:rsid w:val="00926CC3"/>
    <w:rsid w:val="0092770E"/>
    <w:rsid w:val="0092777B"/>
    <w:rsid w:val="009305FE"/>
    <w:rsid w:val="00932FC9"/>
    <w:rsid w:val="00933590"/>
    <w:rsid w:val="0093451C"/>
    <w:rsid w:val="00934BEA"/>
    <w:rsid w:val="00935A2F"/>
    <w:rsid w:val="00936DF7"/>
    <w:rsid w:val="009375CC"/>
    <w:rsid w:val="00942152"/>
    <w:rsid w:val="00942534"/>
    <w:rsid w:val="00945956"/>
    <w:rsid w:val="00954501"/>
    <w:rsid w:val="00955EBD"/>
    <w:rsid w:val="00956005"/>
    <w:rsid w:val="00956E8A"/>
    <w:rsid w:val="0096172D"/>
    <w:rsid w:val="0096205B"/>
    <w:rsid w:val="009626BF"/>
    <w:rsid w:val="009651C9"/>
    <w:rsid w:val="00970E40"/>
    <w:rsid w:val="00971B95"/>
    <w:rsid w:val="0097497F"/>
    <w:rsid w:val="00974ECE"/>
    <w:rsid w:val="00976699"/>
    <w:rsid w:val="009779C3"/>
    <w:rsid w:val="009804FF"/>
    <w:rsid w:val="009813E7"/>
    <w:rsid w:val="009820C3"/>
    <w:rsid w:val="00982B53"/>
    <w:rsid w:val="00983C55"/>
    <w:rsid w:val="00984493"/>
    <w:rsid w:val="0099000B"/>
    <w:rsid w:val="00990051"/>
    <w:rsid w:val="00991604"/>
    <w:rsid w:val="00994F35"/>
    <w:rsid w:val="00995852"/>
    <w:rsid w:val="00995A6E"/>
    <w:rsid w:val="009A06AA"/>
    <w:rsid w:val="009A5A1C"/>
    <w:rsid w:val="009B027A"/>
    <w:rsid w:val="009B13D0"/>
    <w:rsid w:val="009B17D1"/>
    <w:rsid w:val="009B336E"/>
    <w:rsid w:val="009B4211"/>
    <w:rsid w:val="009B564D"/>
    <w:rsid w:val="009C099D"/>
    <w:rsid w:val="009C3E02"/>
    <w:rsid w:val="009C4000"/>
    <w:rsid w:val="009C7166"/>
    <w:rsid w:val="009C7E50"/>
    <w:rsid w:val="009D1C44"/>
    <w:rsid w:val="009D5171"/>
    <w:rsid w:val="009D6549"/>
    <w:rsid w:val="009E22F0"/>
    <w:rsid w:val="009E61E4"/>
    <w:rsid w:val="009E6E94"/>
    <w:rsid w:val="009F1231"/>
    <w:rsid w:val="009F2B40"/>
    <w:rsid w:val="009F7427"/>
    <w:rsid w:val="00A00C66"/>
    <w:rsid w:val="00A01058"/>
    <w:rsid w:val="00A01A3F"/>
    <w:rsid w:val="00A06053"/>
    <w:rsid w:val="00A07E4A"/>
    <w:rsid w:val="00A14D23"/>
    <w:rsid w:val="00A23414"/>
    <w:rsid w:val="00A2655F"/>
    <w:rsid w:val="00A267E1"/>
    <w:rsid w:val="00A26801"/>
    <w:rsid w:val="00A27481"/>
    <w:rsid w:val="00A327FF"/>
    <w:rsid w:val="00A352F5"/>
    <w:rsid w:val="00A41DAA"/>
    <w:rsid w:val="00A42B94"/>
    <w:rsid w:val="00A44516"/>
    <w:rsid w:val="00A4563C"/>
    <w:rsid w:val="00A46375"/>
    <w:rsid w:val="00A46E9C"/>
    <w:rsid w:val="00A50379"/>
    <w:rsid w:val="00A517B6"/>
    <w:rsid w:val="00A51F8C"/>
    <w:rsid w:val="00A54614"/>
    <w:rsid w:val="00A60009"/>
    <w:rsid w:val="00A64099"/>
    <w:rsid w:val="00A66800"/>
    <w:rsid w:val="00A721B6"/>
    <w:rsid w:val="00A7542E"/>
    <w:rsid w:val="00A82309"/>
    <w:rsid w:val="00A8236F"/>
    <w:rsid w:val="00A83D0C"/>
    <w:rsid w:val="00A84E68"/>
    <w:rsid w:val="00A9028C"/>
    <w:rsid w:val="00A90469"/>
    <w:rsid w:val="00A90B8E"/>
    <w:rsid w:val="00A91281"/>
    <w:rsid w:val="00A92D72"/>
    <w:rsid w:val="00A93F1B"/>
    <w:rsid w:val="00A953E9"/>
    <w:rsid w:val="00A968A7"/>
    <w:rsid w:val="00AA094B"/>
    <w:rsid w:val="00AA0CC8"/>
    <w:rsid w:val="00AA31A9"/>
    <w:rsid w:val="00AA5659"/>
    <w:rsid w:val="00AB12D5"/>
    <w:rsid w:val="00AB136A"/>
    <w:rsid w:val="00AB1E29"/>
    <w:rsid w:val="00AB4C45"/>
    <w:rsid w:val="00AB6298"/>
    <w:rsid w:val="00AB6DED"/>
    <w:rsid w:val="00AC1C64"/>
    <w:rsid w:val="00AC3B81"/>
    <w:rsid w:val="00AC3D6B"/>
    <w:rsid w:val="00AC5B6E"/>
    <w:rsid w:val="00AC75BB"/>
    <w:rsid w:val="00AC77A5"/>
    <w:rsid w:val="00AD3E95"/>
    <w:rsid w:val="00AD5AA2"/>
    <w:rsid w:val="00AD735D"/>
    <w:rsid w:val="00AD79E1"/>
    <w:rsid w:val="00AE0F99"/>
    <w:rsid w:val="00AE6F93"/>
    <w:rsid w:val="00AF0899"/>
    <w:rsid w:val="00AF0B89"/>
    <w:rsid w:val="00AF44F9"/>
    <w:rsid w:val="00AF7447"/>
    <w:rsid w:val="00B01984"/>
    <w:rsid w:val="00B019E5"/>
    <w:rsid w:val="00B01F04"/>
    <w:rsid w:val="00B025D1"/>
    <w:rsid w:val="00B04B5F"/>
    <w:rsid w:val="00B051DF"/>
    <w:rsid w:val="00B05792"/>
    <w:rsid w:val="00B10420"/>
    <w:rsid w:val="00B11289"/>
    <w:rsid w:val="00B22E09"/>
    <w:rsid w:val="00B255FF"/>
    <w:rsid w:val="00B25C18"/>
    <w:rsid w:val="00B27405"/>
    <w:rsid w:val="00B30F68"/>
    <w:rsid w:val="00B31E50"/>
    <w:rsid w:val="00B3386C"/>
    <w:rsid w:val="00B338F3"/>
    <w:rsid w:val="00B34205"/>
    <w:rsid w:val="00B35BDF"/>
    <w:rsid w:val="00B37FE1"/>
    <w:rsid w:val="00B42B2F"/>
    <w:rsid w:val="00B43F28"/>
    <w:rsid w:val="00B517DE"/>
    <w:rsid w:val="00B51B8B"/>
    <w:rsid w:val="00B53F45"/>
    <w:rsid w:val="00B543D5"/>
    <w:rsid w:val="00B56219"/>
    <w:rsid w:val="00B603C0"/>
    <w:rsid w:val="00B65666"/>
    <w:rsid w:val="00B65720"/>
    <w:rsid w:val="00B65B28"/>
    <w:rsid w:val="00B66D92"/>
    <w:rsid w:val="00B70F5F"/>
    <w:rsid w:val="00B75597"/>
    <w:rsid w:val="00B757E3"/>
    <w:rsid w:val="00B76E8D"/>
    <w:rsid w:val="00B8007E"/>
    <w:rsid w:val="00B80518"/>
    <w:rsid w:val="00B81F8D"/>
    <w:rsid w:val="00B83AB4"/>
    <w:rsid w:val="00B917BC"/>
    <w:rsid w:val="00B945FE"/>
    <w:rsid w:val="00B95D2A"/>
    <w:rsid w:val="00B976FB"/>
    <w:rsid w:val="00BA0AA0"/>
    <w:rsid w:val="00BB2828"/>
    <w:rsid w:val="00BB3C82"/>
    <w:rsid w:val="00BB430C"/>
    <w:rsid w:val="00BB5CDC"/>
    <w:rsid w:val="00BB6B56"/>
    <w:rsid w:val="00BC03C0"/>
    <w:rsid w:val="00BC11BE"/>
    <w:rsid w:val="00BC46E8"/>
    <w:rsid w:val="00BC49FC"/>
    <w:rsid w:val="00BC4EFB"/>
    <w:rsid w:val="00BC5B2A"/>
    <w:rsid w:val="00BD17B1"/>
    <w:rsid w:val="00BD235E"/>
    <w:rsid w:val="00BD3762"/>
    <w:rsid w:val="00BD3A72"/>
    <w:rsid w:val="00BD4E81"/>
    <w:rsid w:val="00BD5A8F"/>
    <w:rsid w:val="00BD5D54"/>
    <w:rsid w:val="00BD5F40"/>
    <w:rsid w:val="00BD74B3"/>
    <w:rsid w:val="00BE2F49"/>
    <w:rsid w:val="00BE54A1"/>
    <w:rsid w:val="00BE6720"/>
    <w:rsid w:val="00BF18C7"/>
    <w:rsid w:val="00BF3639"/>
    <w:rsid w:val="00BF4B42"/>
    <w:rsid w:val="00BF5E51"/>
    <w:rsid w:val="00C0118C"/>
    <w:rsid w:val="00C031F0"/>
    <w:rsid w:val="00C0421C"/>
    <w:rsid w:val="00C04944"/>
    <w:rsid w:val="00C05DCC"/>
    <w:rsid w:val="00C068EC"/>
    <w:rsid w:val="00C07D5A"/>
    <w:rsid w:val="00C10202"/>
    <w:rsid w:val="00C10A16"/>
    <w:rsid w:val="00C12E24"/>
    <w:rsid w:val="00C13A44"/>
    <w:rsid w:val="00C15BBC"/>
    <w:rsid w:val="00C16061"/>
    <w:rsid w:val="00C17A0E"/>
    <w:rsid w:val="00C21944"/>
    <w:rsid w:val="00C22DDB"/>
    <w:rsid w:val="00C23795"/>
    <w:rsid w:val="00C24A53"/>
    <w:rsid w:val="00C24E57"/>
    <w:rsid w:val="00C25D72"/>
    <w:rsid w:val="00C26222"/>
    <w:rsid w:val="00C3071A"/>
    <w:rsid w:val="00C315F4"/>
    <w:rsid w:val="00C31C5F"/>
    <w:rsid w:val="00C3249D"/>
    <w:rsid w:val="00C32790"/>
    <w:rsid w:val="00C3354D"/>
    <w:rsid w:val="00C33845"/>
    <w:rsid w:val="00C35B30"/>
    <w:rsid w:val="00C415A0"/>
    <w:rsid w:val="00C41E13"/>
    <w:rsid w:val="00C4285A"/>
    <w:rsid w:val="00C43136"/>
    <w:rsid w:val="00C436D4"/>
    <w:rsid w:val="00C43DE8"/>
    <w:rsid w:val="00C46466"/>
    <w:rsid w:val="00C46723"/>
    <w:rsid w:val="00C468EC"/>
    <w:rsid w:val="00C47342"/>
    <w:rsid w:val="00C51207"/>
    <w:rsid w:val="00C52C59"/>
    <w:rsid w:val="00C533D4"/>
    <w:rsid w:val="00C54BFA"/>
    <w:rsid w:val="00C5668D"/>
    <w:rsid w:val="00C56A81"/>
    <w:rsid w:val="00C5775D"/>
    <w:rsid w:val="00C6534A"/>
    <w:rsid w:val="00C65762"/>
    <w:rsid w:val="00C65CEA"/>
    <w:rsid w:val="00C6627C"/>
    <w:rsid w:val="00C71ADB"/>
    <w:rsid w:val="00C75477"/>
    <w:rsid w:val="00C75D8C"/>
    <w:rsid w:val="00C826E8"/>
    <w:rsid w:val="00C82B6B"/>
    <w:rsid w:val="00C83694"/>
    <w:rsid w:val="00C84802"/>
    <w:rsid w:val="00C85F43"/>
    <w:rsid w:val="00C87923"/>
    <w:rsid w:val="00C87B8E"/>
    <w:rsid w:val="00C90DF2"/>
    <w:rsid w:val="00C91CDB"/>
    <w:rsid w:val="00C92F0F"/>
    <w:rsid w:val="00C92FAF"/>
    <w:rsid w:val="00C933D3"/>
    <w:rsid w:val="00C9652D"/>
    <w:rsid w:val="00CA00CB"/>
    <w:rsid w:val="00CA0E20"/>
    <w:rsid w:val="00CA15E4"/>
    <w:rsid w:val="00CA340D"/>
    <w:rsid w:val="00CA404C"/>
    <w:rsid w:val="00CA4AAC"/>
    <w:rsid w:val="00CA5695"/>
    <w:rsid w:val="00CB1A18"/>
    <w:rsid w:val="00CB459F"/>
    <w:rsid w:val="00CB6682"/>
    <w:rsid w:val="00CC1779"/>
    <w:rsid w:val="00CC3536"/>
    <w:rsid w:val="00CC3D22"/>
    <w:rsid w:val="00CC5C2A"/>
    <w:rsid w:val="00CD0542"/>
    <w:rsid w:val="00CD61D1"/>
    <w:rsid w:val="00CD6D95"/>
    <w:rsid w:val="00CD7DEB"/>
    <w:rsid w:val="00CE1D9D"/>
    <w:rsid w:val="00CE393F"/>
    <w:rsid w:val="00CE3C4C"/>
    <w:rsid w:val="00CE3ED1"/>
    <w:rsid w:val="00CE41CD"/>
    <w:rsid w:val="00CE44AB"/>
    <w:rsid w:val="00CE4DAF"/>
    <w:rsid w:val="00CE767E"/>
    <w:rsid w:val="00CE7E6A"/>
    <w:rsid w:val="00CF18D2"/>
    <w:rsid w:val="00CF41C4"/>
    <w:rsid w:val="00CF450E"/>
    <w:rsid w:val="00CF5680"/>
    <w:rsid w:val="00CF609D"/>
    <w:rsid w:val="00CF71D5"/>
    <w:rsid w:val="00D005E4"/>
    <w:rsid w:val="00D03630"/>
    <w:rsid w:val="00D04028"/>
    <w:rsid w:val="00D04EFD"/>
    <w:rsid w:val="00D066F8"/>
    <w:rsid w:val="00D07E69"/>
    <w:rsid w:val="00D10375"/>
    <w:rsid w:val="00D110E2"/>
    <w:rsid w:val="00D11D17"/>
    <w:rsid w:val="00D13F6A"/>
    <w:rsid w:val="00D16F5F"/>
    <w:rsid w:val="00D1765E"/>
    <w:rsid w:val="00D177E6"/>
    <w:rsid w:val="00D24737"/>
    <w:rsid w:val="00D250D4"/>
    <w:rsid w:val="00D27519"/>
    <w:rsid w:val="00D30716"/>
    <w:rsid w:val="00D30766"/>
    <w:rsid w:val="00D32437"/>
    <w:rsid w:val="00D35CC8"/>
    <w:rsid w:val="00D36BFA"/>
    <w:rsid w:val="00D375F2"/>
    <w:rsid w:val="00D406E3"/>
    <w:rsid w:val="00D40964"/>
    <w:rsid w:val="00D41CAD"/>
    <w:rsid w:val="00D45F1E"/>
    <w:rsid w:val="00D50123"/>
    <w:rsid w:val="00D528C7"/>
    <w:rsid w:val="00D5326F"/>
    <w:rsid w:val="00D54BB9"/>
    <w:rsid w:val="00D629AD"/>
    <w:rsid w:val="00D639E4"/>
    <w:rsid w:val="00D64553"/>
    <w:rsid w:val="00D64AE7"/>
    <w:rsid w:val="00D7124F"/>
    <w:rsid w:val="00D71D0F"/>
    <w:rsid w:val="00D73A12"/>
    <w:rsid w:val="00D74055"/>
    <w:rsid w:val="00D7547E"/>
    <w:rsid w:val="00D761EE"/>
    <w:rsid w:val="00D77DF2"/>
    <w:rsid w:val="00D82A3F"/>
    <w:rsid w:val="00D85F37"/>
    <w:rsid w:val="00D8730E"/>
    <w:rsid w:val="00D87CF3"/>
    <w:rsid w:val="00D912DE"/>
    <w:rsid w:val="00D9143B"/>
    <w:rsid w:val="00D92EBB"/>
    <w:rsid w:val="00D94243"/>
    <w:rsid w:val="00D95826"/>
    <w:rsid w:val="00D97E2F"/>
    <w:rsid w:val="00DA055E"/>
    <w:rsid w:val="00DA31B0"/>
    <w:rsid w:val="00DA3841"/>
    <w:rsid w:val="00DA70A5"/>
    <w:rsid w:val="00DA7765"/>
    <w:rsid w:val="00DB0D64"/>
    <w:rsid w:val="00DB28A4"/>
    <w:rsid w:val="00DB5412"/>
    <w:rsid w:val="00DB6EAD"/>
    <w:rsid w:val="00DC23DC"/>
    <w:rsid w:val="00DC2776"/>
    <w:rsid w:val="00DC403F"/>
    <w:rsid w:val="00DD0FC4"/>
    <w:rsid w:val="00DD739F"/>
    <w:rsid w:val="00DE1089"/>
    <w:rsid w:val="00DE172C"/>
    <w:rsid w:val="00DE1BB2"/>
    <w:rsid w:val="00DE481B"/>
    <w:rsid w:val="00DE5BAA"/>
    <w:rsid w:val="00DE6305"/>
    <w:rsid w:val="00DF56CF"/>
    <w:rsid w:val="00DF74BA"/>
    <w:rsid w:val="00E04119"/>
    <w:rsid w:val="00E0527E"/>
    <w:rsid w:val="00E11120"/>
    <w:rsid w:val="00E11E5E"/>
    <w:rsid w:val="00E1202F"/>
    <w:rsid w:val="00E12592"/>
    <w:rsid w:val="00E12E6F"/>
    <w:rsid w:val="00E14FA4"/>
    <w:rsid w:val="00E16E06"/>
    <w:rsid w:val="00E171BA"/>
    <w:rsid w:val="00E23B33"/>
    <w:rsid w:val="00E260AC"/>
    <w:rsid w:val="00E27B63"/>
    <w:rsid w:val="00E30DA3"/>
    <w:rsid w:val="00E3223B"/>
    <w:rsid w:val="00E33C65"/>
    <w:rsid w:val="00E345F6"/>
    <w:rsid w:val="00E35A05"/>
    <w:rsid w:val="00E37500"/>
    <w:rsid w:val="00E41C5E"/>
    <w:rsid w:val="00E43725"/>
    <w:rsid w:val="00E449F0"/>
    <w:rsid w:val="00E50A81"/>
    <w:rsid w:val="00E50BF5"/>
    <w:rsid w:val="00E55746"/>
    <w:rsid w:val="00E579A4"/>
    <w:rsid w:val="00E60660"/>
    <w:rsid w:val="00E608FF"/>
    <w:rsid w:val="00E63447"/>
    <w:rsid w:val="00E63BF3"/>
    <w:rsid w:val="00E713C4"/>
    <w:rsid w:val="00E71DA2"/>
    <w:rsid w:val="00E74D28"/>
    <w:rsid w:val="00E8249E"/>
    <w:rsid w:val="00E83DBD"/>
    <w:rsid w:val="00E90454"/>
    <w:rsid w:val="00E9106E"/>
    <w:rsid w:val="00E943EB"/>
    <w:rsid w:val="00E94E95"/>
    <w:rsid w:val="00E95534"/>
    <w:rsid w:val="00E961FB"/>
    <w:rsid w:val="00E97091"/>
    <w:rsid w:val="00EA2802"/>
    <w:rsid w:val="00EA393F"/>
    <w:rsid w:val="00EA397F"/>
    <w:rsid w:val="00EA3B5B"/>
    <w:rsid w:val="00EA5E98"/>
    <w:rsid w:val="00EA6B3C"/>
    <w:rsid w:val="00EA7297"/>
    <w:rsid w:val="00EB12B6"/>
    <w:rsid w:val="00EB2235"/>
    <w:rsid w:val="00EB3050"/>
    <w:rsid w:val="00EB6CEC"/>
    <w:rsid w:val="00EC0C13"/>
    <w:rsid w:val="00EC1F3D"/>
    <w:rsid w:val="00EC53E4"/>
    <w:rsid w:val="00EC673D"/>
    <w:rsid w:val="00ED1272"/>
    <w:rsid w:val="00ED3D02"/>
    <w:rsid w:val="00ED5C0E"/>
    <w:rsid w:val="00ED6259"/>
    <w:rsid w:val="00EE208F"/>
    <w:rsid w:val="00EE21A4"/>
    <w:rsid w:val="00EE371A"/>
    <w:rsid w:val="00EE37FC"/>
    <w:rsid w:val="00EE5C7E"/>
    <w:rsid w:val="00EE737C"/>
    <w:rsid w:val="00EE73C8"/>
    <w:rsid w:val="00EF00A0"/>
    <w:rsid w:val="00EF3D17"/>
    <w:rsid w:val="00EF5486"/>
    <w:rsid w:val="00EF58C3"/>
    <w:rsid w:val="00F030E4"/>
    <w:rsid w:val="00F03334"/>
    <w:rsid w:val="00F07561"/>
    <w:rsid w:val="00F1066E"/>
    <w:rsid w:val="00F10A81"/>
    <w:rsid w:val="00F16C96"/>
    <w:rsid w:val="00F1713C"/>
    <w:rsid w:val="00F221B1"/>
    <w:rsid w:val="00F26C91"/>
    <w:rsid w:val="00F33A2E"/>
    <w:rsid w:val="00F33DD4"/>
    <w:rsid w:val="00F35014"/>
    <w:rsid w:val="00F35CC4"/>
    <w:rsid w:val="00F362A5"/>
    <w:rsid w:val="00F362BB"/>
    <w:rsid w:val="00F400B8"/>
    <w:rsid w:val="00F40373"/>
    <w:rsid w:val="00F41FA3"/>
    <w:rsid w:val="00F44394"/>
    <w:rsid w:val="00F447AF"/>
    <w:rsid w:val="00F452D8"/>
    <w:rsid w:val="00F45B14"/>
    <w:rsid w:val="00F46A16"/>
    <w:rsid w:val="00F46F4A"/>
    <w:rsid w:val="00F502E3"/>
    <w:rsid w:val="00F5114E"/>
    <w:rsid w:val="00F522F8"/>
    <w:rsid w:val="00F536E1"/>
    <w:rsid w:val="00F548AF"/>
    <w:rsid w:val="00F61240"/>
    <w:rsid w:val="00F62872"/>
    <w:rsid w:val="00F704CE"/>
    <w:rsid w:val="00F7129D"/>
    <w:rsid w:val="00F724B7"/>
    <w:rsid w:val="00F73A14"/>
    <w:rsid w:val="00F74627"/>
    <w:rsid w:val="00F7471C"/>
    <w:rsid w:val="00F76390"/>
    <w:rsid w:val="00F76655"/>
    <w:rsid w:val="00F813B0"/>
    <w:rsid w:val="00F868BC"/>
    <w:rsid w:val="00F9318C"/>
    <w:rsid w:val="00F933F9"/>
    <w:rsid w:val="00F94A83"/>
    <w:rsid w:val="00F94EFA"/>
    <w:rsid w:val="00F95D5D"/>
    <w:rsid w:val="00F95F9B"/>
    <w:rsid w:val="00F96605"/>
    <w:rsid w:val="00F97965"/>
    <w:rsid w:val="00F97BF4"/>
    <w:rsid w:val="00F97DF6"/>
    <w:rsid w:val="00FA0331"/>
    <w:rsid w:val="00FA39B0"/>
    <w:rsid w:val="00FA3B33"/>
    <w:rsid w:val="00FA6CF5"/>
    <w:rsid w:val="00FA7BCB"/>
    <w:rsid w:val="00FB0B85"/>
    <w:rsid w:val="00FB1B0B"/>
    <w:rsid w:val="00FB2A7D"/>
    <w:rsid w:val="00FB3BCD"/>
    <w:rsid w:val="00FB52BC"/>
    <w:rsid w:val="00FC022F"/>
    <w:rsid w:val="00FC229D"/>
    <w:rsid w:val="00FC5E37"/>
    <w:rsid w:val="00FC7C13"/>
    <w:rsid w:val="00FD1DAB"/>
    <w:rsid w:val="00FD2B3A"/>
    <w:rsid w:val="00FD415B"/>
    <w:rsid w:val="00FD6037"/>
    <w:rsid w:val="00FD66D7"/>
    <w:rsid w:val="00FD6B3A"/>
    <w:rsid w:val="00FE07CB"/>
    <w:rsid w:val="00FE1CA5"/>
    <w:rsid w:val="00FE2E86"/>
    <w:rsid w:val="00FE4EE4"/>
    <w:rsid w:val="00FE5778"/>
    <w:rsid w:val="00FE64F8"/>
    <w:rsid w:val="00FF3073"/>
    <w:rsid w:val="00FF3834"/>
    <w:rsid w:val="00FF435B"/>
    <w:rsid w:val="00FF7D02"/>
    <w:rsid w:val="00FF7E6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8371CEA"/>
  <w15:chartTrackingRefBased/>
  <w15:docId w15:val="{1406A2BD-E8DF-4EBE-AA37-29E8E3CB82E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Times New Roman"/>
        <w:lang w:val="en-AU" w:eastAsia="en-A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19"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22"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3"/>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33"/>
    <w:lsdException w:name="Emphasis" w:uiPriority="33"/>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32"/>
    <w:lsdException w:name="Intense Quote" w:semiHidden="1"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nhideWhenUsed="1" w:qFormat="1"/>
    <w:lsdException w:name="Intense Emphasis" w:uiPriority="33"/>
    <w:lsdException w:name="Subtle Reference" w:semiHidden="1" w:uiPriority="33" w:unhideWhenUsed="1" w:qFormat="1"/>
    <w:lsdException w:name="Intense Reference" w:semiHidden="1"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0368B"/>
    <w:pPr>
      <w:suppressAutoHyphens/>
      <w:spacing w:before="200" w:after="200" w:line="280" w:lineRule="atLeast"/>
    </w:pPr>
    <w:rPr>
      <w:color w:val="000000"/>
      <w:sz w:val="22"/>
      <w:lang w:eastAsia="en-US"/>
    </w:rPr>
  </w:style>
  <w:style w:type="paragraph" w:styleId="Heading1">
    <w:name w:val="heading 1"/>
    <w:basedOn w:val="Normal"/>
    <w:next w:val="Normal"/>
    <w:link w:val="Heading1Char"/>
    <w:uiPriority w:val="1"/>
    <w:qFormat/>
    <w:rsid w:val="00A60009"/>
    <w:pPr>
      <w:keepNext/>
      <w:keepLines/>
      <w:spacing w:before="360"/>
      <w:outlineLvl w:val="0"/>
    </w:pPr>
    <w:rPr>
      <w:rFonts w:eastAsia="Times New Roman"/>
      <w:b/>
      <w:color w:val="612C69"/>
      <w:sz w:val="40"/>
      <w:szCs w:val="40"/>
    </w:rPr>
  </w:style>
  <w:style w:type="paragraph" w:styleId="Heading2">
    <w:name w:val="heading 2"/>
    <w:basedOn w:val="Normal"/>
    <w:next w:val="Normal"/>
    <w:link w:val="Heading2Char"/>
    <w:uiPriority w:val="1"/>
    <w:qFormat/>
    <w:rsid w:val="00A60009"/>
    <w:pPr>
      <w:keepNext/>
      <w:keepLines/>
      <w:spacing w:before="360" w:line="360" w:lineRule="atLeast"/>
      <w:outlineLvl w:val="1"/>
    </w:pPr>
    <w:rPr>
      <w:rFonts w:eastAsia="Times New Roman"/>
      <w:b/>
      <w:color w:val="85367B"/>
      <w:sz w:val="34"/>
      <w:szCs w:val="34"/>
    </w:rPr>
  </w:style>
  <w:style w:type="paragraph" w:styleId="Heading3">
    <w:name w:val="heading 3"/>
    <w:basedOn w:val="Normal"/>
    <w:next w:val="Normal"/>
    <w:link w:val="Heading3Char"/>
    <w:uiPriority w:val="1"/>
    <w:qFormat/>
    <w:rsid w:val="00A60009"/>
    <w:pPr>
      <w:keepNext/>
      <w:keepLines/>
      <w:spacing w:before="360"/>
      <w:outlineLvl w:val="2"/>
    </w:pPr>
    <w:rPr>
      <w:rFonts w:eastAsia="Times New Roman"/>
      <w:b/>
      <w:color w:val="5F2E74"/>
      <w:sz w:val="26"/>
      <w:szCs w:val="24"/>
    </w:rPr>
  </w:style>
  <w:style w:type="paragraph" w:styleId="Heading4">
    <w:name w:val="heading 4"/>
    <w:basedOn w:val="Normal"/>
    <w:next w:val="Normal"/>
    <w:link w:val="Heading4Char"/>
    <w:uiPriority w:val="9"/>
    <w:rsid w:val="00D639E4"/>
    <w:pPr>
      <w:keepNext/>
      <w:keepLines/>
      <w:spacing w:before="300"/>
      <w:outlineLvl w:val="3"/>
    </w:pPr>
    <w:rPr>
      <w:rFonts w:eastAsia="Times New Roman"/>
      <w:i/>
      <w:iCs/>
      <w:color w:val="5F2E74"/>
      <w:sz w:val="26"/>
    </w:rPr>
  </w:style>
  <w:style w:type="paragraph" w:styleId="Heading5">
    <w:name w:val="heading 5"/>
    <w:basedOn w:val="Normal"/>
    <w:next w:val="Normal"/>
    <w:link w:val="Heading5Char"/>
    <w:uiPriority w:val="9"/>
    <w:unhideWhenUsed/>
    <w:rsid w:val="00072B7E"/>
    <w:pPr>
      <w:keepNext/>
      <w:keepLines/>
      <w:spacing w:before="300"/>
      <w:outlineLvl w:val="4"/>
    </w:pPr>
    <w:rPr>
      <w:rFonts w:eastAsia="Times New Roman"/>
      <w:b/>
      <w:i/>
      <w:color w:val="5F2E74"/>
    </w:rPr>
  </w:style>
  <w:style w:type="paragraph" w:styleId="Heading6">
    <w:name w:val="heading 6"/>
    <w:basedOn w:val="Normal"/>
    <w:next w:val="Normal"/>
    <w:link w:val="Heading6Char"/>
    <w:uiPriority w:val="9"/>
    <w:unhideWhenUsed/>
    <w:rsid w:val="00AF0899"/>
    <w:pPr>
      <w:keepNext/>
      <w:keepLines/>
      <w:outlineLvl w:val="5"/>
    </w:pPr>
    <w:rPr>
      <w:rFonts w:eastAsia="Times New Roman"/>
      <w:b/>
      <w:i/>
    </w:rPr>
  </w:style>
  <w:style w:type="paragraph" w:styleId="Heading7">
    <w:name w:val="heading 7"/>
    <w:basedOn w:val="Normal"/>
    <w:next w:val="Normal"/>
    <w:link w:val="Heading7Char"/>
    <w:uiPriority w:val="9"/>
    <w:unhideWhenUsed/>
    <w:rsid w:val="00AF0899"/>
    <w:pPr>
      <w:keepNext/>
      <w:keepLines/>
      <w:outlineLvl w:val="6"/>
    </w:pPr>
    <w:rPr>
      <w:rFonts w:eastAsia="Times New Roman"/>
      <w:i/>
      <w:i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AF0899"/>
    <w:pPr>
      <w:tabs>
        <w:tab w:val="center" w:pos="4513"/>
        <w:tab w:val="right" w:pos="9026"/>
      </w:tabs>
      <w:spacing w:before="0" w:after="0"/>
    </w:pPr>
    <w:rPr>
      <w:b/>
      <w:sz w:val="16"/>
    </w:rPr>
  </w:style>
  <w:style w:type="character" w:customStyle="1" w:styleId="HeaderChar">
    <w:name w:val="Header Char"/>
    <w:link w:val="Header"/>
    <w:uiPriority w:val="99"/>
    <w:rsid w:val="00AF0899"/>
    <w:rPr>
      <w:rFonts w:ascii="Calibri" w:hAnsi="Calibri"/>
      <w:b/>
      <w:color w:val="000000"/>
      <w:sz w:val="16"/>
      <w:szCs w:val="20"/>
    </w:rPr>
  </w:style>
  <w:style w:type="paragraph" w:styleId="Footer">
    <w:name w:val="footer"/>
    <w:basedOn w:val="Normal"/>
    <w:link w:val="FooterChar"/>
    <w:uiPriority w:val="99"/>
    <w:rsid w:val="00FD66D7"/>
    <w:pPr>
      <w:tabs>
        <w:tab w:val="center" w:pos="4513"/>
        <w:tab w:val="right" w:pos="9026"/>
      </w:tabs>
    </w:pPr>
    <w:rPr>
      <w:color w:val="auto"/>
      <w:sz w:val="20"/>
    </w:rPr>
  </w:style>
  <w:style w:type="character" w:customStyle="1" w:styleId="FooterChar">
    <w:name w:val="Footer Char"/>
    <w:link w:val="Footer"/>
    <w:uiPriority w:val="99"/>
    <w:rsid w:val="00FD66D7"/>
    <w:rPr>
      <w:rFonts w:ascii="Calibri" w:hAnsi="Calibri"/>
      <w:color w:val="auto"/>
    </w:rPr>
  </w:style>
  <w:style w:type="numbering" w:customStyle="1" w:styleId="KCBullets">
    <w:name w:val="KC Bullets"/>
    <w:uiPriority w:val="99"/>
    <w:rsid w:val="00AF0899"/>
    <w:pPr>
      <w:numPr>
        <w:numId w:val="1"/>
      </w:numPr>
    </w:pPr>
  </w:style>
  <w:style w:type="character" w:customStyle="1" w:styleId="Heading2Char">
    <w:name w:val="Heading 2 Char"/>
    <w:link w:val="Heading2"/>
    <w:uiPriority w:val="1"/>
    <w:rsid w:val="00362AB6"/>
    <w:rPr>
      <w:rFonts w:ascii="Calibri" w:eastAsia="Times New Roman" w:hAnsi="Calibri" w:cs="Times New Roman"/>
      <w:b/>
      <w:color w:val="85367B"/>
      <w:sz w:val="34"/>
      <w:szCs w:val="34"/>
    </w:rPr>
  </w:style>
  <w:style w:type="paragraph" w:styleId="Quote">
    <w:name w:val="Quote"/>
    <w:basedOn w:val="Normal"/>
    <w:next w:val="Normal"/>
    <w:link w:val="QuoteChar"/>
    <w:uiPriority w:val="18"/>
    <w:rsid w:val="00FD66D7"/>
    <w:pPr>
      <w:spacing w:before="300" w:after="300" w:line="360" w:lineRule="atLeast"/>
    </w:pPr>
    <w:rPr>
      <w:b/>
      <w:iCs/>
      <w:color w:val="auto"/>
      <w:sz w:val="26"/>
    </w:rPr>
  </w:style>
  <w:style w:type="numbering" w:customStyle="1" w:styleId="AppendixNumbers">
    <w:name w:val="Appendix Numbers"/>
    <w:uiPriority w:val="99"/>
    <w:rsid w:val="00DF74BA"/>
    <w:pPr>
      <w:numPr>
        <w:numId w:val="2"/>
      </w:numPr>
    </w:pPr>
  </w:style>
  <w:style w:type="paragraph" w:customStyle="1" w:styleId="Boxed1Text">
    <w:name w:val="Boxed 1 Text"/>
    <w:basedOn w:val="Normal"/>
    <w:uiPriority w:val="29"/>
    <w:rsid w:val="00FD66D7"/>
    <w:pPr>
      <w:pBdr>
        <w:top w:val="single" w:sz="4" w:space="14" w:color="DDDDDD"/>
        <w:left w:val="single" w:sz="4" w:space="14" w:color="DDDDDD"/>
        <w:bottom w:val="single" w:sz="4" w:space="14" w:color="DDDDDD"/>
        <w:right w:val="single" w:sz="4" w:space="14" w:color="DDDDDD"/>
      </w:pBdr>
      <w:shd w:val="clear" w:color="auto" w:fill="DDDDDD"/>
      <w:spacing w:after="60" w:line="240" w:lineRule="atLeast"/>
      <w:ind w:left="284" w:right="284"/>
    </w:pPr>
  </w:style>
  <w:style w:type="paragraph" w:customStyle="1" w:styleId="Boxed1Bullet">
    <w:name w:val="Boxed 1 Bullet"/>
    <w:basedOn w:val="Boxed1Text"/>
    <w:uiPriority w:val="30"/>
    <w:rsid w:val="00AF0899"/>
    <w:pPr>
      <w:numPr>
        <w:numId w:val="3"/>
      </w:numPr>
    </w:pPr>
  </w:style>
  <w:style w:type="paragraph" w:customStyle="1" w:styleId="Boxed1Heading">
    <w:name w:val="Boxed 1 Heading"/>
    <w:basedOn w:val="Boxed1Text"/>
    <w:uiPriority w:val="29"/>
    <w:rsid w:val="00072B7E"/>
    <w:pPr>
      <w:keepNext/>
      <w:outlineLvl w:val="1"/>
    </w:pPr>
    <w:rPr>
      <w:b/>
    </w:rPr>
  </w:style>
  <w:style w:type="paragraph" w:customStyle="1" w:styleId="Boxed2Text">
    <w:name w:val="Boxed 2 Text"/>
    <w:basedOn w:val="Boxed1Text"/>
    <w:next w:val="Boxed2Bullet"/>
    <w:uiPriority w:val="31"/>
    <w:rsid w:val="00F030E4"/>
    <w:pPr>
      <w:pBdr>
        <w:top w:val="single" w:sz="4" w:space="14" w:color="5F2E74"/>
        <w:left w:val="single" w:sz="4" w:space="14" w:color="5F2E74"/>
        <w:bottom w:val="single" w:sz="4" w:space="14" w:color="5F2E74"/>
        <w:right w:val="single" w:sz="4" w:space="14" w:color="5F2E74"/>
      </w:pBdr>
      <w:shd w:val="clear" w:color="auto" w:fill="auto"/>
    </w:pPr>
  </w:style>
  <w:style w:type="paragraph" w:customStyle="1" w:styleId="Boxed2Bullet">
    <w:name w:val="Boxed 2 Bullet"/>
    <w:basedOn w:val="Boxed2Text"/>
    <w:uiPriority w:val="32"/>
    <w:rsid w:val="00F030E4"/>
    <w:pPr>
      <w:numPr>
        <w:ilvl w:val="1"/>
        <w:numId w:val="3"/>
      </w:numPr>
    </w:pPr>
  </w:style>
  <w:style w:type="paragraph" w:customStyle="1" w:styleId="Boxed2Heading">
    <w:name w:val="Boxed 2 Heading"/>
    <w:basedOn w:val="Boxed2Text"/>
    <w:uiPriority w:val="31"/>
    <w:rsid w:val="00072B7E"/>
    <w:pPr>
      <w:keepNext/>
      <w:outlineLvl w:val="1"/>
    </w:pPr>
    <w:rPr>
      <w:b/>
    </w:rPr>
  </w:style>
  <w:style w:type="numbering" w:customStyle="1" w:styleId="BoxedBullets">
    <w:name w:val="Boxed Bullets"/>
    <w:uiPriority w:val="99"/>
    <w:rsid w:val="00AF0899"/>
    <w:pPr>
      <w:numPr>
        <w:numId w:val="4"/>
      </w:numPr>
    </w:pPr>
  </w:style>
  <w:style w:type="paragraph" w:customStyle="1" w:styleId="Bullet1">
    <w:name w:val="Bullet 1"/>
    <w:basedOn w:val="Normal"/>
    <w:uiPriority w:val="2"/>
    <w:qFormat/>
    <w:rsid w:val="00C56A81"/>
    <w:pPr>
      <w:numPr>
        <w:numId w:val="20"/>
      </w:numPr>
    </w:pPr>
  </w:style>
  <w:style w:type="paragraph" w:customStyle="1" w:styleId="Bullet2">
    <w:name w:val="Bullet 2"/>
    <w:basedOn w:val="Normal"/>
    <w:uiPriority w:val="5"/>
    <w:unhideWhenUsed/>
    <w:rsid w:val="008F4435"/>
    <w:pPr>
      <w:numPr>
        <w:ilvl w:val="1"/>
        <w:numId w:val="20"/>
      </w:numPr>
      <w:spacing w:before="120" w:after="120" w:line="240" w:lineRule="auto"/>
    </w:pPr>
  </w:style>
  <w:style w:type="paragraph" w:customStyle="1" w:styleId="Bullet3">
    <w:name w:val="Bullet 3"/>
    <w:basedOn w:val="Normal"/>
    <w:uiPriority w:val="5"/>
    <w:unhideWhenUsed/>
    <w:rsid w:val="00A60009"/>
    <w:pPr>
      <w:numPr>
        <w:ilvl w:val="2"/>
        <w:numId w:val="20"/>
      </w:numPr>
    </w:pPr>
  </w:style>
  <w:style w:type="paragraph" w:styleId="Caption">
    <w:name w:val="caption"/>
    <w:basedOn w:val="Normal"/>
    <w:next w:val="Normal"/>
    <w:uiPriority w:val="19"/>
    <w:rsid w:val="0060368B"/>
    <w:pPr>
      <w:spacing w:before="0" w:after="480"/>
    </w:pPr>
    <w:rPr>
      <w:iCs/>
      <w:color w:val="auto"/>
      <w:szCs w:val="18"/>
    </w:rPr>
  </w:style>
  <w:style w:type="table" w:styleId="GridTable5Dark-Accent1">
    <w:name w:val="Grid Table 5 Dark Accent 1"/>
    <w:basedOn w:val="TableNormal"/>
    <w:uiPriority w:val="50"/>
    <w:rsid w:val="00AF0899"/>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2CDEB"/>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F2E7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F2E7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F2E7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F2E74"/>
      </w:tcPr>
    </w:tblStylePr>
    <w:tblStylePr w:type="band1Vert">
      <w:tblPr/>
      <w:tcPr>
        <w:shd w:val="clear" w:color="auto" w:fill="C59BD7"/>
      </w:tcPr>
    </w:tblStylePr>
    <w:tblStylePr w:type="band1Horz">
      <w:tblPr/>
      <w:tcPr>
        <w:shd w:val="clear" w:color="auto" w:fill="C59BD7"/>
      </w:tcPr>
    </w:tblStylePr>
  </w:style>
  <w:style w:type="table" w:customStyle="1" w:styleId="DefaultTable1">
    <w:name w:val="Default Table 1"/>
    <w:basedOn w:val="GridTable5Dark-Accent1"/>
    <w:uiPriority w:val="99"/>
    <w:rsid w:val="00AF0899"/>
    <w:pPr>
      <w:spacing w:before="60" w:after="60"/>
    </w:pPr>
    <w:rPr>
      <w:sz w:val="18"/>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57" w:type="dxa"/>
        <w:bottom w:w="57" w:type="dxa"/>
      </w:tblCellMar>
    </w:tblPr>
    <w:trPr>
      <w:cantSplit/>
    </w:trPr>
    <w:tcPr>
      <w:shd w:val="clear" w:color="auto" w:fill="auto"/>
    </w:tcPr>
    <w:tblStylePr w:type="firstRow">
      <w:pPr>
        <w:wordWrap/>
        <w:spacing w:beforeLines="0" w:before="60" w:beforeAutospacing="0" w:afterLines="0" w:after="60" w:afterAutospacing="0" w:line="240" w:lineRule="auto"/>
      </w:pPr>
      <w:rPr>
        <w:rFonts w:ascii="Calibri" w:hAnsi="Calibri"/>
        <w:b/>
        <w:bCs/>
        <w:caps w:val="0"/>
        <w:smallCaps w:val="0"/>
        <w:color w:val="FFFFFF"/>
        <w:sz w:val="18"/>
      </w:rPr>
      <w:tblPr/>
      <w:trPr>
        <w:cantSplit w:val="0"/>
        <w:tblHeader/>
      </w:tr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val="clear" w:color="auto" w:fill="5F2E74"/>
      </w:tcPr>
    </w:tblStylePr>
    <w:tblStylePr w:type="lastRow">
      <w:rPr>
        <w:b/>
        <w:bCs/>
        <w:color w:val="000000"/>
      </w:rPr>
      <w:tblPr/>
      <w:tcPr>
        <w:tcBorders>
          <w:top w:val="single" w:sz="4" w:space="0" w:color="000000"/>
          <w:left w:val="single" w:sz="4" w:space="0" w:color="000000"/>
          <w:bottom w:val="single" w:sz="4" w:space="0" w:color="000000"/>
          <w:right w:val="single" w:sz="4" w:space="0" w:color="000000"/>
          <w:insideH w:val="single" w:sz="4" w:space="0" w:color="000000"/>
          <w:insideV w:val="single" w:sz="4" w:space="0" w:color="000000"/>
        </w:tcBorders>
        <w:shd w:val="clear" w:color="auto" w:fill="BFBFBF"/>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F2E74"/>
      </w:tcPr>
    </w:tblStylePr>
    <w:tblStylePr w:type="lastCol">
      <w:pPr>
        <w:jc w:val="right"/>
      </w:pPr>
      <w:rPr>
        <w:b/>
        <w:bCs/>
        <w:color w:val="000000"/>
      </w:rPr>
      <w:tblPr/>
      <w:tcPr>
        <w:tcBorders>
          <w:top w:val="single" w:sz="4" w:space="0" w:color="FFFFFF"/>
          <w:bottom w:val="single" w:sz="4" w:space="0" w:color="FFFFFF"/>
          <w:right w:val="single" w:sz="4" w:space="0" w:color="FFFFFF"/>
          <w:insideV w:val="nil"/>
        </w:tcBorders>
        <w:shd w:val="clear" w:color="auto" w:fill="BFBFBF"/>
      </w:tcPr>
    </w:tblStylePr>
    <w:tblStylePr w:type="band1Vert">
      <w:tblPr/>
      <w:tcPr>
        <w:shd w:val="clear" w:color="auto" w:fill="E2CDEB"/>
      </w:tcPr>
    </w:tblStylePr>
    <w:tblStylePr w:type="band2Vert">
      <w:tblPr/>
      <w:tcPr>
        <w:shd w:val="clear" w:color="auto" w:fill="C59BD7"/>
      </w:tcPr>
    </w:tblStylePr>
    <w:tblStylePr w:type="band1Horz">
      <w:tblPr/>
      <w:tcPr>
        <w:shd w:val="clear" w:color="auto" w:fill="E2CDEB"/>
      </w:tcPr>
    </w:tblStylePr>
    <w:tblStylePr w:type="band2Horz">
      <w:tblPr/>
      <w:tcPr>
        <w:shd w:val="clear" w:color="auto" w:fill="C59BD7"/>
      </w:tcPr>
    </w:tblStylePr>
  </w:style>
  <w:style w:type="table" w:customStyle="1" w:styleId="DefaultTable2">
    <w:name w:val="Default Table 2"/>
    <w:basedOn w:val="TableNormal"/>
    <w:uiPriority w:val="99"/>
    <w:rsid w:val="00AF0899"/>
    <w:tblPr>
      <w:tblStyleRowBandSize w:val="1"/>
      <w:tblStyleColBandSize w:val="1"/>
      <w:tblBorders>
        <w:top w:val="single" w:sz="4" w:space="0" w:color="A6A6A6"/>
        <w:left w:val="single" w:sz="4" w:space="0" w:color="A6A6A6"/>
        <w:bottom w:val="single" w:sz="4" w:space="0" w:color="A6A6A6"/>
        <w:right w:val="single" w:sz="4" w:space="0" w:color="A6A6A6"/>
        <w:insideH w:val="single" w:sz="4" w:space="0" w:color="A6A6A6"/>
        <w:insideV w:val="single" w:sz="4" w:space="0" w:color="A6A6A6"/>
      </w:tblBorders>
      <w:tblCellMar>
        <w:top w:w="28" w:type="dxa"/>
        <w:left w:w="57" w:type="dxa"/>
        <w:bottom w:w="28" w:type="dxa"/>
        <w:right w:w="57" w:type="dxa"/>
      </w:tblCellMar>
    </w:tblPr>
    <w:tblStylePr w:type="firstRow">
      <w:rPr>
        <w:b/>
      </w:rPr>
      <w:tblPr/>
      <w:tcPr>
        <w:shd w:val="clear" w:color="auto" w:fill="A6A6A6"/>
      </w:tcPr>
    </w:tblStylePr>
    <w:tblStylePr w:type="lastRow">
      <w:rPr>
        <w:b/>
      </w:rPr>
      <w:tblPr/>
      <w:tcPr>
        <w:shd w:val="clear" w:color="auto" w:fill="D9D9D9"/>
      </w:tcPr>
    </w:tblStylePr>
    <w:tblStylePr w:type="firstCol">
      <w:rPr>
        <w:b/>
      </w:rPr>
      <w:tblPr/>
      <w:tcPr>
        <w:shd w:val="clear" w:color="auto" w:fill="F2F2F2"/>
      </w:tcPr>
    </w:tblStylePr>
    <w:tblStylePr w:type="lastCol">
      <w:rPr>
        <w:b/>
      </w:rPr>
      <w:tblPr/>
      <w:tcPr>
        <w:shd w:val="clear" w:color="auto" w:fill="F2F2F2"/>
      </w:tcPr>
    </w:tblStylePr>
    <w:tblStylePr w:type="band1Vert">
      <w:tblPr/>
      <w:tcPr>
        <w:shd w:val="clear" w:color="auto" w:fill="F2F2F2"/>
      </w:tcPr>
    </w:tblStylePr>
    <w:tblStylePr w:type="band2Vert">
      <w:tblPr/>
      <w:tcPr>
        <w:shd w:val="clear" w:color="auto" w:fill="FFFFFF"/>
      </w:tcPr>
    </w:tblStylePr>
    <w:tblStylePr w:type="band1Horz">
      <w:tblPr/>
      <w:tcPr>
        <w:shd w:val="clear" w:color="auto" w:fill="F2F2F2"/>
      </w:tcPr>
    </w:tblStylePr>
    <w:tblStylePr w:type="band2Horz">
      <w:tblPr/>
      <w:tcPr>
        <w:shd w:val="clear" w:color="auto" w:fill="FFFFFF"/>
      </w:tcPr>
    </w:tblStylePr>
  </w:style>
  <w:style w:type="character" w:styleId="Emphasis">
    <w:name w:val="Emphasis"/>
    <w:uiPriority w:val="33"/>
    <w:rsid w:val="00AF0899"/>
    <w:rPr>
      <w:i/>
      <w:iCs/>
    </w:rPr>
  </w:style>
  <w:style w:type="numbering" w:customStyle="1" w:styleId="FigureNumbers">
    <w:name w:val="Figure Numbers"/>
    <w:uiPriority w:val="99"/>
    <w:rsid w:val="00AF0899"/>
    <w:pPr>
      <w:numPr>
        <w:numId w:val="5"/>
      </w:numPr>
    </w:pPr>
  </w:style>
  <w:style w:type="character" w:customStyle="1" w:styleId="QuoteChar">
    <w:name w:val="Quote Char"/>
    <w:link w:val="Quote"/>
    <w:uiPriority w:val="18"/>
    <w:rsid w:val="00FD66D7"/>
    <w:rPr>
      <w:b/>
      <w:iCs/>
      <w:color w:val="auto"/>
      <w:sz w:val="26"/>
    </w:rPr>
  </w:style>
  <w:style w:type="character" w:styleId="FollowedHyperlink">
    <w:name w:val="FollowedHyperlink"/>
    <w:uiPriority w:val="99"/>
    <w:rsid w:val="00AF0899"/>
    <w:rPr>
      <w:color w:val="0070C0"/>
      <w:u w:val="single"/>
    </w:rPr>
  </w:style>
  <w:style w:type="character" w:styleId="FootnoteReference">
    <w:name w:val="footnote reference"/>
    <w:uiPriority w:val="99"/>
    <w:rsid w:val="00AF0899"/>
    <w:rPr>
      <w:vertAlign w:val="superscript"/>
    </w:rPr>
  </w:style>
  <w:style w:type="paragraph" w:styleId="FootnoteText">
    <w:name w:val="footnote text"/>
    <w:basedOn w:val="Normal"/>
    <w:link w:val="FootnoteTextChar"/>
    <w:uiPriority w:val="99"/>
    <w:rsid w:val="00AF0899"/>
    <w:pPr>
      <w:spacing w:before="60" w:after="60"/>
    </w:pPr>
    <w:rPr>
      <w:sz w:val="18"/>
    </w:rPr>
  </w:style>
  <w:style w:type="character" w:customStyle="1" w:styleId="FootnoteTextChar">
    <w:name w:val="Footnote Text Char"/>
    <w:link w:val="FootnoteText"/>
    <w:uiPriority w:val="99"/>
    <w:rsid w:val="00AF0899"/>
    <w:rPr>
      <w:color w:val="000000"/>
      <w:sz w:val="18"/>
      <w:szCs w:val="20"/>
    </w:rPr>
  </w:style>
  <w:style w:type="character" w:customStyle="1" w:styleId="Heading1Char">
    <w:name w:val="Heading 1 Char"/>
    <w:link w:val="Heading1"/>
    <w:uiPriority w:val="1"/>
    <w:rsid w:val="00362AB6"/>
    <w:rPr>
      <w:rFonts w:ascii="Calibri" w:eastAsia="Times New Roman" w:hAnsi="Calibri" w:cs="Times New Roman"/>
      <w:b/>
      <w:color w:val="612C69"/>
      <w:sz w:val="40"/>
      <w:szCs w:val="40"/>
    </w:rPr>
  </w:style>
  <w:style w:type="character" w:customStyle="1" w:styleId="Heading3Char">
    <w:name w:val="Heading 3 Char"/>
    <w:link w:val="Heading3"/>
    <w:uiPriority w:val="1"/>
    <w:rsid w:val="00362AB6"/>
    <w:rPr>
      <w:rFonts w:ascii="Calibri" w:eastAsia="Times New Roman" w:hAnsi="Calibri" w:cs="Times New Roman"/>
      <w:b/>
      <w:color w:val="5F2E74"/>
      <w:sz w:val="26"/>
      <w:szCs w:val="24"/>
    </w:rPr>
  </w:style>
  <w:style w:type="character" w:customStyle="1" w:styleId="Heading4Char">
    <w:name w:val="Heading 4 Char"/>
    <w:link w:val="Heading4"/>
    <w:uiPriority w:val="9"/>
    <w:rsid w:val="00D639E4"/>
    <w:rPr>
      <w:rFonts w:eastAsia="Times New Roman" w:cs="Times New Roman"/>
      <w:i/>
      <w:iCs/>
      <w:color w:val="5F2E74"/>
      <w:sz w:val="26"/>
    </w:rPr>
  </w:style>
  <w:style w:type="character" w:customStyle="1" w:styleId="Heading5Char">
    <w:name w:val="Heading 5 Char"/>
    <w:link w:val="Heading5"/>
    <w:uiPriority w:val="9"/>
    <w:rsid w:val="00072B7E"/>
    <w:rPr>
      <w:rFonts w:eastAsia="Times New Roman"/>
      <w:b/>
      <w:i/>
      <w:color w:val="5F2E74"/>
      <w:sz w:val="22"/>
      <w:lang w:eastAsia="en-US"/>
    </w:rPr>
  </w:style>
  <w:style w:type="character" w:customStyle="1" w:styleId="Heading6Char">
    <w:name w:val="Heading 6 Char"/>
    <w:link w:val="Heading6"/>
    <w:uiPriority w:val="9"/>
    <w:rsid w:val="00B83AB4"/>
    <w:rPr>
      <w:rFonts w:eastAsia="Times New Roman" w:cs="Times New Roman"/>
      <w:b/>
      <w:i/>
      <w:sz w:val="22"/>
    </w:rPr>
  </w:style>
  <w:style w:type="character" w:customStyle="1" w:styleId="Heading7Char">
    <w:name w:val="Heading 7 Char"/>
    <w:link w:val="Heading7"/>
    <w:uiPriority w:val="9"/>
    <w:rsid w:val="00B83AB4"/>
    <w:rPr>
      <w:rFonts w:eastAsia="Times New Roman" w:cs="Times New Roman"/>
      <w:i/>
      <w:iCs/>
      <w:sz w:val="22"/>
    </w:rPr>
  </w:style>
  <w:style w:type="character" w:styleId="Hyperlink">
    <w:name w:val="Hyperlink"/>
    <w:uiPriority w:val="99"/>
    <w:rsid w:val="00362AB6"/>
    <w:rPr>
      <w:color w:val="943C84"/>
      <w:u w:val="single"/>
    </w:rPr>
  </w:style>
  <w:style w:type="character" w:styleId="IntenseEmphasis">
    <w:name w:val="Intense Emphasis"/>
    <w:uiPriority w:val="33"/>
    <w:rsid w:val="00AF0899"/>
    <w:rPr>
      <w:b/>
      <w:i/>
      <w:iCs/>
      <w:color w:val="000000"/>
    </w:rPr>
  </w:style>
  <w:style w:type="paragraph" w:customStyle="1" w:styleId="IntroPara">
    <w:name w:val="Intro Para"/>
    <w:basedOn w:val="Normal"/>
    <w:uiPriority w:val="1"/>
    <w:unhideWhenUsed/>
    <w:rsid w:val="00B83AB4"/>
    <w:pPr>
      <w:pBdr>
        <w:left w:val="single" w:sz="24" w:space="12" w:color="9DC44D"/>
      </w:pBdr>
      <w:spacing w:line="420" w:lineRule="atLeast"/>
      <w:ind w:left="284" w:right="1701"/>
      <w:contextualSpacing/>
    </w:pPr>
    <w:rPr>
      <w:color w:val="5F2E74"/>
      <w:sz w:val="32"/>
    </w:rPr>
  </w:style>
  <w:style w:type="numbering" w:customStyle="1" w:styleId="List1Numbered">
    <w:name w:val="List 1 Numbered"/>
    <w:uiPriority w:val="99"/>
    <w:rsid w:val="00DF74BA"/>
    <w:pPr>
      <w:numPr>
        <w:numId w:val="6"/>
      </w:numPr>
    </w:pPr>
  </w:style>
  <w:style w:type="paragraph" w:customStyle="1" w:styleId="List1Numbered1">
    <w:name w:val="List 1 Numbered 1"/>
    <w:basedOn w:val="Normal"/>
    <w:uiPriority w:val="2"/>
    <w:qFormat/>
    <w:rsid w:val="00DF74BA"/>
  </w:style>
  <w:style w:type="paragraph" w:customStyle="1" w:styleId="List1Numbered2">
    <w:name w:val="List 1 Numbered 2"/>
    <w:basedOn w:val="Normal"/>
    <w:uiPriority w:val="4"/>
    <w:unhideWhenUsed/>
    <w:rsid w:val="00DF74BA"/>
  </w:style>
  <w:style w:type="paragraph" w:customStyle="1" w:styleId="List1Numbered3">
    <w:name w:val="List 1 Numbered 3"/>
    <w:basedOn w:val="Normal"/>
    <w:uiPriority w:val="4"/>
    <w:unhideWhenUsed/>
    <w:rsid w:val="00DF74BA"/>
  </w:style>
  <w:style w:type="paragraph" w:styleId="NoSpacing">
    <w:name w:val="No Spacing"/>
    <w:uiPriority w:val="1"/>
    <w:unhideWhenUsed/>
    <w:rsid w:val="00AF0899"/>
    <w:pPr>
      <w:spacing w:before="120"/>
    </w:pPr>
    <w:rPr>
      <w:color w:val="000000"/>
      <w:lang w:eastAsia="en-US"/>
    </w:rPr>
  </w:style>
  <w:style w:type="numbering" w:customStyle="1" w:styleId="NumberedHeadings">
    <w:name w:val="Numbered Headings"/>
    <w:uiPriority w:val="99"/>
    <w:rsid w:val="003449A0"/>
    <w:pPr>
      <w:numPr>
        <w:numId w:val="8"/>
      </w:numPr>
    </w:pPr>
  </w:style>
  <w:style w:type="paragraph" w:customStyle="1" w:styleId="PullOut">
    <w:name w:val="Pull Out"/>
    <w:basedOn w:val="Quote"/>
    <w:uiPriority w:val="22"/>
    <w:rsid w:val="00FD66D7"/>
  </w:style>
  <w:style w:type="character" w:styleId="Strong">
    <w:name w:val="Strong"/>
    <w:uiPriority w:val="33"/>
    <w:rsid w:val="00AF0899"/>
    <w:rPr>
      <w:b/>
      <w:bCs/>
    </w:rPr>
  </w:style>
  <w:style w:type="paragraph" w:styleId="Subtitle">
    <w:name w:val="Subtitle"/>
    <w:basedOn w:val="Normal"/>
    <w:next w:val="Normal"/>
    <w:link w:val="SubtitleChar"/>
    <w:uiPriority w:val="23"/>
    <w:rsid w:val="00B83AB4"/>
    <w:pPr>
      <w:keepLines/>
      <w:numPr>
        <w:ilvl w:val="1"/>
      </w:numPr>
      <w:pBdr>
        <w:left w:val="single" w:sz="24" w:space="15" w:color="9DC44D"/>
      </w:pBdr>
      <w:spacing w:line="420" w:lineRule="atLeast"/>
      <w:ind w:left="284" w:right="1701"/>
      <w:contextualSpacing/>
    </w:pPr>
    <w:rPr>
      <w:rFonts w:eastAsia="Times New Roman"/>
      <w:color w:val="5F2E74"/>
      <w:sz w:val="32"/>
      <w:szCs w:val="22"/>
    </w:rPr>
  </w:style>
  <w:style w:type="character" w:customStyle="1" w:styleId="SubtitleChar">
    <w:name w:val="Subtitle Char"/>
    <w:link w:val="Subtitle"/>
    <w:uiPriority w:val="23"/>
    <w:rsid w:val="00B83AB4"/>
    <w:rPr>
      <w:rFonts w:eastAsia="Times New Roman"/>
      <w:color w:val="5F2E74"/>
      <w:sz w:val="32"/>
      <w:szCs w:val="22"/>
    </w:rPr>
  </w:style>
  <w:style w:type="table" w:styleId="TableGrid">
    <w:name w:val="Table Grid"/>
    <w:basedOn w:val="TableNormal"/>
    <w:uiPriority w:val="39"/>
    <w:rsid w:val="00AF08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TableNumbers">
    <w:name w:val="Table Numbers"/>
    <w:uiPriority w:val="99"/>
    <w:rsid w:val="00AF0899"/>
    <w:pPr>
      <w:numPr>
        <w:numId w:val="9"/>
      </w:numPr>
    </w:pPr>
  </w:style>
  <w:style w:type="paragraph" w:styleId="Title">
    <w:name w:val="Title"/>
    <w:basedOn w:val="Heading1"/>
    <w:next w:val="Normal"/>
    <w:link w:val="TitleChar"/>
    <w:uiPriority w:val="3"/>
    <w:qFormat/>
    <w:rsid w:val="00A60009"/>
    <w:rPr>
      <w:rFonts w:ascii="Calibri Light" w:hAnsi="Calibri Light" w:cs="Calibri Light"/>
      <w:b w:val="0"/>
      <w:sz w:val="48"/>
      <w:szCs w:val="48"/>
    </w:rPr>
  </w:style>
  <w:style w:type="character" w:customStyle="1" w:styleId="TitleChar">
    <w:name w:val="Title Char"/>
    <w:link w:val="Title"/>
    <w:uiPriority w:val="3"/>
    <w:rsid w:val="00362AB6"/>
    <w:rPr>
      <w:rFonts w:ascii="Calibri Light" w:eastAsia="Times New Roman" w:hAnsi="Calibri Light" w:cs="Calibri Light"/>
      <w:color w:val="612C69"/>
      <w:sz w:val="48"/>
      <w:szCs w:val="48"/>
    </w:rPr>
  </w:style>
  <w:style w:type="paragraph" w:styleId="TOC1">
    <w:name w:val="toc 1"/>
    <w:basedOn w:val="Normal"/>
    <w:next w:val="Normal"/>
    <w:autoRedefine/>
    <w:uiPriority w:val="39"/>
    <w:rsid w:val="009F7427"/>
    <w:pPr>
      <w:keepNext/>
      <w:tabs>
        <w:tab w:val="right" w:leader="dot" w:pos="9628"/>
      </w:tabs>
      <w:spacing w:before="120" w:after="120" w:line="240" w:lineRule="auto"/>
    </w:pPr>
    <w:rPr>
      <w:noProof/>
      <w:color w:val="auto"/>
      <w:sz w:val="24"/>
    </w:rPr>
  </w:style>
  <w:style w:type="paragraph" w:styleId="TOC2">
    <w:name w:val="toc 2"/>
    <w:basedOn w:val="Normal"/>
    <w:next w:val="Normal"/>
    <w:autoRedefine/>
    <w:uiPriority w:val="39"/>
    <w:rsid w:val="000A2A81"/>
    <w:pPr>
      <w:tabs>
        <w:tab w:val="right" w:leader="dot" w:pos="9628"/>
      </w:tabs>
      <w:spacing w:before="120" w:after="120" w:line="240" w:lineRule="auto"/>
      <w:ind w:left="567" w:hanging="283"/>
    </w:pPr>
    <w:rPr>
      <w:noProof/>
    </w:rPr>
  </w:style>
  <w:style w:type="paragraph" w:styleId="TOC3">
    <w:name w:val="toc 3"/>
    <w:basedOn w:val="Normal"/>
    <w:next w:val="Normal"/>
    <w:autoRedefine/>
    <w:uiPriority w:val="39"/>
    <w:rsid w:val="0067135E"/>
    <w:pPr>
      <w:tabs>
        <w:tab w:val="right" w:leader="dot" w:pos="9628"/>
      </w:tabs>
      <w:spacing w:before="120" w:after="120" w:line="240" w:lineRule="auto"/>
      <w:ind w:left="1134" w:hanging="567"/>
    </w:pPr>
  </w:style>
  <w:style w:type="paragraph" w:styleId="TOC4">
    <w:name w:val="toc 4"/>
    <w:basedOn w:val="Normal"/>
    <w:next w:val="Normal"/>
    <w:autoRedefine/>
    <w:uiPriority w:val="39"/>
    <w:rsid w:val="00AF0899"/>
    <w:pPr>
      <w:tabs>
        <w:tab w:val="right" w:pos="9628"/>
      </w:tabs>
      <w:spacing w:before="60" w:after="60"/>
      <w:ind w:left="1135" w:hanging="851"/>
    </w:pPr>
  </w:style>
  <w:style w:type="paragraph" w:styleId="TOCHeading">
    <w:name w:val="TOC Heading"/>
    <w:basedOn w:val="Heading1"/>
    <w:next w:val="Normal"/>
    <w:uiPriority w:val="39"/>
    <w:qFormat/>
    <w:rsid w:val="00AF0899"/>
    <w:pPr>
      <w:outlineLvl w:val="9"/>
    </w:pPr>
  </w:style>
  <w:style w:type="numbering" w:customStyle="1" w:styleId="DefaultBullets">
    <w:name w:val="Default Bullets"/>
    <w:uiPriority w:val="99"/>
    <w:rsid w:val="00DF74BA"/>
    <w:pPr>
      <w:numPr>
        <w:numId w:val="10"/>
      </w:numPr>
    </w:pPr>
  </w:style>
  <w:style w:type="paragraph" w:customStyle="1" w:styleId="Reporttitle-H1">
    <w:name w:val="Report title - H1"/>
    <w:basedOn w:val="Normal"/>
    <w:link w:val="Reporttitle-H1Char"/>
    <w:uiPriority w:val="3"/>
    <w:qFormat/>
    <w:rsid w:val="00072B7E"/>
    <w:pPr>
      <w:spacing w:before="3960"/>
      <w:outlineLvl w:val="0"/>
    </w:pPr>
    <w:rPr>
      <w:b/>
      <w:noProof/>
      <w:color w:val="FFFFFF"/>
      <w:sz w:val="120"/>
      <w:szCs w:val="120"/>
      <w:lang w:eastAsia="en-AU"/>
    </w:rPr>
  </w:style>
  <w:style w:type="paragraph" w:customStyle="1" w:styleId="Reportsubtitle">
    <w:name w:val="Report subtitle"/>
    <w:basedOn w:val="Normal"/>
    <w:link w:val="ReportsubtitleChar"/>
    <w:uiPriority w:val="4"/>
    <w:qFormat/>
    <w:rsid w:val="00072B7E"/>
    <w:pPr>
      <w:pBdr>
        <w:left w:val="single" w:sz="48" w:space="25" w:color="9DC44D"/>
      </w:pBdr>
      <w:spacing w:before="0"/>
      <w:ind w:left="709"/>
    </w:pPr>
    <w:rPr>
      <w:color w:val="FFFFFF"/>
      <w:sz w:val="60"/>
      <w:szCs w:val="60"/>
    </w:rPr>
  </w:style>
  <w:style w:type="character" w:customStyle="1" w:styleId="Reporttitle-H1Char">
    <w:name w:val="Report title - H1 Char"/>
    <w:link w:val="Reporttitle-H1"/>
    <w:uiPriority w:val="3"/>
    <w:rsid w:val="00072B7E"/>
    <w:rPr>
      <w:b/>
      <w:noProof/>
      <w:color w:val="FFFFFF"/>
      <w:sz w:val="120"/>
      <w:szCs w:val="120"/>
    </w:rPr>
  </w:style>
  <w:style w:type="character" w:customStyle="1" w:styleId="ReportsubtitleChar">
    <w:name w:val="Report subtitle Char"/>
    <w:link w:val="Reportsubtitle"/>
    <w:uiPriority w:val="4"/>
    <w:rsid w:val="00072B7E"/>
    <w:rPr>
      <w:color w:val="FFFFFF"/>
      <w:sz w:val="60"/>
      <w:szCs w:val="60"/>
      <w:lang w:eastAsia="en-US"/>
    </w:rPr>
  </w:style>
  <w:style w:type="table" w:styleId="ListTable3-Accent2">
    <w:name w:val="List Table 3 Accent 2"/>
    <w:basedOn w:val="TableNormal"/>
    <w:uiPriority w:val="48"/>
    <w:rsid w:val="0067135E"/>
    <w:tblPr>
      <w:tblStyleRowBandSize w:val="1"/>
      <w:tblStyleColBandSize w:val="1"/>
      <w:tblBorders>
        <w:top w:val="single" w:sz="4" w:space="0" w:color="962C8B"/>
        <w:left w:val="single" w:sz="4" w:space="0" w:color="962C8B"/>
        <w:bottom w:val="single" w:sz="4" w:space="0" w:color="962C8B"/>
        <w:right w:val="single" w:sz="4" w:space="0" w:color="962C8B"/>
      </w:tblBorders>
    </w:tblPr>
    <w:tblStylePr w:type="firstRow">
      <w:rPr>
        <w:b/>
        <w:bCs/>
        <w:color w:val="FFFFFF"/>
      </w:rPr>
      <w:tblPr/>
      <w:tcPr>
        <w:shd w:val="clear" w:color="auto" w:fill="962C8B"/>
      </w:tcPr>
    </w:tblStylePr>
    <w:tblStylePr w:type="lastRow">
      <w:rPr>
        <w:b/>
        <w:bCs/>
      </w:rPr>
      <w:tblPr/>
      <w:tcPr>
        <w:tcBorders>
          <w:top w:val="double" w:sz="4" w:space="0" w:color="962C8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62C8B"/>
          <w:right w:val="single" w:sz="4" w:space="0" w:color="962C8B"/>
        </w:tcBorders>
      </w:tcPr>
    </w:tblStylePr>
    <w:tblStylePr w:type="band1Horz">
      <w:tblPr/>
      <w:tcPr>
        <w:tcBorders>
          <w:top w:val="single" w:sz="4" w:space="0" w:color="962C8B"/>
          <w:bottom w:val="single" w:sz="4" w:space="0" w:color="962C8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2C8B"/>
          <w:left w:val="nil"/>
        </w:tcBorders>
      </w:tcPr>
    </w:tblStylePr>
    <w:tblStylePr w:type="swCell">
      <w:tblPr/>
      <w:tcPr>
        <w:tcBorders>
          <w:top w:val="double" w:sz="4" w:space="0" w:color="962C8B"/>
          <w:right w:val="nil"/>
        </w:tcBorders>
      </w:tcPr>
    </w:tblStylePr>
  </w:style>
  <w:style w:type="table" w:customStyle="1" w:styleId="NDISCommission">
    <w:name w:val="NDIS Commission"/>
    <w:basedOn w:val="ListTable3-Accent2"/>
    <w:uiPriority w:val="99"/>
    <w:rsid w:val="004359DF"/>
    <w:tblP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Pr>
    <w:tblStylePr w:type="firstRow">
      <w:rPr>
        <w:rFonts w:ascii="Calibri" w:hAnsi="Calibri"/>
        <w:b/>
        <w:bCs/>
        <w:color w:val="FFFFFF"/>
        <w:sz w:val="22"/>
      </w:rPr>
      <w:tblPr/>
      <w:tcPr>
        <w:shd w:val="clear" w:color="auto" w:fill="962C8B"/>
      </w:tcPr>
    </w:tblStylePr>
    <w:tblStylePr w:type="lastRow">
      <w:rPr>
        <w:b/>
        <w:bCs/>
      </w:rPr>
      <w:tblPr/>
      <w:tcPr>
        <w:tcBorders>
          <w:top w:val="double" w:sz="4" w:space="0" w:color="962C8B"/>
        </w:tcBorders>
        <w:shd w:val="clear" w:color="auto" w:fill="FFFFFF"/>
      </w:tcPr>
    </w:tblStylePr>
    <w:tblStylePr w:type="firstCol">
      <w:rPr>
        <w:b/>
        <w:bCs/>
      </w:rPr>
      <w:tblPr/>
      <w:tcPr>
        <w:tcBorders>
          <w:right w:val="nil"/>
        </w:tcBorders>
        <w:shd w:val="clear" w:color="auto" w:fill="FFFFFF"/>
      </w:tcPr>
    </w:tblStylePr>
    <w:tblStylePr w:type="lastCol">
      <w:rPr>
        <w:b/>
        <w:bCs/>
      </w:rPr>
      <w:tblPr/>
      <w:tcPr>
        <w:tcBorders>
          <w:left w:val="nil"/>
        </w:tcBorders>
        <w:shd w:val="clear" w:color="auto" w:fill="FFFFFF"/>
      </w:tcPr>
    </w:tblStylePr>
    <w:tblStylePr w:type="band1Vert">
      <w:tblPr/>
      <w:tcPr>
        <w:tcBorders>
          <w:left w:val="single" w:sz="4" w:space="0" w:color="962C8B"/>
          <w:right w:val="single" w:sz="4" w:space="0" w:color="962C8B"/>
        </w:tcBorders>
      </w:tcPr>
    </w:tblStylePr>
    <w:tblStylePr w:type="band1Horz">
      <w:tblPr/>
      <w:tcPr>
        <w:tcBorders>
          <w:top w:val="single" w:sz="4" w:space="0" w:color="962C8B"/>
          <w:bottom w:val="single" w:sz="4" w:space="0" w:color="962C8B"/>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62C8B"/>
          <w:left w:val="nil"/>
        </w:tcBorders>
      </w:tcPr>
    </w:tblStylePr>
    <w:tblStylePr w:type="swCell">
      <w:tblPr/>
      <w:tcPr>
        <w:tcBorders>
          <w:top w:val="double" w:sz="4" w:space="0" w:color="962C8B"/>
          <w:right w:val="nil"/>
        </w:tcBorders>
      </w:tcPr>
    </w:tblStylePr>
  </w:style>
  <w:style w:type="paragraph" w:styleId="BalloonText">
    <w:name w:val="Balloon Text"/>
    <w:basedOn w:val="Normal"/>
    <w:link w:val="BalloonTextChar"/>
    <w:uiPriority w:val="99"/>
    <w:semiHidden/>
    <w:unhideWhenUsed/>
    <w:rsid w:val="004359DF"/>
    <w:pPr>
      <w:spacing w:before="0" w:after="0" w:line="240" w:lineRule="auto"/>
    </w:pPr>
    <w:rPr>
      <w:rFonts w:ascii="Segoe UI" w:hAnsi="Segoe UI" w:cs="Segoe UI"/>
      <w:sz w:val="18"/>
      <w:szCs w:val="18"/>
    </w:rPr>
  </w:style>
  <w:style w:type="character" w:customStyle="1" w:styleId="BalloonTextChar">
    <w:name w:val="Balloon Text Char"/>
    <w:link w:val="BalloonText"/>
    <w:uiPriority w:val="99"/>
    <w:semiHidden/>
    <w:rsid w:val="004359DF"/>
    <w:rPr>
      <w:rFonts w:ascii="Segoe UI" w:hAnsi="Segoe UI" w:cs="Segoe UI"/>
      <w:sz w:val="18"/>
      <w:szCs w:val="18"/>
    </w:rPr>
  </w:style>
  <w:style w:type="paragraph" w:styleId="ListParagraph">
    <w:name w:val="List Paragraph"/>
    <w:basedOn w:val="Normal"/>
    <w:uiPriority w:val="34"/>
    <w:unhideWhenUsed/>
    <w:qFormat/>
    <w:rsid w:val="000F7AE2"/>
    <w:pPr>
      <w:ind w:left="720"/>
      <w:contextualSpacing/>
    </w:pPr>
  </w:style>
  <w:style w:type="paragraph" w:customStyle="1" w:styleId="Heading1numbered">
    <w:name w:val="Heading 1 numbered"/>
    <w:basedOn w:val="Heading1"/>
    <w:link w:val="Heading1numberedChar"/>
    <w:qFormat/>
    <w:rsid w:val="00223D56"/>
    <w:pPr>
      <w:numPr>
        <w:numId w:val="12"/>
      </w:numPr>
    </w:pPr>
  </w:style>
  <w:style w:type="character" w:customStyle="1" w:styleId="Heading1numberedChar">
    <w:name w:val="Heading 1 numbered Char"/>
    <w:link w:val="Heading1numbered"/>
    <w:rsid w:val="00223D56"/>
    <w:rPr>
      <w:rFonts w:eastAsia="Times New Roman"/>
      <w:b/>
      <w:color w:val="612C69"/>
      <w:sz w:val="40"/>
      <w:szCs w:val="40"/>
      <w:lang w:eastAsia="en-US"/>
    </w:rPr>
  </w:style>
  <w:style w:type="table" w:styleId="GridTable1Light">
    <w:name w:val="Grid Table 1 Light"/>
    <w:basedOn w:val="TableNormal"/>
    <w:uiPriority w:val="46"/>
    <w:rsid w:val="00CA15E4"/>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Heading2-numbered">
    <w:name w:val="Heading 2 - numbered"/>
    <w:basedOn w:val="Heading2"/>
    <w:link w:val="Heading2-numberedChar"/>
    <w:qFormat/>
    <w:rsid w:val="00383E13"/>
    <w:pPr>
      <w:numPr>
        <w:numId w:val="13"/>
      </w:numPr>
      <w:ind w:left="426" w:hanging="426"/>
    </w:pPr>
  </w:style>
  <w:style w:type="paragraph" w:customStyle="1" w:styleId="TableParagraph">
    <w:name w:val="Table Paragraph"/>
    <w:basedOn w:val="Normal"/>
    <w:uiPriority w:val="1"/>
    <w:qFormat/>
    <w:rsid w:val="0059319A"/>
    <w:pPr>
      <w:widowControl w:val="0"/>
      <w:suppressAutoHyphens w:val="0"/>
      <w:autoSpaceDE w:val="0"/>
      <w:autoSpaceDN w:val="0"/>
      <w:spacing w:before="0" w:after="0" w:line="240" w:lineRule="auto"/>
    </w:pPr>
    <w:rPr>
      <w:rFonts w:ascii="Arial" w:eastAsia="Arial" w:hAnsi="Arial" w:cs="Arial"/>
      <w:color w:val="auto"/>
      <w:szCs w:val="22"/>
      <w:lang w:val="en-US"/>
    </w:rPr>
  </w:style>
  <w:style w:type="table" w:styleId="GridTable4-Accent1">
    <w:name w:val="Grid Table 4 Accent 1"/>
    <w:basedOn w:val="TableNormal"/>
    <w:uiPriority w:val="49"/>
    <w:rsid w:val="00C23795"/>
    <w:tblPr>
      <w:tblStyleRowBandSize w:val="1"/>
      <w:tblStyleColBandSize w:val="1"/>
      <w:tblBorders>
        <w:top w:val="single" w:sz="4" w:space="0" w:color="A869C3"/>
        <w:left w:val="single" w:sz="4" w:space="0" w:color="A869C3"/>
        <w:bottom w:val="single" w:sz="4" w:space="0" w:color="A869C3"/>
        <w:right w:val="single" w:sz="4" w:space="0" w:color="A869C3"/>
        <w:insideH w:val="single" w:sz="4" w:space="0" w:color="A869C3"/>
        <w:insideV w:val="single" w:sz="4" w:space="0" w:color="A869C3"/>
      </w:tblBorders>
    </w:tblPr>
    <w:tblStylePr w:type="firstRow">
      <w:rPr>
        <w:b/>
        <w:bCs/>
        <w:color w:val="FFFFFF"/>
      </w:rPr>
      <w:tblPr/>
      <w:tcPr>
        <w:tcBorders>
          <w:top w:val="single" w:sz="4" w:space="0" w:color="5F2E74"/>
          <w:left w:val="single" w:sz="4" w:space="0" w:color="5F2E74"/>
          <w:bottom w:val="single" w:sz="4" w:space="0" w:color="5F2E74"/>
          <w:right w:val="single" w:sz="4" w:space="0" w:color="5F2E74"/>
          <w:insideH w:val="nil"/>
          <w:insideV w:val="nil"/>
        </w:tcBorders>
        <w:shd w:val="clear" w:color="auto" w:fill="5F2E74"/>
      </w:tcPr>
    </w:tblStylePr>
    <w:tblStylePr w:type="lastRow">
      <w:rPr>
        <w:b/>
        <w:bCs/>
      </w:rPr>
      <w:tblPr/>
      <w:tcPr>
        <w:tcBorders>
          <w:top w:val="double" w:sz="4" w:space="0" w:color="5F2E74"/>
        </w:tcBorders>
      </w:tcPr>
    </w:tblStylePr>
    <w:tblStylePr w:type="firstCol">
      <w:rPr>
        <w:b/>
        <w:bCs/>
      </w:rPr>
    </w:tblStylePr>
    <w:tblStylePr w:type="lastCol">
      <w:rPr>
        <w:b/>
        <w:bCs/>
      </w:rPr>
    </w:tblStylePr>
    <w:tblStylePr w:type="band1Vert">
      <w:tblPr/>
      <w:tcPr>
        <w:shd w:val="clear" w:color="auto" w:fill="E2CDEB"/>
      </w:tcPr>
    </w:tblStylePr>
    <w:tblStylePr w:type="band1Horz">
      <w:tblPr/>
      <w:tcPr>
        <w:shd w:val="clear" w:color="auto" w:fill="E2CDEB"/>
      </w:tcPr>
    </w:tblStylePr>
  </w:style>
  <w:style w:type="character" w:styleId="CommentReference">
    <w:name w:val="annotation reference"/>
    <w:uiPriority w:val="99"/>
    <w:semiHidden/>
    <w:unhideWhenUsed/>
    <w:rsid w:val="00F1066E"/>
    <w:rPr>
      <w:sz w:val="16"/>
      <w:szCs w:val="16"/>
    </w:rPr>
  </w:style>
  <w:style w:type="paragraph" w:styleId="CommentText">
    <w:name w:val="annotation text"/>
    <w:basedOn w:val="Normal"/>
    <w:link w:val="CommentTextChar"/>
    <w:uiPriority w:val="99"/>
    <w:unhideWhenUsed/>
    <w:rsid w:val="00F1066E"/>
    <w:pPr>
      <w:spacing w:before="120" w:after="120" w:line="240" w:lineRule="auto"/>
    </w:pPr>
    <w:rPr>
      <w:sz w:val="20"/>
    </w:rPr>
  </w:style>
  <w:style w:type="character" w:customStyle="1" w:styleId="CommentTextChar">
    <w:name w:val="Comment Text Char"/>
    <w:basedOn w:val="DefaultParagraphFont"/>
    <w:link w:val="CommentText"/>
    <w:uiPriority w:val="99"/>
    <w:rsid w:val="00F1066E"/>
  </w:style>
  <w:style w:type="table" w:styleId="ListTable1Light-Accent1">
    <w:name w:val="List Table 1 Light Accent 1"/>
    <w:basedOn w:val="TableNormal"/>
    <w:uiPriority w:val="46"/>
    <w:rsid w:val="003022F8"/>
    <w:tblPr>
      <w:tblStyleRowBandSize w:val="1"/>
      <w:tblStyleColBandSize w:val="1"/>
    </w:tblPr>
    <w:tblStylePr w:type="firstRow">
      <w:rPr>
        <w:b/>
        <w:bCs/>
      </w:rPr>
      <w:tblPr/>
      <w:tcPr>
        <w:tcBorders>
          <w:bottom w:val="single" w:sz="4" w:space="0" w:color="A869C3"/>
        </w:tcBorders>
      </w:tcPr>
    </w:tblStylePr>
    <w:tblStylePr w:type="lastRow">
      <w:rPr>
        <w:b/>
        <w:bCs/>
      </w:rPr>
      <w:tblPr/>
      <w:tcPr>
        <w:tcBorders>
          <w:top w:val="single" w:sz="4" w:space="0" w:color="A869C3"/>
        </w:tcBorders>
      </w:tcPr>
    </w:tblStylePr>
    <w:tblStylePr w:type="firstCol">
      <w:rPr>
        <w:b/>
        <w:bCs/>
      </w:rPr>
    </w:tblStylePr>
    <w:tblStylePr w:type="lastCol">
      <w:rPr>
        <w:b/>
        <w:bCs/>
      </w:rPr>
    </w:tblStylePr>
    <w:tblStylePr w:type="band1Vert">
      <w:tblPr/>
      <w:tcPr>
        <w:shd w:val="clear" w:color="auto" w:fill="E2CDEB"/>
      </w:tcPr>
    </w:tblStylePr>
    <w:tblStylePr w:type="band1Horz">
      <w:tblPr/>
      <w:tcPr>
        <w:shd w:val="clear" w:color="auto" w:fill="E2CDEB"/>
      </w:tcPr>
    </w:tblStylePr>
  </w:style>
  <w:style w:type="table" w:customStyle="1" w:styleId="NDISCommissionTableStyle1">
    <w:name w:val="NDIS Commission Table Style 1"/>
    <w:basedOn w:val="TableNormal"/>
    <w:uiPriority w:val="99"/>
    <w:rsid w:val="007039D0"/>
    <w:tblPr>
      <w:tblBorders>
        <w:top w:val="single" w:sz="4" w:space="0" w:color="612C69"/>
        <w:left w:val="single" w:sz="4" w:space="0" w:color="612C69"/>
        <w:bottom w:val="single" w:sz="4" w:space="0" w:color="612C69"/>
        <w:right w:val="single" w:sz="4" w:space="0" w:color="612C69"/>
        <w:insideH w:val="single" w:sz="4" w:space="0" w:color="612C69"/>
        <w:insideV w:val="single" w:sz="4" w:space="0" w:color="612C69"/>
      </w:tblBorders>
    </w:tblPr>
    <w:tcPr>
      <w:shd w:val="clear" w:color="auto" w:fill="auto"/>
    </w:tcPr>
    <w:tblStylePr w:type="firstRow">
      <w:pPr>
        <w:wordWrap/>
        <w:spacing w:beforeLines="0" w:before="120" w:beforeAutospacing="0" w:afterLines="0" w:after="120" w:afterAutospacing="0" w:line="240" w:lineRule="auto"/>
        <w:contextualSpacing w:val="0"/>
      </w:pPr>
      <w:rPr>
        <w:b/>
        <w:color w:val="FFFFFF"/>
      </w:rPr>
      <w:tblPr/>
      <w:tcPr>
        <w:shd w:val="clear" w:color="auto" w:fill="612C69"/>
      </w:tcPr>
    </w:tblStylePr>
  </w:style>
  <w:style w:type="table" w:customStyle="1" w:styleId="NDISCommissionTableStyle2-bandedrows">
    <w:name w:val="NDIS Commission Table Style 2 - banded rows"/>
    <w:basedOn w:val="NDISCommissionTableStyle1"/>
    <w:uiPriority w:val="99"/>
    <w:rsid w:val="007039D0"/>
    <w:tblPr>
      <w:tblStyleRowBandSize w:val="1"/>
    </w:tblPr>
    <w:tcPr>
      <w:shd w:val="clear" w:color="auto" w:fill="auto"/>
    </w:tcPr>
    <w:tblStylePr w:type="firstRow">
      <w:pPr>
        <w:wordWrap/>
        <w:spacing w:beforeLines="0" w:before="120" w:beforeAutospacing="0" w:afterLines="0" w:after="120" w:afterAutospacing="0" w:line="240" w:lineRule="auto"/>
        <w:contextualSpacing w:val="0"/>
      </w:pPr>
      <w:rPr>
        <w:b/>
        <w:color w:val="FFFFFF"/>
      </w:rPr>
      <w:tblPr/>
      <w:tcPr>
        <w:shd w:val="clear" w:color="auto" w:fill="612C69"/>
      </w:tcPr>
    </w:tblStylePr>
    <w:tblStylePr w:type="band1Horz">
      <w:tblPr/>
      <w:tcPr>
        <w:shd w:val="clear" w:color="auto" w:fill="EDE1F3"/>
      </w:tcPr>
    </w:tblStylePr>
  </w:style>
  <w:style w:type="table" w:customStyle="1" w:styleId="NDISCommissionTableStyle2-bandedrows1">
    <w:name w:val="NDIS Commission Table Style 2 - banded rows1"/>
    <w:basedOn w:val="TableNormal"/>
    <w:uiPriority w:val="99"/>
    <w:rsid w:val="00CA340D"/>
    <w:pPr>
      <w:spacing w:before="120" w:after="120"/>
    </w:pPr>
    <w:rPr>
      <w:rFonts w:asciiTheme="minorHAnsi" w:eastAsiaTheme="minorHAnsi" w:hAnsiTheme="minorHAnsi" w:cstheme="minorBidi"/>
      <w:color w:val="000000" w:themeColor="text1"/>
      <w:lang w:eastAsia="en-US"/>
    </w:rPr>
    <w:tblPr>
      <w:tblStyleRowBandSize w:val="1"/>
      <w:tblBorders>
        <w:top w:val="single" w:sz="4" w:space="0" w:color="612C69"/>
        <w:left w:val="single" w:sz="4" w:space="0" w:color="612C69"/>
        <w:bottom w:val="single" w:sz="4" w:space="0" w:color="612C69"/>
        <w:right w:val="single" w:sz="4" w:space="0" w:color="612C69"/>
        <w:insideH w:val="single" w:sz="4" w:space="0" w:color="612C69"/>
        <w:insideV w:val="single" w:sz="4" w:space="0" w:color="612C69"/>
      </w:tblBorders>
    </w:tblPr>
    <w:tcPr>
      <w:shd w:val="clear" w:color="auto" w:fill="auto"/>
    </w:tcPr>
    <w:tblStylePr w:type="firstRow">
      <w:pPr>
        <w:wordWrap/>
        <w:spacing w:beforeLines="0" w:before="120" w:beforeAutospacing="0" w:afterLines="0" w:after="120" w:afterAutospacing="0" w:line="240" w:lineRule="auto"/>
        <w:contextualSpacing w:val="0"/>
      </w:pPr>
      <w:rPr>
        <w:b/>
        <w:color w:val="FFFFFF" w:themeColor="background1"/>
      </w:rPr>
      <w:tblPr/>
      <w:tcPr>
        <w:shd w:val="clear" w:color="auto" w:fill="612C69"/>
      </w:tcPr>
    </w:tblStylePr>
    <w:tblStylePr w:type="band1Horz">
      <w:tblPr/>
      <w:tcPr>
        <w:shd w:val="clear" w:color="auto" w:fill="EDE1F3"/>
      </w:tcPr>
    </w:tblStylePr>
  </w:style>
  <w:style w:type="paragraph" w:customStyle="1" w:styleId="Reportversionordate">
    <w:name w:val="Report version or date"/>
    <w:basedOn w:val="Normal"/>
    <w:qFormat/>
    <w:rsid w:val="00072B7E"/>
    <w:pPr>
      <w:pBdr>
        <w:left w:val="single" w:sz="48" w:space="4" w:color="9DC44D"/>
      </w:pBdr>
      <w:spacing w:before="0"/>
      <w:ind w:left="284" w:firstLine="425"/>
    </w:pPr>
    <w:rPr>
      <w:color w:val="FFFFFF"/>
      <w:sz w:val="40"/>
      <w:szCs w:val="40"/>
    </w:rPr>
  </w:style>
  <w:style w:type="paragraph" w:customStyle="1" w:styleId="Boxed2Heading-L2">
    <w:name w:val="Boxed 2 Heading - L2"/>
    <w:basedOn w:val="Boxed2Text"/>
    <w:uiPriority w:val="31"/>
    <w:qFormat/>
    <w:rsid w:val="00280867"/>
    <w:pPr>
      <w:keepNext/>
      <w:pBdr>
        <w:top w:val="single" w:sz="4" w:space="14" w:color="5F2E74" w:themeColor="accent1"/>
        <w:left w:val="single" w:sz="4" w:space="14" w:color="5F2E74" w:themeColor="accent1"/>
        <w:bottom w:val="single" w:sz="4" w:space="14" w:color="5F2E74" w:themeColor="accent1"/>
        <w:right w:val="single" w:sz="4" w:space="14" w:color="5F2E74" w:themeColor="accent1"/>
      </w:pBdr>
      <w:outlineLvl w:val="1"/>
    </w:pPr>
    <w:rPr>
      <w:rFonts w:asciiTheme="minorHAnsi" w:eastAsiaTheme="minorHAnsi" w:hAnsiTheme="minorHAnsi" w:cstheme="minorBidi"/>
      <w:b/>
      <w:color w:val="000000" w:themeColor="text1"/>
    </w:rPr>
  </w:style>
  <w:style w:type="paragraph" w:customStyle="1" w:styleId="Heading2numbered">
    <w:name w:val="Heading 2 numbered"/>
    <w:basedOn w:val="Heading2"/>
    <w:qFormat/>
    <w:rsid w:val="00280867"/>
    <w:pPr>
      <w:numPr>
        <w:numId w:val="14"/>
      </w:numPr>
      <w:ind w:left="714" w:hanging="357"/>
    </w:pPr>
    <w:rPr>
      <w:rFonts w:asciiTheme="majorHAnsi" w:eastAsiaTheme="majorEastAsia" w:hAnsiTheme="majorHAnsi" w:cstheme="majorBidi"/>
    </w:rPr>
  </w:style>
  <w:style w:type="paragraph" w:customStyle="1" w:styleId="Boxed3Heading-L3">
    <w:name w:val="Boxed 3 Heading - L3"/>
    <w:basedOn w:val="Boxed2Heading-L2"/>
    <w:qFormat/>
    <w:rsid w:val="006A13A6"/>
    <w:pPr>
      <w:spacing w:before="240"/>
      <w:outlineLvl w:val="2"/>
    </w:pPr>
    <w:rPr>
      <w:color w:val="612C69"/>
    </w:rPr>
  </w:style>
  <w:style w:type="paragraph" w:styleId="NormalWeb">
    <w:name w:val="Normal (Web)"/>
    <w:basedOn w:val="Normal"/>
    <w:uiPriority w:val="99"/>
    <w:semiHidden/>
    <w:unhideWhenUsed/>
    <w:rsid w:val="00F45B14"/>
    <w:pPr>
      <w:suppressAutoHyphens w:val="0"/>
      <w:spacing w:before="100" w:beforeAutospacing="1" w:after="100" w:afterAutospacing="1" w:line="240" w:lineRule="auto"/>
    </w:pPr>
    <w:rPr>
      <w:rFonts w:ascii="Times New Roman" w:eastAsia="Times New Roman" w:hAnsi="Times New Roman"/>
      <w:color w:val="auto"/>
      <w:sz w:val="24"/>
      <w:szCs w:val="24"/>
      <w:lang w:eastAsia="en-AU"/>
    </w:rPr>
  </w:style>
  <w:style w:type="paragraph" w:customStyle="1" w:styleId="TOC2Bold">
    <w:name w:val="TOC 2 Bold"/>
    <w:basedOn w:val="TOC2"/>
    <w:qFormat/>
    <w:rsid w:val="000A2A81"/>
    <w:rPr>
      <w:b/>
    </w:rPr>
  </w:style>
  <w:style w:type="paragraph" w:customStyle="1" w:styleId="TOC1Bold">
    <w:name w:val="TOC 1 Bold"/>
    <w:basedOn w:val="TOC1"/>
    <w:qFormat/>
    <w:rsid w:val="009F7427"/>
    <w:rPr>
      <w:b/>
    </w:rPr>
  </w:style>
  <w:style w:type="character" w:customStyle="1" w:styleId="Heading2-numberedChar">
    <w:name w:val="Heading 2 - numbered Char"/>
    <w:basedOn w:val="Heading2Char"/>
    <w:link w:val="Heading2-numbered"/>
    <w:rsid w:val="00383E13"/>
    <w:rPr>
      <w:rFonts w:ascii="Calibri" w:eastAsia="Times New Roman" w:hAnsi="Calibri" w:cs="Times New Roman"/>
      <w:b/>
      <w:color w:val="85367B"/>
      <w:sz w:val="34"/>
      <w:szCs w:val="34"/>
      <w:lang w:eastAsia="en-US"/>
    </w:rPr>
  </w:style>
  <w:style w:type="character" w:styleId="Mention">
    <w:name w:val="Mention"/>
    <w:basedOn w:val="DefaultParagraphFont"/>
    <w:uiPriority w:val="99"/>
    <w:unhideWhenUsed/>
    <w:rsid w:val="008D4B95"/>
    <w:rPr>
      <w:color w:val="2B579A"/>
      <w:shd w:val="clear" w:color="auto" w:fill="E6E6E6"/>
    </w:rPr>
  </w:style>
  <w:style w:type="character" w:customStyle="1" w:styleId="normaltextrun">
    <w:name w:val="normaltextrun"/>
    <w:basedOn w:val="DefaultParagraphFont"/>
    <w:rsid w:val="00202C8E"/>
  </w:style>
  <w:style w:type="paragraph" w:styleId="CommentSubject">
    <w:name w:val="annotation subject"/>
    <w:basedOn w:val="CommentText"/>
    <w:next w:val="CommentText"/>
    <w:link w:val="CommentSubjectChar"/>
    <w:uiPriority w:val="99"/>
    <w:semiHidden/>
    <w:unhideWhenUsed/>
    <w:rsid w:val="00C47342"/>
    <w:pPr>
      <w:spacing w:before="200" w:after="200"/>
    </w:pPr>
    <w:rPr>
      <w:b/>
      <w:bCs/>
    </w:rPr>
  </w:style>
  <w:style w:type="character" w:customStyle="1" w:styleId="CommentSubjectChar">
    <w:name w:val="Comment Subject Char"/>
    <w:basedOn w:val="CommentTextChar"/>
    <w:link w:val="CommentSubject"/>
    <w:uiPriority w:val="99"/>
    <w:semiHidden/>
    <w:rsid w:val="00C47342"/>
    <w:rPr>
      <w:b/>
      <w:bCs/>
      <w:color w:val="000000"/>
      <w:lang w:eastAsia="en-US"/>
    </w:rPr>
  </w:style>
  <w:style w:type="character" w:styleId="UnresolvedMention">
    <w:name w:val="Unresolved Mention"/>
    <w:basedOn w:val="DefaultParagraphFont"/>
    <w:uiPriority w:val="99"/>
    <w:semiHidden/>
    <w:unhideWhenUsed/>
    <w:rsid w:val="001B726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3667203">
      <w:bodyDiv w:val="1"/>
      <w:marLeft w:val="0"/>
      <w:marRight w:val="0"/>
      <w:marTop w:val="0"/>
      <w:marBottom w:val="0"/>
      <w:divBdr>
        <w:top w:val="none" w:sz="0" w:space="0" w:color="auto"/>
        <w:left w:val="none" w:sz="0" w:space="0" w:color="auto"/>
        <w:bottom w:val="none" w:sz="0" w:space="0" w:color="auto"/>
        <w:right w:val="none" w:sz="0" w:space="0" w:color="auto"/>
      </w:divBdr>
    </w:div>
    <w:div w:id="344871536">
      <w:bodyDiv w:val="1"/>
      <w:marLeft w:val="0"/>
      <w:marRight w:val="0"/>
      <w:marTop w:val="0"/>
      <w:marBottom w:val="0"/>
      <w:divBdr>
        <w:top w:val="none" w:sz="0" w:space="0" w:color="auto"/>
        <w:left w:val="none" w:sz="0" w:space="0" w:color="auto"/>
        <w:bottom w:val="none" w:sz="0" w:space="0" w:color="auto"/>
        <w:right w:val="none" w:sz="0" w:space="0" w:color="auto"/>
      </w:divBdr>
    </w:div>
    <w:div w:id="500195325">
      <w:bodyDiv w:val="1"/>
      <w:marLeft w:val="0"/>
      <w:marRight w:val="0"/>
      <w:marTop w:val="0"/>
      <w:marBottom w:val="0"/>
      <w:divBdr>
        <w:top w:val="none" w:sz="0" w:space="0" w:color="auto"/>
        <w:left w:val="none" w:sz="0" w:space="0" w:color="auto"/>
        <w:bottom w:val="none" w:sz="0" w:space="0" w:color="auto"/>
        <w:right w:val="none" w:sz="0" w:space="0" w:color="auto"/>
      </w:divBdr>
    </w:div>
    <w:div w:id="672337691">
      <w:bodyDiv w:val="1"/>
      <w:marLeft w:val="0"/>
      <w:marRight w:val="0"/>
      <w:marTop w:val="0"/>
      <w:marBottom w:val="0"/>
      <w:divBdr>
        <w:top w:val="none" w:sz="0" w:space="0" w:color="auto"/>
        <w:left w:val="none" w:sz="0" w:space="0" w:color="auto"/>
        <w:bottom w:val="none" w:sz="0" w:space="0" w:color="auto"/>
        <w:right w:val="none" w:sz="0" w:space="0" w:color="auto"/>
      </w:divBdr>
    </w:div>
    <w:div w:id="741489944">
      <w:bodyDiv w:val="1"/>
      <w:marLeft w:val="0"/>
      <w:marRight w:val="0"/>
      <w:marTop w:val="0"/>
      <w:marBottom w:val="0"/>
      <w:divBdr>
        <w:top w:val="none" w:sz="0" w:space="0" w:color="auto"/>
        <w:left w:val="none" w:sz="0" w:space="0" w:color="auto"/>
        <w:bottom w:val="none" w:sz="0" w:space="0" w:color="auto"/>
        <w:right w:val="none" w:sz="0" w:space="0" w:color="auto"/>
      </w:divBdr>
    </w:div>
    <w:div w:id="778338140">
      <w:bodyDiv w:val="1"/>
      <w:marLeft w:val="0"/>
      <w:marRight w:val="0"/>
      <w:marTop w:val="0"/>
      <w:marBottom w:val="0"/>
      <w:divBdr>
        <w:top w:val="none" w:sz="0" w:space="0" w:color="auto"/>
        <w:left w:val="none" w:sz="0" w:space="0" w:color="auto"/>
        <w:bottom w:val="none" w:sz="0" w:space="0" w:color="auto"/>
        <w:right w:val="none" w:sz="0" w:space="0" w:color="auto"/>
      </w:divBdr>
    </w:div>
    <w:div w:id="1384594392">
      <w:bodyDiv w:val="1"/>
      <w:marLeft w:val="0"/>
      <w:marRight w:val="0"/>
      <w:marTop w:val="0"/>
      <w:marBottom w:val="0"/>
      <w:divBdr>
        <w:top w:val="none" w:sz="0" w:space="0" w:color="auto"/>
        <w:left w:val="none" w:sz="0" w:space="0" w:color="auto"/>
        <w:bottom w:val="none" w:sz="0" w:space="0" w:color="auto"/>
        <w:right w:val="none" w:sz="0" w:space="0" w:color="auto"/>
      </w:divBdr>
    </w:div>
    <w:div w:id="1737436605">
      <w:bodyDiv w:val="1"/>
      <w:marLeft w:val="0"/>
      <w:marRight w:val="0"/>
      <w:marTop w:val="0"/>
      <w:marBottom w:val="0"/>
      <w:divBdr>
        <w:top w:val="none" w:sz="0" w:space="0" w:color="auto"/>
        <w:left w:val="none" w:sz="0" w:space="0" w:color="auto"/>
        <w:bottom w:val="none" w:sz="0" w:space="0" w:color="auto"/>
        <w:right w:val="none" w:sz="0" w:space="0" w:color="auto"/>
      </w:divBdr>
    </w:div>
    <w:div w:id="2121221028">
      <w:bodyDiv w:val="1"/>
      <w:marLeft w:val="0"/>
      <w:marRight w:val="0"/>
      <w:marTop w:val="0"/>
      <w:marBottom w:val="0"/>
      <w:divBdr>
        <w:top w:val="none" w:sz="0" w:space="0" w:color="auto"/>
        <w:left w:val="none" w:sz="0" w:space="0" w:color="auto"/>
        <w:bottom w:val="none" w:sz="0" w:space="0" w:color="auto"/>
        <w:right w:val="none" w:sz="0" w:space="0" w:color="auto"/>
      </w:divBdr>
    </w:div>
    <w:div w:id="21343977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hyperlink" Target="https://www.ndiscommission.gov.au/rules-and-standards/quality-practice/research-and-investigations/supported-accommodation" TargetMode="External"/><Relationship Id="rId34" Type="http://schemas.openxmlformats.org/officeDocument/2006/relationships/image" Target="media/image16.png"/><Relationship Id="rId42" Type="http://schemas.openxmlformats.org/officeDocument/2006/relationships/image" Target="media/image22.png"/><Relationship Id="rId47" Type="http://schemas.openxmlformats.org/officeDocument/2006/relationships/image" Target="media/image25.png"/><Relationship Id="rId50" Type="http://schemas.openxmlformats.org/officeDocument/2006/relationships/image" Target="media/image27.png"/><Relationship Id="rId55" Type="http://schemas.openxmlformats.org/officeDocument/2006/relationships/image" Target="media/image32.png"/><Relationship Id="rId63" Type="http://schemas.openxmlformats.org/officeDocument/2006/relationships/image" Target="media/image40.png"/><Relationship Id="rId68" Type="http://schemas.openxmlformats.org/officeDocument/2006/relationships/image" Target="media/image42.png"/><Relationship Id="rId76" Type="http://schemas.openxmlformats.org/officeDocument/2006/relationships/image" Target="media/image50.png"/><Relationship Id="rId84" Type="http://schemas.openxmlformats.org/officeDocument/2006/relationships/image" Target="media/image58.svg"/><Relationship Id="rId89" Type="http://schemas.openxmlformats.org/officeDocument/2006/relationships/image" Target="media/image63.png"/><Relationship Id="rId7" Type="http://schemas.openxmlformats.org/officeDocument/2006/relationships/settings" Target="settings.xml"/><Relationship Id="rId71" Type="http://schemas.openxmlformats.org/officeDocument/2006/relationships/image" Target="media/image45.png"/><Relationship Id="rId92"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image" Target="media/image11.svg"/><Relationship Id="rId11" Type="http://schemas.openxmlformats.org/officeDocument/2006/relationships/header" Target="header1.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hyperlink" Target="https://www.ndiscommission.gov.au/rules-and-standards/quality-practice/research-and-investigations/supported-accommodation" TargetMode="External"/><Relationship Id="rId45" Type="http://schemas.openxmlformats.org/officeDocument/2006/relationships/hyperlink" Target="https://www.legislation.gov.au/Details/F2021C01137" TargetMode="External"/><Relationship Id="rId53" Type="http://schemas.openxmlformats.org/officeDocument/2006/relationships/image" Target="media/image30.png"/><Relationship Id="rId58" Type="http://schemas.openxmlformats.org/officeDocument/2006/relationships/image" Target="media/image35.png"/><Relationship Id="rId66" Type="http://schemas.openxmlformats.org/officeDocument/2006/relationships/hyperlink" Target="https://www.legislation.gov.au/C2013A00020/latest/text" TargetMode="External"/><Relationship Id="rId74" Type="http://schemas.openxmlformats.org/officeDocument/2006/relationships/image" Target="media/image48.png"/><Relationship Id="rId79" Type="http://schemas.openxmlformats.org/officeDocument/2006/relationships/image" Target="media/image53.png"/><Relationship Id="rId87" Type="http://schemas.openxmlformats.org/officeDocument/2006/relationships/image" Target="media/image61.png"/><Relationship Id="rId5" Type="http://schemas.openxmlformats.org/officeDocument/2006/relationships/numbering" Target="numbering.xml"/><Relationship Id="rId61" Type="http://schemas.openxmlformats.org/officeDocument/2006/relationships/image" Target="media/image38.png"/><Relationship Id="rId82" Type="http://schemas.openxmlformats.org/officeDocument/2006/relationships/image" Target="media/image56.png"/><Relationship Id="rId90" Type="http://schemas.openxmlformats.org/officeDocument/2006/relationships/image" Target="media/image64.png"/><Relationship Id="rId19" Type="http://schemas.openxmlformats.org/officeDocument/2006/relationships/footer" Target="footer4.xml"/><Relationship Id="rId14" Type="http://schemas.openxmlformats.org/officeDocument/2006/relationships/footer" Target="footer2.xml"/><Relationship Id="rId22" Type="http://schemas.openxmlformats.org/officeDocument/2006/relationships/hyperlink" Target="https://www.ndiscommission.gov.au/rules-and-standards/quality-practice/research-and-investigations/supported-accommodation" TargetMode="Externa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svg"/><Relationship Id="rId43" Type="http://schemas.openxmlformats.org/officeDocument/2006/relationships/image" Target="media/image23.png"/><Relationship Id="rId48" Type="http://schemas.microsoft.com/office/2007/relationships/hdphoto" Target="media/hdphoto1.wdp"/><Relationship Id="rId56" Type="http://schemas.openxmlformats.org/officeDocument/2006/relationships/image" Target="media/image33.png"/><Relationship Id="rId64" Type="http://schemas.openxmlformats.org/officeDocument/2006/relationships/hyperlink" Target="https://www.legislation.gov.au/F2018L00627/latest/text" TargetMode="External"/><Relationship Id="rId69" Type="http://schemas.openxmlformats.org/officeDocument/2006/relationships/image" Target="media/image43.png"/><Relationship Id="rId77" Type="http://schemas.openxmlformats.org/officeDocument/2006/relationships/image" Target="media/image51.png"/><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6.png"/><Relationship Id="rId80" Type="http://schemas.openxmlformats.org/officeDocument/2006/relationships/image" Target="media/image54.png"/><Relationship Id="rId85" Type="http://schemas.openxmlformats.org/officeDocument/2006/relationships/image" Target="media/image59.png"/><Relationship Id="rId93" Type="http://schemas.openxmlformats.org/officeDocument/2006/relationships/theme" Target="theme/theme1.xml"/><Relationship Id="rId3" Type="http://schemas.openxmlformats.org/officeDocument/2006/relationships/customXml" Target="../customXml/item3.xml"/><Relationship Id="rId12" Type="http://schemas.openxmlformats.org/officeDocument/2006/relationships/footer" Target="footer1.xml"/><Relationship Id="rId17" Type="http://schemas.openxmlformats.org/officeDocument/2006/relationships/footer" Target="footer3.xml"/><Relationship Id="rId25" Type="http://schemas.openxmlformats.org/officeDocument/2006/relationships/image" Target="media/image7.png"/><Relationship Id="rId33" Type="http://schemas.openxmlformats.org/officeDocument/2006/relationships/image" Target="media/image15.svg"/><Relationship Id="rId38" Type="http://schemas.openxmlformats.org/officeDocument/2006/relationships/image" Target="media/image20.png"/><Relationship Id="rId46" Type="http://schemas.openxmlformats.org/officeDocument/2006/relationships/hyperlink" Target="https://www.google.com.au/url?sa=t&amp;rct=j&amp;q=&amp;esrc=s&amp;source=web&amp;cd=&amp;cad=rja&amp;uact=8&amp;ved=2ahUKEwiCifGiveyJAxW1UGwGHQCLCWkQFnoECCQQAQ&amp;url=https%3A%2F%2Fwww.ndiscommission.gov.au%2Fsites%2Fdefault%2Ffiles%2F2023-09%2FCode-conduct-providers-Updated%2520September%25202023.pdf&amp;usg=AOvVaw0gqPAp2f2MZKRwGfAHP9Cc&amp;opi=89978449" TargetMode="External"/><Relationship Id="rId59" Type="http://schemas.openxmlformats.org/officeDocument/2006/relationships/image" Target="media/image36.png"/><Relationship Id="rId67" Type="http://schemas.openxmlformats.org/officeDocument/2006/relationships/image" Target="media/image41.png"/><Relationship Id="rId20" Type="http://schemas.openxmlformats.org/officeDocument/2006/relationships/image" Target="media/image4.jpeg"/><Relationship Id="rId41" Type="http://schemas.openxmlformats.org/officeDocument/2006/relationships/hyperlink" Target="https://www.ndiscommission.gov.au/rules-and-standards/quality-practice/research-and-investigations/supported-accommodation" TargetMode="External"/><Relationship Id="rId54" Type="http://schemas.openxmlformats.org/officeDocument/2006/relationships/image" Target="media/image31.png"/><Relationship Id="rId62" Type="http://schemas.openxmlformats.org/officeDocument/2006/relationships/image" Target="media/image39.png"/><Relationship Id="rId70" Type="http://schemas.openxmlformats.org/officeDocument/2006/relationships/image" Target="media/image44.png"/><Relationship Id="rId75" Type="http://schemas.openxmlformats.org/officeDocument/2006/relationships/image" Target="media/image49.png"/><Relationship Id="rId83" Type="http://schemas.openxmlformats.org/officeDocument/2006/relationships/image" Target="media/image57.png"/><Relationship Id="rId88" Type="http://schemas.openxmlformats.org/officeDocument/2006/relationships/image" Target="media/image62.png"/><Relationship Id="rId91" Type="http://schemas.openxmlformats.org/officeDocument/2006/relationships/image" Target="media/image65.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png"/><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26.png"/><Relationship Id="rId57" Type="http://schemas.openxmlformats.org/officeDocument/2006/relationships/image" Target="media/image34.png"/><Relationship Id="rId10" Type="http://schemas.openxmlformats.org/officeDocument/2006/relationships/endnotes" Target="endnotes.xml"/><Relationship Id="rId31" Type="http://schemas.openxmlformats.org/officeDocument/2006/relationships/image" Target="media/image13.svg"/><Relationship Id="rId44" Type="http://schemas.openxmlformats.org/officeDocument/2006/relationships/image" Target="media/image24.png"/><Relationship Id="rId52" Type="http://schemas.openxmlformats.org/officeDocument/2006/relationships/image" Target="media/image29.png"/><Relationship Id="rId60" Type="http://schemas.openxmlformats.org/officeDocument/2006/relationships/image" Target="media/image37.png"/><Relationship Id="rId65" Type="http://schemas.openxmlformats.org/officeDocument/2006/relationships/hyperlink" Target="https://www.legislation.gov.au/F2020L00769/asmade/text" TargetMode="External"/><Relationship Id="rId73" Type="http://schemas.openxmlformats.org/officeDocument/2006/relationships/image" Target="media/image47.png"/><Relationship Id="rId78" Type="http://schemas.openxmlformats.org/officeDocument/2006/relationships/image" Target="media/image52.png"/><Relationship Id="rId81" Type="http://schemas.openxmlformats.org/officeDocument/2006/relationships/image" Target="media/image55.png"/><Relationship Id="rId86" Type="http://schemas.openxmlformats.org/officeDocument/2006/relationships/image" Target="media/image60.png"/><Relationship Id="rId4" Type="http://schemas.openxmlformats.org/officeDocument/2006/relationships/customXml" Target="../customXml/item4.xml"/><Relationship Id="rId9" Type="http://schemas.openxmlformats.org/officeDocument/2006/relationships/footnotes" Target="footnotes.xml"/></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3.tiff"/></Relationships>
</file>

<file path=word/_rels/settings.xml.rels><?xml version="1.0" encoding="UTF-8" standalone="yes"?>
<Relationships xmlns="http://schemas.openxmlformats.org/package/2006/relationships"><Relationship Id="rId1" Type="http://schemas.openxmlformats.org/officeDocument/2006/relationships/attachedTemplate" Target="file:///C:\Programdata\Corporate%20Templates\NQSC\Report.DOTX" TargetMode="External"/></Relationships>
</file>

<file path=word/theme/theme1.xml><?xml version="1.0" encoding="utf-8"?>
<a:theme xmlns:a="http://schemas.openxmlformats.org/drawingml/2006/main" name="Office Theme">
  <a:themeElements>
    <a:clrScheme name="NDIS QaSC">
      <a:dk1>
        <a:sysClr val="windowText" lastClr="000000"/>
      </a:dk1>
      <a:lt1>
        <a:sysClr val="window" lastClr="FFFFFF"/>
      </a:lt1>
      <a:dk2>
        <a:srgbClr val="5F2E74"/>
      </a:dk2>
      <a:lt2>
        <a:srgbClr val="DDDDDD"/>
      </a:lt2>
      <a:accent1>
        <a:srgbClr val="5F2E74"/>
      </a:accent1>
      <a:accent2>
        <a:srgbClr val="962C8B"/>
      </a:accent2>
      <a:accent3>
        <a:srgbClr val="BA2E96"/>
      </a:accent3>
      <a:accent4>
        <a:srgbClr val="539250"/>
      </a:accent4>
      <a:accent5>
        <a:srgbClr val="83B14C"/>
      </a:accent5>
      <a:accent6>
        <a:srgbClr val="9DC44D"/>
      </a:accent6>
      <a:hlink>
        <a:srgbClr val="0000FF"/>
      </a:hlink>
      <a:folHlink>
        <a:srgbClr val="BA2E96"/>
      </a:folHlink>
    </a:clrScheme>
    <a:fontScheme name="Calibri">
      <a:maj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ajorFont>
      <a:minorFont>
        <a:latin typeface="Calibri" panose="020F050202020403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ecurityClassification xmlns="4E85051C-5907-41E1-BA12-1705C0B56858" xsi:nil="true"/>
  </documentManagement>
</p: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ct:contentTypeSchema xmlns:ct="http://schemas.microsoft.com/office/2006/metadata/contentType" xmlns:ma="http://schemas.microsoft.com/office/2006/metadata/properties/metaAttributes" ct:_="" ma:_="" ma:contentTypeName="PDMS Document" ma:contentTypeID="0x010100266966F133664895A6EE3632470D45F5003287D111825FDD49A2BFDEE68EDB8C56" ma:contentTypeVersion="" ma:contentTypeDescription="PDMS Document Site Content Type" ma:contentTypeScope="" ma:versionID="1856bc97125ebf87db71f1daa78d5d10">
  <xsd:schema xmlns:xsd="http://www.w3.org/2001/XMLSchema" xmlns:xs="http://www.w3.org/2001/XMLSchema" xmlns:p="http://schemas.microsoft.com/office/2006/metadata/properties" xmlns:ns2="4E85051C-5907-41E1-BA12-1705C0B56858" targetNamespace="http://schemas.microsoft.com/office/2006/metadata/properties" ma:root="true" ma:fieldsID="adad9861aae6462e70a9c1feff2a22a5" ns2:_="">
    <xsd:import namespace="4E85051C-5907-41E1-BA12-1705C0B56858"/>
    <xsd:element name="properties">
      <xsd:complexType>
        <xsd:sequence>
          <xsd:element name="documentManagement">
            <xsd:complexType>
              <xsd:all>
                <xsd:element ref="ns2:SecurityClassifi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85051C-5907-41E1-BA12-1705C0B56858" elementFormDefault="qualified">
    <xsd:import namespace="http://schemas.microsoft.com/office/2006/documentManagement/types"/>
    <xsd:import namespace="http://schemas.microsoft.com/office/infopath/2007/PartnerControls"/>
    <xsd:element name="SecurityClassification" ma:index="8" nillable="true" ma:displayName="Security Classification" ma:hidden="true" ma:internalName="SecurityClassification">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0D5BD40-19D5-48D1-ADD9-81A986AF7EB7}">
  <ds:schemaRefs>
    <ds:schemaRef ds:uri="http://schemas.microsoft.com/office/2006/metadata/properties"/>
    <ds:schemaRef ds:uri="http://schemas.microsoft.com/office/infopath/2007/PartnerControls"/>
    <ds:schemaRef ds:uri="26b42ea9-aa85-439f-9bba-b51c121e767a"/>
    <ds:schemaRef ds:uri="828a6b03-9334-4bd7-9387-f45326c0dc97"/>
  </ds:schemaRefs>
</ds:datastoreItem>
</file>

<file path=customXml/itemProps2.xml><?xml version="1.0" encoding="utf-8"?>
<ds:datastoreItem xmlns:ds="http://schemas.openxmlformats.org/officeDocument/2006/customXml" ds:itemID="{5ED5E884-E301-47E6-8C73-C15A12E303F4}">
  <ds:schemaRefs>
    <ds:schemaRef ds:uri="http://schemas.openxmlformats.org/officeDocument/2006/bibliography"/>
  </ds:schemaRefs>
</ds:datastoreItem>
</file>

<file path=customXml/itemProps3.xml><?xml version="1.0" encoding="utf-8"?>
<ds:datastoreItem xmlns:ds="http://schemas.openxmlformats.org/officeDocument/2006/customXml" ds:itemID="{F64875E9-2265-46BA-95D6-F784FC8E56CA}"/>
</file>

<file path=customXml/itemProps4.xml><?xml version="1.0" encoding="utf-8"?>
<ds:datastoreItem xmlns:ds="http://schemas.openxmlformats.org/officeDocument/2006/customXml" ds:itemID="{34CF904E-9153-4431-B227-6FB20C8BD1DC}">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Report</Template>
  <TotalTime>5539</TotalTime>
  <Pages>31</Pages>
  <Words>6819</Words>
  <Characters>40644</Characters>
  <Application>Microsoft Office Word</Application>
  <DocSecurity>8</DocSecurity>
  <Lines>945</Lines>
  <Paragraphs>292</Paragraphs>
  <ScaleCrop>false</ScaleCrop>
  <HeadingPairs>
    <vt:vector size="2" baseType="variant">
      <vt:variant>
        <vt:lpstr>Title</vt:lpstr>
      </vt:variant>
      <vt:variant>
        <vt:i4>1</vt:i4>
      </vt:variant>
    </vt:vector>
  </HeadingPairs>
  <TitlesOfParts>
    <vt:vector size="1" baseType="lpstr">
      <vt:lpstr>Report template</vt:lpstr>
    </vt:vector>
  </TitlesOfParts>
  <Company/>
  <LinksUpToDate>false</LinksUpToDate>
  <CharactersWithSpaces>47171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Report template</dc:title>
  <dc:subject/>
  <dc:creator>MCCULLOCH, Caitlin</dc:creator>
  <cp:keywords>[SEC=PROTECTED]</cp:keywords>
  <dc:description/>
  <cp:lastModifiedBy>MCCULLOCH, Caitlin</cp:lastModifiedBy>
  <cp:revision>425</cp:revision>
  <cp:lastPrinted>2024-12-19T05:52:00Z</cp:lastPrinted>
  <dcterms:created xsi:type="dcterms:W3CDTF">2024-12-10T00:50:00Z</dcterms:created>
  <dcterms:modified xsi:type="dcterms:W3CDTF">2024-12-19T05:52:00Z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PM_ProtectiveMarkingImage_Header">
    <vt:lpwstr>C:\Program Files (x86)\Common Files\janusNET Shared\janusSEAL\Images\DocumentSlashBlue.png</vt:lpwstr>
  </property>
  <property fmtid="{D5CDD505-2E9C-101B-9397-08002B2CF9AE}" pid="3" name="PM_Caveats_Count">
    <vt:lpwstr>0</vt:lpwstr>
  </property>
  <property fmtid="{D5CDD505-2E9C-101B-9397-08002B2CF9AE}" pid="4" name="PM_DisplayValueSecClassificationWithQualifier">
    <vt:lpwstr>PROTECTED</vt:lpwstr>
  </property>
  <property fmtid="{D5CDD505-2E9C-101B-9397-08002B2CF9AE}" pid="5" name="PM_Qualifier">
    <vt:lpwstr/>
  </property>
  <property fmtid="{D5CDD505-2E9C-101B-9397-08002B2CF9AE}" pid="6" name="PM_SecurityClassification">
    <vt:lpwstr>PROTECTED</vt:lpwstr>
  </property>
  <property fmtid="{D5CDD505-2E9C-101B-9397-08002B2CF9AE}" pid="7" name="PM_InsertionValue">
    <vt:lpwstr>PROTECTED</vt:lpwstr>
  </property>
  <property fmtid="{D5CDD505-2E9C-101B-9397-08002B2CF9AE}" pid="8" name="PM_Originating_FileId">
    <vt:lpwstr>1201B6A1AC4544D09EBCE74F51899417</vt:lpwstr>
  </property>
  <property fmtid="{D5CDD505-2E9C-101B-9397-08002B2CF9AE}" pid="9" name="PM_ProtectiveMarkingValue_Footer">
    <vt:lpwstr>PROTECTED</vt:lpwstr>
  </property>
  <property fmtid="{D5CDD505-2E9C-101B-9397-08002B2CF9AE}" pid="10" name="PM_Originator_Hash_SHA1">
    <vt:lpwstr>C0931079629FC1F606898FA2300EDAD61DB17A5D</vt:lpwstr>
  </property>
  <property fmtid="{D5CDD505-2E9C-101B-9397-08002B2CF9AE}" pid="11" name="PM_OriginationTimeStamp">
    <vt:lpwstr>2024-12-16T00:12:43Z</vt:lpwstr>
  </property>
  <property fmtid="{D5CDD505-2E9C-101B-9397-08002B2CF9AE}" pid="12" name="PM_ProtectiveMarkingValue_Header">
    <vt:lpwstr>PROTECTED</vt:lpwstr>
  </property>
  <property fmtid="{D5CDD505-2E9C-101B-9397-08002B2CF9AE}" pid="13" name="PM_ProtectiveMarkingImage_Footer">
    <vt:lpwstr>C:\Program Files (x86)\Common Files\janusNET Shared\janusSEAL\Images\DocumentSlashBlue.png</vt:lpwstr>
  </property>
  <property fmtid="{D5CDD505-2E9C-101B-9397-08002B2CF9AE}" pid="14" name="PM_Namespace">
    <vt:lpwstr>gov.au</vt:lpwstr>
  </property>
  <property fmtid="{D5CDD505-2E9C-101B-9397-08002B2CF9AE}" pid="15" name="PM_Version">
    <vt:lpwstr>2018.4</vt:lpwstr>
  </property>
  <property fmtid="{D5CDD505-2E9C-101B-9397-08002B2CF9AE}" pid="16" name="PM_Note">
    <vt:lpwstr/>
  </property>
  <property fmtid="{D5CDD505-2E9C-101B-9397-08002B2CF9AE}" pid="17" name="PM_Markers">
    <vt:lpwstr/>
  </property>
  <property fmtid="{D5CDD505-2E9C-101B-9397-08002B2CF9AE}" pid="18" name="PM_Display">
    <vt:lpwstr>PROTECTED</vt:lpwstr>
  </property>
  <property fmtid="{D5CDD505-2E9C-101B-9397-08002B2CF9AE}" pid="19" name="PM_Hash_Version">
    <vt:lpwstr>2022.1</vt:lpwstr>
  </property>
  <property fmtid="{D5CDD505-2E9C-101B-9397-08002B2CF9AE}" pid="20" name="PM_Hash_Salt_Prev">
    <vt:lpwstr>46D2CE98B7C17387DC59A4C2945D1873</vt:lpwstr>
  </property>
  <property fmtid="{D5CDD505-2E9C-101B-9397-08002B2CF9AE}" pid="21" name="PM_Hash_Salt">
    <vt:lpwstr>10B1B24757B376161624ED700BD60907</vt:lpwstr>
  </property>
  <property fmtid="{D5CDD505-2E9C-101B-9397-08002B2CF9AE}" pid="22" name="PM_Hash_SHA1">
    <vt:lpwstr>25B328231A6ADEF617BB7729C2F1A4B509610FA6</vt:lpwstr>
  </property>
  <property fmtid="{D5CDD505-2E9C-101B-9397-08002B2CF9AE}" pid="23" name="PM_OriginatorUserAccountName_SHA256">
    <vt:lpwstr>81DC55240FCD5A1B688F7E42E3FDB7440255069CC9D8207363E99686AE224586</vt:lpwstr>
  </property>
  <property fmtid="{D5CDD505-2E9C-101B-9397-08002B2CF9AE}" pid="24" name="PM_OriginatorDomainName_SHA256">
    <vt:lpwstr>CE53151D70EF3143B9B6CA1DC053F41E858E2C804CF2EE5AE813E5CCE407743B</vt:lpwstr>
  </property>
  <property fmtid="{D5CDD505-2E9C-101B-9397-08002B2CF9AE}" pid="25" name="PM_SecurityClassification_Prev">
    <vt:lpwstr>PROTECTED</vt:lpwstr>
  </property>
  <property fmtid="{D5CDD505-2E9C-101B-9397-08002B2CF9AE}" pid="26" name="PM_Qualifier_Prev">
    <vt:lpwstr/>
  </property>
  <property fmtid="{D5CDD505-2E9C-101B-9397-08002B2CF9AE}" pid="27" name="PMHMAC">
    <vt:lpwstr>v=2022.1;a=SHA256;h=308B08CBD9FDF9223F6EBA64128E09942B3EEF027723718D27359B186006AED3</vt:lpwstr>
  </property>
  <property fmtid="{D5CDD505-2E9C-101B-9397-08002B2CF9AE}" pid="28" name="PMUuid">
    <vt:lpwstr>v=2022.2;d=gov.au;g=7E31BE3E-3640-52A7-9BBC-ACC7C3EAF284</vt:lpwstr>
  </property>
  <property fmtid="{D5CDD505-2E9C-101B-9397-08002B2CF9AE}" pid="29" name="ContentTypeId">
    <vt:lpwstr>0x010100266966F133664895A6EE3632470D45F5003287D111825FDD49A2BFDEE68EDB8C56</vt:lpwstr>
  </property>
  <property fmtid="{D5CDD505-2E9C-101B-9397-08002B2CF9AE}" pid="30" name="MediaServiceImageTags">
    <vt:lpwstr/>
  </property>
  <property fmtid="{D5CDD505-2E9C-101B-9397-08002B2CF9AE}" pid="31" name="MSIP_Label_73bc26b7-a21c-42e9-90bb-87bdc680b28f_ActionId">
    <vt:lpwstr>6e02f6a5ff1d4e5e9f32b6568e348e07</vt:lpwstr>
  </property>
  <property fmtid="{D5CDD505-2E9C-101B-9397-08002B2CF9AE}" pid="32" name="MSIP_Label_73bc26b7-a21c-42e9-90bb-87bdc680b28f_Name">
    <vt:lpwstr>PROTECTED</vt:lpwstr>
  </property>
  <property fmtid="{D5CDD505-2E9C-101B-9397-08002B2CF9AE}" pid="33" name="MSIP_Label_73bc26b7-a21c-42e9-90bb-87bdc680b28f_SetDate">
    <vt:lpwstr>2024-12-16T00:12:43Z</vt:lpwstr>
  </property>
  <property fmtid="{D5CDD505-2E9C-101B-9397-08002B2CF9AE}" pid="34" name="MSIP_Label_73bc26b7-a21c-42e9-90bb-87bdc680b28f_SiteId">
    <vt:lpwstr>61e36dd1-ca6e-4d61-aa0a-2b4eb88317a3</vt:lpwstr>
  </property>
  <property fmtid="{D5CDD505-2E9C-101B-9397-08002B2CF9AE}" pid="35" name="MSIP_Label_73bc26b7-a21c-42e9-90bb-87bdc680b28f_Enabled">
    <vt:lpwstr>true</vt:lpwstr>
  </property>
  <property fmtid="{D5CDD505-2E9C-101B-9397-08002B2CF9AE}" pid="36" name="MSIP_Label_73bc26b7-a21c-42e9-90bb-87bdc680b28f_Method">
    <vt:lpwstr>Privileged</vt:lpwstr>
  </property>
  <property fmtid="{D5CDD505-2E9C-101B-9397-08002B2CF9AE}" pid="37" name="MSIP_Label_73bc26b7-a21c-42e9-90bb-87bdc680b28f_ContentBits">
    <vt:lpwstr>0</vt:lpwstr>
  </property>
</Properties>
</file>